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73B82D" w14:textId="77777777" w:rsidR="00D27E20" w:rsidRPr="00C72A4B" w:rsidRDefault="008D4252" w:rsidP="00C72A4B">
      <w:bookmarkStart w:id="0" w:name="_GoBack"/>
      <w:bookmarkEnd w:id="0"/>
      <w:r>
        <w:rPr>
          <w:noProof/>
          <w:color w:val="C2A6F7" w:themeColor="accent5" w:themeTint="99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6D4D43" wp14:editId="7739D363">
                <wp:simplePos x="0" y="0"/>
                <wp:positionH relativeFrom="margin">
                  <wp:posOffset>4130749</wp:posOffset>
                </wp:positionH>
                <wp:positionV relativeFrom="paragraph">
                  <wp:posOffset>7352414</wp:posOffset>
                </wp:positionV>
                <wp:extent cx="3113405" cy="2062716"/>
                <wp:effectExtent l="0" t="0" r="10795" b="13970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062716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34492B" w14:textId="77777777" w:rsidR="005006D7" w:rsidRPr="006944E8" w:rsidRDefault="00CB166F" w:rsidP="002A48E7">
                            <w:pPr>
                              <w:pStyle w:val="Heading3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944E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Please register in PDMS for Course #</w:t>
                            </w:r>
                            <w:r w:rsidR="00B849B3" w:rsidRPr="006944E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26990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6D4D43" id="AutoShape 13" o:spid="_x0000_s1026" style="position:absolute;margin-left:325.25pt;margin-top:578.95pt;width:245.15pt;height:162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" fillcolor="#631aeb [2408]" strokecolor="#9b6bf2 [3208]">
                <v:textbox inset=",7.2pt">
                  <w:txbxContent>
                    <w:p w14:paraId="2034492B" w14:textId="77777777" w:rsidR="005006D7" w:rsidRPr="006944E8" w:rsidRDefault="00CB166F" w:rsidP="002A48E7">
                      <w:pPr>
                        <w:pStyle w:val="Heading3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6944E8">
                        <w:rPr>
                          <w:color w:val="FFFFFF" w:themeColor="background1"/>
                          <w:sz w:val="28"/>
                          <w:szCs w:val="28"/>
                        </w:rPr>
                        <w:t>Please register in PDMS for Course #</w:t>
                      </w:r>
                      <w:r w:rsidR="00B849B3" w:rsidRPr="006944E8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26990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6F844A" wp14:editId="5132C028">
                <wp:simplePos x="0" y="0"/>
                <wp:positionH relativeFrom="margin">
                  <wp:posOffset>4173279</wp:posOffset>
                </wp:positionH>
                <wp:positionV relativeFrom="paragraph">
                  <wp:posOffset>4183912</wp:posOffset>
                </wp:positionV>
                <wp:extent cx="3113405" cy="2966483"/>
                <wp:effectExtent l="0" t="0" r="10795" b="24765"/>
                <wp:wrapNone/>
                <wp:docPr id="1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966483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84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69"/>
                              <w:gridCol w:w="3348"/>
                            </w:tblGrid>
                            <w:tr w:rsidR="00B33E5D" w:rsidRPr="0036184C" w14:paraId="338939D9" w14:textId="77777777" w:rsidTr="00E768AB">
                              <w:tc>
                                <w:tcPr>
                                  <w:tcW w:w="1294" w:type="pct"/>
                                </w:tcPr>
                                <w:p w14:paraId="279F9744" w14:textId="77777777" w:rsidR="00562D43" w:rsidRPr="0036184C" w:rsidRDefault="00562D43" w:rsidP="00CB166F">
                                  <w:pPr>
                                    <w:rPr>
                                      <w:color w:val="C2A6F7" w:themeColor="accent5" w:themeTint="9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6" w:type="pct"/>
                                </w:tcPr>
                                <w:p w14:paraId="307AD536" w14:textId="77777777" w:rsidR="00CB166F" w:rsidRDefault="00CB166F" w:rsidP="002A48E7">
                                  <w:pPr>
                                    <w:pStyle w:val="Autho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B166F">
                                    <w:rPr>
                                      <w:sz w:val="28"/>
                                      <w:szCs w:val="28"/>
                                    </w:rPr>
                                    <w:t>All session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 w:rsidRPr="00CB166F">
                                    <w:rPr>
                                      <w:sz w:val="28"/>
                                      <w:szCs w:val="28"/>
                                    </w:rPr>
                                    <w:t xml:space="preserve"> will be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held at Delaware State Troop 3</w:t>
                                  </w:r>
                                </w:p>
                                <w:p w14:paraId="7352335C" w14:textId="77777777" w:rsidR="00562D43" w:rsidRPr="00CB166F" w:rsidRDefault="00CB166F" w:rsidP="002A48E7">
                                  <w:pPr>
                                    <w:pStyle w:val="Autho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B166F">
                                    <w:rPr>
                                      <w:sz w:val="28"/>
                                      <w:szCs w:val="28"/>
                                    </w:rPr>
                                    <w:t>3759 S. State St. Camden Wyoming, DE 19934</w:t>
                                  </w:r>
                                </w:p>
                              </w:tc>
                            </w:tr>
                            <w:tr w:rsidR="00B33E5D" w:rsidRPr="0036184C" w14:paraId="165FFAFA" w14:textId="77777777" w:rsidTr="00E768AB">
                              <w:tc>
                                <w:tcPr>
                                  <w:tcW w:w="1294" w:type="pct"/>
                                </w:tcPr>
                                <w:p w14:paraId="327D0330" w14:textId="77777777" w:rsidR="00562D43" w:rsidRPr="0036184C" w:rsidRDefault="00562D43" w:rsidP="0078582C">
                                  <w:pPr>
                                    <w:rPr>
                                      <w:color w:val="C2A6F7" w:themeColor="accent5" w:themeTint="9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6" w:type="pct"/>
                                </w:tcPr>
                                <w:p w14:paraId="00F01B9D" w14:textId="77777777" w:rsidR="00562D43" w:rsidRPr="00CB166F" w:rsidRDefault="00CB166F" w:rsidP="002A48E7">
                                  <w:pPr>
                                    <w:pStyle w:val="Autho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Start and End time: 8:</w:t>
                                  </w:r>
                                  <w:r w:rsidRPr="00CB166F">
                                    <w:rPr>
                                      <w:sz w:val="28"/>
                                      <w:szCs w:val="28"/>
                                    </w:rPr>
                                    <w:t>30-3:30</w:t>
                                  </w:r>
                                </w:p>
                              </w:tc>
                            </w:tr>
                            <w:tr w:rsidR="00B33E5D" w:rsidRPr="00DE447E" w14:paraId="5BC96015" w14:textId="77777777" w:rsidTr="00E768AB">
                              <w:tc>
                                <w:tcPr>
                                  <w:tcW w:w="1294" w:type="pct"/>
                                </w:tcPr>
                                <w:p w14:paraId="7B2C1159" w14:textId="77777777" w:rsidR="00562D43" w:rsidRPr="00DE447E" w:rsidRDefault="00562D43" w:rsidP="0078582C">
                                  <w:pPr>
                                    <w:rPr>
                                      <w:color w:val="C2A6F7" w:themeColor="accent5" w:themeTint="9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6" w:type="pct"/>
                                </w:tcPr>
                                <w:p w14:paraId="64A28871" w14:textId="77777777" w:rsidR="00562D43" w:rsidRPr="00DE447E" w:rsidRDefault="00562D43" w:rsidP="0078582C">
                                  <w:pPr>
                                    <w:spacing w:before="120" w:after="120"/>
                                    <w:rPr>
                                      <w:color w:val="C2A6F7" w:themeColor="accent5" w:themeTint="99"/>
                                    </w:rPr>
                                  </w:pPr>
                                </w:p>
                                <w:p w14:paraId="4A593815" w14:textId="77777777" w:rsidR="00562D43" w:rsidRPr="00DE447E" w:rsidRDefault="00A40D30" w:rsidP="008D4252">
                                  <w:pPr>
                                    <w:pStyle w:val="Author"/>
                                  </w:pPr>
                                  <w:sdt>
                                    <w:sdtPr>
                                      <w:id w:val="-971674734"/>
                                      <w:showingPlcHdr/>
                                    </w:sdtPr>
                                    <w:sdtEndPr/>
                                    <w:sdtContent>
                                      <w:r w:rsidR="008D4252"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</w:tbl>
                          <w:p w14:paraId="5777F964" w14:textId="77777777" w:rsidR="00D6062A" w:rsidRPr="0036184C" w:rsidRDefault="00D6062A" w:rsidP="006E55E2">
                            <w:pPr>
                              <w:rPr>
                                <w:color w:val="C2A6F7" w:themeColor="accent5" w:themeTint="99"/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6F844A" id="AutoShape 12" o:spid="_x0000_s1027" style="position:absolute;margin-left:328.6pt;margin-top:329.45pt;width:245.15pt;height:233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" fillcolor="#631aeb [2408]" strokecolor="#9b6bf2 [3208]">
                <v:textbox inset=",7.2pt">
                  <w:txbxContent>
                    <w:tbl>
                      <w:tblPr>
                        <w:tblStyle w:val="TableGrid"/>
                        <w:tblW w:w="4984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69"/>
                        <w:gridCol w:w="3348"/>
                      </w:tblGrid>
                      <w:tr w:rsidR="00B33E5D" w:rsidRPr="0036184C" w14:paraId="338939D9" w14:textId="77777777" w:rsidTr="00E768AB">
                        <w:tc>
                          <w:tcPr>
                            <w:tcW w:w="1294" w:type="pct"/>
                          </w:tcPr>
                          <w:p w14:paraId="279F9744" w14:textId="77777777" w:rsidR="00562D43" w:rsidRPr="0036184C" w:rsidRDefault="00562D43" w:rsidP="00CB166F">
                            <w:pPr>
                              <w:rPr>
                                <w:color w:val="C2A6F7" w:themeColor="accent5" w:themeTint="99"/>
                              </w:rPr>
                            </w:pPr>
                          </w:p>
                        </w:tc>
                        <w:tc>
                          <w:tcPr>
                            <w:tcW w:w="3706" w:type="pct"/>
                          </w:tcPr>
                          <w:p w14:paraId="307AD536" w14:textId="77777777" w:rsidR="00CB166F" w:rsidRDefault="00CB166F" w:rsidP="002A48E7">
                            <w:pPr>
                              <w:pStyle w:val="Author"/>
                              <w:rPr>
                                <w:sz w:val="28"/>
                                <w:szCs w:val="28"/>
                              </w:rPr>
                            </w:pPr>
                            <w:r w:rsidRPr="00CB166F">
                              <w:rPr>
                                <w:sz w:val="28"/>
                                <w:szCs w:val="28"/>
                              </w:rPr>
                              <w:t>All session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CB166F">
                              <w:rPr>
                                <w:sz w:val="28"/>
                                <w:szCs w:val="28"/>
                              </w:rPr>
                              <w:t xml:space="preserve"> will be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held at Delaware State Troop 3</w:t>
                            </w:r>
                          </w:p>
                          <w:p w14:paraId="7352335C" w14:textId="77777777" w:rsidR="00562D43" w:rsidRPr="00CB166F" w:rsidRDefault="00CB166F" w:rsidP="002A48E7">
                            <w:pPr>
                              <w:pStyle w:val="Author"/>
                              <w:rPr>
                                <w:sz w:val="28"/>
                                <w:szCs w:val="28"/>
                              </w:rPr>
                            </w:pPr>
                            <w:r w:rsidRPr="00CB166F">
                              <w:rPr>
                                <w:sz w:val="28"/>
                                <w:szCs w:val="28"/>
                              </w:rPr>
                              <w:t>3759 S. State St. Camden Wyoming, DE 19934</w:t>
                            </w:r>
                          </w:p>
                        </w:tc>
                      </w:tr>
                      <w:tr w:rsidR="00B33E5D" w:rsidRPr="0036184C" w14:paraId="165FFAFA" w14:textId="77777777" w:rsidTr="00E768AB">
                        <w:tc>
                          <w:tcPr>
                            <w:tcW w:w="1294" w:type="pct"/>
                          </w:tcPr>
                          <w:p w14:paraId="327D0330" w14:textId="77777777" w:rsidR="00562D43" w:rsidRPr="0036184C" w:rsidRDefault="00562D43" w:rsidP="0078582C">
                            <w:pPr>
                              <w:rPr>
                                <w:color w:val="C2A6F7" w:themeColor="accent5" w:themeTint="99"/>
                              </w:rPr>
                            </w:pPr>
                          </w:p>
                        </w:tc>
                        <w:tc>
                          <w:tcPr>
                            <w:tcW w:w="3706" w:type="pct"/>
                          </w:tcPr>
                          <w:p w14:paraId="00F01B9D" w14:textId="77777777" w:rsidR="00562D43" w:rsidRPr="00CB166F" w:rsidRDefault="00CB166F" w:rsidP="002A48E7">
                            <w:pPr>
                              <w:pStyle w:val="Autho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Start and End time: 8:</w:t>
                            </w:r>
                            <w:r w:rsidRPr="00CB166F">
                              <w:rPr>
                                <w:sz w:val="28"/>
                                <w:szCs w:val="28"/>
                              </w:rPr>
                              <w:t>30-3:30</w:t>
                            </w:r>
                          </w:p>
                        </w:tc>
                      </w:tr>
                      <w:tr w:rsidR="00B33E5D" w:rsidRPr="00DE447E" w14:paraId="5BC96015" w14:textId="77777777" w:rsidTr="00E768AB">
                        <w:tc>
                          <w:tcPr>
                            <w:tcW w:w="1294" w:type="pct"/>
                          </w:tcPr>
                          <w:p w14:paraId="7B2C1159" w14:textId="77777777" w:rsidR="00562D43" w:rsidRPr="00DE447E" w:rsidRDefault="00562D43" w:rsidP="0078582C">
                            <w:pPr>
                              <w:rPr>
                                <w:color w:val="C2A6F7" w:themeColor="accent5" w:themeTint="99"/>
                              </w:rPr>
                            </w:pPr>
                          </w:p>
                        </w:tc>
                        <w:tc>
                          <w:tcPr>
                            <w:tcW w:w="3706" w:type="pct"/>
                          </w:tcPr>
                          <w:p w14:paraId="64A28871" w14:textId="77777777" w:rsidR="00562D43" w:rsidRPr="00DE447E" w:rsidRDefault="00562D43" w:rsidP="0078582C">
                            <w:pPr>
                              <w:spacing w:before="120" w:after="120"/>
                              <w:rPr>
                                <w:color w:val="C2A6F7" w:themeColor="accent5" w:themeTint="99"/>
                              </w:rPr>
                            </w:pPr>
                          </w:p>
                          <w:p w14:paraId="4A593815" w14:textId="77777777" w:rsidR="00562D43" w:rsidRPr="00DE447E" w:rsidRDefault="00A40D30" w:rsidP="008D4252">
                            <w:pPr>
                              <w:pStyle w:val="Author"/>
                            </w:pPr>
                            <w:sdt>
                              <w:sdtPr>
                                <w:id w:val="-971674734"/>
                                <w:showingPlcHdr/>
                              </w:sdtPr>
                              <w:sdtEndPr/>
                              <w:sdtContent>
                                <w:r w:rsidR="008D4252">
                                  <w:t xml:space="preserve">     </w:t>
                                </w:r>
                              </w:sdtContent>
                            </w:sdt>
                          </w:p>
                        </w:tc>
                      </w:tr>
                    </w:tbl>
                    <w:p w14:paraId="5777F964" w14:textId="77777777" w:rsidR="00D6062A" w:rsidRPr="0036184C" w:rsidRDefault="00D6062A" w:rsidP="006E55E2">
                      <w:pPr>
                        <w:rPr>
                          <w:color w:val="C2A6F7" w:themeColor="accent5" w:themeTint="99"/>
                          <w:sz w:val="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029DFE" wp14:editId="3673E7F3">
                <wp:simplePos x="0" y="0"/>
                <wp:positionH relativeFrom="column">
                  <wp:posOffset>90377</wp:posOffset>
                </wp:positionH>
                <wp:positionV relativeFrom="paragraph">
                  <wp:posOffset>4173279</wp:posOffset>
                </wp:positionV>
                <wp:extent cx="3920490" cy="5305056"/>
                <wp:effectExtent l="0" t="0" r="22860" b="10160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5305056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A1B844" w14:textId="77777777" w:rsidR="008D4252" w:rsidRPr="00E71478" w:rsidRDefault="008D4252" w:rsidP="008D4252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71478"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Training includes:</w:t>
                            </w:r>
                          </w:p>
                          <w:p w14:paraId="7726BF19" w14:textId="77777777" w:rsidR="00E71478" w:rsidRPr="00E71478" w:rsidRDefault="008D4252" w:rsidP="008D4252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7147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Day One: Developing Observation Skills and Understanding the Teacher’s Framework</w:t>
                            </w:r>
                          </w:p>
                          <w:p w14:paraId="247E1D57" w14:textId="77777777" w:rsidR="008D4252" w:rsidRPr="00E71478" w:rsidRDefault="008D4252" w:rsidP="008D4252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7147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Day Two: Applying Observation Skills to the Teacher’s Framework</w:t>
                            </w:r>
                          </w:p>
                          <w:p w14:paraId="153864CE" w14:textId="77777777" w:rsidR="008D4252" w:rsidRPr="00E71478" w:rsidRDefault="008D4252" w:rsidP="008D4252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7147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Day Three:  </w:t>
                            </w:r>
                            <w:r w:rsidR="00B849B3" w:rsidRPr="00E7147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Understanding the Specialists Framework </w:t>
                            </w:r>
                          </w:p>
                          <w:p w14:paraId="2F7FF047" w14:textId="77777777" w:rsidR="00B849B3" w:rsidRPr="00E71478" w:rsidRDefault="008D4252" w:rsidP="00B849B3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7147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Day Four: </w:t>
                            </w:r>
                            <w:r w:rsidR="00B849B3" w:rsidRPr="00E7147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Professional Conversations and Conferencing</w:t>
                            </w:r>
                          </w:p>
                          <w:p w14:paraId="5A31AB88" w14:textId="77777777" w:rsidR="00B849B3" w:rsidRDefault="008D4252" w:rsidP="00B849B3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7147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Day Five: </w:t>
                            </w:r>
                            <w:r w:rsidR="00B849B3" w:rsidRPr="00E7147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Policies, Processes and Goal-Setting</w:t>
                            </w:r>
                          </w:p>
                          <w:p w14:paraId="3E8E7525" w14:textId="77777777" w:rsidR="00E71478" w:rsidRDefault="00E71478" w:rsidP="00B849B3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Dates:</w:t>
                            </w:r>
                          </w:p>
                          <w:p w14:paraId="7A30E621" w14:textId="77777777" w:rsidR="00E71478" w:rsidRDefault="00E71478" w:rsidP="00B849B3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Session #1: July 16-20</w:t>
                            </w:r>
                          </w:p>
                          <w:p w14:paraId="40F96A16" w14:textId="77777777" w:rsidR="00E71478" w:rsidRDefault="00E71478" w:rsidP="00B849B3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Session #2: August 6-10</w:t>
                            </w:r>
                          </w:p>
                          <w:p w14:paraId="3B67AFA0" w14:textId="77777777" w:rsidR="00E71478" w:rsidRDefault="00E71478" w:rsidP="00B849B3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Session #3: August 20-24</w:t>
                            </w:r>
                          </w:p>
                          <w:p w14:paraId="13C95A9B" w14:textId="77777777" w:rsidR="00E71478" w:rsidRDefault="00E71478" w:rsidP="00B849B3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Session #4: September 10-14</w:t>
                            </w:r>
                          </w:p>
                          <w:p w14:paraId="2EA598BE" w14:textId="77777777" w:rsidR="00E71478" w:rsidRDefault="00E71478" w:rsidP="00B849B3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Session #5: October 29-November 2</w:t>
                            </w:r>
                          </w:p>
                          <w:p w14:paraId="21E17FDA" w14:textId="77777777" w:rsidR="00E71478" w:rsidRPr="00E71478" w:rsidRDefault="00E71478" w:rsidP="00B849B3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2F284F7" w14:textId="77777777" w:rsidR="008D4252" w:rsidRPr="008D4252" w:rsidRDefault="008D4252" w:rsidP="008D4252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CE3EF78" w14:textId="77777777" w:rsidR="008D4252" w:rsidRPr="008D4252" w:rsidRDefault="008D4252" w:rsidP="008D4252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F668C1D" w14:textId="77777777" w:rsidR="00C97DCF" w:rsidRPr="00B1637A" w:rsidRDefault="00C97DCF" w:rsidP="00B163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029DFE" id="AutoShape 7" o:spid="_x0000_s1028" style="position:absolute;margin-left:7.1pt;margin-top:328.6pt;width:308.7pt;height:41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" fillcolor="#631aeb [2408]" strokecolor="#9b6bf2 [3208]">
                <v:textbox>
                  <w:txbxContent>
                    <w:p w14:paraId="20A1B844" w14:textId="77777777" w:rsidR="008D4252" w:rsidRPr="00E71478" w:rsidRDefault="008D4252" w:rsidP="008D4252">
                      <w:pPr>
                        <w:rPr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r w:rsidRPr="00E71478">
                        <w:rPr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Training includes:</w:t>
                      </w:r>
                    </w:p>
                    <w:p w14:paraId="7726BF19" w14:textId="77777777" w:rsidR="00E71478" w:rsidRPr="00E71478" w:rsidRDefault="008D4252" w:rsidP="008D4252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71478">
                        <w:rPr>
                          <w:color w:val="FFFFFF" w:themeColor="background1"/>
                          <w:sz w:val="24"/>
                          <w:szCs w:val="24"/>
                        </w:rPr>
                        <w:t>Day One: Developing Observation Skills and Understanding the Teacher’s Framework</w:t>
                      </w:r>
                    </w:p>
                    <w:p w14:paraId="247E1D57" w14:textId="77777777" w:rsidR="008D4252" w:rsidRPr="00E71478" w:rsidRDefault="008D4252" w:rsidP="008D4252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71478">
                        <w:rPr>
                          <w:color w:val="FFFFFF" w:themeColor="background1"/>
                          <w:sz w:val="24"/>
                          <w:szCs w:val="24"/>
                        </w:rPr>
                        <w:t>Day Two: Applying Observation Skills to the Teacher’s Framework</w:t>
                      </w:r>
                    </w:p>
                    <w:p w14:paraId="153864CE" w14:textId="77777777" w:rsidR="008D4252" w:rsidRPr="00E71478" w:rsidRDefault="008D4252" w:rsidP="008D4252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71478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Day Three:  </w:t>
                      </w:r>
                      <w:r w:rsidR="00B849B3" w:rsidRPr="00E71478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Understanding the Specialists Framework </w:t>
                      </w:r>
                    </w:p>
                    <w:p w14:paraId="2F7FF047" w14:textId="77777777" w:rsidR="00B849B3" w:rsidRPr="00E71478" w:rsidRDefault="008D4252" w:rsidP="00B849B3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71478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Day Four: </w:t>
                      </w:r>
                      <w:r w:rsidR="00B849B3" w:rsidRPr="00E71478">
                        <w:rPr>
                          <w:color w:val="FFFFFF" w:themeColor="background1"/>
                          <w:sz w:val="24"/>
                          <w:szCs w:val="24"/>
                        </w:rPr>
                        <w:t>Professional Conversations and Conferencing</w:t>
                      </w:r>
                    </w:p>
                    <w:p w14:paraId="5A31AB88" w14:textId="77777777" w:rsidR="00B849B3" w:rsidRDefault="008D4252" w:rsidP="00B849B3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71478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Day Five: </w:t>
                      </w:r>
                      <w:r w:rsidR="00B849B3" w:rsidRPr="00E71478">
                        <w:rPr>
                          <w:color w:val="FFFFFF" w:themeColor="background1"/>
                          <w:sz w:val="24"/>
                          <w:szCs w:val="24"/>
                        </w:rPr>
                        <w:t>Policies, Processes and Goal-Setting</w:t>
                      </w:r>
                    </w:p>
                    <w:p w14:paraId="3E8E7525" w14:textId="77777777" w:rsidR="00E71478" w:rsidRDefault="00E71478" w:rsidP="00B849B3">
                      <w:pPr>
                        <w:rPr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Dates:</w:t>
                      </w:r>
                    </w:p>
                    <w:p w14:paraId="7A30E621" w14:textId="77777777" w:rsidR="00E71478" w:rsidRDefault="00E71478" w:rsidP="00B849B3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Session #1: July 16-20</w:t>
                      </w:r>
                    </w:p>
                    <w:p w14:paraId="40F96A16" w14:textId="77777777" w:rsidR="00E71478" w:rsidRDefault="00E71478" w:rsidP="00B849B3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Session #2: August 6-10</w:t>
                      </w:r>
                    </w:p>
                    <w:p w14:paraId="3B67AFA0" w14:textId="77777777" w:rsidR="00E71478" w:rsidRDefault="00E71478" w:rsidP="00B849B3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Session #3: August 20-24</w:t>
                      </w:r>
                    </w:p>
                    <w:p w14:paraId="13C95A9B" w14:textId="77777777" w:rsidR="00E71478" w:rsidRDefault="00E71478" w:rsidP="00B849B3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Session #4: September 10-14</w:t>
                      </w:r>
                    </w:p>
                    <w:p w14:paraId="2EA598BE" w14:textId="77777777" w:rsidR="00E71478" w:rsidRDefault="00E71478" w:rsidP="00B849B3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Session #5: October 29-November 2</w:t>
                      </w:r>
                    </w:p>
                    <w:p w14:paraId="21E17FDA" w14:textId="77777777" w:rsidR="00E71478" w:rsidRPr="00E71478" w:rsidRDefault="00E71478" w:rsidP="00B849B3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2F284F7" w14:textId="77777777" w:rsidR="008D4252" w:rsidRPr="008D4252" w:rsidRDefault="008D4252" w:rsidP="008D4252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CE3EF78" w14:textId="77777777" w:rsidR="008D4252" w:rsidRPr="008D4252" w:rsidRDefault="008D4252" w:rsidP="008D4252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F668C1D" w14:textId="77777777" w:rsidR="00C97DCF" w:rsidRPr="00B1637A" w:rsidRDefault="00C97DCF" w:rsidP="00B1637A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96247B" wp14:editId="760235EE">
                <wp:simplePos x="0" y="0"/>
                <wp:positionH relativeFrom="column">
                  <wp:posOffset>2352675</wp:posOffset>
                </wp:positionH>
                <wp:positionV relativeFrom="paragraph">
                  <wp:posOffset>1123950</wp:posOffset>
                </wp:positionV>
                <wp:extent cx="4751705" cy="2981325"/>
                <wp:effectExtent l="0" t="0" r="0" b="9525"/>
                <wp:wrapNone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298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1645B" w14:textId="77777777" w:rsidR="008D4252" w:rsidRDefault="008D4252" w:rsidP="000370F3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F93D11F" w14:textId="77777777" w:rsidR="008D4252" w:rsidRDefault="000370F3" w:rsidP="000370F3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D425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This mandatory five-day training </w:t>
                            </w:r>
                            <w:r w:rsidR="001548EE" w:rsidRPr="008D425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is </w:t>
                            </w:r>
                            <w:r w:rsidR="00CB166F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required of any educator before completing</w:t>
                            </w:r>
                            <w:r w:rsidRPr="008D425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B166F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observations or evaluations on</w:t>
                            </w:r>
                            <w:r w:rsidRPr="008D425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teachers and/or specialists. </w:t>
                            </w:r>
                          </w:p>
                          <w:p w14:paraId="74CA78D6" w14:textId="77777777" w:rsidR="00E768AB" w:rsidRPr="008D4252" w:rsidRDefault="00E768AB" w:rsidP="000370F3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D425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To become a credentialed</w:t>
                            </w:r>
                            <w:r w:rsidR="001548EE" w:rsidRPr="008D425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observer, </w:t>
                            </w:r>
                            <w:r w:rsidRPr="008D425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participants must attend all five days and pass an online assessment.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96247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margin-left:185.25pt;margin-top:88.5pt;width:374.15pt;height:23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" filled="f" stroked="f" strokecolor="#c2a6f7 [1944]">
                <v:textbox inset="3.6pt,,3.6pt">
                  <w:txbxContent>
                    <w:p w14:paraId="49A1645B" w14:textId="77777777" w:rsidR="008D4252" w:rsidRDefault="008D4252" w:rsidP="000370F3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F93D11F" w14:textId="77777777" w:rsidR="008D4252" w:rsidRDefault="000370F3" w:rsidP="000370F3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8D4252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This mandatory five-day training </w:t>
                      </w:r>
                      <w:r w:rsidR="001548EE" w:rsidRPr="008D4252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is </w:t>
                      </w:r>
                      <w:r w:rsidR="00CB166F">
                        <w:rPr>
                          <w:color w:val="FFFFFF" w:themeColor="background1"/>
                          <w:sz w:val="28"/>
                          <w:szCs w:val="28"/>
                        </w:rPr>
                        <w:t>required of any educator before completing</w:t>
                      </w:r>
                      <w:r w:rsidRPr="008D4252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CB166F">
                        <w:rPr>
                          <w:color w:val="FFFFFF" w:themeColor="background1"/>
                          <w:sz w:val="28"/>
                          <w:szCs w:val="28"/>
                        </w:rPr>
                        <w:t>observations or evaluations on</w:t>
                      </w:r>
                      <w:r w:rsidRPr="008D4252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teachers and/or specialists. </w:t>
                      </w:r>
                    </w:p>
                    <w:p w14:paraId="74CA78D6" w14:textId="77777777" w:rsidR="00E768AB" w:rsidRPr="008D4252" w:rsidRDefault="00E768AB" w:rsidP="000370F3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8D4252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To become a credentialed</w:t>
                      </w:r>
                      <w:r w:rsidR="001548EE" w:rsidRPr="008D4252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observer, </w:t>
                      </w:r>
                      <w:r w:rsidRPr="008D4252">
                        <w:rPr>
                          <w:color w:val="FFFFFF" w:themeColor="background1"/>
                          <w:sz w:val="28"/>
                          <w:szCs w:val="28"/>
                        </w:rPr>
                        <w:t>participants must attend all five days and pass an online assessment.</w:t>
                      </w:r>
                    </w:p>
                  </w:txbxContent>
                </v:textbox>
              </v:shape>
            </w:pict>
          </mc:Fallback>
        </mc:AlternateContent>
      </w:r>
      <w:r w:rsidR="001548E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DBF4F4" wp14:editId="0A511A79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01200"/>
                <wp:effectExtent l="0" t="0" r="19050" b="1905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41591" id="Rectangle 2" o:spid="_x0000_s1026" style="position:absolute;margin-left:0;margin-top:0;width:8in;height:75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" fillcolor="#410e9f [1608]"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7141A9" wp14:editId="67F0E8F4">
                <wp:simplePos x="0" y="0"/>
                <wp:positionH relativeFrom="column">
                  <wp:posOffset>96520</wp:posOffset>
                </wp:positionH>
                <wp:positionV relativeFrom="paragraph">
                  <wp:posOffset>1024255</wp:posOffset>
                </wp:positionV>
                <wp:extent cx="7132320" cy="3090545"/>
                <wp:effectExtent l="10795" t="5080" r="10160" b="9525"/>
                <wp:wrapNone/>
                <wp:docPr id="15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EBAF0B3" w14:textId="77777777" w:rsidR="007C1833" w:rsidRPr="007C1833" w:rsidRDefault="007C1833" w:rsidP="007C183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7141A9" id="AutoShape 4" o:spid="_x0000_s1030" alt="book-bg" style="position:absolute;margin-left:7.6pt;margin-top:80.65pt;width:561.6pt;height:24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" strokecolor="#9b6bf2 [3208]" strokeweight=".5pt">
                <v:fill r:id="rId7" o:title="book-bg" recolor="t" rotate="t" type="frame"/>
                <v:textbox inset="0,0,0,0">
                  <w:txbxContent>
                    <w:p w14:paraId="5EBAF0B3" w14:textId="77777777" w:rsidR="007C1833" w:rsidRPr="007C1833" w:rsidRDefault="007C1833" w:rsidP="007C1833"/>
                  </w:txbxContent>
                </v:textbox>
              </v:roundrect>
            </w:pict>
          </mc:Fallback>
        </mc:AlternateContent>
      </w:r>
      <w:r w:rsidR="000370F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25BC73" wp14:editId="62BB3927">
                <wp:simplePos x="0" y="0"/>
                <wp:positionH relativeFrom="column">
                  <wp:posOffset>236855</wp:posOffset>
                </wp:positionH>
                <wp:positionV relativeFrom="paragraph">
                  <wp:posOffset>1200785</wp:posOffset>
                </wp:positionV>
                <wp:extent cx="1804670" cy="2377440"/>
                <wp:effectExtent l="0" t="635" r="0" b="3175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9583032"/>
                              <w:picture/>
                            </w:sdtPr>
                            <w:sdtEndPr/>
                            <w:sdtContent>
                              <w:p w14:paraId="52240AA7" w14:textId="77777777" w:rsidR="009238DC" w:rsidRDefault="00491725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3137846" wp14:editId="4CFA1362">
                                      <wp:extent cx="2152650" cy="2352585"/>
                                      <wp:effectExtent l="57150" t="57150" r="114300" b="105410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52650" cy="23525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chemeClr val="accent5">
                                                    <a:lumMod val="40000"/>
                                                    <a:lumOff val="6000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ffectLst>
                                                <a:outerShdw blurRad="50800" dist="38100" dir="2700000" algn="tl" rotWithShape="0">
                                                  <a:prstClr val="black">
                                                    <a:alpha val="40000"/>
                                                  </a:prst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5BC73" id="Text Box 5" o:spid="_x0000_s1031" type="#_x0000_t202" style="position:absolute;margin-left:18.65pt;margin-top:94.55pt;width:142.1pt;height:18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" filled="f" stroked="f" strokecolor="#c2a6f7 [1944]">
                <v:textbox inset="0,0,0,0">
                  <w:txbxContent>
                    <w:sdt>
                      <w:sdtPr>
                        <w:id w:val="9583032"/>
                        <w:picture/>
                      </w:sdtPr>
                      <w:sdtEndPr/>
                      <w:sdtContent>
                        <w:p w14:paraId="52240AA7" w14:textId="77777777" w:rsidR="009238DC" w:rsidRDefault="0049172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137846" wp14:editId="4CFA1362">
                                <wp:extent cx="2152650" cy="2352585"/>
                                <wp:effectExtent l="57150" t="57150" r="114300" b="10541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650" cy="23525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>
                                          <a:outerShdw blurRad="50800" dist="38100" dir="2700000" algn="tl" rotWithShape="0">
                                            <a:prstClr val="black">
                                              <a:alpha val="40000"/>
                                            </a:prst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0370F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8C81E8" wp14:editId="00607AFA">
                <wp:simplePos x="0" y="0"/>
                <wp:positionH relativeFrom="column">
                  <wp:posOffset>87630</wp:posOffset>
                </wp:positionH>
                <wp:positionV relativeFrom="paragraph">
                  <wp:posOffset>9201150</wp:posOffset>
                </wp:positionV>
                <wp:extent cx="7132320" cy="251460"/>
                <wp:effectExtent l="1905" t="0" r="0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232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6510B" w14:textId="77777777" w:rsidR="00940812" w:rsidRPr="00940812" w:rsidRDefault="00940812" w:rsidP="001D6B0A">
                            <w:pPr>
                              <w:pStyle w:val="SmallPrint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C81E8" id="Text Box 16" o:spid="_x0000_s1032" type="#_x0000_t202" style="position:absolute;margin-left:6.9pt;margin-top:724.5pt;width:561.6pt;height:1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" filled="f" stroked="f">
                <v:textbox inset="0,0,0,0">
                  <w:txbxContent>
                    <w:p w14:paraId="28B6510B" w14:textId="77777777" w:rsidR="00940812" w:rsidRPr="00940812" w:rsidRDefault="00940812" w:rsidP="001D6B0A">
                      <w:pPr>
                        <w:pStyle w:val="SmallPrint"/>
                      </w:pPr>
                    </w:p>
                  </w:txbxContent>
                </v:textbox>
              </v:shape>
            </w:pict>
          </mc:Fallback>
        </mc:AlternateContent>
      </w:r>
      <w:r w:rsidR="000370F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5A6632" wp14:editId="770F476E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8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494A69" w14:textId="77777777" w:rsidR="00E768AB" w:rsidRDefault="00E768AB" w:rsidP="00E768AB">
                            <w:pPr>
                              <w:jc w:val="center"/>
                              <w:rPr>
                                <w:b/>
                                <w:color w:val="C2A6F7" w:themeColor="accent5" w:themeTint="9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C2A6F7" w:themeColor="accent5" w:themeTint="99"/>
                                <w:sz w:val="40"/>
                                <w:szCs w:val="40"/>
                              </w:rPr>
                              <w:t>DPAS II for Teachers/Specialists System-Boot Camp Training for 2018-2019 SY</w:t>
                            </w:r>
                          </w:p>
                          <w:p w14:paraId="37B85644" w14:textId="77777777" w:rsidR="0003296B" w:rsidRPr="000370F3" w:rsidRDefault="000370F3" w:rsidP="007B747A">
                            <w:pPr>
                              <w:rPr>
                                <w:b/>
                                <w:color w:val="C2A6F7" w:themeColor="accent5" w:themeTint="9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C2A6F7" w:themeColor="accent5" w:themeTint="99"/>
                                <w:sz w:val="40"/>
                                <w:szCs w:val="40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5A6632" id="AutoShape 3" o:spid="_x0000_s1033" alt="nl-header" style="position:absolute;margin-left:6.9pt;margin-top:7.2pt;width:561.6pt;height:6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" strokecolor="#9b6bf2 [3208]" strokeweight=".5pt">
                <v:fill r:id="rId10" o:title="nl-header" recolor="t" rotate="t" type="frame"/>
                <v:textbox inset=",0,0,0">
                  <w:txbxContent>
                    <w:p w14:paraId="15494A69" w14:textId="77777777" w:rsidR="00E768AB" w:rsidRDefault="00E768AB" w:rsidP="00E768AB">
                      <w:pPr>
                        <w:jc w:val="center"/>
                        <w:rPr>
                          <w:b/>
                          <w:color w:val="C2A6F7" w:themeColor="accent5" w:themeTint="99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C2A6F7" w:themeColor="accent5" w:themeTint="99"/>
                          <w:sz w:val="40"/>
                          <w:szCs w:val="40"/>
                        </w:rPr>
                        <w:t>DPAS II for Teachers/Specialists System-Boot Camp Training for 2018-2019 SY</w:t>
                      </w:r>
                    </w:p>
                    <w:p w14:paraId="37B85644" w14:textId="77777777" w:rsidR="0003296B" w:rsidRPr="000370F3" w:rsidRDefault="000370F3" w:rsidP="007B747A">
                      <w:pPr>
                        <w:rPr>
                          <w:b/>
                          <w:color w:val="C2A6F7" w:themeColor="accent5" w:themeTint="99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C2A6F7" w:themeColor="accent5" w:themeTint="99"/>
                          <w:sz w:val="40"/>
                          <w:szCs w:val="40"/>
                        </w:rPr>
                        <w:t>2018-2019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D27E20" w:rsidRPr="00C72A4B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0F3"/>
    <w:rsid w:val="0003296B"/>
    <w:rsid w:val="000370F3"/>
    <w:rsid w:val="00070AE8"/>
    <w:rsid w:val="000904A8"/>
    <w:rsid w:val="000C5595"/>
    <w:rsid w:val="000C7D48"/>
    <w:rsid w:val="000F2E63"/>
    <w:rsid w:val="001259D2"/>
    <w:rsid w:val="00133A59"/>
    <w:rsid w:val="00142BB8"/>
    <w:rsid w:val="001548EE"/>
    <w:rsid w:val="0018251B"/>
    <w:rsid w:val="001859AC"/>
    <w:rsid w:val="001D00A1"/>
    <w:rsid w:val="001D6B0A"/>
    <w:rsid w:val="001E0C17"/>
    <w:rsid w:val="002079DC"/>
    <w:rsid w:val="002115A7"/>
    <w:rsid w:val="00225938"/>
    <w:rsid w:val="0026142A"/>
    <w:rsid w:val="002866D4"/>
    <w:rsid w:val="002A48E7"/>
    <w:rsid w:val="002B0330"/>
    <w:rsid w:val="002C5567"/>
    <w:rsid w:val="002C7707"/>
    <w:rsid w:val="002E7927"/>
    <w:rsid w:val="002F3E2C"/>
    <w:rsid w:val="0031005E"/>
    <w:rsid w:val="0036184C"/>
    <w:rsid w:val="00364174"/>
    <w:rsid w:val="003816A4"/>
    <w:rsid w:val="00384854"/>
    <w:rsid w:val="003A587F"/>
    <w:rsid w:val="003E1BE5"/>
    <w:rsid w:val="004142EA"/>
    <w:rsid w:val="00452612"/>
    <w:rsid w:val="0046142D"/>
    <w:rsid w:val="00487CA3"/>
    <w:rsid w:val="00491725"/>
    <w:rsid w:val="0049352E"/>
    <w:rsid w:val="004B127C"/>
    <w:rsid w:val="004B1B5D"/>
    <w:rsid w:val="004B2B1B"/>
    <w:rsid w:val="005006D7"/>
    <w:rsid w:val="00527F6B"/>
    <w:rsid w:val="00531EA0"/>
    <w:rsid w:val="00562D43"/>
    <w:rsid w:val="005834A8"/>
    <w:rsid w:val="0058716D"/>
    <w:rsid w:val="005A7A62"/>
    <w:rsid w:val="0067027A"/>
    <w:rsid w:val="006944E8"/>
    <w:rsid w:val="006E55E2"/>
    <w:rsid w:val="006F549D"/>
    <w:rsid w:val="007048E4"/>
    <w:rsid w:val="00727F51"/>
    <w:rsid w:val="00740E10"/>
    <w:rsid w:val="00741A36"/>
    <w:rsid w:val="00743B57"/>
    <w:rsid w:val="007444C3"/>
    <w:rsid w:val="0075617D"/>
    <w:rsid w:val="0076557F"/>
    <w:rsid w:val="0078582C"/>
    <w:rsid w:val="007B747A"/>
    <w:rsid w:val="007C1833"/>
    <w:rsid w:val="007E4964"/>
    <w:rsid w:val="00806428"/>
    <w:rsid w:val="00822FE9"/>
    <w:rsid w:val="0084725B"/>
    <w:rsid w:val="00847D51"/>
    <w:rsid w:val="008727B2"/>
    <w:rsid w:val="0087568B"/>
    <w:rsid w:val="008B0000"/>
    <w:rsid w:val="008B31E4"/>
    <w:rsid w:val="008D4252"/>
    <w:rsid w:val="008F06A2"/>
    <w:rsid w:val="009238DC"/>
    <w:rsid w:val="009277CF"/>
    <w:rsid w:val="00940812"/>
    <w:rsid w:val="009428F2"/>
    <w:rsid w:val="00982A86"/>
    <w:rsid w:val="009B099E"/>
    <w:rsid w:val="009E4869"/>
    <w:rsid w:val="009E7BF0"/>
    <w:rsid w:val="009E7E7D"/>
    <w:rsid w:val="00A25AB5"/>
    <w:rsid w:val="00A35C82"/>
    <w:rsid w:val="00A40D30"/>
    <w:rsid w:val="00A444B5"/>
    <w:rsid w:val="00A71644"/>
    <w:rsid w:val="00A742B4"/>
    <w:rsid w:val="00AA2877"/>
    <w:rsid w:val="00AC135D"/>
    <w:rsid w:val="00AD1595"/>
    <w:rsid w:val="00AD190C"/>
    <w:rsid w:val="00AE6DBE"/>
    <w:rsid w:val="00AF3C0F"/>
    <w:rsid w:val="00AF6CC1"/>
    <w:rsid w:val="00B0561B"/>
    <w:rsid w:val="00B1637A"/>
    <w:rsid w:val="00B33E5D"/>
    <w:rsid w:val="00B36720"/>
    <w:rsid w:val="00B41374"/>
    <w:rsid w:val="00B70980"/>
    <w:rsid w:val="00B849B3"/>
    <w:rsid w:val="00BA239F"/>
    <w:rsid w:val="00BC1623"/>
    <w:rsid w:val="00BC7BCA"/>
    <w:rsid w:val="00BD61E3"/>
    <w:rsid w:val="00C07276"/>
    <w:rsid w:val="00C100A5"/>
    <w:rsid w:val="00C208C2"/>
    <w:rsid w:val="00C47331"/>
    <w:rsid w:val="00C72A4B"/>
    <w:rsid w:val="00C84CED"/>
    <w:rsid w:val="00C97DCF"/>
    <w:rsid w:val="00CB166F"/>
    <w:rsid w:val="00CB1A69"/>
    <w:rsid w:val="00CC665E"/>
    <w:rsid w:val="00CD0E4D"/>
    <w:rsid w:val="00CF0A2A"/>
    <w:rsid w:val="00D156AD"/>
    <w:rsid w:val="00D43682"/>
    <w:rsid w:val="00D43C4B"/>
    <w:rsid w:val="00D45AEB"/>
    <w:rsid w:val="00D6062A"/>
    <w:rsid w:val="00D64485"/>
    <w:rsid w:val="00DA62D3"/>
    <w:rsid w:val="00DB5B8C"/>
    <w:rsid w:val="00DB710A"/>
    <w:rsid w:val="00DC60EA"/>
    <w:rsid w:val="00DD0C66"/>
    <w:rsid w:val="00DE447E"/>
    <w:rsid w:val="00DE5677"/>
    <w:rsid w:val="00E02DC2"/>
    <w:rsid w:val="00E1023F"/>
    <w:rsid w:val="00E51E4D"/>
    <w:rsid w:val="00E71478"/>
    <w:rsid w:val="00E768AB"/>
    <w:rsid w:val="00E867DD"/>
    <w:rsid w:val="00EC1524"/>
    <w:rsid w:val="00ED02B7"/>
    <w:rsid w:val="00EE2BCE"/>
    <w:rsid w:val="00F06BEC"/>
    <w:rsid w:val="00F2263F"/>
    <w:rsid w:val="00F47899"/>
    <w:rsid w:val="00F61E1F"/>
    <w:rsid w:val="00F76790"/>
    <w:rsid w:val="00F96D35"/>
    <w:rsid w:val="00FA73E0"/>
    <w:rsid w:val="00FB2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89A38"/>
  <w15:docId w15:val="{BEF7FF13-5FB6-4CD4-B665-5EB936516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70F3"/>
  </w:style>
  <w:style w:type="paragraph" w:styleId="Heading1">
    <w:name w:val="heading 1"/>
    <w:basedOn w:val="Normal"/>
    <w:next w:val="Normal"/>
    <w:link w:val="Heading1Char"/>
    <w:uiPriority w:val="9"/>
    <w:qFormat/>
    <w:rsid w:val="000370F3"/>
    <w:pPr>
      <w:pBdr>
        <w:top w:val="single" w:sz="24" w:space="0" w:color="B31166" w:themeColor="accent1"/>
        <w:left w:val="single" w:sz="24" w:space="0" w:color="B31166" w:themeColor="accent1"/>
        <w:bottom w:val="single" w:sz="24" w:space="0" w:color="B31166" w:themeColor="accent1"/>
        <w:right w:val="single" w:sz="24" w:space="0" w:color="B31166" w:themeColor="accent1"/>
      </w:pBdr>
      <w:shd w:val="clear" w:color="auto" w:fill="B31166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70F3"/>
    <w:pPr>
      <w:pBdr>
        <w:top w:val="single" w:sz="24" w:space="0" w:color="F9C5E0" w:themeColor="accent1" w:themeTint="33"/>
        <w:left w:val="single" w:sz="24" w:space="0" w:color="F9C5E0" w:themeColor="accent1" w:themeTint="33"/>
        <w:bottom w:val="single" w:sz="24" w:space="0" w:color="F9C5E0" w:themeColor="accent1" w:themeTint="33"/>
        <w:right w:val="single" w:sz="24" w:space="0" w:color="F9C5E0" w:themeColor="accent1" w:themeTint="33"/>
      </w:pBdr>
      <w:shd w:val="clear" w:color="auto" w:fill="F9C5E0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70F3"/>
    <w:pPr>
      <w:pBdr>
        <w:top w:val="single" w:sz="6" w:space="2" w:color="B31166" w:themeColor="accent1"/>
      </w:pBdr>
      <w:spacing w:before="300" w:after="0"/>
      <w:outlineLvl w:val="2"/>
    </w:pPr>
    <w:rPr>
      <w:caps/>
      <w:color w:val="580832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370F3"/>
    <w:pPr>
      <w:pBdr>
        <w:top w:val="dotted" w:sz="6" w:space="2" w:color="B31166" w:themeColor="accent1"/>
      </w:pBdr>
      <w:spacing w:before="200" w:after="0"/>
      <w:outlineLvl w:val="3"/>
    </w:pPr>
    <w:rPr>
      <w:caps/>
      <w:color w:val="850C4B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70F3"/>
    <w:pPr>
      <w:pBdr>
        <w:bottom w:val="single" w:sz="6" w:space="1" w:color="B31166" w:themeColor="accent1"/>
      </w:pBdr>
      <w:spacing w:before="200" w:after="0"/>
      <w:outlineLvl w:val="4"/>
    </w:pPr>
    <w:rPr>
      <w:caps/>
      <w:color w:val="850C4B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70F3"/>
    <w:pPr>
      <w:pBdr>
        <w:bottom w:val="dotted" w:sz="6" w:space="1" w:color="B31166" w:themeColor="accent1"/>
      </w:pBdr>
      <w:spacing w:before="200" w:after="0"/>
      <w:outlineLvl w:val="5"/>
    </w:pPr>
    <w:rPr>
      <w:caps/>
      <w:color w:val="850C4B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70F3"/>
    <w:pPr>
      <w:spacing w:before="200" w:after="0"/>
      <w:outlineLvl w:val="6"/>
    </w:pPr>
    <w:rPr>
      <w:caps/>
      <w:color w:val="850C4B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70F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70F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370F3"/>
    <w:rPr>
      <w:caps/>
      <w:color w:val="FFFFFF" w:themeColor="background1"/>
      <w:spacing w:val="15"/>
      <w:sz w:val="22"/>
      <w:szCs w:val="22"/>
      <w:shd w:val="clear" w:color="auto" w:fill="B31166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0370F3"/>
    <w:rPr>
      <w:caps/>
      <w:spacing w:val="15"/>
      <w:shd w:val="clear" w:color="auto" w:fill="F9C5E0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0370F3"/>
    <w:rPr>
      <w:caps/>
      <w:color w:val="580832" w:themeColor="accent1" w:themeShade="7F"/>
      <w:spacing w:val="15"/>
    </w:rPr>
  </w:style>
  <w:style w:type="paragraph" w:customStyle="1" w:styleId="New">
    <w:name w:val="New!"/>
    <w:basedOn w:val="Normal"/>
    <w:rsid w:val="002A48E7"/>
    <w:pPr>
      <w:jc w:val="center"/>
    </w:pPr>
    <w:rPr>
      <w:rFonts w:cstheme="minorHAnsi"/>
      <w:color w:val="F9DED7" w:themeColor="accent3" w:themeTint="33"/>
      <w:sz w:val="36"/>
    </w:rPr>
  </w:style>
  <w:style w:type="paragraph" w:customStyle="1" w:styleId="Synopsis">
    <w:name w:val="Synopsis"/>
    <w:basedOn w:val="Normal"/>
    <w:rsid w:val="002A48E7"/>
    <w:pPr>
      <w:spacing w:before="240" w:after="120"/>
    </w:pPr>
    <w:rPr>
      <w:color w:val="C2A6F7" w:themeColor="accent5" w:themeTint="99"/>
    </w:rPr>
  </w:style>
  <w:style w:type="character" w:customStyle="1" w:styleId="Heading4Char">
    <w:name w:val="Heading 4 Char"/>
    <w:basedOn w:val="DefaultParagraphFont"/>
    <w:link w:val="Heading4"/>
    <w:uiPriority w:val="9"/>
    <w:rsid w:val="000370F3"/>
    <w:rPr>
      <w:caps/>
      <w:color w:val="850C4B" w:themeColor="accent1" w:themeShade="BF"/>
      <w:spacing w:val="10"/>
    </w:rPr>
  </w:style>
  <w:style w:type="paragraph" w:customStyle="1" w:styleId="EventDetails">
    <w:name w:val="Event Details"/>
    <w:basedOn w:val="Normal"/>
    <w:rsid w:val="002A48E7"/>
    <w:pPr>
      <w:spacing w:before="120" w:after="240"/>
    </w:pPr>
    <w:rPr>
      <w:color w:val="C2A6F7" w:themeColor="accent5" w:themeTint="99"/>
      <w:sz w:val="18"/>
      <w:szCs w:val="18"/>
    </w:rPr>
  </w:style>
  <w:style w:type="paragraph" w:customStyle="1" w:styleId="DateLocation">
    <w:name w:val="Date/Location"/>
    <w:basedOn w:val="Normal"/>
    <w:rsid w:val="002A48E7"/>
    <w:rPr>
      <w:color w:val="C2A6F7" w:themeColor="accent5" w:themeTint="99"/>
    </w:rPr>
  </w:style>
  <w:style w:type="paragraph" w:styleId="Title">
    <w:name w:val="Title"/>
    <w:basedOn w:val="Normal"/>
    <w:next w:val="Normal"/>
    <w:link w:val="TitleChar"/>
    <w:uiPriority w:val="10"/>
    <w:qFormat/>
    <w:rsid w:val="000370F3"/>
    <w:pPr>
      <w:spacing w:before="0" w:after="0"/>
    </w:pPr>
    <w:rPr>
      <w:rFonts w:asciiTheme="majorHAnsi" w:eastAsiaTheme="majorEastAsia" w:hAnsiTheme="majorHAnsi" w:cstheme="majorBidi"/>
      <w:caps/>
      <w:color w:val="B31166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370F3"/>
    <w:rPr>
      <w:rFonts w:asciiTheme="majorHAnsi" w:eastAsiaTheme="majorEastAsia" w:hAnsiTheme="majorHAnsi" w:cstheme="majorBidi"/>
      <w:caps/>
      <w:color w:val="B31166" w:themeColor="accent1"/>
      <w:spacing w:val="10"/>
      <w:sz w:val="52"/>
      <w:szCs w:val="52"/>
    </w:rPr>
  </w:style>
  <w:style w:type="paragraph" w:customStyle="1" w:styleId="Author">
    <w:name w:val="Author"/>
    <w:basedOn w:val="Normal"/>
    <w:rsid w:val="002A48E7"/>
    <w:pPr>
      <w:spacing w:after="240"/>
    </w:pPr>
    <w:rPr>
      <w:color w:val="C2A6F7" w:themeColor="accent5" w:themeTint="99"/>
    </w:rPr>
  </w:style>
  <w:style w:type="paragraph" w:customStyle="1" w:styleId="SmallPrint">
    <w:name w:val="Small Print"/>
    <w:basedOn w:val="Normal"/>
    <w:rsid w:val="001D6B0A"/>
    <w:pPr>
      <w:jc w:val="center"/>
    </w:pPr>
    <w:rPr>
      <w:rFonts w:asciiTheme="majorHAnsi" w:hAnsiTheme="majorHAnsi" w:cstheme="majorHAnsi"/>
      <w:color w:val="C2A6F7" w:themeColor="accent5" w:themeTint="99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70F3"/>
    <w:rPr>
      <w:caps/>
      <w:color w:val="850C4B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70F3"/>
    <w:rPr>
      <w:caps/>
      <w:color w:val="850C4B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70F3"/>
    <w:rPr>
      <w:caps/>
      <w:color w:val="850C4B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70F3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70F3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370F3"/>
    <w:rPr>
      <w:b/>
      <w:bCs/>
      <w:color w:val="850C4B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70F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0370F3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0370F3"/>
    <w:rPr>
      <w:b/>
      <w:bCs/>
    </w:rPr>
  </w:style>
  <w:style w:type="character" w:styleId="Emphasis">
    <w:name w:val="Emphasis"/>
    <w:uiPriority w:val="20"/>
    <w:qFormat/>
    <w:rsid w:val="000370F3"/>
    <w:rPr>
      <w:caps/>
      <w:color w:val="580832" w:themeColor="accent1" w:themeShade="7F"/>
      <w:spacing w:val="5"/>
    </w:rPr>
  </w:style>
  <w:style w:type="paragraph" w:styleId="NoSpacing">
    <w:name w:val="No Spacing"/>
    <w:uiPriority w:val="1"/>
    <w:qFormat/>
    <w:rsid w:val="000370F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370F3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370F3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70F3"/>
    <w:pPr>
      <w:spacing w:before="240" w:after="240" w:line="240" w:lineRule="auto"/>
      <w:ind w:left="1080" w:right="1080"/>
      <w:jc w:val="center"/>
    </w:pPr>
    <w:rPr>
      <w:color w:val="B31166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70F3"/>
    <w:rPr>
      <w:color w:val="B31166" w:themeColor="accent1"/>
      <w:sz w:val="24"/>
      <w:szCs w:val="24"/>
    </w:rPr>
  </w:style>
  <w:style w:type="character" w:styleId="SubtleEmphasis">
    <w:name w:val="Subtle Emphasis"/>
    <w:uiPriority w:val="19"/>
    <w:qFormat/>
    <w:rsid w:val="000370F3"/>
    <w:rPr>
      <w:i/>
      <w:iCs/>
      <w:color w:val="580832" w:themeColor="accent1" w:themeShade="7F"/>
    </w:rPr>
  </w:style>
  <w:style w:type="character" w:styleId="IntenseEmphasis">
    <w:name w:val="Intense Emphasis"/>
    <w:uiPriority w:val="21"/>
    <w:qFormat/>
    <w:rsid w:val="000370F3"/>
    <w:rPr>
      <w:b/>
      <w:bCs/>
      <w:caps/>
      <w:color w:val="580832" w:themeColor="accent1" w:themeShade="7F"/>
      <w:spacing w:val="10"/>
    </w:rPr>
  </w:style>
  <w:style w:type="character" w:styleId="SubtleReference">
    <w:name w:val="Subtle Reference"/>
    <w:uiPriority w:val="31"/>
    <w:qFormat/>
    <w:rsid w:val="000370F3"/>
    <w:rPr>
      <w:b/>
      <w:bCs/>
      <w:color w:val="B31166" w:themeColor="accent1"/>
    </w:rPr>
  </w:style>
  <w:style w:type="character" w:styleId="IntenseReference">
    <w:name w:val="Intense Reference"/>
    <w:uiPriority w:val="32"/>
    <w:qFormat/>
    <w:rsid w:val="000370F3"/>
    <w:rPr>
      <w:b/>
      <w:bCs/>
      <w:i/>
      <w:iCs/>
      <w:caps/>
      <w:color w:val="B31166" w:themeColor="accent1"/>
    </w:rPr>
  </w:style>
  <w:style w:type="character" w:styleId="BookTitle">
    <w:name w:val="Book Title"/>
    <w:uiPriority w:val="33"/>
    <w:qFormat/>
    <w:rsid w:val="000370F3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70F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lissa.oates\AppData\Roaming\Microsoft\Templates\Book%20club%20fly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5C7FA6-5D7E-4DCF-9CF6-3C350FE44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0</TotalTime>
  <Pages>1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Oates Melissa</dc:creator>
  <cp:keywords/>
  <cp:lastModifiedBy>Jessica Wilson</cp:lastModifiedBy>
  <cp:revision>2</cp:revision>
  <dcterms:created xsi:type="dcterms:W3CDTF">2018-04-18T12:59:00Z</dcterms:created>
  <dcterms:modified xsi:type="dcterms:W3CDTF">2018-04-18T12:59:00Z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