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4AB5B7E" w14:textId="77777777" w:rsidR="00D27E20" w:rsidRPr="00C72A4B" w:rsidRDefault="003F6A5E" w:rsidP="00C72A4B">
      <w:r>
        <w:rPr>
          <w:noProof/>
          <w:color w:val="A1C5E0" w:themeColor="accent5" w:themeTint="99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1CB96" wp14:editId="0D4C1907">
                <wp:simplePos x="0" y="0"/>
                <wp:positionH relativeFrom="page">
                  <wp:posOffset>5348177</wp:posOffset>
                </wp:positionH>
                <wp:positionV relativeFrom="paragraph">
                  <wp:posOffset>7798980</wp:posOffset>
                </wp:positionV>
                <wp:extent cx="2124075" cy="1655829"/>
                <wp:effectExtent l="0" t="0" r="28575" b="2095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24075" cy="1655829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rgbClr val="63A0CC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63A0CC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73A765" w14:textId="77777777" w:rsidR="002A2E2C" w:rsidRDefault="000F66F0" w:rsidP="002A2E2C">
                            <w:pPr>
                              <w:pStyle w:val="Heading3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Register in PDMS</w:t>
                            </w:r>
                          </w:p>
                          <w:p w14:paraId="3AE9B624" w14:textId="77777777" w:rsidR="000F66F0" w:rsidRDefault="000F66F0" w:rsidP="000F66F0">
                            <w:r>
                              <w:t>Component One: #26991</w:t>
                            </w:r>
                          </w:p>
                          <w:p w14:paraId="32FD64DC" w14:textId="77777777" w:rsidR="000F66F0" w:rsidRDefault="000F66F0" w:rsidP="000F66F0">
                            <w:r>
                              <w:t>Component Two: #26992</w:t>
                            </w:r>
                          </w:p>
                          <w:p w14:paraId="3E132756" w14:textId="77777777" w:rsidR="000F66F0" w:rsidRPr="000F66F0" w:rsidRDefault="000F66F0" w:rsidP="000F66F0">
                            <w:r>
                              <w:t>Component Three: #26993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7DAB16" id="AutoShape 13" o:spid="_x0000_s1026" style="position:absolute;margin-left:421.1pt;margin-top:614.1pt;width:167.25pt;height:130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" fillcolor="#387bab" strokecolor="#63a0cc">
                <v:textbox inset=",7.2pt">
                  <w:txbxContent>
                    <w:p w:rsidR="002A2E2C" w:rsidRDefault="000F66F0" w:rsidP="002A2E2C">
                      <w:pPr>
                        <w:pStyle w:val="Heading3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Register in PDMS</w:t>
                      </w:r>
                    </w:p>
                    <w:p w:rsidR="000F66F0" w:rsidRDefault="000F66F0" w:rsidP="000F66F0">
                      <w:r>
                        <w:t>Component One: #26991</w:t>
                      </w:r>
                    </w:p>
                    <w:p w:rsidR="000F66F0" w:rsidRDefault="000F66F0" w:rsidP="000F66F0">
                      <w:r>
                        <w:t>Component Two: #26992</w:t>
                      </w:r>
                    </w:p>
                    <w:p w:rsidR="000F66F0" w:rsidRPr="000F66F0" w:rsidRDefault="000F66F0" w:rsidP="000F66F0">
                      <w:r>
                        <w:t>Component Three: #26993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color w:val="A1C5E0" w:themeColor="accent5" w:themeTint="9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68EBB9" wp14:editId="4327EB4D">
                <wp:simplePos x="0" y="0"/>
                <wp:positionH relativeFrom="margin">
                  <wp:posOffset>5087679</wp:posOffset>
                </wp:positionH>
                <wp:positionV relativeFrom="paragraph">
                  <wp:posOffset>3482163</wp:posOffset>
                </wp:positionV>
                <wp:extent cx="2155825" cy="4125432"/>
                <wp:effectExtent l="0" t="0" r="15875" b="2794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5825" cy="4125432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01D9AF" w14:textId="77777777" w:rsidR="002A2E2C" w:rsidRPr="003F6A5E" w:rsidRDefault="001906B3" w:rsidP="002A2E2C">
                            <w:pPr>
                              <w:pStyle w:val="Quote"/>
                              <w:rPr>
                                <w:rStyle w:val="BookTitle"/>
                                <w:sz w:val="28"/>
                                <w:szCs w:val="28"/>
                              </w:rPr>
                            </w:pPr>
                            <w:r w:rsidRPr="003F6A5E">
                              <w:rPr>
                                <w:rStyle w:val="BookTitle"/>
                                <w:sz w:val="28"/>
                                <w:szCs w:val="28"/>
                              </w:rPr>
                              <w:t>Sessions will</w:t>
                            </w:r>
                            <w:r w:rsidR="002A2E2C" w:rsidRPr="003F6A5E">
                              <w:rPr>
                                <w:rStyle w:val="BookTitle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B08E4D2" w14:textId="77777777" w:rsidR="001906B3" w:rsidRPr="003F6A5E" w:rsidRDefault="002A2E2C" w:rsidP="001906B3">
                            <w:pPr>
                              <w:pStyle w:val="Quote"/>
                              <w:numPr>
                                <w:ilvl w:val="0"/>
                                <w:numId w:val="1"/>
                              </w:numPr>
                              <w:rPr>
                                <w:rStyle w:val="BookTitle"/>
                                <w:sz w:val="28"/>
                                <w:szCs w:val="28"/>
                              </w:rPr>
                            </w:pPr>
                            <w:r w:rsidRPr="003F6A5E">
                              <w:rPr>
                                <w:rStyle w:val="BookTitle"/>
                                <w:sz w:val="28"/>
                                <w:szCs w:val="28"/>
                              </w:rPr>
                              <w:t xml:space="preserve">Dissect </w:t>
                            </w:r>
                            <w:r w:rsidR="001906B3" w:rsidRPr="003F6A5E">
                              <w:rPr>
                                <w:rStyle w:val="BookTitle"/>
                                <w:sz w:val="28"/>
                                <w:szCs w:val="28"/>
                              </w:rPr>
                              <w:t>each criteri</w:t>
                            </w:r>
                            <w:r w:rsidRPr="003F6A5E">
                              <w:rPr>
                                <w:rStyle w:val="BookTitle"/>
                                <w:sz w:val="28"/>
                                <w:szCs w:val="28"/>
                              </w:rPr>
                              <w:t xml:space="preserve">a: </w:t>
                            </w:r>
                            <w:r w:rsidR="001906B3" w:rsidRPr="003F6A5E">
                              <w:rPr>
                                <w:rStyle w:val="BookTitle"/>
                                <w:sz w:val="28"/>
                                <w:szCs w:val="28"/>
                              </w:rPr>
                              <w:t>looking at the elements and potential examples for each performance level.</w:t>
                            </w:r>
                          </w:p>
                          <w:p w14:paraId="6F3F0262" w14:textId="77777777" w:rsidR="002A2E2C" w:rsidRPr="003F6A5E" w:rsidRDefault="002A2E2C" w:rsidP="002A2E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F6A5E">
                              <w:rPr>
                                <w:b/>
                                <w:sz w:val="28"/>
                                <w:szCs w:val="28"/>
                              </w:rPr>
                              <w:t>Evaluate evidence of each criteria.</w:t>
                            </w:r>
                          </w:p>
                          <w:p w14:paraId="5F4B6F59" w14:textId="77777777" w:rsidR="002A2E2C" w:rsidRPr="003F6A5E" w:rsidRDefault="002A2E2C" w:rsidP="002A2E2C">
                            <w:pPr>
                              <w:pStyle w:val="ListParagraph"/>
                              <w:ind w:left="787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BFB8C03" w14:textId="77777777" w:rsidR="002A2E2C" w:rsidRPr="003F6A5E" w:rsidRDefault="002A2E2C" w:rsidP="002A2E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F6A5E">
                              <w:rPr>
                                <w:b/>
                                <w:sz w:val="28"/>
                                <w:szCs w:val="28"/>
                              </w:rPr>
                              <w:t>Build a toolbox of strategies to help develop performance for each criteria.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400.6pt;margin-top:274.2pt;width:169.75pt;height:324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" fillcolor="#387aaa [2408]" strokecolor="#63a0cc [3208]">
                <v:textbox inset=",7.2pt">
                  <w:txbxContent>
                    <w:p w:rsidR="002A2E2C" w:rsidRPr="003F6A5E" w:rsidRDefault="001906B3" w:rsidP="002A2E2C">
                      <w:pPr>
                        <w:pStyle w:val="Quote"/>
                        <w:rPr>
                          <w:rStyle w:val="BookTitle"/>
                          <w:sz w:val="28"/>
                          <w:szCs w:val="28"/>
                        </w:rPr>
                      </w:pPr>
                      <w:r w:rsidRPr="003F6A5E">
                        <w:rPr>
                          <w:rStyle w:val="BookTitle"/>
                          <w:sz w:val="28"/>
                          <w:szCs w:val="28"/>
                        </w:rPr>
                        <w:t>Sessions will</w:t>
                      </w:r>
                      <w:r w:rsidR="002A2E2C" w:rsidRPr="003F6A5E">
                        <w:rPr>
                          <w:rStyle w:val="BookTitle"/>
                          <w:sz w:val="28"/>
                          <w:szCs w:val="28"/>
                        </w:rPr>
                        <w:t>:</w:t>
                      </w:r>
                    </w:p>
                    <w:p w:rsidR="001906B3" w:rsidRPr="003F6A5E" w:rsidRDefault="002A2E2C" w:rsidP="001906B3">
                      <w:pPr>
                        <w:pStyle w:val="Quote"/>
                        <w:numPr>
                          <w:ilvl w:val="0"/>
                          <w:numId w:val="1"/>
                        </w:numPr>
                        <w:rPr>
                          <w:rStyle w:val="BookTitle"/>
                          <w:sz w:val="28"/>
                          <w:szCs w:val="28"/>
                        </w:rPr>
                      </w:pPr>
                      <w:r w:rsidRPr="003F6A5E">
                        <w:rPr>
                          <w:rStyle w:val="BookTitle"/>
                          <w:sz w:val="28"/>
                          <w:szCs w:val="28"/>
                        </w:rPr>
                        <w:t xml:space="preserve">Dissect </w:t>
                      </w:r>
                      <w:r w:rsidR="001906B3" w:rsidRPr="003F6A5E">
                        <w:rPr>
                          <w:rStyle w:val="BookTitle"/>
                          <w:sz w:val="28"/>
                          <w:szCs w:val="28"/>
                        </w:rPr>
                        <w:t>each criteri</w:t>
                      </w:r>
                      <w:r w:rsidRPr="003F6A5E">
                        <w:rPr>
                          <w:rStyle w:val="BookTitle"/>
                          <w:sz w:val="28"/>
                          <w:szCs w:val="28"/>
                        </w:rPr>
                        <w:t xml:space="preserve">a: </w:t>
                      </w:r>
                      <w:r w:rsidR="001906B3" w:rsidRPr="003F6A5E">
                        <w:rPr>
                          <w:rStyle w:val="BookTitle"/>
                          <w:sz w:val="28"/>
                          <w:szCs w:val="28"/>
                        </w:rPr>
                        <w:t>looking at the elements and potential examples for each performance level.</w:t>
                      </w:r>
                    </w:p>
                    <w:p w:rsidR="002A2E2C" w:rsidRPr="003F6A5E" w:rsidRDefault="002A2E2C" w:rsidP="002A2E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F6A5E">
                        <w:rPr>
                          <w:b/>
                          <w:sz w:val="28"/>
                          <w:szCs w:val="28"/>
                        </w:rPr>
                        <w:t>Evaluate evidence of each criteria.</w:t>
                      </w:r>
                    </w:p>
                    <w:p w:rsidR="002A2E2C" w:rsidRPr="003F6A5E" w:rsidRDefault="002A2E2C" w:rsidP="002A2E2C">
                      <w:pPr>
                        <w:pStyle w:val="ListParagraph"/>
                        <w:ind w:left="787"/>
                        <w:rPr>
                          <w:sz w:val="28"/>
                          <w:szCs w:val="28"/>
                        </w:rPr>
                      </w:pPr>
                    </w:p>
                    <w:p w:rsidR="002A2E2C" w:rsidRPr="003F6A5E" w:rsidRDefault="002A2E2C" w:rsidP="002A2E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3F6A5E">
                        <w:rPr>
                          <w:b/>
                          <w:sz w:val="28"/>
                          <w:szCs w:val="28"/>
                        </w:rPr>
                        <w:t>Build a toolbox of strategies to help develop performance for each criteria.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7AD3AB" wp14:editId="1C173A23">
                <wp:simplePos x="0" y="0"/>
                <wp:positionH relativeFrom="column">
                  <wp:posOffset>90377</wp:posOffset>
                </wp:positionH>
                <wp:positionV relativeFrom="paragraph">
                  <wp:posOffset>845289</wp:posOffset>
                </wp:positionV>
                <wp:extent cx="7132320" cy="2519636"/>
                <wp:effectExtent l="0" t="0" r="11430" b="14605"/>
                <wp:wrapNone/>
                <wp:docPr id="15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2519636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6ED584" w14:textId="77777777" w:rsidR="007C1833" w:rsidRPr="007C1833" w:rsidRDefault="007C1833" w:rsidP="007C183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alt="book-bg" style="position:absolute;margin-left:7.1pt;margin-top:66.55pt;width:561.6pt;height:19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" strokecolor="#63a0cc [3208]" strokeweight=".5pt">
                <v:fill r:id="rId8" o:title="book-bg" recolor="t" rotate="t" type="frame"/>
                <v:textbox inset="0,0,0,0">
                  <w:txbxContent>
                    <w:p w:rsidR="007C1833" w:rsidRPr="007C1833" w:rsidRDefault="007C1833" w:rsidP="007C1833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E23A9" wp14:editId="194AE729">
                <wp:simplePos x="0" y="0"/>
                <wp:positionH relativeFrom="column">
                  <wp:posOffset>90377</wp:posOffset>
                </wp:positionH>
                <wp:positionV relativeFrom="paragraph">
                  <wp:posOffset>3471529</wp:posOffset>
                </wp:positionV>
                <wp:extent cx="4933315" cy="6081823"/>
                <wp:effectExtent l="0" t="0" r="19685" b="1460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315" cy="6081823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145F2A" w14:textId="77777777" w:rsidR="008D4252" w:rsidRPr="008D4252" w:rsidRDefault="008D4252" w:rsidP="008D425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D4252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Training</w:t>
                            </w:r>
                            <w:r w:rsidR="002A2E2C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Dates, </w:t>
                            </w:r>
                            <w:r w:rsidR="005D0C90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Lo</w:t>
                            </w:r>
                            <w:r w:rsidR="002A2E2C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cations, and Times:</w:t>
                            </w:r>
                          </w:p>
                          <w:p w14:paraId="3C938BB3" w14:textId="77777777" w:rsidR="008D4252" w:rsidRDefault="002A2E2C" w:rsidP="003F6A5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Session One: </w:t>
                            </w:r>
                            <w:r w:rsidRPr="002A2E2C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Component One: Planning and Preparation</w:t>
                            </w:r>
                          </w:p>
                          <w:p w14:paraId="036329C6" w14:textId="77777777" w:rsidR="002A2E2C" w:rsidRPr="003F6A5E" w:rsidRDefault="002A2E2C" w:rsidP="008D42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September 18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-New Castle County-Carvel Building, Wilmington, DE-8:30-3:30</w:t>
                            </w:r>
                          </w:p>
                          <w:p w14:paraId="0E4638F2" w14:textId="77777777" w:rsidR="002A2E2C" w:rsidRPr="003F6A5E" w:rsidRDefault="002A2E2C" w:rsidP="008D42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September 19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-Kent County-Delaware Archives Building, Dover, DE-9:00-4:00</w:t>
                            </w:r>
                          </w:p>
                          <w:p w14:paraId="37034F3E" w14:textId="77777777" w:rsidR="002A2E2C" w:rsidRPr="003F6A5E" w:rsidRDefault="002A2E2C" w:rsidP="008D4252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September 20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-Sussex County-G.W. Carver Building, Frankford, DE-8:30-3:30</w:t>
                            </w:r>
                          </w:p>
                          <w:p w14:paraId="1503C143" w14:textId="77777777" w:rsidR="003F6A5E" w:rsidRDefault="003F6A5E" w:rsidP="003F6A5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Session Two: </w:t>
                            </w:r>
                            <w:r w:rsidRPr="003F6A5E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Component Two: Classroom Environment</w:t>
                            </w:r>
                          </w:p>
                          <w:p w14:paraId="4C19E29C" w14:textId="77777777" w:rsidR="003F6A5E" w:rsidRPr="003F6A5E" w:rsidRDefault="003F6A5E" w:rsidP="003F6A5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October 16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-New Castle County-Carvel Building, Wilmington, DE-8:30-3:30</w:t>
                            </w:r>
                          </w:p>
                          <w:p w14:paraId="18174827" w14:textId="77777777" w:rsidR="003F6A5E" w:rsidRPr="003F6A5E" w:rsidRDefault="003F6A5E" w:rsidP="003F6A5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October 17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-Kent County-Delaware Archives Building, Dover, DE-9:00-4:00</w:t>
                            </w:r>
                          </w:p>
                          <w:p w14:paraId="5037AC9A" w14:textId="77777777" w:rsidR="003F6A5E" w:rsidRPr="003F6A5E" w:rsidRDefault="003F6A5E" w:rsidP="003F6A5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October 18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-Sussex County-G.W. Carver Building, Frankford, DE-8:30-3:30</w:t>
                            </w:r>
                          </w:p>
                          <w:p w14:paraId="02E55EC6" w14:textId="77777777" w:rsidR="003F6A5E" w:rsidRDefault="003F6A5E" w:rsidP="003F6A5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47188B4" w14:textId="77777777" w:rsidR="003F6A5E" w:rsidRDefault="003F6A5E" w:rsidP="003F6A5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Session Three: </w:t>
                            </w:r>
                            <w:r w:rsidRPr="003F6A5E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Comp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onent Three: Instruction</w:t>
                            </w:r>
                          </w:p>
                          <w:p w14:paraId="029632C5" w14:textId="77777777" w:rsidR="003F6A5E" w:rsidRPr="003F6A5E" w:rsidRDefault="003F6A5E" w:rsidP="003F6A5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November 13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-New Castle County-Carvel Building, Wilmington, DE-8:30-3:30</w:t>
                            </w:r>
                          </w:p>
                          <w:p w14:paraId="57265DB9" w14:textId="77777777" w:rsidR="003F6A5E" w:rsidRPr="003F6A5E" w:rsidRDefault="003F6A5E" w:rsidP="003F6A5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November 14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-Kent County-Delaware Archives Building, Dover, DE-9:00-4:00</w:t>
                            </w:r>
                          </w:p>
                          <w:p w14:paraId="75E657D9" w14:textId="77777777" w:rsidR="003F6A5E" w:rsidRPr="003F6A5E" w:rsidRDefault="003F6A5E" w:rsidP="003F6A5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November 15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-Sussex County-G.W. Carver Building, Frankford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3F6A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DE-8:30-3:30</w:t>
                            </w:r>
                          </w:p>
                          <w:p w14:paraId="20C52847" w14:textId="77777777" w:rsidR="003F6A5E" w:rsidRDefault="003F6A5E" w:rsidP="003F6A5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6A6FCCA" w14:textId="77777777" w:rsidR="003F6A5E" w:rsidRPr="003F6A5E" w:rsidRDefault="003F6A5E" w:rsidP="003F6A5E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F3CB8CA" w14:textId="77777777" w:rsidR="002A2E2C" w:rsidRPr="008D4252" w:rsidRDefault="002A2E2C" w:rsidP="008D425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789C3F9" w14:textId="77777777" w:rsidR="00C97DCF" w:rsidRPr="00B1637A" w:rsidRDefault="00C97DCF" w:rsidP="00B163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margin-left:7.1pt;margin-top:273.35pt;width:388.45pt;height:47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" fillcolor="#387aaa [2408]" strokecolor="#63a0cc [3208]">
                <v:textbox>
                  <w:txbxContent>
                    <w:p w:rsidR="008D4252" w:rsidRPr="008D4252" w:rsidRDefault="008D4252" w:rsidP="008D4252">
                      <w:pP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8D4252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Training</w:t>
                      </w:r>
                      <w:r w:rsidR="002A2E2C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Dates, </w:t>
                      </w:r>
                      <w:r w:rsidR="005D0C90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Lo</w:t>
                      </w:r>
                      <w:r w:rsidR="002A2E2C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cations, and Times:</w:t>
                      </w:r>
                    </w:p>
                    <w:p w:rsidR="008D4252" w:rsidRDefault="002A2E2C" w:rsidP="003F6A5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Session One: </w:t>
                      </w:r>
                      <w:r w:rsidRPr="002A2E2C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Component One: Planning and Preparation</w:t>
                      </w:r>
                    </w:p>
                    <w:p w:rsidR="002A2E2C" w:rsidRPr="003F6A5E" w:rsidRDefault="002A2E2C" w:rsidP="008D42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September 18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-New Castle County-Carvel Building, Wilmington, DE-8:30-3:30</w:t>
                      </w:r>
                    </w:p>
                    <w:p w:rsidR="002A2E2C" w:rsidRPr="003F6A5E" w:rsidRDefault="002A2E2C" w:rsidP="008D42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September 19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-Kent County-Delaware Archives Building, Dover, DE-9:00-4:00</w:t>
                      </w:r>
                    </w:p>
                    <w:p w:rsidR="002A2E2C" w:rsidRPr="003F6A5E" w:rsidRDefault="002A2E2C" w:rsidP="008D4252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September 20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-Sussex County-G.W. Carver Building, Frankford, DE-8:30-3:30</w:t>
                      </w:r>
                    </w:p>
                    <w:p w:rsidR="003F6A5E" w:rsidRDefault="003F6A5E" w:rsidP="003F6A5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Session </w:t>
                      </w:r>
                      <w:proofErr w:type="gram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Two</w:t>
                      </w:r>
                      <w:proofErr w:type="gram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Pr="003F6A5E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Component Two: Classroom Environment</w:t>
                      </w:r>
                    </w:p>
                    <w:p w:rsidR="003F6A5E" w:rsidRPr="003F6A5E" w:rsidRDefault="003F6A5E" w:rsidP="003F6A5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October 16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-New Castle County-Carvel Building, Wilmington, DE-8:30-3:30</w:t>
                      </w:r>
                    </w:p>
                    <w:p w:rsidR="003F6A5E" w:rsidRPr="003F6A5E" w:rsidRDefault="003F6A5E" w:rsidP="003F6A5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October 17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-Kent County-Delaware Archives Building, Dover, DE-9:00-4:00</w:t>
                      </w:r>
                    </w:p>
                    <w:p w:rsidR="003F6A5E" w:rsidRPr="003F6A5E" w:rsidRDefault="003F6A5E" w:rsidP="003F6A5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October 18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-Sussex County-G.W. Carver Building, Frankford, DE-8:30-3:30</w:t>
                      </w:r>
                    </w:p>
                    <w:p w:rsidR="003F6A5E" w:rsidRDefault="003F6A5E" w:rsidP="003F6A5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3F6A5E" w:rsidRDefault="003F6A5E" w:rsidP="003F6A5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Session Three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Pr="003F6A5E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Comp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onent Three: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Instruction</w:t>
                      </w:r>
                    </w:p>
                    <w:p w:rsidR="003F6A5E" w:rsidRPr="003F6A5E" w:rsidRDefault="003F6A5E" w:rsidP="003F6A5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November 13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-New Castle County-Carvel Building, Wilmington, DE-8:30-3:30</w:t>
                      </w:r>
                    </w:p>
                    <w:p w:rsidR="003F6A5E" w:rsidRPr="003F6A5E" w:rsidRDefault="003F6A5E" w:rsidP="003F6A5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November 14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-Kent County-Delaware Archives Building, Dover, DE-9:00-4:00</w:t>
                      </w:r>
                    </w:p>
                    <w:p w:rsidR="003F6A5E" w:rsidRPr="003F6A5E" w:rsidRDefault="003F6A5E" w:rsidP="003F6A5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November 15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-Sussex County-G.W. Carver Building, Frankford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r w:rsidRPr="003F6A5E">
                        <w:rPr>
                          <w:color w:val="FFFFFF" w:themeColor="background1"/>
                          <w:sz w:val="24"/>
                          <w:szCs w:val="24"/>
                        </w:rPr>
                        <w:t>DE-8:30-3:30</w:t>
                      </w:r>
                    </w:p>
                    <w:p w:rsidR="003F6A5E" w:rsidRDefault="003F6A5E" w:rsidP="003F6A5E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3F6A5E" w:rsidRPr="003F6A5E" w:rsidRDefault="003F6A5E" w:rsidP="003F6A5E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2A2E2C" w:rsidRPr="008D4252" w:rsidRDefault="002A2E2C" w:rsidP="008D425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97DCF" w:rsidRPr="00B1637A" w:rsidRDefault="00C97DCF" w:rsidP="00B1637A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2BE6C" wp14:editId="3DA02DB8">
                <wp:simplePos x="0" y="0"/>
                <wp:positionH relativeFrom="column">
                  <wp:posOffset>239233</wp:posOffset>
                </wp:positionH>
                <wp:positionV relativeFrom="paragraph">
                  <wp:posOffset>1079205</wp:posOffset>
                </wp:positionV>
                <wp:extent cx="1804670" cy="2494398"/>
                <wp:effectExtent l="0" t="0" r="5080" b="127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494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433049828"/>
                              <w:picture/>
                            </w:sdtPr>
                            <w:sdtEndPr/>
                            <w:sdtContent>
                              <w:p w14:paraId="2910D06A" w14:textId="77777777" w:rsidR="009238DC" w:rsidRDefault="0049172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A1788A" wp14:editId="149A407E">
                                      <wp:extent cx="2151380" cy="1902546"/>
                                      <wp:effectExtent l="57150" t="57150" r="115570" b="116840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75249" cy="19236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chemeClr val="accent5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18.85pt;margin-top:85pt;width:142.1pt;height:19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" filled="f" stroked="f" strokecolor="#a1c5e0 [1944]">
                <v:textbox inset="0,0,0,0">
                  <w:txbxContent>
                    <w:sdt>
                      <w:sdtPr>
                        <w:id w:val="-433049828"/>
                        <w:picture/>
                      </w:sdtPr>
                      <w:sdtEndPr/>
                      <w:sdtContent>
                        <w:p w:rsidR="009238DC" w:rsidRDefault="0049172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151380" cy="1902546"/>
                                <wp:effectExtent l="57150" t="57150" r="115570" b="11684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5249" cy="19236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6C8AE" wp14:editId="304D9713">
                <wp:simplePos x="0" y="0"/>
                <wp:positionH relativeFrom="column">
                  <wp:posOffset>2259419</wp:posOffset>
                </wp:positionH>
                <wp:positionV relativeFrom="paragraph">
                  <wp:posOffset>866553</wp:posOffset>
                </wp:positionV>
                <wp:extent cx="4846955" cy="2530549"/>
                <wp:effectExtent l="0" t="0" r="0" b="317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955" cy="2530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282B7" w14:textId="77777777" w:rsidR="00E768AB" w:rsidRPr="001906B3" w:rsidRDefault="005D0C90" w:rsidP="000370F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6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Do you desire a deep understanding of the teacher evaluation </w:t>
                            </w:r>
                            <w:r w:rsidR="001906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tool?</w:t>
                            </w:r>
                          </w:p>
                          <w:p w14:paraId="486D56A9" w14:textId="77777777" w:rsidR="005D0C90" w:rsidRPr="001906B3" w:rsidRDefault="005D0C90" w:rsidP="000370F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6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This year the Delaware Department of Education will host a 3 session series on the DPAS II Teacher Framework.</w:t>
                            </w:r>
                          </w:p>
                          <w:p w14:paraId="25A2635E" w14:textId="77777777" w:rsidR="005D0C90" w:rsidRPr="001906B3" w:rsidRDefault="005D0C90" w:rsidP="000370F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6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Leading experts from the Dani</w:t>
                            </w:r>
                            <w:r w:rsidR="001906B3" w:rsidRPr="001906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elson Group will facilitate each</w:t>
                            </w:r>
                            <w:r w:rsidRPr="001906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06B3" w:rsidRPr="001906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session</w:t>
                            </w:r>
                            <w:r w:rsidRPr="001906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1CADC0C" w14:textId="77777777" w:rsidR="005D0C90" w:rsidRPr="001906B3" w:rsidRDefault="005D0C90" w:rsidP="000370F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06B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Participation in all 3 sessions in not required but encouraged.</w:t>
                            </w:r>
                          </w:p>
                          <w:p w14:paraId="3E689C77" w14:textId="77777777" w:rsidR="005D0C90" w:rsidRPr="001906B3" w:rsidRDefault="005D0C90" w:rsidP="000370F3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177.9pt;margin-top:68.25pt;width:381.65pt;height:19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" filled="f" stroked="f" strokecolor="#a1c5e0 [1944]">
                <v:textbox inset="3.6pt,,3.6pt">
                  <w:txbxContent>
                    <w:p w:rsidR="00E768AB" w:rsidRPr="001906B3" w:rsidRDefault="005D0C90" w:rsidP="000370F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r w:rsidRPr="001906B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Do you desire a deep understanding of the teacher evaluation </w:t>
                      </w:r>
                      <w:r w:rsidR="001906B3">
                        <w:rPr>
                          <w:color w:val="FFFFFF" w:themeColor="background1"/>
                          <w:sz w:val="32"/>
                          <w:szCs w:val="32"/>
                        </w:rPr>
                        <w:t>tool?</w:t>
                      </w:r>
                    </w:p>
                    <w:p w:rsidR="005D0C90" w:rsidRPr="001906B3" w:rsidRDefault="005D0C90" w:rsidP="000370F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906B3">
                        <w:rPr>
                          <w:color w:val="FFFFFF" w:themeColor="background1"/>
                          <w:sz w:val="32"/>
                          <w:szCs w:val="32"/>
                        </w:rPr>
                        <w:t>This year the Delaware Department of Education will host a 3 session series on the DPAS II Teacher Framework.</w:t>
                      </w:r>
                    </w:p>
                    <w:p w:rsidR="005D0C90" w:rsidRPr="001906B3" w:rsidRDefault="005D0C90" w:rsidP="000370F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906B3">
                        <w:rPr>
                          <w:color w:val="FFFFFF" w:themeColor="background1"/>
                          <w:sz w:val="32"/>
                          <w:szCs w:val="32"/>
                        </w:rPr>
                        <w:t>Leading experts from the Dani</w:t>
                      </w:r>
                      <w:r w:rsidR="001906B3" w:rsidRPr="001906B3">
                        <w:rPr>
                          <w:color w:val="FFFFFF" w:themeColor="background1"/>
                          <w:sz w:val="32"/>
                          <w:szCs w:val="32"/>
                        </w:rPr>
                        <w:t>elson Group will facilitate each</w:t>
                      </w:r>
                      <w:r w:rsidRPr="001906B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906B3" w:rsidRPr="001906B3">
                        <w:rPr>
                          <w:color w:val="FFFFFF" w:themeColor="background1"/>
                          <w:sz w:val="32"/>
                          <w:szCs w:val="32"/>
                        </w:rPr>
                        <w:t>session</w:t>
                      </w:r>
                      <w:r w:rsidRPr="001906B3">
                        <w:rPr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  <w:p w:rsidR="005D0C90" w:rsidRPr="001906B3" w:rsidRDefault="005D0C90" w:rsidP="000370F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906B3">
                        <w:rPr>
                          <w:color w:val="FFFFFF" w:themeColor="background1"/>
                          <w:sz w:val="32"/>
                          <w:szCs w:val="32"/>
                        </w:rPr>
                        <w:t>Participation in all 3 sessions in not required but encouraged.</w:t>
                      </w:r>
                    </w:p>
                    <w:bookmarkEnd w:id="1"/>
                    <w:p w:rsidR="005D0C90" w:rsidRPr="001906B3" w:rsidRDefault="005D0C90" w:rsidP="000370F3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981E7" wp14:editId="20E95822">
                <wp:simplePos x="0" y="0"/>
                <wp:positionH relativeFrom="column">
                  <wp:posOffset>90377</wp:posOffset>
                </wp:positionH>
                <wp:positionV relativeFrom="paragraph">
                  <wp:posOffset>101009</wp:posOffset>
                </wp:positionV>
                <wp:extent cx="7132320" cy="701749"/>
                <wp:effectExtent l="0" t="0" r="11430" b="22225"/>
                <wp:wrapNone/>
                <wp:docPr id="8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701749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9AA8F1" w14:textId="77777777" w:rsidR="00E768AB" w:rsidRDefault="00E768AB" w:rsidP="00E768AB">
                            <w:pPr>
                              <w:jc w:val="center"/>
                              <w:rPr>
                                <w:b/>
                                <w:color w:val="A1C5E0" w:themeColor="accent5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A1C5E0" w:themeColor="accent5" w:themeTint="99"/>
                                <w:sz w:val="40"/>
                                <w:szCs w:val="40"/>
                              </w:rPr>
                              <w:t xml:space="preserve">DPAS II </w:t>
                            </w:r>
                            <w:r w:rsidR="005D0C90">
                              <w:rPr>
                                <w:b/>
                                <w:color w:val="A1C5E0" w:themeColor="accent5" w:themeTint="99"/>
                                <w:sz w:val="40"/>
                                <w:szCs w:val="40"/>
                              </w:rPr>
                              <w:t>for Teachers-Component Deep Dive Professional Development Series</w:t>
                            </w:r>
                          </w:p>
                          <w:p w14:paraId="684FDA60" w14:textId="77777777" w:rsidR="0003296B" w:rsidRPr="000370F3" w:rsidRDefault="000370F3" w:rsidP="007B747A">
                            <w:pPr>
                              <w:rPr>
                                <w:b/>
                                <w:color w:val="A1C5E0" w:themeColor="accent5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A1C5E0" w:themeColor="accent5" w:themeTint="99"/>
                                <w:sz w:val="40"/>
                                <w:szCs w:val="40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2" alt="nl-header" style="position:absolute;margin-left:7.1pt;margin-top:7.95pt;width:561.6pt;height: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" strokecolor="#63a0cc [3208]" strokeweight=".5pt">
                <v:fill r:id="rId12" o:title="nl-header" recolor="t" rotate="t" type="frame"/>
                <v:textbox inset=",0,0,0">
                  <w:txbxContent>
                    <w:p w:rsidR="00E768AB" w:rsidRDefault="00E768AB" w:rsidP="00E768AB">
                      <w:pPr>
                        <w:jc w:val="center"/>
                        <w:rPr>
                          <w:b/>
                          <w:color w:val="A1C5E0" w:themeColor="accent5" w:themeTint="9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A1C5E0" w:themeColor="accent5" w:themeTint="99"/>
                          <w:sz w:val="40"/>
                          <w:szCs w:val="40"/>
                        </w:rPr>
                        <w:t xml:space="preserve">DPAS II </w:t>
                      </w:r>
                      <w:r w:rsidR="005D0C90">
                        <w:rPr>
                          <w:b/>
                          <w:color w:val="A1C5E0" w:themeColor="accent5" w:themeTint="99"/>
                          <w:sz w:val="40"/>
                          <w:szCs w:val="40"/>
                        </w:rPr>
                        <w:t>for Teachers-Component Deep Dive Professional Development Series</w:t>
                      </w:r>
                    </w:p>
                    <w:p w:rsidR="0003296B" w:rsidRPr="000370F3" w:rsidRDefault="000370F3" w:rsidP="007B747A">
                      <w:pPr>
                        <w:rPr>
                          <w:b/>
                          <w:color w:val="A1C5E0" w:themeColor="accent5" w:themeTint="9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A1C5E0" w:themeColor="accent5" w:themeTint="99"/>
                          <w:sz w:val="40"/>
                          <w:szCs w:val="40"/>
                        </w:rPr>
                        <w:t>2018-2019</w:t>
                      </w:r>
                    </w:p>
                  </w:txbxContent>
                </v:textbox>
              </v:roundrect>
            </w:pict>
          </mc:Fallback>
        </mc:AlternateContent>
      </w:r>
      <w:r w:rsidR="002A2E2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E6C254" wp14:editId="59B9F04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0" t="0" r="19050" b="1905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8BDE3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aV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8sdaVPAIAAHcEAAAOAAAAAAAA&#10;AAAAAAAAAC4CAABkcnMvZTJvRG9jLnhtbFBLAQItABQABgAIAAAAIQAl9QYB3AAAAAcBAAAPAAAA&#10;AAAAAAAAAAAAAJYEAABkcnMvZG93bnJldi54bWxQSwUGAAAAAAQABADzAAAAnwUAAAAA&#10;" fillcolor="#255171 [1608]"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438C83" wp14:editId="33726AB0">
                <wp:simplePos x="0" y="0"/>
                <wp:positionH relativeFrom="column">
                  <wp:posOffset>87630</wp:posOffset>
                </wp:positionH>
                <wp:positionV relativeFrom="paragraph">
                  <wp:posOffset>9201150</wp:posOffset>
                </wp:positionV>
                <wp:extent cx="7132320" cy="251460"/>
                <wp:effectExtent l="1905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C9066" w14:textId="77777777" w:rsidR="00940812" w:rsidRPr="00940812" w:rsidRDefault="00940812" w:rsidP="001D6B0A">
                            <w:pPr>
                              <w:pStyle w:val="SmallPrin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6.9pt;margin-top:724.5pt;width:561.6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" filled="f" stroked="f">
                <v:textbox inset="0,0,0,0">
                  <w:txbxContent>
                    <w:p w:rsidR="00940812" w:rsidRPr="00940812" w:rsidRDefault="00940812" w:rsidP="001D6B0A">
                      <w:pPr>
                        <w:pStyle w:val="SmallPrint"/>
                      </w:pPr>
                    </w:p>
                  </w:txbxContent>
                </v:textbox>
              </v:shape>
            </w:pict>
          </mc:Fallback>
        </mc:AlternateContent>
      </w:r>
    </w:p>
    <w:sectPr w:rsidR="00D27E20" w:rsidRPr="00C72A4B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FD54C2"/>
    <w:multiLevelType w:val="hybridMultilevel"/>
    <w:tmpl w:val="19067CE6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0F3"/>
    <w:rsid w:val="0003296B"/>
    <w:rsid w:val="000370F3"/>
    <w:rsid w:val="00070AE8"/>
    <w:rsid w:val="000904A8"/>
    <w:rsid w:val="000C5595"/>
    <w:rsid w:val="000C7D48"/>
    <w:rsid w:val="000F2E63"/>
    <w:rsid w:val="000F66F0"/>
    <w:rsid w:val="001259D2"/>
    <w:rsid w:val="00133A59"/>
    <w:rsid w:val="00142BB8"/>
    <w:rsid w:val="001548EE"/>
    <w:rsid w:val="0018251B"/>
    <w:rsid w:val="001859AC"/>
    <w:rsid w:val="001906B3"/>
    <w:rsid w:val="001D00A1"/>
    <w:rsid w:val="001D6B0A"/>
    <w:rsid w:val="001E0C17"/>
    <w:rsid w:val="002079DC"/>
    <w:rsid w:val="002115A7"/>
    <w:rsid w:val="00225938"/>
    <w:rsid w:val="0026142A"/>
    <w:rsid w:val="002866D4"/>
    <w:rsid w:val="002A2E2C"/>
    <w:rsid w:val="002A48E7"/>
    <w:rsid w:val="002B0330"/>
    <w:rsid w:val="002C5567"/>
    <w:rsid w:val="002C7707"/>
    <w:rsid w:val="002E7927"/>
    <w:rsid w:val="002F3E2C"/>
    <w:rsid w:val="0031005E"/>
    <w:rsid w:val="0036184C"/>
    <w:rsid w:val="00364174"/>
    <w:rsid w:val="003816A4"/>
    <w:rsid w:val="00384854"/>
    <w:rsid w:val="003A587F"/>
    <w:rsid w:val="003E1BE5"/>
    <w:rsid w:val="003F6A5E"/>
    <w:rsid w:val="004142EA"/>
    <w:rsid w:val="00452612"/>
    <w:rsid w:val="0046142D"/>
    <w:rsid w:val="00487CA3"/>
    <w:rsid w:val="00491725"/>
    <w:rsid w:val="0049352E"/>
    <w:rsid w:val="004B127C"/>
    <w:rsid w:val="004B1B5D"/>
    <w:rsid w:val="004B2B1B"/>
    <w:rsid w:val="005006D7"/>
    <w:rsid w:val="00527F6B"/>
    <w:rsid w:val="00531EA0"/>
    <w:rsid w:val="00562D43"/>
    <w:rsid w:val="005834A8"/>
    <w:rsid w:val="0058716D"/>
    <w:rsid w:val="005A7A62"/>
    <w:rsid w:val="005D0C90"/>
    <w:rsid w:val="00615562"/>
    <w:rsid w:val="0067027A"/>
    <w:rsid w:val="006E55E2"/>
    <w:rsid w:val="006F549D"/>
    <w:rsid w:val="007048E4"/>
    <w:rsid w:val="00727F51"/>
    <w:rsid w:val="00740E10"/>
    <w:rsid w:val="00741A36"/>
    <w:rsid w:val="00743B57"/>
    <w:rsid w:val="007444C3"/>
    <w:rsid w:val="0075617D"/>
    <w:rsid w:val="0076557F"/>
    <w:rsid w:val="0078582C"/>
    <w:rsid w:val="007B747A"/>
    <w:rsid w:val="007C1833"/>
    <w:rsid w:val="007E4964"/>
    <w:rsid w:val="00806428"/>
    <w:rsid w:val="00822FE9"/>
    <w:rsid w:val="0084725B"/>
    <w:rsid w:val="00847D51"/>
    <w:rsid w:val="008727B2"/>
    <w:rsid w:val="0087568B"/>
    <w:rsid w:val="008B0000"/>
    <w:rsid w:val="008B31E4"/>
    <w:rsid w:val="008D4252"/>
    <w:rsid w:val="008F06A2"/>
    <w:rsid w:val="009238DC"/>
    <w:rsid w:val="009277CF"/>
    <w:rsid w:val="00940812"/>
    <w:rsid w:val="009428F2"/>
    <w:rsid w:val="00982A86"/>
    <w:rsid w:val="009B099E"/>
    <w:rsid w:val="009E4869"/>
    <w:rsid w:val="009E7BF0"/>
    <w:rsid w:val="009E7E7D"/>
    <w:rsid w:val="00A25AB5"/>
    <w:rsid w:val="00A35C82"/>
    <w:rsid w:val="00A444B5"/>
    <w:rsid w:val="00A71644"/>
    <w:rsid w:val="00A742B4"/>
    <w:rsid w:val="00AA2877"/>
    <w:rsid w:val="00AC135D"/>
    <w:rsid w:val="00AD1595"/>
    <w:rsid w:val="00AD190C"/>
    <w:rsid w:val="00AE6DBE"/>
    <w:rsid w:val="00AF3C0F"/>
    <w:rsid w:val="00AF6CC1"/>
    <w:rsid w:val="00B0561B"/>
    <w:rsid w:val="00B1637A"/>
    <w:rsid w:val="00B33E5D"/>
    <w:rsid w:val="00B36720"/>
    <w:rsid w:val="00B41374"/>
    <w:rsid w:val="00B70980"/>
    <w:rsid w:val="00BA239F"/>
    <w:rsid w:val="00BC1623"/>
    <w:rsid w:val="00BC7BCA"/>
    <w:rsid w:val="00BD61E3"/>
    <w:rsid w:val="00C07276"/>
    <w:rsid w:val="00C100A5"/>
    <w:rsid w:val="00C208C2"/>
    <w:rsid w:val="00C47331"/>
    <w:rsid w:val="00C72A4B"/>
    <w:rsid w:val="00C84CED"/>
    <w:rsid w:val="00C97DCF"/>
    <w:rsid w:val="00CB166F"/>
    <w:rsid w:val="00CB1A69"/>
    <w:rsid w:val="00CC665E"/>
    <w:rsid w:val="00CD0E4D"/>
    <w:rsid w:val="00CF0A2A"/>
    <w:rsid w:val="00D156AD"/>
    <w:rsid w:val="00D43682"/>
    <w:rsid w:val="00D43C4B"/>
    <w:rsid w:val="00D45AEB"/>
    <w:rsid w:val="00D6062A"/>
    <w:rsid w:val="00D64485"/>
    <w:rsid w:val="00DA62D3"/>
    <w:rsid w:val="00DB5B8C"/>
    <w:rsid w:val="00DB710A"/>
    <w:rsid w:val="00DC60EA"/>
    <w:rsid w:val="00DD0C66"/>
    <w:rsid w:val="00DE447E"/>
    <w:rsid w:val="00DE5677"/>
    <w:rsid w:val="00E02DC2"/>
    <w:rsid w:val="00E1023F"/>
    <w:rsid w:val="00E51E4D"/>
    <w:rsid w:val="00E768AB"/>
    <w:rsid w:val="00E867DD"/>
    <w:rsid w:val="00EC1524"/>
    <w:rsid w:val="00ED02B7"/>
    <w:rsid w:val="00EE2BCE"/>
    <w:rsid w:val="00F06BEC"/>
    <w:rsid w:val="00F2263F"/>
    <w:rsid w:val="00F47899"/>
    <w:rsid w:val="00F61E1F"/>
    <w:rsid w:val="00F76790"/>
    <w:rsid w:val="00F96D35"/>
    <w:rsid w:val="00FA73E0"/>
    <w:rsid w:val="00FB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BE0CB"/>
  <w15:docId w15:val="{BEF7FF13-5FB6-4CD4-B665-5EB93651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70F3"/>
  </w:style>
  <w:style w:type="paragraph" w:styleId="Heading1">
    <w:name w:val="heading 1"/>
    <w:basedOn w:val="Normal"/>
    <w:next w:val="Normal"/>
    <w:link w:val="Heading1Char"/>
    <w:uiPriority w:val="9"/>
    <w:qFormat/>
    <w:rsid w:val="000370F3"/>
    <w:pPr>
      <w:pBdr>
        <w:top w:val="single" w:sz="24" w:space="0" w:color="9ACD4C" w:themeColor="accent1"/>
        <w:left w:val="single" w:sz="24" w:space="0" w:color="9ACD4C" w:themeColor="accent1"/>
        <w:bottom w:val="single" w:sz="24" w:space="0" w:color="9ACD4C" w:themeColor="accent1"/>
        <w:right w:val="single" w:sz="24" w:space="0" w:color="9ACD4C" w:themeColor="accent1"/>
      </w:pBdr>
      <w:shd w:val="clear" w:color="auto" w:fill="9ACD4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70F3"/>
    <w:pPr>
      <w:pBdr>
        <w:top w:val="single" w:sz="24" w:space="0" w:color="EAF5DB" w:themeColor="accent1" w:themeTint="33"/>
        <w:left w:val="single" w:sz="24" w:space="0" w:color="EAF5DB" w:themeColor="accent1" w:themeTint="33"/>
        <w:bottom w:val="single" w:sz="24" w:space="0" w:color="EAF5DB" w:themeColor="accent1" w:themeTint="33"/>
        <w:right w:val="single" w:sz="24" w:space="0" w:color="EAF5DB" w:themeColor="accent1" w:themeTint="33"/>
      </w:pBdr>
      <w:shd w:val="clear" w:color="auto" w:fill="EAF5DB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70F3"/>
    <w:pPr>
      <w:pBdr>
        <w:top w:val="single" w:sz="6" w:space="2" w:color="9ACD4C" w:themeColor="accent1"/>
      </w:pBdr>
      <w:spacing w:before="300" w:after="0"/>
      <w:outlineLvl w:val="2"/>
    </w:pPr>
    <w:rPr>
      <w:caps/>
      <w:color w:val="4D6D1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70F3"/>
    <w:pPr>
      <w:pBdr>
        <w:top w:val="dotted" w:sz="6" w:space="2" w:color="9ACD4C" w:themeColor="accent1"/>
      </w:pBdr>
      <w:spacing w:before="200" w:after="0"/>
      <w:outlineLvl w:val="3"/>
    </w:pPr>
    <w:rPr>
      <w:caps/>
      <w:color w:val="75A42E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70F3"/>
    <w:pPr>
      <w:pBdr>
        <w:bottom w:val="single" w:sz="6" w:space="1" w:color="9ACD4C" w:themeColor="accent1"/>
      </w:pBdr>
      <w:spacing w:before="200" w:after="0"/>
      <w:outlineLvl w:val="4"/>
    </w:pPr>
    <w:rPr>
      <w:caps/>
      <w:color w:val="75A42E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70F3"/>
    <w:pPr>
      <w:pBdr>
        <w:bottom w:val="dotted" w:sz="6" w:space="1" w:color="9ACD4C" w:themeColor="accent1"/>
      </w:pBdr>
      <w:spacing w:before="200" w:after="0"/>
      <w:outlineLvl w:val="5"/>
    </w:pPr>
    <w:rPr>
      <w:caps/>
      <w:color w:val="75A42E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70F3"/>
    <w:pPr>
      <w:spacing w:before="200" w:after="0"/>
      <w:outlineLvl w:val="6"/>
    </w:pPr>
    <w:rPr>
      <w:caps/>
      <w:color w:val="75A42E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70F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70F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370F3"/>
    <w:rPr>
      <w:caps/>
      <w:color w:val="FFFFFF" w:themeColor="background1"/>
      <w:spacing w:val="15"/>
      <w:sz w:val="22"/>
      <w:szCs w:val="22"/>
      <w:shd w:val="clear" w:color="auto" w:fill="9ACD4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0370F3"/>
    <w:rPr>
      <w:caps/>
      <w:spacing w:val="15"/>
      <w:shd w:val="clear" w:color="auto" w:fill="EAF5D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0370F3"/>
    <w:rPr>
      <w:caps/>
      <w:color w:val="4D6D1E" w:themeColor="accent1" w:themeShade="7F"/>
      <w:spacing w:val="15"/>
    </w:rPr>
  </w:style>
  <w:style w:type="paragraph" w:customStyle="1" w:styleId="New">
    <w:name w:val="New!"/>
    <w:basedOn w:val="Normal"/>
    <w:rsid w:val="002A48E7"/>
    <w:pPr>
      <w:jc w:val="center"/>
    </w:pPr>
    <w:rPr>
      <w:rFonts w:cstheme="minorHAnsi"/>
      <w:color w:val="F6DDD8" w:themeColor="accent3" w:themeTint="33"/>
      <w:sz w:val="36"/>
    </w:rPr>
  </w:style>
  <w:style w:type="paragraph" w:customStyle="1" w:styleId="Synopsis">
    <w:name w:val="Synopsis"/>
    <w:basedOn w:val="Normal"/>
    <w:rsid w:val="002A48E7"/>
    <w:pPr>
      <w:spacing w:before="240" w:after="120"/>
    </w:pPr>
    <w:rPr>
      <w:color w:val="A1C5E0" w:themeColor="accent5" w:themeTint="99"/>
    </w:rPr>
  </w:style>
  <w:style w:type="character" w:customStyle="1" w:styleId="Heading4Char">
    <w:name w:val="Heading 4 Char"/>
    <w:basedOn w:val="DefaultParagraphFont"/>
    <w:link w:val="Heading4"/>
    <w:uiPriority w:val="9"/>
    <w:rsid w:val="000370F3"/>
    <w:rPr>
      <w:caps/>
      <w:color w:val="75A42E" w:themeColor="accent1" w:themeShade="BF"/>
      <w:spacing w:val="10"/>
    </w:rPr>
  </w:style>
  <w:style w:type="paragraph" w:customStyle="1" w:styleId="EventDetails">
    <w:name w:val="Event Details"/>
    <w:basedOn w:val="Normal"/>
    <w:rsid w:val="002A48E7"/>
    <w:pPr>
      <w:spacing w:before="120" w:after="240"/>
    </w:pPr>
    <w:rPr>
      <w:color w:val="A1C5E0" w:themeColor="accent5" w:themeTint="99"/>
      <w:sz w:val="18"/>
      <w:szCs w:val="18"/>
    </w:rPr>
  </w:style>
  <w:style w:type="paragraph" w:customStyle="1" w:styleId="DateLocation">
    <w:name w:val="Date/Location"/>
    <w:basedOn w:val="Normal"/>
    <w:rsid w:val="002A48E7"/>
    <w:rPr>
      <w:color w:val="A1C5E0" w:themeColor="accent5" w:themeTint="99"/>
    </w:rPr>
  </w:style>
  <w:style w:type="paragraph" w:styleId="Title">
    <w:name w:val="Title"/>
    <w:basedOn w:val="Normal"/>
    <w:next w:val="Normal"/>
    <w:link w:val="TitleChar"/>
    <w:uiPriority w:val="10"/>
    <w:qFormat/>
    <w:rsid w:val="000370F3"/>
    <w:pPr>
      <w:spacing w:before="0" w:after="0"/>
    </w:pPr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70F3"/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paragraph" w:customStyle="1" w:styleId="Author">
    <w:name w:val="Author"/>
    <w:basedOn w:val="Normal"/>
    <w:rsid w:val="002A48E7"/>
    <w:pPr>
      <w:spacing w:after="240"/>
    </w:pPr>
    <w:rPr>
      <w:color w:val="A1C5E0" w:themeColor="accent5" w:themeTint="99"/>
    </w:rPr>
  </w:style>
  <w:style w:type="paragraph" w:customStyle="1" w:styleId="SmallPrint">
    <w:name w:val="Small Print"/>
    <w:basedOn w:val="Normal"/>
    <w:rsid w:val="001D6B0A"/>
    <w:pPr>
      <w:jc w:val="center"/>
    </w:pPr>
    <w:rPr>
      <w:rFonts w:asciiTheme="majorHAnsi" w:hAnsiTheme="majorHAnsi" w:cstheme="majorHAnsi"/>
      <w:color w:val="A1C5E0" w:themeColor="accent5" w:themeTint="99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70F3"/>
    <w:rPr>
      <w:caps/>
      <w:color w:val="75A42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0F3"/>
    <w:rPr>
      <w:caps/>
      <w:color w:val="75A42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0F3"/>
    <w:rPr>
      <w:caps/>
      <w:color w:val="75A42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70F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70F3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70F3"/>
    <w:rPr>
      <w:b/>
      <w:bCs/>
      <w:color w:val="75A42E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70F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370F3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370F3"/>
    <w:rPr>
      <w:b/>
      <w:bCs/>
    </w:rPr>
  </w:style>
  <w:style w:type="character" w:styleId="Emphasis">
    <w:name w:val="Emphasis"/>
    <w:uiPriority w:val="20"/>
    <w:qFormat/>
    <w:rsid w:val="000370F3"/>
    <w:rPr>
      <w:caps/>
      <w:color w:val="4D6D1E" w:themeColor="accent1" w:themeShade="7F"/>
      <w:spacing w:val="5"/>
    </w:rPr>
  </w:style>
  <w:style w:type="paragraph" w:styleId="NoSpacing">
    <w:name w:val="No Spacing"/>
    <w:uiPriority w:val="1"/>
    <w:qFormat/>
    <w:rsid w:val="000370F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370F3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370F3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70F3"/>
    <w:pPr>
      <w:spacing w:before="240" w:after="240" w:line="240" w:lineRule="auto"/>
      <w:ind w:left="1080" w:right="1080"/>
      <w:jc w:val="center"/>
    </w:pPr>
    <w:rPr>
      <w:color w:val="9ACD4C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70F3"/>
    <w:rPr>
      <w:color w:val="9ACD4C" w:themeColor="accent1"/>
      <w:sz w:val="24"/>
      <w:szCs w:val="24"/>
    </w:rPr>
  </w:style>
  <w:style w:type="character" w:styleId="SubtleEmphasis">
    <w:name w:val="Subtle Emphasis"/>
    <w:uiPriority w:val="19"/>
    <w:qFormat/>
    <w:rsid w:val="000370F3"/>
    <w:rPr>
      <w:i/>
      <w:iCs/>
      <w:color w:val="4D6D1E" w:themeColor="accent1" w:themeShade="7F"/>
    </w:rPr>
  </w:style>
  <w:style w:type="character" w:styleId="IntenseEmphasis">
    <w:name w:val="Intense Emphasis"/>
    <w:uiPriority w:val="21"/>
    <w:qFormat/>
    <w:rsid w:val="000370F3"/>
    <w:rPr>
      <w:b/>
      <w:bCs/>
      <w:caps/>
      <w:color w:val="4D6D1E" w:themeColor="accent1" w:themeShade="7F"/>
      <w:spacing w:val="10"/>
    </w:rPr>
  </w:style>
  <w:style w:type="character" w:styleId="SubtleReference">
    <w:name w:val="Subtle Reference"/>
    <w:uiPriority w:val="31"/>
    <w:qFormat/>
    <w:rsid w:val="000370F3"/>
    <w:rPr>
      <w:b/>
      <w:bCs/>
      <w:color w:val="9ACD4C" w:themeColor="accent1"/>
    </w:rPr>
  </w:style>
  <w:style w:type="character" w:styleId="IntenseReference">
    <w:name w:val="Intense Reference"/>
    <w:uiPriority w:val="32"/>
    <w:qFormat/>
    <w:rsid w:val="000370F3"/>
    <w:rPr>
      <w:b/>
      <w:bCs/>
      <w:i/>
      <w:iCs/>
      <w:caps/>
      <w:color w:val="9ACD4C" w:themeColor="accent1"/>
    </w:rPr>
  </w:style>
  <w:style w:type="character" w:styleId="BookTitle">
    <w:name w:val="Book Title"/>
    <w:uiPriority w:val="33"/>
    <w:qFormat/>
    <w:rsid w:val="000370F3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70F3"/>
    <w:pPr>
      <w:outlineLvl w:val="9"/>
    </w:pPr>
  </w:style>
  <w:style w:type="paragraph" w:styleId="ListParagraph">
    <w:name w:val="List Paragraph"/>
    <w:basedOn w:val="Normal"/>
    <w:uiPriority w:val="34"/>
    <w:qFormat/>
    <w:rsid w:val="002A2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.oates\AppData\Roaming\Microsoft\Templates\Book%20club%20fly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87497C-21BF-4E59-9F4B-D0C235E6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Oates Melissa</dc:creator>
  <cp:keywords/>
  <cp:lastModifiedBy>Jessica Wilson</cp:lastModifiedBy>
  <cp:revision>2</cp:revision>
  <dcterms:created xsi:type="dcterms:W3CDTF">2018-04-18T12:05:00Z</dcterms:created>
  <dcterms:modified xsi:type="dcterms:W3CDTF">2018-04-18T12:05:00Z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