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866DAA" w14:textId="77777777" w:rsidR="00A75FFF" w:rsidRPr="00393482" w:rsidRDefault="00A75FFF" w:rsidP="00A75FFF">
      <w:pPr>
        <w:jc w:val="center"/>
        <w:rPr>
          <w:b/>
          <w:sz w:val="28"/>
          <w:szCs w:val="32"/>
          <w:u w:val="single"/>
        </w:rPr>
      </w:pPr>
      <w:r w:rsidRPr="00393482">
        <w:rPr>
          <w:b/>
          <w:sz w:val="28"/>
          <w:szCs w:val="32"/>
          <w:u w:val="single"/>
        </w:rPr>
        <w:t xml:space="preserve">Request for Information (RFI) Form for </w:t>
      </w:r>
      <w:r>
        <w:rPr>
          <w:b/>
          <w:sz w:val="28"/>
          <w:szCs w:val="32"/>
          <w:u w:val="single"/>
        </w:rPr>
        <w:t>Therapeutic Foster Care and Therapeutic Leave Services – Clinical Coverage Policy 8-D-2</w:t>
      </w:r>
    </w:p>
    <w:p w14:paraId="5729D093" w14:textId="77777777" w:rsidR="00A75FFF" w:rsidRPr="00393482" w:rsidRDefault="00A75FFF" w:rsidP="00A75FFF">
      <w:pPr>
        <w:rPr>
          <w:sz w:val="28"/>
          <w:szCs w:val="28"/>
        </w:rPr>
      </w:pPr>
    </w:p>
    <w:p w14:paraId="7A336B9E" w14:textId="77777777" w:rsidR="00A75FFF" w:rsidRPr="00393482" w:rsidRDefault="00A75FFF" w:rsidP="00A75FFF">
      <w:pPr>
        <w:rPr>
          <w:sz w:val="28"/>
          <w:szCs w:val="28"/>
        </w:rPr>
      </w:pPr>
    </w:p>
    <w:tbl>
      <w:tblPr>
        <w:tblW w:w="0" w:type="auto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7645"/>
      </w:tblGrid>
      <w:tr w:rsidR="00A75FFF" w:rsidRPr="00393482" w14:paraId="2ACB0588" w14:textId="77777777" w:rsidTr="00E56F1A">
        <w:tc>
          <w:tcPr>
            <w:tcW w:w="3330" w:type="dxa"/>
            <w:shd w:val="clear" w:color="auto" w:fill="auto"/>
          </w:tcPr>
          <w:p w14:paraId="21B492E6" w14:textId="69DAB4EF" w:rsidR="00A75FFF" w:rsidRPr="00393482" w:rsidRDefault="00A75FFF" w:rsidP="00E56F1A">
            <w:pPr>
              <w:rPr>
                <w:b/>
                <w:szCs w:val="28"/>
              </w:rPr>
            </w:pPr>
            <w:r w:rsidRPr="00393482">
              <w:rPr>
                <w:b/>
                <w:szCs w:val="28"/>
                <w:u w:val="single"/>
              </w:rPr>
              <w:t xml:space="preserve"> Name</w:t>
            </w:r>
            <w:r w:rsidR="004005FA">
              <w:rPr>
                <w:b/>
                <w:szCs w:val="28"/>
                <w:u w:val="single"/>
              </w:rPr>
              <w:t xml:space="preserve"> of Provider</w:t>
            </w:r>
            <w:r w:rsidRPr="00393482">
              <w:rPr>
                <w:b/>
                <w:szCs w:val="28"/>
                <w:u w:val="single"/>
              </w:rPr>
              <w:t>:</w:t>
            </w:r>
            <w:r w:rsidRPr="00393482">
              <w:rPr>
                <w:b/>
                <w:szCs w:val="28"/>
              </w:rPr>
              <w:t xml:space="preserve"> (</w:t>
            </w:r>
            <w:r w:rsidR="007A4CF3">
              <w:rPr>
                <w:b/>
                <w:szCs w:val="28"/>
              </w:rPr>
              <w:t>Please use name that your</w:t>
            </w:r>
            <w:r w:rsidRPr="00393482">
              <w:rPr>
                <w:b/>
                <w:szCs w:val="28"/>
              </w:rPr>
              <w:t xml:space="preserve"> current contract is in):</w:t>
            </w:r>
          </w:p>
          <w:p w14:paraId="277436D5" w14:textId="77777777" w:rsidR="00A75FFF" w:rsidRPr="00393482" w:rsidRDefault="00A75FFF" w:rsidP="00E56F1A">
            <w:pPr>
              <w:rPr>
                <w:b/>
                <w:szCs w:val="28"/>
              </w:rPr>
            </w:pPr>
          </w:p>
        </w:tc>
        <w:sdt>
          <w:sdtPr>
            <w:rPr>
              <w:szCs w:val="28"/>
            </w:rPr>
            <w:id w:val="-668412800"/>
            <w:placeholder>
              <w:docPart w:val="8EFCD0950B2442129B49089870E61A28"/>
            </w:placeholder>
          </w:sdtPr>
          <w:sdtEndPr/>
          <w:sdtContent>
            <w:sdt>
              <w:sdtPr>
                <w:rPr>
                  <w:szCs w:val="28"/>
                </w:rPr>
                <w:id w:val="2127122090"/>
                <w:placeholder>
                  <w:docPart w:val="55976EAA068740EA98B7915C282D5FB4"/>
                </w:placeholder>
                <w:showingPlcHdr/>
              </w:sdtPr>
              <w:sdtEndPr/>
              <w:sdtContent>
                <w:tc>
                  <w:tcPr>
                    <w:tcW w:w="7645" w:type="dxa"/>
                    <w:shd w:val="clear" w:color="auto" w:fill="auto"/>
                  </w:tcPr>
                  <w:p w14:paraId="3068427A" w14:textId="77777777" w:rsidR="00A75FFF" w:rsidRPr="00393482" w:rsidRDefault="00A75FFF" w:rsidP="00E56F1A">
                    <w:pPr>
                      <w:rPr>
                        <w:szCs w:val="28"/>
                      </w:rPr>
                    </w:pPr>
                    <w:r w:rsidRPr="00393482">
                      <w:rPr>
                        <w:rStyle w:val="PlaceholderText"/>
                        <w:sz w:val="22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A75FFF" w:rsidRPr="00393482" w14:paraId="7B5C699A" w14:textId="77777777" w:rsidTr="00E56F1A">
        <w:tc>
          <w:tcPr>
            <w:tcW w:w="3330" w:type="dxa"/>
            <w:shd w:val="clear" w:color="auto" w:fill="auto"/>
          </w:tcPr>
          <w:p w14:paraId="49A0099F" w14:textId="77777777" w:rsidR="00A75FFF" w:rsidRPr="00393482" w:rsidRDefault="00A75FFF" w:rsidP="00E56F1A">
            <w:pPr>
              <w:rPr>
                <w:b/>
                <w:szCs w:val="28"/>
              </w:rPr>
            </w:pPr>
            <w:r w:rsidRPr="00393482">
              <w:rPr>
                <w:b/>
                <w:szCs w:val="28"/>
              </w:rPr>
              <w:t>Contact Name:</w:t>
            </w:r>
          </w:p>
          <w:p w14:paraId="1B9E0316" w14:textId="77777777" w:rsidR="00A75FFF" w:rsidRPr="00393482" w:rsidRDefault="00A75FFF" w:rsidP="00E56F1A">
            <w:pPr>
              <w:rPr>
                <w:b/>
                <w:szCs w:val="28"/>
              </w:rPr>
            </w:pPr>
          </w:p>
          <w:p w14:paraId="17E9332B" w14:textId="77777777" w:rsidR="00A75FFF" w:rsidRPr="00393482" w:rsidRDefault="00A75FFF" w:rsidP="00E56F1A">
            <w:pPr>
              <w:rPr>
                <w:b/>
                <w:szCs w:val="28"/>
              </w:rPr>
            </w:pPr>
          </w:p>
        </w:tc>
        <w:tc>
          <w:tcPr>
            <w:tcW w:w="7645" w:type="dxa"/>
            <w:shd w:val="clear" w:color="auto" w:fill="auto"/>
          </w:tcPr>
          <w:sdt>
            <w:sdtPr>
              <w:rPr>
                <w:szCs w:val="28"/>
              </w:rPr>
              <w:id w:val="223796521"/>
              <w:placeholder>
                <w:docPart w:val="97FFEF102DA34FD089E8AE01232B468F"/>
              </w:placeholder>
              <w:showingPlcHdr/>
            </w:sdtPr>
            <w:sdtEndPr/>
            <w:sdtContent>
              <w:p w14:paraId="685CB9BB" w14:textId="77777777" w:rsidR="00A75FFF" w:rsidRPr="00393482" w:rsidRDefault="00A75FFF" w:rsidP="00E56F1A">
                <w:pPr>
                  <w:rPr>
                    <w:szCs w:val="28"/>
                  </w:rPr>
                </w:pPr>
                <w:r w:rsidRPr="00393482">
                  <w:rPr>
                    <w:rStyle w:val="PlaceholderText"/>
                    <w:sz w:val="22"/>
                  </w:rPr>
                  <w:t>Click or tap here to enter text.</w:t>
                </w:r>
              </w:p>
            </w:sdtContent>
          </w:sdt>
          <w:p w14:paraId="484E3537" w14:textId="77777777" w:rsidR="00A75FFF" w:rsidRPr="00393482" w:rsidRDefault="00A75FFF" w:rsidP="00E56F1A">
            <w:pPr>
              <w:rPr>
                <w:szCs w:val="28"/>
              </w:rPr>
            </w:pPr>
          </w:p>
        </w:tc>
      </w:tr>
      <w:tr w:rsidR="00A75FFF" w:rsidRPr="00393482" w14:paraId="73E392DD" w14:textId="77777777" w:rsidTr="00E56F1A">
        <w:tc>
          <w:tcPr>
            <w:tcW w:w="3330" w:type="dxa"/>
            <w:shd w:val="clear" w:color="auto" w:fill="auto"/>
          </w:tcPr>
          <w:p w14:paraId="234C24FE" w14:textId="77777777" w:rsidR="00A75FFF" w:rsidRPr="00393482" w:rsidRDefault="00A75FFF" w:rsidP="00E56F1A">
            <w:pPr>
              <w:rPr>
                <w:b/>
                <w:szCs w:val="28"/>
              </w:rPr>
            </w:pPr>
            <w:r w:rsidRPr="00393482">
              <w:rPr>
                <w:b/>
                <w:szCs w:val="28"/>
              </w:rPr>
              <w:t>Phone Number:</w:t>
            </w:r>
          </w:p>
        </w:tc>
        <w:tc>
          <w:tcPr>
            <w:tcW w:w="7645" w:type="dxa"/>
            <w:shd w:val="clear" w:color="auto" w:fill="auto"/>
          </w:tcPr>
          <w:sdt>
            <w:sdtPr>
              <w:rPr>
                <w:szCs w:val="28"/>
              </w:rPr>
              <w:id w:val="302507398"/>
              <w:placeholder>
                <w:docPart w:val="4F7BC54EE5D84AAAA86E1D31664778EB"/>
              </w:placeholder>
              <w:showingPlcHdr/>
            </w:sdtPr>
            <w:sdtEndPr/>
            <w:sdtContent>
              <w:p w14:paraId="3B33FB6A" w14:textId="77777777" w:rsidR="00A75FFF" w:rsidRPr="00393482" w:rsidRDefault="00A75FFF" w:rsidP="00E56F1A">
                <w:pPr>
                  <w:rPr>
                    <w:szCs w:val="28"/>
                  </w:rPr>
                </w:pPr>
                <w:r w:rsidRPr="00393482">
                  <w:rPr>
                    <w:rStyle w:val="PlaceholderText"/>
                    <w:sz w:val="22"/>
                  </w:rPr>
                  <w:t>Click or tap here to enter text.</w:t>
                </w:r>
              </w:p>
            </w:sdtContent>
          </w:sdt>
          <w:p w14:paraId="5440F4DD" w14:textId="77777777" w:rsidR="00A75FFF" w:rsidRPr="00393482" w:rsidRDefault="00A75FFF" w:rsidP="00E56F1A">
            <w:pPr>
              <w:rPr>
                <w:szCs w:val="28"/>
              </w:rPr>
            </w:pPr>
          </w:p>
          <w:p w14:paraId="5AFE9694" w14:textId="77777777" w:rsidR="00A75FFF" w:rsidRPr="00393482" w:rsidRDefault="00A75FFF" w:rsidP="00E56F1A">
            <w:pPr>
              <w:rPr>
                <w:szCs w:val="28"/>
              </w:rPr>
            </w:pPr>
          </w:p>
        </w:tc>
      </w:tr>
      <w:tr w:rsidR="00A75FFF" w:rsidRPr="00393482" w14:paraId="67BD7608" w14:textId="77777777" w:rsidTr="00E56F1A">
        <w:trPr>
          <w:trHeight w:val="546"/>
        </w:trPr>
        <w:tc>
          <w:tcPr>
            <w:tcW w:w="3330" w:type="dxa"/>
            <w:shd w:val="clear" w:color="auto" w:fill="auto"/>
          </w:tcPr>
          <w:p w14:paraId="7C862616" w14:textId="77777777" w:rsidR="00A75FFF" w:rsidRPr="00393482" w:rsidRDefault="00A75FFF" w:rsidP="00E56F1A">
            <w:pPr>
              <w:rPr>
                <w:b/>
                <w:szCs w:val="28"/>
              </w:rPr>
            </w:pPr>
            <w:r w:rsidRPr="00393482">
              <w:rPr>
                <w:b/>
                <w:szCs w:val="28"/>
              </w:rPr>
              <w:t>Email Address:</w:t>
            </w:r>
          </w:p>
        </w:tc>
        <w:tc>
          <w:tcPr>
            <w:tcW w:w="7645" w:type="dxa"/>
            <w:shd w:val="clear" w:color="auto" w:fill="auto"/>
          </w:tcPr>
          <w:sdt>
            <w:sdtPr>
              <w:rPr>
                <w:szCs w:val="28"/>
              </w:rPr>
              <w:id w:val="-397292411"/>
              <w:placeholder>
                <w:docPart w:val="5A6EA553FFBB44878F2B4BD44AF2186F"/>
              </w:placeholder>
              <w:showingPlcHdr/>
            </w:sdtPr>
            <w:sdtEndPr/>
            <w:sdtContent>
              <w:p w14:paraId="4170194C" w14:textId="77777777" w:rsidR="00A75FFF" w:rsidRPr="00393482" w:rsidRDefault="00A75FFF" w:rsidP="00E56F1A">
                <w:pPr>
                  <w:rPr>
                    <w:szCs w:val="28"/>
                  </w:rPr>
                </w:pPr>
                <w:r w:rsidRPr="00393482">
                  <w:rPr>
                    <w:rStyle w:val="PlaceholderText"/>
                    <w:sz w:val="22"/>
                  </w:rPr>
                  <w:t>Click or tap here to enter text.</w:t>
                </w:r>
              </w:p>
            </w:sdtContent>
          </w:sdt>
          <w:p w14:paraId="04874377" w14:textId="77777777" w:rsidR="00A75FFF" w:rsidRPr="00393482" w:rsidRDefault="00A75FFF" w:rsidP="00E56F1A">
            <w:pPr>
              <w:rPr>
                <w:szCs w:val="28"/>
              </w:rPr>
            </w:pPr>
          </w:p>
          <w:p w14:paraId="5433F150" w14:textId="77777777" w:rsidR="00A75FFF" w:rsidRPr="00393482" w:rsidRDefault="00A75FFF" w:rsidP="00E56F1A">
            <w:pPr>
              <w:rPr>
                <w:szCs w:val="28"/>
              </w:rPr>
            </w:pPr>
          </w:p>
        </w:tc>
      </w:tr>
      <w:tr w:rsidR="00A75FFF" w:rsidRPr="00393482" w14:paraId="7BBC5537" w14:textId="77777777" w:rsidTr="00E56F1A">
        <w:trPr>
          <w:trHeight w:val="546"/>
        </w:trPr>
        <w:tc>
          <w:tcPr>
            <w:tcW w:w="3330" w:type="dxa"/>
            <w:shd w:val="clear" w:color="auto" w:fill="auto"/>
          </w:tcPr>
          <w:p w14:paraId="6A66074A" w14:textId="77777777" w:rsidR="00A75FFF" w:rsidRPr="00393482" w:rsidRDefault="00A75FFF" w:rsidP="00E56F1A">
            <w:pPr>
              <w:rPr>
                <w:b/>
                <w:szCs w:val="28"/>
              </w:rPr>
            </w:pPr>
            <w:r w:rsidRPr="00393482">
              <w:rPr>
                <w:b/>
                <w:szCs w:val="28"/>
              </w:rPr>
              <w:t>Mailing Address:</w:t>
            </w:r>
          </w:p>
          <w:p w14:paraId="6732A1C9" w14:textId="77777777" w:rsidR="00A75FFF" w:rsidRPr="00393482" w:rsidRDefault="00A75FFF" w:rsidP="00E56F1A">
            <w:pPr>
              <w:rPr>
                <w:b/>
                <w:szCs w:val="28"/>
              </w:rPr>
            </w:pPr>
          </w:p>
          <w:p w14:paraId="1C75782F" w14:textId="77777777" w:rsidR="00A75FFF" w:rsidRPr="00393482" w:rsidRDefault="00A75FFF" w:rsidP="00E56F1A">
            <w:pPr>
              <w:rPr>
                <w:b/>
                <w:szCs w:val="28"/>
              </w:rPr>
            </w:pPr>
          </w:p>
        </w:tc>
        <w:sdt>
          <w:sdtPr>
            <w:rPr>
              <w:szCs w:val="28"/>
            </w:rPr>
            <w:id w:val="1810511857"/>
            <w:placeholder>
              <w:docPart w:val="A14F3A16AB2A4EEF9093DEE68AC02337"/>
            </w:placeholder>
            <w:showingPlcHdr/>
          </w:sdtPr>
          <w:sdtEndPr/>
          <w:sdtContent>
            <w:tc>
              <w:tcPr>
                <w:tcW w:w="7645" w:type="dxa"/>
                <w:shd w:val="clear" w:color="auto" w:fill="auto"/>
              </w:tcPr>
              <w:p w14:paraId="61906695" w14:textId="77777777" w:rsidR="00A75FFF" w:rsidRPr="00393482" w:rsidRDefault="00A75FFF" w:rsidP="00E56F1A">
                <w:pPr>
                  <w:rPr>
                    <w:szCs w:val="28"/>
                  </w:rPr>
                </w:pPr>
                <w:r w:rsidRPr="00393482">
                  <w:rPr>
                    <w:rStyle w:val="PlaceholderText"/>
                    <w:sz w:val="22"/>
                  </w:rPr>
                  <w:t>Click or tap here to enter text.</w:t>
                </w:r>
              </w:p>
            </w:tc>
          </w:sdtContent>
        </w:sdt>
      </w:tr>
      <w:tr w:rsidR="00A75FFF" w:rsidRPr="00393482" w14:paraId="44241069" w14:textId="77777777" w:rsidTr="00E56F1A">
        <w:trPr>
          <w:trHeight w:val="546"/>
        </w:trPr>
        <w:tc>
          <w:tcPr>
            <w:tcW w:w="3330" w:type="dxa"/>
            <w:shd w:val="clear" w:color="auto" w:fill="auto"/>
          </w:tcPr>
          <w:p w14:paraId="031E1F30" w14:textId="3491B39B" w:rsidR="00A75FFF" w:rsidRDefault="004005FA" w:rsidP="00E56F1A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Are</w:t>
            </w:r>
            <w:r w:rsidR="00A75FFF">
              <w:rPr>
                <w:b/>
                <w:szCs w:val="28"/>
              </w:rPr>
              <w:t xml:space="preserve"> you </w:t>
            </w:r>
            <w:r w:rsidR="00BA4208">
              <w:rPr>
                <w:b/>
                <w:szCs w:val="28"/>
              </w:rPr>
              <w:t>currently providing</w:t>
            </w:r>
            <w:r w:rsidR="00105FAC">
              <w:rPr>
                <w:b/>
                <w:szCs w:val="28"/>
              </w:rPr>
              <w:t xml:space="preserve"> Therapeutic Foster Care and Therapeutic Leave in your</w:t>
            </w:r>
            <w:r w:rsidR="00A75FFF">
              <w:rPr>
                <w:b/>
                <w:szCs w:val="28"/>
              </w:rPr>
              <w:t xml:space="preserve"> contract </w:t>
            </w:r>
            <w:r w:rsidR="00BA4208">
              <w:rPr>
                <w:b/>
                <w:szCs w:val="28"/>
              </w:rPr>
              <w:t xml:space="preserve">with any </w:t>
            </w:r>
            <w:r w:rsidR="00A75FFF">
              <w:rPr>
                <w:b/>
                <w:szCs w:val="28"/>
              </w:rPr>
              <w:t>other MCO? If so, please list which MCOs.</w:t>
            </w:r>
          </w:p>
          <w:p w14:paraId="359F1FD2" w14:textId="77777777" w:rsidR="00A75FFF" w:rsidRPr="00393482" w:rsidRDefault="00A75FFF" w:rsidP="00E56F1A">
            <w:pPr>
              <w:rPr>
                <w:b/>
                <w:szCs w:val="28"/>
              </w:rPr>
            </w:pPr>
          </w:p>
        </w:tc>
        <w:sdt>
          <w:sdtPr>
            <w:rPr>
              <w:szCs w:val="28"/>
            </w:rPr>
            <w:id w:val="1979799624"/>
            <w:placeholder>
              <w:docPart w:val="952B9F4B4C104288B4527F072AA8A6F8"/>
            </w:placeholder>
            <w:showingPlcHdr/>
          </w:sdtPr>
          <w:sdtEndPr/>
          <w:sdtContent>
            <w:tc>
              <w:tcPr>
                <w:tcW w:w="7645" w:type="dxa"/>
                <w:shd w:val="clear" w:color="auto" w:fill="auto"/>
              </w:tcPr>
              <w:p w14:paraId="34949BA6" w14:textId="77777777" w:rsidR="00A75FFF" w:rsidRDefault="00A75FFF" w:rsidP="00E56F1A">
                <w:pPr>
                  <w:rPr>
                    <w:szCs w:val="28"/>
                  </w:rPr>
                </w:pPr>
                <w:r w:rsidRPr="00393482">
                  <w:rPr>
                    <w:rStyle w:val="PlaceholderText"/>
                    <w:sz w:val="22"/>
                  </w:rPr>
                  <w:t>Click or tap here to enter text.</w:t>
                </w:r>
              </w:p>
            </w:tc>
          </w:sdtContent>
        </w:sdt>
      </w:tr>
      <w:tr w:rsidR="00A75FFF" w:rsidRPr="00393482" w14:paraId="737F43B2" w14:textId="77777777" w:rsidTr="00E56F1A">
        <w:trPr>
          <w:trHeight w:val="546"/>
        </w:trPr>
        <w:tc>
          <w:tcPr>
            <w:tcW w:w="3330" w:type="dxa"/>
            <w:shd w:val="clear" w:color="auto" w:fill="auto"/>
          </w:tcPr>
          <w:p w14:paraId="36967592" w14:textId="4CD3291B" w:rsidR="00A75FFF" w:rsidRPr="00393482" w:rsidRDefault="00105FAC" w:rsidP="00E56F1A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Is </w:t>
            </w:r>
            <w:r w:rsidR="00A75FFF" w:rsidRPr="00393482">
              <w:rPr>
                <w:b/>
                <w:szCs w:val="28"/>
              </w:rPr>
              <w:t>you</w:t>
            </w:r>
            <w:r>
              <w:rPr>
                <w:b/>
                <w:szCs w:val="28"/>
              </w:rPr>
              <w:t xml:space="preserve">r agency </w:t>
            </w:r>
            <w:r w:rsidR="00A75FFF" w:rsidRPr="00393482">
              <w:rPr>
                <w:b/>
                <w:szCs w:val="28"/>
              </w:rPr>
              <w:t xml:space="preserve">currently </w:t>
            </w:r>
            <w:r w:rsidR="00A812C5" w:rsidRPr="00393482">
              <w:rPr>
                <w:b/>
                <w:szCs w:val="28"/>
              </w:rPr>
              <w:t xml:space="preserve">operating </w:t>
            </w:r>
            <w:r w:rsidR="00A812C5">
              <w:rPr>
                <w:b/>
                <w:szCs w:val="28"/>
              </w:rPr>
              <w:t>Therapeutic</w:t>
            </w:r>
            <w:r w:rsidR="00A75FFF">
              <w:rPr>
                <w:b/>
                <w:szCs w:val="28"/>
              </w:rPr>
              <w:t xml:space="preserve"> Foster Care home</w:t>
            </w:r>
            <w:r w:rsidR="00384608">
              <w:rPr>
                <w:b/>
                <w:szCs w:val="28"/>
              </w:rPr>
              <w:t>s</w:t>
            </w:r>
            <w:r w:rsidR="00A75FFF">
              <w:rPr>
                <w:b/>
                <w:szCs w:val="28"/>
              </w:rPr>
              <w:t xml:space="preserve"> </w:t>
            </w:r>
            <w:r w:rsidR="00A75FFF" w:rsidRPr="00393482">
              <w:rPr>
                <w:b/>
                <w:szCs w:val="28"/>
              </w:rPr>
              <w:t xml:space="preserve">within Eastpointe’s catchment area?  If yes, please list the counties served.  </w:t>
            </w:r>
          </w:p>
          <w:p w14:paraId="45292B52" w14:textId="77777777" w:rsidR="00A75FFF" w:rsidRPr="00393482" w:rsidRDefault="00A75FFF" w:rsidP="00E56F1A">
            <w:pPr>
              <w:rPr>
                <w:b/>
                <w:szCs w:val="28"/>
              </w:rPr>
            </w:pPr>
          </w:p>
        </w:tc>
        <w:sdt>
          <w:sdtPr>
            <w:rPr>
              <w:szCs w:val="28"/>
            </w:rPr>
            <w:id w:val="1940949196"/>
            <w:placeholder>
              <w:docPart w:val="3216201C1DFA442D9EAE1BD6EB475350"/>
            </w:placeholder>
            <w:showingPlcHdr/>
          </w:sdtPr>
          <w:sdtEndPr/>
          <w:sdtContent>
            <w:tc>
              <w:tcPr>
                <w:tcW w:w="7645" w:type="dxa"/>
                <w:shd w:val="clear" w:color="auto" w:fill="auto"/>
              </w:tcPr>
              <w:p w14:paraId="576FB4FD" w14:textId="77777777" w:rsidR="00A75FFF" w:rsidRPr="00393482" w:rsidRDefault="00A75FFF" w:rsidP="00E56F1A">
                <w:pPr>
                  <w:rPr>
                    <w:szCs w:val="28"/>
                  </w:rPr>
                </w:pPr>
                <w:r w:rsidRPr="00393482">
                  <w:rPr>
                    <w:rStyle w:val="PlaceholderText"/>
                    <w:sz w:val="22"/>
                  </w:rPr>
                  <w:t>Click or tap here to enter text.</w:t>
                </w:r>
              </w:p>
            </w:tc>
          </w:sdtContent>
        </w:sdt>
      </w:tr>
      <w:tr w:rsidR="00A75FFF" w:rsidRPr="00393482" w14:paraId="02C518EC" w14:textId="77777777" w:rsidTr="00E56F1A">
        <w:tc>
          <w:tcPr>
            <w:tcW w:w="3330" w:type="dxa"/>
            <w:shd w:val="clear" w:color="auto" w:fill="auto"/>
          </w:tcPr>
          <w:p w14:paraId="7454F22E" w14:textId="400441B0" w:rsidR="00A75FFF" w:rsidRDefault="00A75FFF" w:rsidP="00E56F1A">
            <w:pPr>
              <w:rPr>
                <w:b/>
                <w:szCs w:val="28"/>
              </w:rPr>
            </w:pPr>
            <w:r w:rsidRPr="00393482">
              <w:rPr>
                <w:b/>
                <w:szCs w:val="28"/>
              </w:rPr>
              <w:t xml:space="preserve">If awarded the RFI, </w:t>
            </w:r>
            <w:r>
              <w:rPr>
                <w:b/>
                <w:szCs w:val="28"/>
              </w:rPr>
              <w:t>w</w:t>
            </w:r>
            <w:r w:rsidR="004005FA">
              <w:rPr>
                <w:b/>
                <w:szCs w:val="28"/>
              </w:rPr>
              <w:t>ould</w:t>
            </w:r>
            <w:r>
              <w:rPr>
                <w:b/>
                <w:szCs w:val="28"/>
              </w:rPr>
              <w:t xml:space="preserve">   you be </w:t>
            </w:r>
            <w:r w:rsidR="00BA4208">
              <w:rPr>
                <w:b/>
                <w:szCs w:val="28"/>
              </w:rPr>
              <w:t xml:space="preserve">adding </w:t>
            </w:r>
            <w:r w:rsidR="00BA4208" w:rsidRPr="00393482">
              <w:rPr>
                <w:b/>
                <w:szCs w:val="28"/>
              </w:rPr>
              <w:t>Therapeutic</w:t>
            </w:r>
            <w:r w:rsidR="004005FA">
              <w:rPr>
                <w:b/>
                <w:szCs w:val="28"/>
              </w:rPr>
              <w:t xml:space="preserve"> Foster Homes within our </w:t>
            </w:r>
            <w:r w:rsidR="00BA4208">
              <w:rPr>
                <w:b/>
                <w:szCs w:val="28"/>
              </w:rPr>
              <w:t>10-county</w:t>
            </w:r>
            <w:r w:rsidR="004005FA">
              <w:rPr>
                <w:b/>
                <w:szCs w:val="28"/>
              </w:rPr>
              <w:t xml:space="preserve"> area</w:t>
            </w:r>
            <w:r w:rsidR="00762B88">
              <w:rPr>
                <w:b/>
                <w:szCs w:val="28"/>
              </w:rPr>
              <w:t xml:space="preserve"> if they are able to be identified</w:t>
            </w:r>
            <w:r w:rsidR="00BA4208">
              <w:rPr>
                <w:b/>
                <w:szCs w:val="28"/>
              </w:rPr>
              <w:t>?</w:t>
            </w:r>
          </w:p>
          <w:p w14:paraId="79DBCBEA" w14:textId="77777777" w:rsidR="00A75FFF" w:rsidRPr="00393482" w:rsidRDefault="00A75FFF" w:rsidP="00E56F1A">
            <w:pPr>
              <w:rPr>
                <w:b/>
                <w:szCs w:val="28"/>
              </w:rPr>
            </w:pPr>
          </w:p>
        </w:tc>
        <w:sdt>
          <w:sdtPr>
            <w:rPr>
              <w:szCs w:val="28"/>
            </w:rPr>
            <w:id w:val="1513799420"/>
            <w:placeholder>
              <w:docPart w:val="7D8D99E78C834ED3B4C5F73D5423822A"/>
            </w:placeholder>
            <w:showingPlcHdr/>
          </w:sdtPr>
          <w:sdtEndPr/>
          <w:sdtContent>
            <w:tc>
              <w:tcPr>
                <w:tcW w:w="7645" w:type="dxa"/>
                <w:shd w:val="clear" w:color="auto" w:fill="auto"/>
              </w:tcPr>
              <w:p w14:paraId="002ABDEF" w14:textId="77777777" w:rsidR="00A75FFF" w:rsidRPr="00393482" w:rsidRDefault="00A75FFF" w:rsidP="00E56F1A">
                <w:pPr>
                  <w:rPr>
                    <w:szCs w:val="28"/>
                  </w:rPr>
                </w:pPr>
                <w:r w:rsidRPr="00393482">
                  <w:rPr>
                    <w:rStyle w:val="PlaceholderText"/>
                    <w:sz w:val="22"/>
                  </w:rPr>
                  <w:t>Click or tap here to enter text.</w:t>
                </w:r>
              </w:p>
            </w:tc>
          </w:sdtContent>
        </w:sdt>
      </w:tr>
      <w:tr w:rsidR="00A75FFF" w:rsidRPr="00393482" w14:paraId="2851E694" w14:textId="77777777" w:rsidTr="00E56F1A">
        <w:sdt>
          <w:sdtPr>
            <w:rPr>
              <w:szCs w:val="28"/>
            </w:rPr>
            <w:id w:val="1182706529"/>
            <w:placeholder>
              <w:docPart w:val="A11F8DD1B276421AA4ABDB3E2FC6CEC3"/>
            </w:placeholder>
          </w:sdtPr>
          <w:sdtEndPr/>
          <w:sdtContent>
            <w:tc>
              <w:tcPr>
                <w:tcW w:w="3330" w:type="dxa"/>
                <w:shd w:val="clear" w:color="auto" w:fill="auto"/>
              </w:tcPr>
              <w:p w14:paraId="0AC1A800" w14:textId="77777777" w:rsidR="00A75FFF" w:rsidRDefault="00A75FFF" w:rsidP="00E56F1A">
                <w:pPr>
                  <w:rPr>
                    <w:szCs w:val="28"/>
                  </w:rPr>
                </w:pPr>
                <w:r w:rsidRPr="00FE21CC">
                  <w:rPr>
                    <w:b/>
                    <w:bCs/>
                    <w:szCs w:val="28"/>
                  </w:rPr>
                  <w:t xml:space="preserve">Is </w:t>
                </w:r>
                <w:r>
                  <w:rPr>
                    <w:b/>
                    <w:bCs/>
                    <w:szCs w:val="28"/>
                  </w:rPr>
                  <w:t>your</w:t>
                </w:r>
                <w:r w:rsidRPr="00FE21CC">
                  <w:rPr>
                    <w:b/>
                    <w:bCs/>
                    <w:szCs w:val="28"/>
                  </w:rPr>
                  <w:t xml:space="preserve"> Agency</w:t>
                </w:r>
                <w:r>
                  <w:rPr>
                    <w:b/>
                    <w:bCs/>
                    <w:szCs w:val="28"/>
                  </w:rPr>
                  <w:t xml:space="preserve"> licensed as a Therapeutic Foster Care provider under the Division of Social Service (131-D)?</w:t>
                </w:r>
                <w:r>
                  <w:rPr>
                    <w:szCs w:val="28"/>
                  </w:rPr>
                  <w:t xml:space="preserve">  </w:t>
                </w:r>
              </w:p>
              <w:p w14:paraId="4256C5D1" w14:textId="77777777" w:rsidR="00A75FFF" w:rsidRDefault="00A75FFF" w:rsidP="00E56F1A">
                <w:pPr>
                  <w:rPr>
                    <w:szCs w:val="28"/>
                  </w:rPr>
                </w:pPr>
              </w:p>
            </w:tc>
          </w:sdtContent>
        </w:sdt>
        <w:sdt>
          <w:sdtPr>
            <w:rPr>
              <w:szCs w:val="28"/>
            </w:rPr>
            <w:id w:val="1746613526"/>
            <w:placeholder>
              <w:docPart w:val="DB4AEEE7DAF14C598E78C0BEDAA6DF10"/>
            </w:placeholder>
            <w:showingPlcHdr/>
          </w:sdtPr>
          <w:sdtEndPr/>
          <w:sdtContent>
            <w:tc>
              <w:tcPr>
                <w:tcW w:w="7645" w:type="dxa"/>
                <w:shd w:val="clear" w:color="auto" w:fill="auto"/>
              </w:tcPr>
              <w:p w14:paraId="15EFB726" w14:textId="77777777" w:rsidR="00A75FFF" w:rsidRDefault="00A75FFF" w:rsidP="00E56F1A">
                <w:pPr>
                  <w:rPr>
                    <w:szCs w:val="28"/>
                  </w:rPr>
                </w:pPr>
                <w:r w:rsidRPr="0039348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75FFF" w:rsidRPr="00393482" w14:paraId="16300C7A" w14:textId="77777777" w:rsidTr="00E56F1A">
        <w:tc>
          <w:tcPr>
            <w:tcW w:w="3330" w:type="dxa"/>
            <w:shd w:val="clear" w:color="auto" w:fill="auto"/>
          </w:tcPr>
          <w:p w14:paraId="690770F6" w14:textId="77777777" w:rsidR="00A75FFF" w:rsidRDefault="00A75FFF" w:rsidP="00E56F1A">
            <w:pPr>
              <w:rPr>
                <w:b/>
                <w:szCs w:val="28"/>
              </w:rPr>
            </w:pPr>
            <w:r w:rsidRPr="00393482">
              <w:rPr>
                <w:b/>
                <w:szCs w:val="28"/>
              </w:rPr>
              <w:t>Have you reviewed the Clinical Coverage Policy 8</w:t>
            </w:r>
            <w:r>
              <w:rPr>
                <w:b/>
                <w:szCs w:val="28"/>
              </w:rPr>
              <w:t>-D</w:t>
            </w:r>
            <w:r w:rsidRPr="00393482">
              <w:rPr>
                <w:b/>
                <w:szCs w:val="28"/>
              </w:rPr>
              <w:t>-</w:t>
            </w:r>
            <w:r>
              <w:rPr>
                <w:b/>
                <w:szCs w:val="28"/>
              </w:rPr>
              <w:t>2</w:t>
            </w:r>
            <w:r w:rsidRPr="00393482">
              <w:rPr>
                <w:b/>
                <w:szCs w:val="28"/>
              </w:rPr>
              <w:t xml:space="preserve"> for </w:t>
            </w:r>
            <w:r>
              <w:rPr>
                <w:b/>
                <w:szCs w:val="28"/>
              </w:rPr>
              <w:t>Residential Treatment Services</w:t>
            </w:r>
            <w:r w:rsidRPr="00393482">
              <w:rPr>
                <w:b/>
                <w:szCs w:val="28"/>
              </w:rPr>
              <w:t>?  Have you identified any areas of concern for your organization with implementation? If yes, please explain.</w:t>
            </w:r>
          </w:p>
          <w:p w14:paraId="5D858C38" w14:textId="77777777" w:rsidR="00A75FFF" w:rsidRPr="00393482" w:rsidRDefault="00A75FFF" w:rsidP="00E56F1A">
            <w:pPr>
              <w:rPr>
                <w:b/>
                <w:szCs w:val="28"/>
              </w:rPr>
            </w:pPr>
          </w:p>
        </w:tc>
        <w:sdt>
          <w:sdtPr>
            <w:rPr>
              <w:szCs w:val="28"/>
            </w:rPr>
            <w:id w:val="-148521808"/>
            <w:placeholder>
              <w:docPart w:val="AB8A704C81D34894ADCFA6FEB8F94058"/>
            </w:placeholder>
            <w:showingPlcHdr/>
          </w:sdtPr>
          <w:sdtEndPr/>
          <w:sdtContent>
            <w:tc>
              <w:tcPr>
                <w:tcW w:w="7645" w:type="dxa"/>
                <w:shd w:val="clear" w:color="auto" w:fill="auto"/>
              </w:tcPr>
              <w:p w14:paraId="67612E09" w14:textId="77777777" w:rsidR="00A75FFF" w:rsidRPr="00393482" w:rsidRDefault="00A75FFF" w:rsidP="00E56F1A">
                <w:pPr>
                  <w:rPr>
                    <w:szCs w:val="28"/>
                  </w:rPr>
                </w:pPr>
                <w:r w:rsidRPr="0039348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75FFF" w:rsidRPr="00393482" w14:paraId="0E48F8BA" w14:textId="77777777" w:rsidTr="00E56F1A">
        <w:tc>
          <w:tcPr>
            <w:tcW w:w="3330" w:type="dxa"/>
            <w:shd w:val="clear" w:color="auto" w:fill="auto"/>
          </w:tcPr>
          <w:p w14:paraId="4C5B6BCD" w14:textId="0325EEFD" w:rsidR="00A75FFF" w:rsidRDefault="00A75FFF" w:rsidP="00E56F1A">
            <w:pPr>
              <w:tabs>
                <w:tab w:val="left" w:pos="360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What program activities does your agency plan to </w:t>
            </w:r>
            <w:r w:rsidR="00751E63">
              <w:rPr>
                <w:b/>
                <w:szCs w:val="28"/>
              </w:rPr>
              <w:t>employ</w:t>
            </w:r>
            <w:r>
              <w:rPr>
                <w:b/>
                <w:szCs w:val="28"/>
              </w:rPr>
              <w:t xml:space="preserve"> to ensure member’s optimum level of functioning?</w:t>
            </w:r>
          </w:p>
          <w:p w14:paraId="6A437C40" w14:textId="77777777" w:rsidR="00A75FFF" w:rsidRPr="00393482" w:rsidRDefault="00A75FFF" w:rsidP="00E56F1A">
            <w:pPr>
              <w:tabs>
                <w:tab w:val="left" w:pos="360"/>
              </w:tabs>
              <w:rPr>
                <w:b/>
                <w:szCs w:val="28"/>
              </w:rPr>
            </w:pPr>
          </w:p>
        </w:tc>
        <w:sdt>
          <w:sdtPr>
            <w:rPr>
              <w:szCs w:val="28"/>
            </w:rPr>
            <w:id w:val="-469744502"/>
            <w:placeholder>
              <w:docPart w:val="FFFE3028D2A94587B759E76965AE13EA"/>
            </w:placeholder>
            <w:showingPlcHdr/>
          </w:sdtPr>
          <w:sdtEndPr/>
          <w:sdtContent>
            <w:tc>
              <w:tcPr>
                <w:tcW w:w="7645" w:type="dxa"/>
                <w:shd w:val="clear" w:color="auto" w:fill="auto"/>
              </w:tcPr>
              <w:p w14:paraId="3A0288DA" w14:textId="77777777" w:rsidR="00A75FFF" w:rsidRPr="00393482" w:rsidRDefault="00A75FFF" w:rsidP="00E56F1A">
                <w:pPr>
                  <w:rPr>
                    <w:sz w:val="22"/>
                  </w:rPr>
                </w:pPr>
                <w:r w:rsidRPr="00393482">
                  <w:rPr>
                    <w:rStyle w:val="PlaceholderText"/>
                    <w:sz w:val="22"/>
                  </w:rPr>
                  <w:t>Click or tap here to enter text.</w:t>
                </w:r>
              </w:p>
            </w:tc>
          </w:sdtContent>
        </w:sdt>
      </w:tr>
      <w:tr w:rsidR="00A75FFF" w:rsidRPr="00393482" w14:paraId="28DFAF9C" w14:textId="77777777" w:rsidTr="00E56F1A">
        <w:tc>
          <w:tcPr>
            <w:tcW w:w="3330" w:type="dxa"/>
            <w:shd w:val="clear" w:color="auto" w:fill="auto"/>
          </w:tcPr>
          <w:p w14:paraId="207AAFC5" w14:textId="77777777" w:rsidR="00A75FFF" w:rsidRDefault="00A75FFF" w:rsidP="00E56F1A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How will your agency maintain a therapeutic relationship to benefit members in their interactive environments?</w:t>
            </w:r>
          </w:p>
          <w:p w14:paraId="1DB5D4E3" w14:textId="77777777" w:rsidR="00A75FFF" w:rsidRPr="00393482" w:rsidRDefault="00A75FFF" w:rsidP="00E56F1A">
            <w:pPr>
              <w:rPr>
                <w:b/>
                <w:szCs w:val="28"/>
              </w:rPr>
            </w:pPr>
          </w:p>
        </w:tc>
        <w:sdt>
          <w:sdtPr>
            <w:rPr>
              <w:szCs w:val="28"/>
            </w:rPr>
            <w:id w:val="661973548"/>
            <w:placeholder>
              <w:docPart w:val="B9098D3149A04F6B9F7E5CBB867B9F2F"/>
            </w:placeholder>
            <w:showingPlcHdr/>
          </w:sdtPr>
          <w:sdtEndPr/>
          <w:sdtContent>
            <w:tc>
              <w:tcPr>
                <w:tcW w:w="7645" w:type="dxa"/>
                <w:shd w:val="clear" w:color="auto" w:fill="auto"/>
              </w:tcPr>
              <w:p w14:paraId="63B4C468" w14:textId="77777777" w:rsidR="00A75FFF" w:rsidRDefault="00A75FFF" w:rsidP="00E56F1A">
                <w:pPr>
                  <w:rPr>
                    <w:szCs w:val="28"/>
                  </w:rPr>
                </w:pPr>
                <w:r w:rsidRPr="00393482">
                  <w:rPr>
                    <w:rStyle w:val="PlaceholderText"/>
                    <w:sz w:val="22"/>
                  </w:rPr>
                  <w:t>Click or tap here to enter text.</w:t>
                </w:r>
              </w:p>
            </w:tc>
          </w:sdtContent>
        </w:sdt>
      </w:tr>
      <w:tr w:rsidR="00A75FFF" w:rsidRPr="00393482" w14:paraId="49A4778C" w14:textId="77777777" w:rsidTr="00E56F1A">
        <w:tc>
          <w:tcPr>
            <w:tcW w:w="3330" w:type="dxa"/>
            <w:shd w:val="clear" w:color="auto" w:fill="auto"/>
          </w:tcPr>
          <w:p w14:paraId="2860C7BE" w14:textId="2827DD54" w:rsidR="00A75FFF" w:rsidRDefault="00A75FFF" w:rsidP="00E56F1A">
            <w:pPr>
              <w:rPr>
                <w:b/>
                <w:szCs w:val="28"/>
              </w:rPr>
            </w:pPr>
            <w:r w:rsidRPr="00393482">
              <w:rPr>
                <w:b/>
                <w:szCs w:val="28"/>
              </w:rPr>
              <w:t xml:space="preserve">What is your understanding of </w:t>
            </w:r>
            <w:r>
              <w:rPr>
                <w:b/>
                <w:szCs w:val="28"/>
              </w:rPr>
              <w:t>Therapeutic Leave</w:t>
            </w:r>
            <w:r w:rsidRPr="00393482">
              <w:rPr>
                <w:b/>
                <w:szCs w:val="28"/>
              </w:rPr>
              <w:t xml:space="preserve">? </w:t>
            </w:r>
            <w:r>
              <w:rPr>
                <w:b/>
                <w:szCs w:val="28"/>
              </w:rPr>
              <w:t xml:space="preserve"> What is </w:t>
            </w:r>
            <w:r w:rsidR="00A425C5">
              <w:rPr>
                <w:b/>
                <w:szCs w:val="28"/>
              </w:rPr>
              <w:t xml:space="preserve">your understanding of </w:t>
            </w:r>
            <w:r>
              <w:rPr>
                <w:b/>
                <w:szCs w:val="28"/>
              </w:rPr>
              <w:t>the allowable number of days per calendar quarter?</w:t>
            </w:r>
          </w:p>
          <w:p w14:paraId="23DB9639" w14:textId="77777777" w:rsidR="00A75FFF" w:rsidRPr="00393482" w:rsidRDefault="00A75FFF" w:rsidP="00E56F1A">
            <w:pPr>
              <w:rPr>
                <w:b/>
                <w:szCs w:val="28"/>
              </w:rPr>
            </w:pPr>
          </w:p>
        </w:tc>
        <w:sdt>
          <w:sdtPr>
            <w:rPr>
              <w:szCs w:val="28"/>
            </w:rPr>
            <w:id w:val="-880932195"/>
            <w:placeholder>
              <w:docPart w:val="E3E2F043846741F5A148AC2CFB0625C3"/>
            </w:placeholder>
            <w:showingPlcHdr/>
          </w:sdtPr>
          <w:sdtEndPr/>
          <w:sdtContent>
            <w:tc>
              <w:tcPr>
                <w:tcW w:w="7645" w:type="dxa"/>
                <w:shd w:val="clear" w:color="auto" w:fill="auto"/>
              </w:tcPr>
              <w:p w14:paraId="3A1EC626" w14:textId="77777777" w:rsidR="00A75FFF" w:rsidRPr="00393482" w:rsidRDefault="00A75FFF" w:rsidP="00E56F1A">
                <w:pPr>
                  <w:rPr>
                    <w:szCs w:val="28"/>
                  </w:rPr>
                </w:pPr>
                <w:r w:rsidRPr="0039348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58B043C" w14:textId="77777777" w:rsidR="00A75FFF" w:rsidRPr="00393482" w:rsidRDefault="00A75FFF" w:rsidP="00A75FFF">
      <w:pPr>
        <w:rPr>
          <w:szCs w:val="28"/>
        </w:rPr>
      </w:pPr>
    </w:p>
    <w:p w14:paraId="012E4B7D" w14:textId="77777777" w:rsidR="00A75FFF" w:rsidRDefault="00A75FFF" w:rsidP="00A75FFF">
      <w:pPr>
        <w:ind w:left="720"/>
        <w:rPr>
          <w:szCs w:val="28"/>
        </w:rPr>
      </w:pPr>
    </w:p>
    <w:p w14:paraId="6812BE25" w14:textId="77777777" w:rsidR="00A75FFF" w:rsidRDefault="00A75FFF" w:rsidP="00A75FFF">
      <w:pPr>
        <w:ind w:left="720"/>
        <w:rPr>
          <w:szCs w:val="28"/>
        </w:rPr>
      </w:pPr>
    </w:p>
    <w:p w14:paraId="32157313" w14:textId="77777777" w:rsidR="00A75FFF" w:rsidRDefault="00A75FFF" w:rsidP="00A75FFF">
      <w:pPr>
        <w:ind w:left="720"/>
        <w:rPr>
          <w:szCs w:val="28"/>
        </w:rPr>
      </w:pPr>
    </w:p>
    <w:p w14:paraId="7BEC78D7" w14:textId="77777777" w:rsidR="00A75FFF" w:rsidRDefault="00A75FFF" w:rsidP="00A75FFF">
      <w:pPr>
        <w:ind w:left="720"/>
        <w:rPr>
          <w:szCs w:val="28"/>
        </w:rPr>
      </w:pPr>
    </w:p>
    <w:p w14:paraId="39E4C13F" w14:textId="77777777" w:rsidR="00A75FFF" w:rsidRDefault="00A75FFF" w:rsidP="00A75FFF">
      <w:pPr>
        <w:ind w:left="720"/>
        <w:rPr>
          <w:szCs w:val="28"/>
        </w:rPr>
      </w:pPr>
    </w:p>
    <w:p w14:paraId="17D67285" w14:textId="77777777" w:rsidR="00A75FFF" w:rsidRDefault="00A75FFF" w:rsidP="00A75FFF">
      <w:pPr>
        <w:ind w:left="720"/>
        <w:rPr>
          <w:szCs w:val="28"/>
        </w:rPr>
      </w:pPr>
    </w:p>
    <w:p w14:paraId="18F4099F" w14:textId="77777777" w:rsidR="00A75FFF" w:rsidRDefault="00A75FFF" w:rsidP="00A75FFF">
      <w:pPr>
        <w:ind w:left="720"/>
        <w:rPr>
          <w:szCs w:val="28"/>
        </w:rPr>
      </w:pPr>
    </w:p>
    <w:p w14:paraId="6521E02B" w14:textId="77777777" w:rsidR="00A75FFF" w:rsidRDefault="00A75FFF" w:rsidP="00A75FFF">
      <w:pPr>
        <w:ind w:left="720"/>
        <w:rPr>
          <w:szCs w:val="28"/>
        </w:rPr>
      </w:pPr>
    </w:p>
    <w:p w14:paraId="5FA1AF6E" w14:textId="77777777" w:rsidR="00A75FFF" w:rsidRDefault="00A75FFF" w:rsidP="00A75FFF">
      <w:pPr>
        <w:ind w:left="720"/>
        <w:rPr>
          <w:szCs w:val="28"/>
        </w:rPr>
      </w:pPr>
    </w:p>
    <w:p w14:paraId="58D3F8AF" w14:textId="77777777" w:rsidR="00A75FFF" w:rsidRPr="00393482" w:rsidRDefault="00A75FFF" w:rsidP="00A75FFF">
      <w:pPr>
        <w:ind w:left="720"/>
        <w:rPr>
          <w:szCs w:val="28"/>
        </w:rPr>
      </w:pPr>
    </w:p>
    <w:p w14:paraId="56F836BA" w14:textId="536C9214" w:rsidR="00A75FFF" w:rsidRPr="00393482" w:rsidRDefault="00A75FFF" w:rsidP="00A75FFF">
      <w:pPr>
        <w:numPr>
          <w:ilvl w:val="0"/>
          <w:numId w:val="1"/>
        </w:numPr>
        <w:rPr>
          <w:szCs w:val="28"/>
        </w:rPr>
      </w:pPr>
      <w:r w:rsidRPr="00393482">
        <w:rPr>
          <w:szCs w:val="28"/>
        </w:rPr>
        <w:t>Describe</w:t>
      </w:r>
      <w:r w:rsidR="007A4CF3">
        <w:rPr>
          <w:szCs w:val="28"/>
        </w:rPr>
        <w:t>,</w:t>
      </w:r>
      <w:r w:rsidRPr="00393482">
        <w:rPr>
          <w:szCs w:val="28"/>
        </w:rPr>
        <w:t xml:space="preserve"> in </w:t>
      </w:r>
      <w:r w:rsidR="00384608" w:rsidRPr="00393482">
        <w:rPr>
          <w:szCs w:val="28"/>
        </w:rPr>
        <w:t>detai</w:t>
      </w:r>
      <w:r w:rsidR="00384608">
        <w:rPr>
          <w:szCs w:val="28"/>
        </w:rPr>
        <w:t>l,</w:t>
      </w:r>
      <w:r w:rsidRPr="00393482">
        <w:rPr>
          <w:szCs w:val="28"/>
        </w:rPr>
        <w:t xml:space="preserve"> any regulatory/licensure reviews/investigations that you have had in the past 18 months for which you received a plan of correction or other sanctions.</w:t>
      </w:r>
    </w:p>
    <w:p w14:paraId="0B585FA8" w14:textId="77777777" w:rsidR="00A75FFF" w:rsidRPr="00393482" w:rsidRDefault="00A75FFF" w:rsidP="00A75FFF">
      <w:pPr>
        <w:ind w:left="720"/>
        <w:rPr>
          <w:szCs w:val="28"/>
        </w:rPr>
      </w:pPr>
    </w:p>
    <w:sdt>
      <w:sdtPr>
        <w:rPr>
          <w:szCs w:val="28"/>
        </w:rPr>
        <w:id w:val="828571904"/>
        <w:placeholder>
          <w:docPart w:val="1136300129C343148FD4C4BB7014BCD3"/>
        </w:placeholder>
        <w:showingPlcHdr/>
      </w:sdtPr>
      <w:sdtEndPr/>
      <w:sdtContent>
        <w:p w14:paraId="585A5A97" w14:textId="77777777" w:rsidR="00A75FFF" w:rsidRPr="00393482" w:rsidRDefault="00A75FFF" w:rsidP="00A75FFF">
          <w:pPr>
            <w:ind w:firstLine="720"/>
            <w:rPr>
              <w:szCs w:val="28"/>
            </w:rPr>
          </w:pPr>
          <w:r w:rsidRPr="00393482">
            <w:rPr>
              <w:rStyle w:val="PlaceholderText"/>
            </w:rPr>
            <w:t>Click or tap here to enter text.</w:t>
          </w:r>
        </w:p>
      </w:sdtContent>
    </w:sdt>
    <w:p w14:paraId="1D52334A" w14:textId="77777777" w:rsidR="00A75FFF" w:rsidRPr="00393482" w:rsidRDefault="00A75FFF" w:rsidP="00A75FFF">
      <w:pPr>
        <w:ind w:left="720"/>
        <w:rPr>
          <w:szCs w:val="28"/>
        </w:rPr>
      </w:pPr>
    </w:p>
    <w:p w14:paraId="75866EF4" w14:textId="77777777" w:rsidR="00A75FFF" w:rsidRPr="00393482" w:rsidRDefault="00A75FFF" w:rsidP="00A75FFF">
      <w:pPr>
        <w:rPr>
          <w:szCs w:val="28"/>
        </w:rPr>
      </w:pPr>
    </w:p>
    <w:p w14:paraId="415B7503" w14:textId="77777777" w:rsidR="00A75FFF" w:rsidRPr="00393482" w:rsidRDefault="00A75FFF" w:rsidP="00A75FFF">
      <w:pPr>
        <w:rPr>
          <w:szCs w:val="28"/>
        </w:rPr>
      </w:pPr>
    </w:p>
    <w:p w14:paraId="6CA4BCFE" w14:textId="77777777" w:rsidR="00A75FFF" w:rsidRPr="00393482" w:rsidRDefault="00A75FFF" w:rsidP="00A75FFF">
      <w:pPr>
        <w:rPr>
          <w:szCs w:val="28"/>
        </w:rPr>
      </w:pPr>
    </w:p>
    <w:p w14:paraId="06F3525D" w14:textId="77777777" w:rsidR="00A75FFF" w:rsidRPr="00393482" w:rsidRDefault="00A75FFF" w:rsidP="00A75FFF">
      <w:pPr>
        <w:ind w:left="720"/>
        <w:rPr>
          <w:szCs w:val="28"/>
        </w:rPr>
      </w:pPr>
    </w:p>
    <w:p w14:paraId="3FAB7774" w14:textId="1EB2CBE2" w:rsidR="00A75FFF" w:rsidRPr="00393482" w:rsidRDefault="00A75FFF" w:rsidP="00A75FFF">
      <w:pPr>
        <w:numPr>
          <w:ilvl w:val="0"/>
          <w:numId w:val="1"/>
        </w:numPr>
        <w:rPr>
          <w:szCs w:val="28"/>
        </w:rPr>
      </w:pPr>
      <w:r w:rsidRPr="00393482">
        <w:rPr>
          <w:szCs w:val="28"/>
        </w:rPr>
        <w:t>Describe any experience with providing</w:t>
      </w:r>
      <w:r w:rsidR="007A4CF3">
        <w:rPr>
          <w:szCs w:val="28"/>
        </w:rPr>
        <w:t xml:space="preserve"> Therapeutic Foster Care</w:t>
      </w:r>
      <w:r w:rsidRPr="00393482">
        <w:rPr>
          <w:szCs w:val="28"/>
        </w:rPr>
        <w:t xml:space="preserve"> services to Eastpointe members or members from any other Managed Care Organization (MCO).</w:t>
      </w:r>
    </w:p>
    <w:p w14:paraId="3012636D" w14:textId="77777777" w:rsidR="00A75FFF" w:rsidRPr="00393482" w:rsidRDefault="00A75FFF" w:rsidP="00A75FFF">
      <w:pPr>
        <w:ind w:left="720"/>
        <w:rPr>
          <w:szCs w:val="28"/>
        </w:rPr>
      </w:pPr>
    </w:p>
    <w:sdt>
      <w:sdtPr>
        <w:rPr>
          <w:szCs w:val="28"/>
        </w:rPr>
        <w:id w:val="-1941365982"/>
        <w:placeholder>
          <w:docPart w:val="36A2D972CACE40168F8D729542840C8A"/>
        </w:placeholder>
        <w:showingPlcHdr/>
      </w:sdtPr>
      <w:sdtEndPr/>
      <w:sdtContent>
        <w:p w14:paraId="4C7D0E9C" w14:textId="77777777" w:rsidR="00A75FFF" w:rsidRPr="00393482" w:rsidRDefault="00A75FFF" w:rsidP="00A75FFF">
          <w:pPr>
            <w:ind w:left="720"/>
            <w:rPr>
              <w:szCs w:val="28"/>
            </w:rPr>
          </w:pPr>
          <w:r w:rsidRPr="00393482">
            <w:rPr>
              <w:rStyle w:val="PlaceholderText"/>
              <w:sz w:val="22"/>
            </w:rPr>
            <w:t>Click or tap here to enter text.</w:t>
          </w:r>
        </w:p>
      </w:sdtContent>
    </w:sdt>
    <w:p w14:paraId="74A6517B" w14:textId="77777777" w:rsidR="00A75FFF" w:rsidRPr="00393482" w:rsidRDefault="00A75FFF" w:rsidP="00A75FFF">
      <w:pPr>
        <w:rPr>
          <w:szCs w:val="28"/>
        </w:rPr>
      </w:pPr>
    </w:p>
    <w:p w14:paraId="2B90E195" w14:textId="77777777" w:rsidR="00A75FFF" w:rsidRPr="00393482" w:rsidRDefault="00A75FFF" w:rsidP="00A75FFF">
      <w:pPr>
        <w:rPr>
          <w:szCs w:val="28"/>
        </w:rPr>
      </w:pPr>
    </w:p>
    <w:p w14:paraId="702ADB61" w14:textId="77777777" w:rsidR="00A75FFF" w:rsidRPr="00393482" w:rsidRDefault="00A75FFF" w:rsidP="00A75FFF">
      <w:pPr>
        <w:rPr>
          <w:szCs w:val="28"/>
        </w:rPr>
      </w:pPr>
    </w:p>
    <w:p w14:paraId="372F18AB" w14:textId="77777777" w:rsidR="00A75FFF" w:rsidRPr="00393482" w:rsidRDefault="00A75FFF" w:rsidP="00A75FFF">
      <w:pPr>
        <w:rPr>
          <w:szCs w:val="28"/>
        </w:rPr>
      </w:pPr>
    </w:p>
    <w:p w14:paraId="24D2187D" w14:textId="77777777" w:rsidR="00A75FFF" w:rsidRPr="00393482" w:rsidRDefault="00A75FFF" w:rsidP="00A75FFF">
      <w:pPr>
        <w:rPr>
          <w:szCs w:val="28"/>
        </w:rPr>
      </w:pPr>
    </w:p>
    <w:p w14:paraId="2B022803" w14:textId="77777777" w:rsidR="00A75FFF" w:rsidRPr="00393482" w:rsidRDefault="00A75FFF" w:rsidP="00A75FFF">
      <w:pPr>
        <w:rPr>
          <w:szCs w:val="28"/>
        </w:rPr>
      </w:pPr>
    </w:p>
    <w:p w14:paraId="0CC5C233" w14:textId="7220CE57" w:rsidR="00A75FFF" w:rsidRPr="00393482" w:rsidRDefault="00A75FFF" w:rsidP="00A75FFF">
      <w:pPr>
        <w:numPr>
          <w:ilvl w:val="0"/>
          <w:numId w:val="1"/>
        </w:numPr>
        <w:rPr>
          <w:szCs w:val="28"/>
        </w:rPr>
      </w:pPr>
      <w:r w:rsidRPr="00393482">
        <w:rPr>
          <w:szCs w:val="28"/>
        </w:rPr>
        <w:t>Provide</w:t>
      </w:r>
      <w:r w:rsidR="007A4CF3">
        <w:rPr>
          <w:szCs w:val="28"/>
        </w:rPr>
        <w:t>,</w:t>
      </w:r>
      <w:r w:rsidRPr="00393482">
        <w:rPr>
          <w:szCs w:val="28"/>
        </w:rPr>
        <w:t xml:space="preserve"> in detail</w:t>
      </w:r>
      <w:r w:rsidR="007A4CF3">
        <w:rPr>
          <w:szCs w:val="28"/>
        </w:rPr>
        <w:t>,</w:t>
      </w:r>
      <w:r w:rsidRPr="00393482">
        <w:rPr>
          <w:szCs w:val="28"/>
        </w:rPr>
        <w:t xml:space="preserve"> your timeframe from notification of receipt of a letter of approval to being able to provide this service.</w:t>
      </w:r>
    </w:p>
    <w:p w14:paraId="19B7E078" w14:textId="77777777" w:rsidR="00A75FFF" w:rsidRPr="00393482" w:rsidRDefault="00A75FFF" w:rsidP="00A75FFF">
      <w:pPr>
        <w:ind w:left="720"/>
        <w:rPr>
          <w:szCs w:val="28"/>
        </w:rPr>
      </w:pPr>
    </w:p>
    <w:sdt>
      <w:sdtPr>
        <w:rPr>
          <w:szCs w:val="28"/>
        </w:rPr>
        <w:id w:val="649020661"/>
        <w:placeholder>
          <w:docPart w:val="63EA40357DED44AA903BD755ECE9A6B6"/>
        </w:placeholder>
        <w:showingPlcHdr/>
      </w:sdtPr>
      <w:sdtEndPr/>
      <w:sdtContent>
        <w:p w14:paraId="3E2B0913" w14:textId="77777777" w:rsidR="00A75FFF" w:rsidRPr="00393482" w:rsidRDefault="00A75FFF" w:rsidP="00A75FFF">
          <w:pPr>
            <w:ind w:left="720"/>
            <w:rPr>
              <w:szCs w:val="28"/>
            </w:rPr>
          </w:pPr>
          <w:r w:rsidRPr="00393482">
            <w:rPr>
              <w:rStyle w:val="PlaceholderText"/>
            </w:rPr>
            <w:t>Click or tap here to enter text.</w:t>
          </w:r>
        </w:p>
      </w:sdtContent>
    </w:sdt>
    <w:p w14:paraId="1408018F" w14:textId="77777777" w:rsidR="00A75FFF" w:rsidRPr="00393482" w:rsidRDefault="00A75FFF" w:rsidP="00A75FFF">
      <w:pPr>
        <w:rPr>
          <w:szCs w:val="28"/>
        </w:rPr>
      </w:pPr>
    </w:p>
    <w:p w14:paraId="123094C2" w14:textId="77777777" w:rsidR="00A75FFF" w:rsidRPr="00393482" w:rsidRDefault="00A75FFF" w:rsidP="00A75FFF">
      <w:pPr>
        <w:rPr>
          <w:szCs w:val="28"/>
        </w:rPr>
      </w:pPr>
    </w:p>
    <w:p w14:paraId="6CC786BA" w14:textId="77777777" w:rsidR="00A75FFF" w:rsidRPr="00393482" w:rsidRDefault="00A75FFF" w:rsidP="00A75FFF">
      <w:pPr>
        <w:rPr>
          <w:szCs w:val="28"/>
        </w:rPr>
      </w:pPr>
    </w:p>
    <w:p w14:paraId="3D888CE0" w14:textId="77777777" w:rsidR="00A75FFF" w:rsidRPr="00393482" w:rsidRDefault="00A75FFF" w:rsidP="00A75FFF">
      <w:pPr>
        <w:rPr>
          <w:szCs w:val="28"/>
        </w:rPr>
      </w:pPr>
    </w:p>
    <w:p w14:paraId="3A91383B" w14:textId="77777777" w:rsidR="00A75FFF" w:rsidRPr="00393482" w:rsidRDefault="00A75FFF" w:rsidP="00A75FFF">
      <w:pPr>
        <w:rPr>
          <w:szCs w:val="28"/>
        </w:rPr>
      </w:pPr>
    </w:p>
    <w:p w14:paraId="7026F484" w14:textId="77777777" w:rsidR="00A75FFF" w:rsidRPr="00393482" w:rsidRDefault="00A75FFF" w:rsidP="00A75FFF">
      <w:pPr>
        <w:numPr>
          <w:ilvl w:val="0"/>
          <w:numId w:val="1"/>
        </w:numPr>
        <w:rPr>
          <w:szCs w:val="28"/>
        </w:rPr>
      </w:pPr>
      <w:r w:rsidRPr="00393482">
        <w:rPr>
          <w:szCs w:val="28"/>
        </w:rPr>
        <w:t>Describe why your organization should be selected.</w:t>
      </w:r>
    </w:p>
    <w:sdt>
      <w:sdtPr>
        <w:rPr>
          <w:szCs w:val="28"/>
        </w:rPr>
        <w:id w:val="-1192301004"/>
        <w:placeholder>
          <w:docPart w:val="08B141CDA60B45268F982F55DAC2741A"/>
        </w:placeholder>
        <w:showingPlcHdr/>
      </w:sdtPr>
      <w:sdtEndPr/>
      <w:sdtContent>
        <w:p w14:paraId="217F57ED" w14:textId="77777777" w:rsidR="00A75FFF" w:rsidRPr="00393482" w:rsidRDefault="00A75FFF" w:rsidP="00A75FFF">
          <w:pPr>
            <w:ind w:left="720"/>
            <w:rPr>
              <w:szCs w:val="28"/>
            </w:rPr>
          </w:pPr>
          <w:r w:rsidRPr="00393482">
            <w:rPr>
              <w:rStyle w:val="PlaceholderText"/>
              <w:sz w:val="22"/>
            </w:rPr>
            <w:t>Click or tap here to enter text.</w:t>
          </w:r>
        </w:p>
      </w:sdtContent>
    </w:sdt>
    <w:p w14:paraId="37508C86" w14:textId="77777777" w:rsidR="00FA6FFB" w:rsidRPr="00FA6FFB" w:rsidRDefault="00FA6FFB" w:rsidP="00FA6FFB"/>
    <w:sectPr w:rsidR="00FA6FFB" w:rsidRPr="00FA6FFB" w:rsidSect="00EC73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644" w:right="720" w:bottom="1728" w:left="720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696EDB" w14:textId="77777777" w:rsidR="00E25E8A" w:rsidRDefault="00E25E8A">
      <w:r>
        <w:separator/>
      </w:r>
    </w:p>
  </w:endnote>
  <w:endnote w:type="continuationSeparator" w:id="0">
    <w:p w14:paraId="1554E044" w14:textId="77777777" w:rsidR="00E25E8A" w:rsidRDefault="00E25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BCAB8A" w14:textId="77777777" w:rsidR="00984134" w:rsidRDefault="009841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1914B" w14:textId="403FEFEA" w:rsidR="000F3CD5" w:rsidRPr="006F3998" w:rsidRDefault="00320D16" w:rsidP="000F3CD5">
    <w:pPr>
      <w:rPr>
        <w:sz w:val="16"/>
        <w:szCs w:val="16"/>
      </w:rPr>
    </w:pPr>
    <w:r w:rsidRPr="006F3998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2F1563" wp14:editId="0B25B290">
              <wp:simplePos x="0" y="0"/>
              <wp:positionH relativeFrom="column">
                <wp:posOffset>5640070</wp:posOffset>
              </wp:positionH>
              <wp:positionV relativeFrom="paragraph">
                <wp:posOffset>927735</wp:posOffset>
              </wp:positionV>
              <wp:extent cx="1272540" cy="356235"/>
              <wp:effectExtent l="1270" t="3810" r="2540" b="190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2540" cy="3562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D36A86" w14:textId="77777777" w:rsidR="000F3CD5" w:rsidRPr="004B25B7" w:rsidRDefault="000F3CD5" w:rsidP="000F3CD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B25B7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www.eastpointe.net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2F156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444.1pt;margin-top:73.05pt;width:100.2pt;height:28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" stroked="f">
              <v:textbox>
                <w:txbxContent>
                  <w:p w14:paraId="53D36A86" w14:textId="77777777" w:rsidR="000F3CD5" w:rsidRPr="004B25B7" w:rsidRDefault="000F3CD5" w:rsidP="000F3CD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B25B7">
                      <w:rPr>
                        <w:rFonts w:ascii="Arial" w:hAnsi="Arial" w:cs="Arial"/>
                        <w:sz w:val="18"/>
                        <w:szCs w:val="18"/>
                      </w:rPr>
                      <w:t>www.eastpointe.net</w:t>
                    </w:r>
                  </w:p>
                </w:txbxContent>
              </v:textbox>
            </v:shape>
          </w:pict>
        </mc:Fallback>
      </mc:AlternateContent>
    </w:r>
    <w:r w:rsidRPr="006F3998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25476B8" wp14:editId="29C3B565">
              <wp:simplePos x="0" y="0"/>
              <wp:positionH relativeFrom="column">
                <wp:posOffset>3374390</wp:posOffset>
              </wp:positionH>
              <wp:positionV relativeFrom="paragraph">
                <wp:posOffset>588010</wp:posOffset>
              </wp:positionV>
              <wp:extent cx="644525" cy="633730"/>
              <wp:effectExtent l="2540" t="0" r="635" b="0"/>
              <wp:wrapNone/>
              <wp:docPr id="8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4525" cy="633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D2B97" w14:textId="77777777" w:rsidR="000F3CD5" w:rsidRDefault="006C741D" w:rsidP="000F3CD5">
                          <w:pPr>
                            <w:ind w:left="-90"/>
                          </w:pPr>
                          <w:hyperlink r:id="rId1" w:history="1">
                            <w:r w:rsidR="000F3CD5">
                              <w:rPr>
                                <w:color w:val="0000FF"/>
                              </w:rPr>
                              <w:fldChar w:fldCharType="begin"/>
                            </w:r>
                            <w:r w:rsidR="000F3CD5">
                              <w:rPr>
                                <w:color w:val="0000FF"/>
                              </w:rPr>
                              <w:instrText xml:space="preserve"> INCLUDEPICTURE  "cid:image003.jpg@01CD287C.455D4A90" \* MERGEFORMATINET </w:instrText>
                            </w:r>
                            <w:r w:rsidR="000F3CD5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="004273CA">
                              <w:rPr>
                                <w:color w:val="0000FF"/>
                              </w:rPr>
                              <w:fldChar w:fldCharType="begin"/>
                            </w:r>
                            <w:r w:rsidR="004273CA">
                              <w:rPr>
                                <w:color w:val="0000FF"/>
                              </w:rPr>
                              <w:instrText xml:space="preserve"> INCLUDEPICTURE  "cid:image003.jpg@01CD287C.455D4A90" \* MERGEFORMATINET </w:instrText>
                            </w:r>
                            <w:r w:rsidR="004273CA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="00C5422B">
                              <w:rPr>
                                <w:color w:val="0000FF"/>
                              </w:rPr>
                              <w:fldChar w:fldCharType="begin"/>
                            </w:r>
                            <w:r w:rsidR="00C5422B">
                              <w:rPr>
                                <w:color w:val="0000FF"/>
                              </w:rPr>
                              <w:instrText xml:space="preserve"> INCLUDEPICTURE  "cid:image003.jpg@01CD287C.455D4A90" \* MERGEFORMATINET </w:instrText>
                            </w:r>
                            <w:r w:rsidR="00C5422B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="000953A5">
                              <w:rPr>
                                <w:color w:val="0000FF"/>
                              </w:rPr>
                              <w:fldChar w:fldCharType="begin"/>
                            </w:r>
                            <w:r w:rsidR="000953A5">
                              <w:rPr>
                                <w:color w:val="0000FF"/>
                              </w:rPr>
                              <w:instrText xml:space="preserve"> INCLUDEPICTURE  "cid:image003.jpg@01CD287C.455D4A90" \* MERGEFORMATINET </w:instrText>
                            </w:r>
                            <w:r w:rsidR="000953A5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="00DC646D">
                              <w:rPr>
                                <w:color w:val="0000FF"/>
                              </w:rPr>
                              <w:fldChar w:fldCharType="begin"/>
                            </w:r>
                            <w:r w:rsidR="00DC646D">
                              <w:rPr>
                                <w:color w:val="0000FF"/>
                              </w:rPr>
                              <w:instrText xml:space="preserve"> INCLUDEPICTURE  "cid:image003.jpg@01CD287C.455D4A90" \* MERGEFORMATINET </w:instrText>
                            </w:r>
                            <w:r w:rsidR="00DC646D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="00A144D5">
                              <w:rPr>
                                <w:color w:val="0000FF"/>
                              </w:rPr>
                              <w:fldChar w:fldCharType="begin"/>
                            </w:r>
                            <w:r w:rsidR="00A144D5">
                              <w:rPr>
                                <w:color w:val="0000FF"/>
                              </w:rPr>
                              <w:instrText xml:space="preserve"> INCLUDEPICTURE  "cid:image003.jpg@01CD287C.455D4A90" \* MERGEFORMATINET </w:instrText>
                            </w:r>
                            <w:r w:rsidR="00A144D5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="00E25E8A">
                              <w:rPr>
                                <w:color w:val="0000FF"/>
                              </w:rPr>
                              <w:fldChar w:fldCharType="begin"/>
                            </w:r>
                            <w:r w:rsidR="00E25E8A">
                              <w:rPr>
                                <w:color w:val="0000FF"/>
                              </w:rPr>
                              <w:instrText xml:space="preserve"> INCLUDEPICTURE  "cid:image003.jpg@01CD287C.455D4A90" \* MERGEFORMATINET </w:instrText>
                            </w:r>
                            <w:r w:rsidR="00E25E8A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="00F50FBA">
                              <w:rPr>
                                <w:color w:val="0000FF"/>
                              </w:rPr>
                              <w:fldChar w:fldCharType="begin"/>
                            </w:r>
                            <w:r w:rsidR="00F50FBA">
                              <w:rPr>
                                <w:color w:val="0000FF"/>
                              </w:rPr>
                              <w:instrText xml:space="preserve"> INCLUDEPICTURE  "cid:image003.jpg@01CD287C.455D4A90" \* MERGEFORMATINET </w:instrText>
                            </w:r>
                            <w:r w:rsidR="00F50FBA">
                              <w:rPr>
                                <w:color w:val="0000FF"/>
                              </w:rPr>
                              <w:fldChar w:fldCharType="separate"/>
                            </w:r>
                            <w:r>
                              <w:rPr>
                                <w:color w:val="0000FF"/>
                              </w:rPr>
                              <w:fldChar w:fldCharType="begin"/>
                            </w:r>
                            <w:r>
                              <w:rPr>
                                <w:color w:val="0000FF"/>
                              </w:rPr>
                              <w:instrText xml:space="preserve"> </w:instrText>
                            </w:r>
                            <w:r>
                              <w:rPr>
                                <w:color w:val="0000FF"/>
                              </w:rPr>
                              <w:instrText>INCLUDEPICTURE  "cid:image003.jpg@01CD287C.455D4A90" \* MERGEFORMATINET</w:instrText>
                            </w:r>
                            <w:r>
                              <w:rPr>
                                <w:color w:val="0000FF"/>
                              </w:rPr>
                              <w:instrText xml:space="preserve"> </w:instrText>
                            </w:r>
                            <w:r>
                              <w:rPr>
                                <w:color w:val="0000FF"/>
                              </w:rPr>
                              <w:fldChar w:fldCharType="separate"/>
                            </w:r>
                            <w:r>
                              <w:rPr>
                                <w:color w:val="0000FF"/>
                              </w:rPr>
                              <w:pict w14:anchorId="19D6E6F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Picture 1" o:spid="_x0000_i1026" type="#_x0000_t75" alt="Description: Generic URAC Seal" style="width:43.45pt;height:43.5pt">
                                  <v:imagedata r:id="rId2" r:href="rId3"/>
                                </v:shape>
                              </w:pict>
                            </w:r>
                            <w:r>
                              <w:rPr>
                                <w:color w:val="0000FF"/>
                              </w:rPr>
                              <w:fldChar w:fldCharType="end"/>
                            </w:r>
                            <w:r w:rsidR="00F50FBA">
                              <w:rPr>
                                <w:color w:val="0000FF"/>
                              </w:rPr>
                              <w:fldChar w:fldCharType="end"/>
                            </w:r>
                            <w:r w:rsidR="00E25E8A">
                              <w:rPr>
                                <w:color w:val="0000FF"/>
                              </w:rPr>
                              <w:fldChar w:fldCharType="end"/>
                            </w:r>
                            <w:r w:rsidR="00A144D5">
                              <w:rPr>
                                <w:color w:val="0000FF"/>
                              </w:rPr>
                              <w:fldChar w:fldCharType="end"/>
                            </w:r>
                            <w:r w:rsidR="00DC646D">
                              <w:rPr>
                                <w:color w:val="0000FF"/>
                              </w:rPr>
                              <w:fldChar w:fldCharType="end"/>
                            </w:r>
                            <w:r w:rsidR="000953A5">
                              <w:rPr>
                                <w:color w:val="0000FF"/>
                              </w:rPr>
                              <w:fldChar w:fldCharType="end"/>
                            </w:r>
                            <w:r w:rsidR="00C5422B">
                              <w:rPr>
                                <w:color w:val="0000FF"/>
                              </w:rPr>
                              <w:fldChar w:fldCharType="end"/>
                            </w:r>
                            <w:r w:rsidR="004273CA">
                              <w:rPr>
                                <w:color w:val="0000FF"/>
                              </w:rPr>
                              <w:fldChar w:fldCharType="end"/>
                            </w:r>
                            <w:r w:rsidR="000F3CD5">
                              <w:rPr>
                                <w:color w:val="0000FF"/>
                              </w:rPr>
                              <w:fldChar w:fldCharType="end"/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5476B8" id="Text Box 10" o:spid="_x0000_s1027" type="#_x0000_t202" style="position:absolute;margin-left:265.7pt;margin-top:46.3pt;width:50.75pt;height:49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" stroked="f">
              <v:textbox style="mso-fit-shape-to-text:t">
                <w:txbxContent>
                  <w:p w14:paraId="560D2B97" w14:textId="77777777" w:rsidR="000F3CD5" w:rsidRDefault="006C741D" w:rsidP="000F3CD5">
                    <w:pPr>
                      <w:ind w:left="-90"/>
                    </w:pPr>
                    <w:hyperlink r:id="rId4" w:history="1">
                      <w:r w:rsidR="000F3CD5">
                        <w:rPr>
                          <w:color w:val="0000FF"/>
                        </w:rPr>
                        <w:fldChar w:fldCharType="begin"/>
                      </w:r>
                      <w:r w:rsidR="000F3CD5">
                        <w:rPr>
                          <w:color w:val="0000FF"/>
                        </w:rPr>
                        <w:instrText xml:space="preserve"> INCLUDEPICTURE  "cid:image003.jpg@01CD287C.455D4A90" \* MERGEFORMATINET </w:instrText>
                      </w:r>
                      <w:r w:rsidR="000F3CD5">
                        <w:rPr>
                          <w:color w:val="0000FF"/>
                        </w:rPr>
                        <w:fldChar w:fldCharType="separate"/>
                      </w:r>
                      <w:r w:rsidR="004273CA">
                        <w:rPr>
                          <w:color w:val="0000FF"/>
                        </w:rPr>
                        <w:fldChar w:fldCharType="begin"/>
                      </w:r>
                      <w:r w:rsidR="004273CA">
                        <w:rPr>
                          <w:color w:val="0000FF"/>
                        </w:rPr>
                        <w:instrText xml:space="preserve"> INCLUDEPICTURE  "cid:image003.jpg@01CD287C.455D4A90" \* MERGEFORMATINET </w:instrText>
                      </w:r>
                      <w:r w:rsidR="004273CA">
                        <w:rPr>
                          <w:color w:val="0000FF"/>
                        </w:rPr>
                        <w:fldChar w:fldCharType="separate"/>
                      </w:r>
                      <w:r w:rsidR="00C5422B">
                        <w:rPr>
                          <w:color w:val="0000FF"/>
                        </w:rPr>
                        <w:fldChar w:fldCharType="begin"/>
                      </w:r>
                      <w:r w:rsidR="00C5422B">
                        <w:rPr>
                          <w:color w:val="0000FF"/>
                        </w:rPr>
                        <w:instrText xml:space="preserve"> INCLUDEPICTURE  "cid:image003.jpg@01CD287C.455D4A90" \* MERGEFORMATINET </w:instrText>
                      </w:r>
                      <w:r w:rsidR="00C5422B">
                        <w:rPr>
                          <w:color w:val="0000FF"/>
                        </w:rPr>
                        <w:fldChar w:fldCharType="separate"/>
                      </w:r>
                      <w:r w:rsidR="000953A5">
                        <w:rPr>
                          <w:color w:val="0000FF"/>
                        </w:rPr>
                        <w:fldChar w:fldCharType="begin"/>
                      </w:r>
                      <w:r w:rsidR="000953A5">
                        <w:rPr>
                          <w:color w:val="0000FF"/>
                        </w:rPr>
                        <w:instrText xml:space="preserve"> INCLUDEPICTURE  "cid:image003.jpg@01CD287C.455D4A90" \* MERGEFORMATINET </w:instrText>
                      </w:r>
                      <w:r w:rsidR="000953A5">
                        <w:rPr>
                          <w:color w:val="0000FF"/>
                        </w:rPr>
                        <w:fldChar w:fldCharType="separate"/>
                      </w:r>
                      <w:r w:rsidR="00DC646D">
                        <w:rPr>
                          <w:color w:val="0000FF"/>
                        </w:rPr>
                        <w:fldChar w:fldCharType="begin"/>
                      </w:r>
                      <w:r w:rsidR="00DC646D">
                        <w:rPr>
                          <w:color w:val="0000FF"/>
                        </w:rPr>
                        <w:instrText xml:space="preserve"> INCLUDEPICTURE  "cid:image003.jpg@01CD287C.455D4A90" \* MERGEFORMATINET </w:instrText>
                      </w:r>
                      <w:r w:rsidR="00DC646D">
                        <w:rPr>
                          <w:color w:val="0000FF"/>
                        </w:rPr>
                        <w:fldChar w:fldCharType="separate"/>
                      </w:r>
                      <w:r w:rsidR="00A144D5">
                        <w:rPr>
                          <w:color w:val="0000FF"/>
                        </w:rPr>
                        <w:fldChar w:fldCharType="begin"/>
                      </w:r>
                      <w:r w:rsidR="00A144D5">
                        <w:rPr>
                          <w:color w:val="0000FF"/>
                        </w:rPr>
                        <w:instrText xml:space="preserve"> INCLUDEPICTURE  "cid:image003.jpg@01CD287C.455D4A90" \* MERGEFORMATINET </w:instrText>
                      </w:r>
                      <w:r w:rsidR="00A144D5">
                        <w:rPr>
                          <w:color w:val="0000FF"/>
                        </w:rPr>
                        <w:fldChar w:fldCharType="separate"/>
                      </w:r>
                      <w:r w:rsidR="00E25E8A">
                        <w:rPr>
                          <w:color w:val="0000FF"/>
                        </w:rPr>
                        <w:fldChar w:fldCharType="begin"/>
                      </w:r>
                      <w:r w:rsidR="00E25E8A">
                        <w:rPr>
                          <w:color w:val="0000FF"/>
                        </w:rPr>
                        <w:instrText xml:space="preserve"> INCLUDEPICTURE  "cid:image003.jpg@01CD287C.455D4A90" \* MERGEFORMATINET </w:instrText>
                      </w:r>
                      <w:r w:rsidR="00E25E8A">
                        <w:rPr>
                          <w:color w:val="0000FF"/>
                        </w:rPr>
                        <w:fldChar w:fldCharType="separate"/>
                      </w:r>
                      <w:r w:rsidR="00F50FBA">
                        <w:rPr>
                          <w:color w:val="0000FF"/>
                        </w:rPr>
                        <w:fldChar w:fldCharType="begin"/>
                      </w:r>
                      <w:r w:rsidR="00F50FBA">
                        <w:rPr>
                          <w:color w:val="0000FF"/>
                        </w:rPr>
                        <w:instrText xml:space="preserve"> INCLUDEPICTURE  "cid:image003.jpg@01CD287C.455D4A90" \* MERGEFORMATINET </w:instrText>
                      </w:r>
                      <w:r w:rsidR="00F50FBA">
                        <w:rPr>
                          <w:color w:val="0000FF"/>
                        </w:rPr>
                        <w:fldChar w:fldCharType="separate"/>
                      </w:r>
                      <w:r>
                        <w:rPr>
                          <w:color w:val="0000FF"/>
                        </w:rPr>
                        <w:fldChar w:fldCharType="begin"/>
                      </w:r>
                      <w:r>
                        <w:rPr>
                          <w:color w:val="0000FF"/>
                        </w:rPr>
                        <w:instrText xml:space="preserve"> </w:instrText>
                      </w:r>
                      <w:r>
                        <w:rPr>
                          <w:color w:val="0000FF"/>
                        </w:rPr>
                        <w:instrText>INCLUDEPICTURE  "cid:image003.jpg@01CD287C.455D4A90" \* MERGEFORMATINET</w:instrText>
                      </w:r>
                      <w:r>
                        <w:rPr>
                          <w:color w:val="0000FF"/>
                        </w:rPr>
                        <w:instrText xml:space="preserve"> </w:instrText>
                      </w:r>
                      <w:r>
                        <w:rPr>
                          <w:color w:val="0000FF"/>
                        </w:rPr>
                        <w:fldChar w:fldCharType="separate"/>
                      </w:r>
                      <w:r>
                        <w:rPr>
                          <w:color w:val="0000FF"/>
                        </w:rPr>
                        <w:pict w14:anchorId="19D6E6F0">
                          <v:shape id="Picture 1" o:spid="_x0000_i1026" type="#_x0000_t75" alt="Description: Generic URAC Seal" style="width:43.45pt;height:43.5pt">
                            <v:imagedata r:id="rId2" r:href="rId5"/>
                          </v:shape>
                        </w:pict>
                      </w:r>
                      <w:r>
                        <w:rPr>
                          <w:color w:val="0000FF"/>
                        </w:rPr>
                        <w:fldChar w:fldCharType="end"/>
                      </w:r>
                      <w:r w:rsidR="00F50FBA">
                        <w:rPr>
                          <w:color w:val="0000FF"/>
                        </w:rPr>
                        <w:fldChar w:fldCharType="end"/>
                      </w:r>
                      <w:r w:rsidR="00E25E8A">
                        <w:rPr>
                          <w:color w:val="0000FF"/>
                        </w:rPr>
                        <w:fldChar w:fldCharType="end"/>
                      </w:r>
                      <w:r w:rsidR="00A144D5">
                        <w:rPr>
                          <w:color w:val="0000FF"/>
                        </w:rPr>
                        <w:fldChar w:fldCharType="end"/>
                      </w:r>
                      <w:r w:rsidR="00DC646D">
                        <w:rPr>
                          <w:color w:val="0000FF"/>
                        </w:rPr>
                        <w:fldChar w:fldCharType="end"/>
                      </w:r>
                      <w:r w:rsidR="000953A5">
                        <w:rPr>
                          <w:color w:val="0000FF"/>
                        </w:rPr>
                        <w:fldChar w:fldCharType="end"/>
                      </w:r>
                      <w:r w:rsidR="00C5422B">
                        <w:rPr>
                          <w:color w:val="0000FF"/>
                        </w:rPr>
                        <w:fldChar w:fldCharType="end"/>
                      </w:r>
                      <w:r w:rsidR="004273CA">
                        <w:rPr>
                          <w:color w:val="0000FF"/>
                        </w:rPr>
                        <w:fldChar w:fldCharType="end"/>
                      </w:r>
                      <w:r w:rsidR="000F3CD5">
                        <w:rPr>
                          <w:color w:val="0000FF"/>
                        </w:rPr>
                        <w:fldChar w:fldCharType="end"/>
                      </w:r>
                    </w:hyperlink>
                  </w:p>
                </w:txbxContent>
              </v:textbox>
            </v:shape>
          </w:pict>
        </mc:Fallback>
      </mc:AlternateContent>
    </w:r>
    <w:r w:rsidRPr="006F3998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5B3F25" wp14:editId="27F131D0">
              <wp:simplePos x="0" y="0"/>
              <wp:positionH relativeFrom="column">
                <wp:posOffset>85725</wp:posOffset>
              </wp:positionH>
              <wp:positionV relativeFrom="paragraph">
                <wp:posOffset>927735</wp:posOffset>
              </wp:positionV>
              <wp:extent cx="2741295" cy="294005"/>
              <wp:effectExtent l="0" t="3810" r="1905" b="0"/>
              <wp:wrapNone/>
              <wp:docPr id="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129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2AFD18" w14:textId="77777777" w:rsidR="000F3CD5" w:rsidRPr="004B25B7" w:rsidRDefault="000F3CD5" w:rsidP="000F3CD5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B25B7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An Equal Opportunity/Affirmative Action Employer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5B3F25" id="Text Box 8" o:spid="_x0000_s1028" type="#_x0000_t202" style="position:absolute;margin-left:6.75pt;margin-top:73.05pt;width:215.85pt;height:2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" stroked="f">
              <v:textbox>
                <w:txbxContent>
                  <w:p w14:paraId="1B2AFD18" w14:textId="77777777" w:rsidR="000F3CD5" w:rsidRPr="004B25B7" w:rsidRDefault="000F3CD5" w:rsidP="000F3CD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B25B7">
                      <w:rPr>
                        <w:rFonts w:ascii="Arial" w:hAnsi="Arial" w:cs="Arial"/>
                        <w:sz w:val="18"/>
                        <w:szCs w:val="18"/>
                      </w:rPr>
                      <w:t>An Equal Opportunity/Affirmative Action Employer</w:t>
                    </w:r>
                  </w:p>
                </w:txbxContent>
              </v:textbox>
            </v:shape>
          </w:pict>
        </mc:Fallback>
      </mc:AlternateContent>
    </w:r>
  </w:p>
  <w:p w14:paraId="481FC25D" w14:textId="77777777" w:rsidR="000F3CD5" w:rsidRDefault="000F3C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CFCAD7" w14:textId="49809600" w:rsidR="00677AB6" w:rsidRDefault="00320D16" w:rsidP="00346204">
    <w:pPr>
      <w:tabs>
        <w:tab w:val="left" w:pos="4860"/>
        <w:tab w:val="left" w:pos="9720"/>
      </w:tabs>
      <w:rPr>
        <w:sz w:val="16"/>
        <w:szCs w:val="16"/>
      </w:rPr>
    </w:pPr>
    <w:r>
      <w:rPr>
        <w:noProof/>
      </w:rPr>
      <w:drawing>
        <wp:inline distT="0" distB="0" distL="0" distR="0" wp14:anchorId="486CC751" wp14:editId="3F26AB26">
          <wp:extent cx="485775" cy="638175"/>
          <wp:effectExtent l="0" t="0" r="0" b="0"/>
          <wp:docPr id="4" name="Picture 4" descr="HC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CC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3DEF">
      <w:rPr>
        <w:sz w:val="16"/>
        <w:szCs w:val="16"/>
      </w:rPr>
      <w:tab/>
    </w:r>
    <w:r>
      <w:rPr>
        <w:noProof/>
      </w:rPr>
      <w:drawing>
        <wp:inline distT="0" distB="0" distL="0" distR="0" wp14:anchorId="10273BC1" wp14:editId="5E23D81C">
          <wp:extent cx="514350" cy="657225"/>
          <wp:effectExtent l="0" t="0" r="0" b="0"/>
          <wp:docPr id="5" name="Picture 5" descr="HU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UM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3DEF">
      <w:rPr>
        <w:sz w:val="16"/>
        <w:szCs w:val="16"/>
      </w:rPr>
      <w:tab/>
    </w:r>
    <w:r>
      <w:rPr>
        <w:noProof/>
      </w:rPr>
      <w:drawing>
        <wp:inline distT="0" distB="0" distL="0" distR="0" wp14:anchorId="4C2C1FF9" wp14:editId="3AB48510">
          <wp:extent cx="476250" cy="647700"/>
          <wp:effectExtent l="0" t="0" r="0" b="0"/>
          <wp:docPr id="6" name="Picture 6" descr="HN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NM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A583FA" w14:textId="77777777" w:rsidR="00F93DEF" w:rsidRPr="00BB5CC0" w:rsidRDefault="00F93DEF" w:rsidP="00F93DEF">
    <w:pPr>
      <w:tabs>
        <w:tab w:val="left" w:pos="4950"/>
        <w:tab w:val="left" w:pos="9720"/>
      </w:tabs>
      <w:rPr>
        <w:sz w:val="12"/>
        <w:szCs w:val="12"/>
      </w:rPr>
    </w:pPr>
  </w:p>
  <w:p w14:paraId="3CC500E9" w14:textId="77777777" w:rsidR="00606771" w:rsidRDefault="00F93DEF" w:rsidP="00F93DEF">
    <w:pPr>
      <w:jc w:val="center"/>
      <w:rPr>
        <w:rFonts w:ascii="Arial" w:hAnsi="Arial" w:cs="Arial"/>
        <w:b/>
        <w:bCs/>
        <w:sz w:val="18"/>
        <w:szCs w:val="18"/>
      </w:rPr>
    </w:pPr>
    <w:r w:rsidRPr="00FB218D">
      <w:rPr>
        <w:rFonts w:ascii="Arial" w:hAnsi="Arial" w:cs="Arial"/>
        <w:b/>
        <w:bCs/>
        <w:sz w:val="18"/>
        <w:szCs w:val="18"/>
      </w:rPr>
      <w:t xml:space="preserve">Managing Behavioral Healthcare for </w:t>
    </w:r>
    <w:r w:rsidR="00430C5B">
      <w:rPr>
        <w:rFonts w:ascii="Arial" w:hAnsi="Arial" w:cs="Arial"/>
        <w:b/>
        <w:bCs/>
        <w:sz w:val="18"/>
        <w:szCs w:val="18"/>
      </w:rPr>
      <w:t>the Citizens of Bladen</w:t>
    </w:r>
    <w:r w:rsidRPr="00FB218D">
      <w:rPr>
        <w:rFonts w:ascii="Arial" w:hAnsi="Arial" w:cs="Arial"/>
        <w:b/>
        <w:bCs/>
        <w:sz w:val="18"/>
        <w:szCs w:val="18"/>
      </w:rPr>
      <w:t>, Duplin, E</w:t>
    </w:r>
    <w:r w:rsidR="00DE6316">
      <w:rPr>
        <w:rFonts w:ascii="Arial" w:hAnsi="Arial" w:cs="Arial"/>
        <w:b/>
        <w:bCs/>
        <w:sz w:val="18"/>
        <w:szCs w:val="18"/>
      </w:rPr>
      <w:t xml:space="preserve">dgecombe, Greene, Lenoir, </w:t>
    </w:r>
  </w:p>
  <w:p w14:paraId="6CC0C47B" w14:textId="77777777" w:rsidR="00F93DEF" w:rsidRPr="00FB218D" w:rsidRDefault="00F93DEF" w:rsidP="00606771">
    <w:pPr>
      <w:jc w:val="center"/>
      <w:rPr>
        <w:rFonts w:ascii="Arial" w:hAnsi="Arial" w:cs="Arial"/>
        <w:b/>
        <w:bCs/>
        <w:sz w:val="18"/>
        <w:szCs w:val="18"/>
      </w:rPr>
    </w:pPr>
    <w:r w:rsidRPr="00FB218D">
      <w:rPr>
        <w:rFonts w:ascii="Arial" w:hAnsi="Arial" w:cs="Arial"/>
        <w:b/>
        <w:bCs/>
        <w:sz w:val="18"/>
        <w:szCs w:val="18"/>
      </w:rPr>
      <w:t>Rob</w:t>
    </w:r>
    <w:r w:rsidR="00997030">
      <w:rPr>
        <w:rFonts w:ascii="Arial" w:hAnsi="Arial" w:cs="Arial"/>
        <w:b/>
        <w:bCs/>
        <w:sz w:val="18"/>
        <w:szCs w:val="18"/>
      </w:rPr>
      <w:t xml:space="preserve">eson, Sampson, Scotland, Wayne </w:t>
    </w:r>
    <w:r w:rsidRPr="00FB218D">
      <w:rPr>
        <w:rFonts w:ascii="Arial" w:hAnsi="Arial" w:cs="Arial"/>
        <w:b/>
        <w:bCs/>
        <w:sz w:val="18"/>
        <w:szCs w:val="18"/>
      </w:rPr>
      <w:t>and Wilson Counties</w:t>
    </w:r>
  </w:p>
  <w:p w14:paraId="3A3E9AB8" w14:textId="77777777" w:rsidR="00F93DEF" w:rsidRDefault="00F93DEF" w:rsidP="00F93DEF">
    <w:pPr>
      <w:jc w:val="center"/>
      <w:rPr>
        <w:rFonts w:ascii="Arial" w:hAnsi="Arial" w:cs="Arial"/>
        <w:bCs/>
        <w:i/>
        <w:sz w:val="18"/>
        <w:szCs w:val="18"/>
      </w:rPr>
    </w:pPr>
  </w:p>
  <w:p w14:paraId="0EC25E63" w14:textId="77777777" w:rsidR="00F93DEF" w:rsidRDefault="00F93DEF" w:rsidP="00FB218D">
    <w:pPr>
      <w:tabs>
        <w:tab w:val="left" w:pos="9090"/>
      </w:tabs>
      <w:rPr>
        <w:rFonts w:ascii="Arial" w:hAnsi="Arial" w:cs="Arial"/>
        <w:sz w:val="18"/>
        <w:szCs w:val="18"/>
      </w:rPr>
    </w:pPr>
    <w:r w:rsidRPr="004B25B7">
      <w:rPr>
        <w:rFonts w:ascii="Arial" w:hAnsi="Arial" w:cs="Arial"/>
        <w:sz w:val="18"/>
        <w:szCs w:val="18"/>
      </w:rPr>
      <w:t>An Equal Opportunity/Affirmative Action Employer</w:t>
    </w:r>
    <w:r w:rsidR="00FB218D">
      <w:rPr>
        <w:rFonts w:ascii="Arial" w:hAnsi="Arial" w:cs="Arial"/>
        <w:sz w:val="18"/>
        <w:szCs w:val="18"/>
      </w:rPr>
      <w:tab/>
      <w:t xml:space="preserve"> </w:t>
    </w:r>
    <w:hyperlink r:id="rId4" w:history="1">
      <w:r w:rsidR="00984134" w:rsidRPr="00360F67">
        <w:rPr>
          <w:rStyle w:val="Hyperlink"/>
          <w:rFonts w:ascii="Arial" w:hAnsi="Arial" w:cs="Arial"/>
          <w:sz w:val="18"/>
          <w:szCs w:val="18"/>
        </w:rPr>
        <w:t>www.eastpointe.net</w:t>
      </w:r>
    </w:hyperlink>
  </w:p>
  <w:p w14:paraId="51ABB1C3" w14:textId="77777777" w:rsidR="00984134" w:rsidRPr="004B25B7" w:rsidRDefault="00984134" w:rsidP="00984134">
    <w:pPr>
      <w:tabs>
        <w:tab w:val="left" w:pos="9090"/>
      </w:tabs>
      <w:jc w:val="right"/>
      <w:rPr>
        <w:rFonts w:ascii="Arial" w:hAnsi="Arial" w:cs="Arial"/>
        <w:sz w:val="18"/>
        <w:szCs w:val="18"/>
      </w:rPr>
    </w:pPr>
  </w:p>
  <w:p w14:paraId="42CF6FB7" w14:textId="77777777" w:rsidR="00F93DEF" w:rsidRPr="004B25B7" w:rsidRDefault="00F93DEF" w:rsidP="00F93DEF">
    <w:pPr>
      <w:tabs>
        <w:tab w:val="left" w:pos="7200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EB935F" w14:textId="77777777" w:rsidR="00E25E8A" w:rsidRDefault="00E25E8A">
      <w:r>
        <w:separator/>
      </w:r>
    </w:p>
  </w:footnote>
  <w:footnote w:type="continuationSeparator" w:id="0">
    <w:p w14:paraId="1C68D448" w14:textId="77777777" w:rsidR="00E25E8A" w:rsidRDefault="00E25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BAE4B" w14:textId="77777777" w:rsidR="00984134" w:rsidRDefault="009841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201EA" w14:textId="77777777" w:rsidR="00984134" w:rsidRDefault="009841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03CAA" w14:textId="48B2E90D" w:rsidR="001E460B" w:rsidRDefault="00320D16" w:rsidP="00FB218D">
    <w:pPr>
      <w:pStyle w:val="Header"/>
      <w:tabs>
        <w:tab w:val="clear" w:pos="4320"/>
        <w:tab w:val="clear" w:pos="8640"/>
        <w:tab w:val="center" w:pos="5400"/>
      </w:tabs>
      <w:rPr>
        <w:sz w:val="16"/>
        <w:szCs w:val="16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0924129" wp14:editId="250194B7">
              <wp:simplePos x="0" y="0"/>
              <wp:positionH relativeFrom="column">
                <wp:posOffset>5000625</wp:posOffset>
              </wp:positionH>
              <wp:positionV relativeFrom="paragraph">
                <wp:posOffset>1021080</wp:posOffset>
              </wp:positionV>
              <wp:extent cx="2002155" cy="236220"/>
              <wp:effectExtent l="0" t="1905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2155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C2AEF4" w14:textId="77777777" w:rsidR="00453274" w:rsidRPr="00203F59" w:rsidRDefault="00752AAD" w:rsidP="00F93DEF">
                          <w:pPr>
                            <w:ind w:right="75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Sarah </w:t>
                          </w:r>
                          <w:r w:rsidR="001E26F3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N.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Stroud</w:t>
                          </w:r>
                          <w:r w:rsidR="00F9207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, </w:t>
                          </w:r>
                          <w:r w:rsidR="005E4AA6" w:rsidRPr="00203F59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CEO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92412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393.75pt;margin-top:80.4pt;width:157.65pt;height:18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" filled="f" stroked="f">
              <v:textbox>
                <w:txbxContent>
                  <w:p w14:paraId="32C2AEF4" w14:textId="77777777" w:rsidR="00453274" w:rsidRPr="00203F59" w:rsidRDefault="00752AAD" w:rsidP="00F93DEF">
                    <w:pPr>
                      <w:ind w:right="75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Sarah </w:t>
                    </w:r>
                    <w:r w:rsidR="001E26F3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N.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Stroud</w:t>
                    </w:r>
                    <w:r w:rsidR="00F9207D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</w:t>
                    </w:r>
                    <w:r w:rsidR="005E4AA6" w:rsidRPr="00203F59">
                      <w:rPr>
                        <w:rFonts w:ascii="Arial" w:hAnsi="Arial" w:cs="Arial"/>
                        <w:sz w:val="18"/>
                        <w:szCs w:val="18"/>
                      </w:rPr>
                      <w:t>CEO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5DAB01D" wp14:editId="44388BDD">
              <wp:simplePos x="0" y="0"/>
              <wp:positionH relativeFrom="column">
                <wp:posOffset>4761230</wp:posOffset>
              </wp:positionH>
              <wp:positionV relativeFrom="paragraph">
                <wp:posOffset>40005</wp:posOffset>
              </wp:positionV>
              <wp:extent cx="2192655" cy="885190"/>
              <wp:effectExtent l="0" t="1905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885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396AB4" w14:textId="77777777" w:rsidR="00453274" w:rsidRPr="001E460B" w:rsidRDefault="006F0905" w:rsidP="0040763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E460B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u w:val="single"/>
                            </w:rPr>
                            <w:t>Corporate Office</w:t>
                          </w:r>
                          <w:r w:rsidRPr="001E460B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:</w:t>
                          </w:r>
                        </w:p>
                        <w:p w14:paraId="0DBF4559" w14:textId="77777777" w:rsidR="00453274" w:rsidRPr="009E7943" w:rsidRDefault="006F0905" w:rsidP="0040763C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E7943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51</w:t>
                          </w:r>
                          <w:r w:rsidR="00B26F87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4</w:t>
                          </w:r>
                          <w:r w:rsidRPr="009E7943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East Main Street</w:t>
                          </w:r>
                        </w:p>
                        <w:p w14:paraId="7DD42585" w14:textId="77777777" w:rsidR="006F0905" w:rsidRPr="009E7943" w:rsidRDefault="006F3998" w:rsidP="0040763C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E7943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Post Office</w:t>
                          </w:r>
                          <w:r w:rsidR="006F0905" w:rsidRPr="009E7943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Box 369</w:t>
                          </w:r>
                        </w:p>
                        <w:p w14:paraId="4EB05660" w14:textId="77777777" w:rsidR="006F0905" w:rsidRPr="009E7943" w:rsidRDefault="006F0905" w:rsidP="0040763C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E7943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Beulaville, N.C. 28518</w:t>
                          </w:r>
                        </w:p>
                        <w:p w14:paraId="5DEE92D7" w14:textId="77777777" w:rsidR="006F0905" w:rsidRPr="009E7943" w:rsidRDefault="0037763E" w:rsidP="0040763C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E7943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Administration: 800-513-4002</w:t>
                          </w:r>
                        </w:p>
                        <w:p w14:paraId="24842683" w14:textId="77777777" w:rsidR="0037763E" w:rsidRPr="009E7943" w:rsidRDefault="006F3998" w:rsidP="0040763C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Access to</w:t>
                          </w:r>
                          <w:r w:rsidR="0037763E" w:rsidRPr="009E7943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Care:  800-913-6109</w:t>
                          </w:r>
                        </w:p>
                        <w:p w14:paraId="7CC63259" w14:textId="77777777" w:rsidR="0037763E" w:rsidRDefault="0037763E" w:rsidP="0040763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5A867A77" w14:textId="77777777" w:rsidR="0037763E" w:rsidRDefault="0037763E" w:rsidP="0040763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74150410" w14:textId="77777777" w:rsidR="006F0905" w:rsidRDefault="006F0905" w:rsidP="0040763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6549DC09" w14:textId="77777777" w:rsidR="006F0905" w:rsidRPr="00E25D4C" w:rsidRDefault="006F0905" w:rsidP="0040763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DAB01D" id="Text Box 2" o:spid="_x0000_s1030" type="#_x0000_t202" style="position:absolute;margin-left:374.9pt;margin-top:3.15pt;width:172.65pt;height:69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" filled="f" stroked="f">
              <v:textbox>
                <w:txbxContent>
                  <w:p w14:paraId="38396AB4" w14:textId="77777777" w:rsidR="00453274" w:rsidRPr="001E460B" w:rsidRDefault="006F0905" w:rsidP="0040763C">
                    <w:pPr>
                      <w:jc w:val="right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1E460B">
                      <w:rPr>
                        <w:rFonts w:ascii="Arial" w:hAnsi="Arial" w:cs="Arial"/>
                        <w:b/>
                        <w:sz w:val="18"/>
                        <w:szCs w:val="18"/>
                        <w:u w:val="single"/>
                      </w:rPr>
                      <w:t>Corporate Office</w:t>
                    </w:r>
                    <w:r w:rsidRPr="001E460B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:</w:t>
                    </w:r>
                  </w:p>
                  <w:p w14:paraId="0DBF4559" w14:textId="77777777" w:rsidR="00453274" w:rsidRPr="009E7943" w:rsidRDefault="006F0905" w:rsidP="0040763C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E7943">
                      <w:rPr>
                        <w:rFonts w:ascii="Arial" w:hAnsi="Arial" w:cs="Arial"/>
                        <w:sz w:val="18"/>
                        <w:szCs w:val="18"/>
                      </w:rPr>
                      <w:t>51</w:t>
                    </w:r>
                    <w:r w:rsidR="00B26F87">
                      <w:rPr>
                        <w:rFonts w:ascii="Arial" w:hAnsi="Arial" w:cs="Arial"/>
                        <w:sz w:val="18"/>
                        <w:szCs w:val="18"/>
                      </w:rPr>
                      <w:t>4</w:t>
                    </w:r>
                    <w:r w:rsidRPr="009E7943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East Main Street</w:t>
                    </w:r>
                  </w:p>
                  <w:p w14:paraId="7DD42585" w14:textId="77777777" w:rsidR="006F0905" w:rsidRPr="009E7943" w:rsidRDefault="006F3998" w:rsidP="0040763C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E7943">
                      <w:rPr>
                        <w:rFonts w:ascii="Arial" w:hAnsi="Arial" w:cs="Arial"/>
                        <w:sz w:val="18"/>
                        <w:szCs w:val="18"/>
                      </w:rPr>
                      <w:t>Post Office</w:t>
                    </w:r>
                    <w:r w:rsidR="006F0905" w:rsidRPr="009E7943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Box 369</w:t>
                    </w:r>
                  </w:p>
                  <w:p w14:paraId="4EB05660" w14:textId="77777777" w:rsidR="006F0905" w:rsidRPr="009E7943" w:rsidRDefault="006F0905" w:rsidP="0040763C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E7943">
                      <w:rPr>
                        <w:rFonts w:ascii="Arial" w:hAnsi="Arial" w:cs="Arial"/>
                        <w:sz w:val="18"/>
                        <w:szCs w:val="18"/>
                      </w:rPr>
                      <w:t>Beulaville, N.C. 28518</w:t>
                    </w:r>
                  </w:p>
                  <w:p w14:paraId="5DEE92D7" w14:textId="77777777" w:rsidR="006F0905" w:rsidRPr="009E7943" w:rsidRDefault="0037763E" w:rsidP="0040763C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E7943">
                      <w:rPr>
                        <w:rFonts w:ascii="Arial" w:hAnsi="Arial" w:cs="Arial"/>
                        <w:sz w:val="18"/>
                        <w:szCs w:val="18"/>
                      </w:rPr>
                      <w:t>Administration: 800-513-4002</w:t>
                    </w:r>
                  </w:p>
                  <w:p w14:paraId="24842683" w14:textId="77777777" w:rsidR="0037763E" w:rsidRPr="009E7943" w:rsidRDefault="006F3998" w:rsidP="0040763C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Access to</w:t>
                    </w:r>
                    <w:r w:rsidR="0037763E" w:rsidRPr="009E7943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Care:  800-913-6109</w:t>
                    </w:r>
                  </w:p>
                  <w:p w14:paraId="7CC63259" w14:textId="77777777" w:rsidR="0037763E" w:rsidRDefault="0037763E" w:rsidP="0040763C">
                    <w:pPr>
                      <w:jc w:val="right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</w:p>
                  <w:p w14:paraId="5A867A77" w14:textId="77777777" w:rsidR="0037763E" w:rsidRDefault="0037763E" w:rsidP="0040763C">
                    <w:pPr>
                      <w:jc w:val="right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</w:p>
                  <w:p w14:paraId="74150410" w14:textId="77777777" w:rsidR="006F0905" w:rsidRDefault="006F0905" w:rsidP="0040763C">
                    <w:pPr>
                      <w:jc w:val="right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</w:p>
                  <w:p w14:paraId="6549DC09" w14:textId="77777777" w:rsidR="006F0905" w:rsidRPr="00E25D4C" w:rsidRDefault="006F0905" w:rsidP="0040763C">
                    <w:pPr>
                      <w:jc w:val="right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1A329DF" wp14:editId="226A1426">
          <wp:extent cx="2276475" cy="1028700"/>
          <wp:effectExtent l="0" t="0" r="0" b="0"/>
          <wp:docPr id="2" name="Picture 2" descr="eastpointe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astpointe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B218D">
      <w:tab/>
    </w:r>
  </w:p>
  <w:p w14:paraId="6A440B5D" w14:textId="77777777" w:rsidR="007137F8" w:rsidRDefault="007137F8" w:rsidP="00091D12">
    <w:pPr>
      <w:pStyle w:val="Header"/>
      <w:tabs>
        <w:tab w:val="clear" w:pos="4320"/>
        <w:tab w:val="clear" w:pos="8640"/>
        <w:tab w:val="left" w:pos="2385"/>
      </w:tabs>
      <w:rPr>
        <w:sz w:val="16"/>
        <w:szCs w:val="16"/>
      </w:rPr>
    </w:pPr>
  </w:p>
  <w:p w14:paraId="4F74E52C" w14:textId="77777777" w:rsidR="00B26F87" w:rsidRPr="00BB5721" w:rsidRDefault="00FB218D" w:rsidP="00FB218D">
    <w:pPr>
      <w:jc w:val="both"/>
      <w:rPr>
        <w:sz w:val="16"/>
        <w:szCs w:val="16"/>
      </w:rPr>
    </w:pPr>
    <w:r w:rsidRPr="008E4204">
      <w:rPr>
        <w:sz w:val="20"/>
      </w:rPr>
      <w:object w:dxaOrig="4004" w:dyaOrig="210" w14:anchorId="0B8A01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554.15pt;height:14.25pt" fillcolor="window">
          <v:imagedata r:id="rId2" o:title="" cropright="1921f"/>
        </v:shape>
        <o:OLEObject Type="Embed" ProgID="PBrush" ShapeID="_x0000_i1027" DrawAspect="Content" ObjectID="_1653224501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965A5"/>
    <w:multiLevelType w:val="hybridMultilevel"/>
    <w:tmpl w:val="90B02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8F0"/>
    <w:rsid w:val="000128D4"/>
    <w:rsid w:val="000214CE"/>
    <w:rsid w:val="00025ECE"/>
    <w:rsid w:val="00084245"/>
    <w:rsid w:val="00084F4E"/>
    <w:rsid w:val="0009001C"/>
    <w:rsid w:val="00091D12"/>
    <w:rsid w:val="000953A5"/>
    <w:rsid w:val="000B46DD"/>
    <w:rsid w:val="000C69B2"/>
    <w:rsid w:val="000C702A"/>
    <w:rsid w:val="000D07C3"/>
    <w:rsid w:val="000D2E04"/>
    <w:rsid w:val="000D5BCC"/>
    <w:rsid w:val="000D7367"/>
    <w:rsid w:val="000F3CD5"/>
    <w:rsid w:val="000F6084"/>
    <w:rsid w:val="001048CE"/>
    <w:rsid w:val="00105FAC"/>
    <w:rsid w:val="0011342D"/>
    <w:rsid w:val="001177A4"/>
    <w:rsid w:val="001206F7"/>
    <w:rsid w:val="0013242F"/>
    <w:rsid w:val="00154E10"/>
    <w:rsid w:val="00163207"/>
    <w:rsid w:val="001766AD"/>
    <w:rsid w:val="00177AA7"/>
    <w:rsid w:val="00182A75"/>
    <w:rsid w:val="001A302F"/>
    <w:rsid w:val="001B4AC3"/>
    <w:rsid w:val="001B4D92"/>
    <w:rsid w:val="001B79CA"/>
    <w:rsid w:val="001C11E8"/>
    <w:rsid w:val="001C443E"/>
    <w:rsid w:val="001C6261"/>
    <w:rsid w:val="001E26F3"/>
    <w:rsid w:val="001E460B"/>
    <w:rsid w:val="001F2F16"/>
    <w:rsid w:val="001F3CF8"/>
    <w:rsid w:val="00203F59"/>
    <w:rsid w:val="00206558"/>
    <w:rsid w:val="00211B44"/>
    <w:rsid w:val="002135C1"/>
    <w:rsid w:val="00216445"/>
    <w:rsid w:val="002254A0"/>
    <w:rsid w:val="002740EB"/>
    <w:rsid w:val="002744A6"/>
    <w:rsid w:val="002B58B9"/>
    <w:rsid w:val="002C60D0"/>
    <w:rsid w:val="002D4B66"/>
    <w:rsid w:val="002D4EC4"/>
    <w:rsid w:val="002E340B"/>
    <w:rsid w:val="002F20FB"/>
    <w:rsid w:val="00302979"/>
    <w:rsid w:val="003165BC"/>
    <w:rsid w:val="00320D16"/>
    <w:rsid w:val="00323D32"/>
    <w:rsid w:val="00331AA1"/>
    <w:rsid w:val="003331E3"/>
    <w:rsid w:val="00346204"/>
    <w:rsid w:val="003663E5"/>
    <w:rsid w:val="00370C7C"/>
    <w:rsid w:val="00372749"/>
    <w:rsid w:val="003772FB"/>
    <w:rsid w:val="0037763E"/>
    <w:rsid w:val="00384608"/>
    <w:rsid w:val="003868CE"/>
    <w:rsid w:val="003A5727"/>
    <w:rsid w:val="003B03DF"/>
    <w:rsid w:val="003B7C2B"/>
    <w:rsid w:val="003C3133"/>
    <w:rsid w:val="003E5C77"/>
    <w:rsid w:val="003F0B52"/>
    <w:rsid w:val="003F3B77"/>
    <w:rsid w:val="004005FA"/>
    <w:rsid w:val="00403F43"/>
    <w:rsid w:val="0040763C"/>
    <w:rsid w:val="004273CA"/>
    <w:rsid w:val="00430C5B"/>
    <w:rsid w:val="00453274"/>
    <w:rsid w:val="004742D4"/>
    <w:rsid w:val="00476181"/>
    <w:rsid w:val="00486641"/>
    <w:rsid w:val="00487698"/>
    <w:rsid w:val="00497EB0"/>
    <w:rsid w:val="004A14C5"/>
    <w:rsid w:val="004A58B6"/>
    <w:rsid w:val="004A6221"/>
    <w:rsid w:val="004B25B7"/>
    <w:rsid w:val="004B2814"/>
    <w:rsid w:val="004B59C3"/>
    <w:rsid w:val="004D339A"/>
    <w:rsid w:val="004E403C"/>
    <w:rsid w:val="004F2E7B"/>
    <w:rsid w:val="005059AB"/>
    <w:rsid w:val="00512379"/>
    <w:rsid w:val="005259E7"/>
    <w:rsid w:val="00532FE0"/>
    <w:rsid w:val="00534478"/>
    <w:rsid w:val="00552427"/>
    <w:rsid w:val="00553D2E"/>
    <w:rsid w:val="0055741B"/>
    <w:rsid w:val="00560310"/>
    <w:rsid w:val="005624C7"/>
    <w:rsid w:val="00573A90"/>
    <w:rsid w:val="005B6E45"/>
    <w:rsid w:val="005C4F68"/>
    <w:rsid w:val="005C6090"/>
    <w:rsid w:val="005D630F"/>
    <w:rsid w:val="005E0857"/>
    <w:rsid w:val="005E4AA6"/>
    <w:rsid w:val="005F4D67"/>
    <w:rsid w:val="006031C5"/>
    <w:rsid w:val="00606771"/>
    <w:rsid w:val="00625D22"/>
    <w:rsid w:val="006540E5"/>
    <w:rsid w:val="00656E52"/>
    <w:rsid w:val="00677AB6"/>
    <w:rsid w:val="006801D3"/>
    <w:rsid w:val="00684264"/>
    <w:rsid w:val="00692C50"/>
    <w:rsid w:val="00695422"/>
    <w:rsid w:val="00697144"/>
    <w:rsid w:val="006A4D02"/>
    <w:rsid w:val="006B1122"/>
    <w:rsid w:val="006B2E5C"/>
    <w:rsid w:val="006C1C7A"/>
    <w:rsid w:val="006C741D"/>
    <w:rsid w:val="006D4BBD"/>
    <w:rsid w:val="006E1D17"/>
    <w:rsid w:val="006F0905"/>
    <w:rsid w:val="006F3998"/>
    <w:rsid w:val="007075ED"/>
    <w:rsid w:val="0071179C"/>
    <w:rsid w:val="007137F2"/>
    <w:rsid w:val="007137F8"/>
    <w:rsid w:val="00742E6A"/>
    <w:rsid w:val="007452B9"/>
    <w:rsid w:val="0074533D"/>
    <w:rsid w:val="0074753A"/>
    <w:rsid w:val="00751E63"/>
    <w:rsid w:val="00752AAD"/>
    <w:rsid w:val="0075674A"/>
    <w:rsid w:val="00762B88"/>
    <w:rsid w:val="00770AAF"/>
    <w:rsid w:val="0079552E"/>
    <w:rsid w:val="007A4CF3"/>
    <w:rsid w:val="007B0622"/>
    <w:rsid w:val="007B5943"/>
    <w:rsid w:val="007C4CF1"/>
    <w:rsid w:val="007D7DA6"/>
    <w:rsid w:val="00800E6D"/>
    <w:rsid w:val="00806548"/>
    <w:rsid w:val="00865E8C"/>
    <w:rsid w:val="00874045"/>
    <w:rsid w:val="0089157A"/>
    <w:rsid w:val="008A3686"/>
    <w:rsid w:val="008B4896"/>
    <w:rsid w:val="008C214D"/>
    <w:rsid w:val="008C768C"/>
    <w:rsid w:val="008D0CB8"/>
    <w:rsid w:val="008E14A7"/>
    <w:rsid w:val="008E4204"/>
    <w:rsid w:val="008F1462"/>
    <w:rsid w:val="008F2CCD"/>
    <w:rsid w:val="008F302D"/>
    <w:rsid w:val="008F6365"/>
    <w:rsid w:val="009115BB"/>
    <w:rsid w:val="009133C6"/>
    <w:rsid w:val="0091549B"/>
    <w:rsid w:val="009635E9"/>
    <w:rsid w:val="009727A1"/>
    <w:rsid w:val="00973F34"/>
    <w:rsid w:val="00975EA8"/>
    <w:rsid w:val="00984134"/>
    <w:rsid w:val="00990FF0"/>
    <w:rsid w:val="00997030"/>
    <w:rsid w:val="00997526"/>
    <w:rsid w:val="009B2286"/>
    <w:rsid w:val="009C2CF1"/>
    <w:rsid w:val="009D70B0"/>
    <w:rsid w:val="009E7943"/>
    <w:rsid w:val="00A13A0D"/>
    <w:rsid w:val="00A144D5"/>
    <w:rsid w:val="00A277F8"/>
    <w:rsid w:val="00A37DCB"/>
    <w:rsid w:val="00A425C5"/>
    <w:rsid w:val="00A534AB"/>
    <w:rsid w:val="00A743AD"/>
    <w:rsid w:val="00A75FFF"/>
    <w:rsid w:val="00A803A4"/>
    <w:rsid w:val="00A812C5"/>
    <w:rsid w:val="00AA6368"/>
    <w:rsid w:val="00AB397C"/>
    <w:rsid w:val="00AD12CB"/>
    <w:rsid w:val="00AD7E2B"/>
    <w:rsid w:val="00AF035C"/>
    <w:rsid w:val="00AF548E"/>
    <w:rsid w:val="00B26F87"/>
    <w:rsid w:val="00B371B7"/>
    <w:rsid w:val="00B522C3"/>
    <w:rsid w:val="00B76405"/>
    <w:rsid w:val="00B850F5"/>
    <w:rsid w:val="00B86CDC"/>
    <w:rsid w:val="00B96D18"/>
    <w:rsid w:val="00BA4208"/>
    <w:rsid w:val="00BB1397"/>
    <w:rsid w:val="00BB5721"/>
    <w:rsid w:val="00BB5CBE"/>
    <w:rsid w:val="00BB5CC0"/>
    <w:rsid w:val="00BE0594"/>
    <w:rsid w:val="00C06620"/>
    <w:rsid w:val="00C16939"/>
    <w:rsid w:val="00C26EB5"/>
    <w:rsid w:val="00C273FF"/>
    <w:rsid w:val="00C37CAD"/>
    <w:rsid w:val="00C47356"/>
    <w:rsid w:val="00C5422B"/>
    <w:rsid w:val="00C64025"/>
    <w:rsid w:val="00C9188E"/>
    <w:rsid w:val="00C95E1C"/>
    <w:rsid w:val="00CB0598"/>
    <w:rsid w:val="00CB4EF9"/>
    <w:rsid w:val="00CC6B57"/>
    <w:rsid w:val="00CD141C"/>
    <w:rsid w:val="00CD3243"/>
    <w:rsid w:val="00CE2974"/>
    <w:rsid w:val="00CF383A"/>
    <w:rsid w:val="00CF65E5"/>
    <w:rsid w:val="00D15106"/>
    <w:rsid w:val="00D15862"/>
    <w:rsid w:val="00D15F7E"/>
    <w:rsid w:val="00D276D0"/>
    <w:rsid w:val="00D37EB0"/>
    <w:rsid w:val="00D42EE8"/>
    <w:rsid w:val="00D61A3F"/>
    <w:rsid w:val="00D63E2B"/>
    <w:rsid w:val="00D75376"/>
    <w:rsid w:val="00D82A0A"/>
    <w:rsid w:val="00D856E4"/>
    <w:rsid w:val="00DC646D"/>
    <w:rsid w:val="00DE6316"/>
    <w:rsid w:val="00E2088F"/>
    <w:rsid w:val="00E236B5"/>
    <w:rsid w:val="00E259F1"/>
    <w:rsid w:val="00E25D4C"/>
    <w:rsid w:val="00E25E8A"/>
    <w:rsid w:val="00E4181E"/>
    <w:rsid w:val="00E46BF1"/>
    <w:rsid w:val="00E512E2"/>
    <w:rsid w:val="00E66E0A"/>
    <w:rsid w:val="00E82F38"/>
    <w:rsid w:val="00EA1BB3"/>
    <w:rsid w:val="00EA5A19"/>
    <w:rsid w:val="00EC30F4"/>
    <w:rsid w:val="00EC73E4"/>
    <w:rsid w:val="00EC78F0"/>
    <w:rsid w:val="00ED3A1C"/>
    <w:rsid w:val="00EF51E3"/>
    <w:rsid w:val="00EF5683"/>
    <w:rsid w:val="00F44DB7"/>
    <w:rsid w:val="00F50FBA"/>
    <w:rsid w:val="00F70262"/>
    <w:rsid w:val="00F737FB"/>
    <w:rsid w:val="00F76526"/>
    <w:rsid w:val="00F9207D"/>
    <w:rsid w:val="00F93DEF"/>
    <w:rsid w:val="00F95129"/>
    <w:rsid w:val="00F97EB9"/>
    <w:rsid w:val="00FA6FFB"/>
    <w:rsid w:val="00FA7914"/>
    <w:rsid w:val="00FB218D"/>
    <w:rsid w:val="00FB74A9"/>
    <w:rsid w:val="00FC69D6"/>
    <w:rsid w:val="00FD4EB8"/>
    <w:rsid w:val="00FE688B"/>
    <w:rsid w:val="00FF2240"/>
    <w:rsid w:val="00FF78C0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7"/>
    <o:shapelayout v:ext="edit">
      <o:idmap v:ext="edit" data="1"/>
    </o:shapelayout>
  </w:shapeDefaults>
  <w:decimalSymbol w:val="."/>
  <w:listSeparator w:val=","/>
  <w14:docId w14:val="419877EB"/>
  <w15:chartTrackingRefBased/>
  <w15:docId w15:val="{133B2563-2E1A-46F5-8EFB-699C4A83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  <w:szCs w:val="20"/>
    </w:rPr>
  </w:style>
  <w:style w:type="table" w:styleId="TableGrid">
    <w:name w:val="Table Grid"/>
    <w:basedOn w:val="TableNormal"/>
    <w:rsid w:val="002D4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0C702A"/>
    <w:rPr>
      <w:b/>
      <w:bCs/>
    </w:rPr>
  </w:style>
  <w:style w:type="character" w:styleId="Hyperlink">
    <w:name w:val="Hyperlink"/>
    <w:uiPriority w:val="99"/>
    <w:unhideWhenUsed/>
    <w:rsid w:val="009727A1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984134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A75FFF"/>
    <w:rPr>
      <w:color w:val="808080"/>
    </w:rPr>
  </w:style>
  <w:style w:type="paragraph" w:styleId="BalloonText">
    <w:name w:val="Balloon Text"/>
    <w:basedOn w:val="Normal"/>
    <w:link w:val="BalloonTextChar"/>
    <w:rsid w:val="007A4C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4CF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C11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CD287C.455D4A90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urac.org/directory/DirectoryLinker.aspx?id=E483000001E0" TargetMode="External"/><Relationship Id="rId5" Type="http://schemas.openxmlformats.org/officeDocument/2006/relationships/image" Target="cid:image003.jpg@01CD287C.455D4A90" TargetMode="External"/><Relationship Id="rId4" Type="http://schemas.openxmlformats.org/officeDocument/2006/relationships/hyperlink" Target="http://www.urac.org/directory/DirectoryLinker.aspx?id=E483000001E0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hyperlink" Target="http://www.eastpointe.net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mathis\Desktop\UPDATED%20EASTPOINTE%20LETTERHEAD%20012607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EFCD0950B2442129B49089870E61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9B785-E692-43BF-93DC-D485D45456B7}"/>
      </w:docPartPr>
      <w:docPartBody>
        <w:p w:rsidR="00C37DE8" w:rsidRDefault="00703BC2" w:rsidP="00703BC2">
          <w:pPr>
            <w:pStyle w:val="8EFCD0950B2442129B49089870E61A28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976EAA068740EA98B7915C282D5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43B0B-E65A-4846-9379-1C23529A26E9}"/>
      </w:docPartPr>
      <w:docPartBody>
        <w:p w:rsidR="00C37DE8" w:rsidRDefault="00703BC2" w:rsidP="00703BC2">
          <w:pPr>
            <w:pStyle w:val="55976EAA068740EA98B7915C282D5FB4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FFEF102DA34FD089E8AE01232B4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F8DE5-316B-4651-AC55-0FE7D4496388}"/>
      </w:docPartPr>
      <w:docPartBody>
        <w:p w:rsidR="00C37DE8" w:rsidRDefault="00703BC2" w:rsidP="00703BC2">
          <w:pPr>
            <w:pStyle w:val="97FFEF102DA34FD089E8AE01232B468F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7BC54EE5D84AAAA86E1D3166477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6E0B9-FF33-48A6-8E2E-1F0F5DCC33FF}"/>
      </w:docPartPr>
      <w:docPartBody>
        <w:p w:rsidR="00C37DE8" w:rsidRDefault="00703BC2" w:rsidP="00703BC2">
          <w:pPr>
            <w:pStyle w:val="4F7BC54EE5D84AAAA86E1D31664778EB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6EA553FFBB44878F2B4BD44AF21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865BE-C7C5-4CB3-A01B-E80DAA185848}"/>
      </w:docPartPr>
      <w:docPartBody>
        <w:p w:rsidR="00C37DE8" w:rsidRDefault="00703BC2" w:rsidP="00703BC2">
          <w:pPr>
            <w:pStyle w:val="5A6EA553FFBB44878F2B4BD44AF2186F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4F3A16AB2A4EEF9093DEE68AC02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638FD-0DF7-46AD-84D0-3B0737F08EA0}"/>
      </w:docPartPr>
      <w:docPartBody>
        <w:p w:rsidR="00C37DE8" w:rsidRDefault="00703BC2" w:rsidP="00703BC2">
          <w:pPr>
            <w:pStyle w:val="A14F3A16AB2A4EEF9093DEE68AC02337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2B9F4B4C104288B4527F072AA8A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6A6F9-3847-4127-BCBA-D49C1A942068}"/>
      </w:docPartPr>
      <w:docPartBody>
        <w:p w:rsidR="00C37DE8" w:rsidRDefault="00703BC2" w:rsidP="00703BC2">
          <w:pPr>
            <w:pStyle w:val="952B9F4B4C104288B4527F072AA8A6F8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16201C1DFA442D9EAE1BD6EB475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F0F30-C169-4F26-9E75-2DE9837B7670}"/>
      </w:docPartPr>
      <w:docPartBody>
        <w:p w:rsidR="00C37DE8" w:rsidRDefault="00703BC2" w:rsidP="00703BC2">
          <w:pPr>
            <w:pStyle w:val="3216201C1DFA442D9EAE1BD6EB475350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8D99E78C834ED3B4C5F73D54238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2EA42-DBCA-4F05-8BE0-2CBBCC458643}"/>
      </w:docPartPr>
      <w:docPartBody>
        <w:p w:rsidR="00C37DE8" w:rsidRDefault="00703BC2" w:rsidP="00703BC2">
          <w:pPr>
            <w:pStyle w:val="7D8D99E78C834ED3B4C5F73D5423822A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1F8DD1B276421AA4ABDB3E2FC6C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5949C-0EA9-4C7D-BB8A-9E83A77996BF}"/>
      </w:docPartPr>
      <w:docPartBody>
        <w:p w:rsidR="00C37DE8" w:rsidRDefault="00703BC2" w:rsidP="00703BC2">
          <w:pPr>
            <w:pStyle w:val="A11F8DD1B276421AA4ABDB3E2FC6CEC3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4AEEE7DAF14C598E78C0BEDAA6D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2C11F-BE09-4208-8F5D-D37F6344F224}"/>
      </w:docPartPr>
      <w:docPartBody>
        <w:p w:rsidR="00C37DE8" w:rsidRDefault="00703BC2" w:rsidP="00703BC2">
          <w:pPr>
            <w:pStyle w:val="DB4AEEE7DAF14C598E78C0BEDAA6DF10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8A704C81D34894ADCFA6FEB8F94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35F1E-D69F-4684-AE50-F4C2A6A9C6F8}"/>
      </w:docPartPr>
      <w:docPartBody>
        <w:p w:rsidR="00C37DE8" w:rsidRDefault="00703BC2" w:rsidP="00703BC2">
          <w:pPr>
            <w:pStyle w:val="AB8A704C81D34894ADCFA6FEB8F94058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FE3028D2A94587B759E76965AE1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8A1D6-9F9F-478A-9005-03890C538822}"/>
      </w:docPartPr>
      <w:docPartBody>
        <w:p w:rsidR="00C37DE8" w:rsidRDefault="00703BC2" w:rsidP="00703BC2">
          <w:pPr>
            <w:pStyle w:val="FFFE3028D2A94587B759E76965AE13EA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098D3149A04F6B9F7E5CBB867B9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DA381-C7C6-47BF-8F97-E6687CC4D97A}"/>
      </w:docPartPr>
      <w:docPartBody>
        <w:p w:rsidR="00C37DE8" w:rsidRDefault="00703BC2" w:rsidP="00703BC2">
          <w:pPr>
            <w:pStyle w:val="B9098D3149A04F6B9F7E5CBB867B9F2F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E2F043846741F5A148AC2CFB062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0C040-E8F5-467E-812C-A8B9D34B8417}"/>
      </w:docPartPr>
      <w:docPartBody>
        <w:p w:rsidR="00C37DE8" w:rsidRDefault="00703BC2" w:rsidP="00703BC2">
          <w:pPr>
            <w:pStyle w:val="E3E2F043846741F5A148AC2CFB0625C3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36300129C343148FD4C4BB7014B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66B0B-A4D0-4C02-9C08-F31DB42D4C46}"/>
      </w:docPartPr>
      <w:docPartBody>
        <w:p w:rsidR="00C37DE8" w:rsidRDefault="00703BC2" w:rsidP="00703BC2">
          <w:pPr>
            <w:pStyle w:val="1136300129C343148FD4C4BB7014BCD3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A2D972CACE40168F8D729542840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64526-5E7D-49D5-BE83-B04D2F6E78B2}"/>
      </w:docPartPr>
      <w:docPartBody>
        <w:p w:rsidR="00C37DE8" w:rsidRDefault="00703BC2" w:rsidP="00703BC2">
          <w:pPr>
            <w:pStyle w:val="36A2D972CACE40168F8D729542840C8A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EA40357DED44AA903BD755ECE9A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F43AD-2E2F-48E1-B21A-A48CFD5A7AA1}"/>
      </w:docPartPr>
      <w:docPartBody>
        <w:p w:rsidR="00C37DE8" w:rsidRDefault="00703BC2" w:rsidP="00703BC2">
          <w:pPr>
            <w:pStyle w:val="63EA40357DED44AA903BD755ECE9A6B6"/>
          </w:pPr>
          <w:r w:rsidRPr="00B87A3D">
            <w:rPr>
              <w:rStyle w:val="PlaceholderText"/>
            </w:rPr>
            <w:t xml:space="preserve">Click or tap </w:t>
          </w:r>
          <w:r>
            <w:rPr>
              <w:rStyle w:val="PlaceholderText"/>
            </w:rPr>
            <w:t xml:space="preserve">here to </w:t>
          </w:r>
          <w:r w:rsidRPr="00B87A3D">
            <w:rPr>
              <w:rStyle w:val="PlaceholderText"/>
            </w:rPr>
            <w:t>enter text.</w:t>
          </w:r>
        </w:p>
      </w:docPartBody>
    </w:docPart>
    <w:docPart>
      <w:docPartPr>
        <w:name w:val="08B141CDA60B45268F982F55DAC27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36C24-A4F8-4189-AE48-3080E91BD80E}"/>
      </w:docPartPr>
      <w:docPartBody>
        <w:p w:rsidR="00C37DE8" w:rsidRDefault="00703BC2" w:rsidP="00703BC2">
          <w:pPr>
            <w:pStyle w:val="08B141CDA60B45268F982F55DAC2741A"/>
          </w:pPr>
          <w:r w:rsidRPr="00B87A3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BC2"/>
    <w:rsid w:val="003A7649"/>
    <w:rsid w:val="00471A3D"/>
    <w:rsid w:val="00703BC2"/>
    <w:rsid w:val="0076365E"/>
    <w:rsid w:val="00845761"/>
    <w:rsid w:val="00A138C8"/>
    <w:rsid w:val="00AF0A31"/>
    <w:rsid w:val="00B23A3E"/>
    <w:rsid w:val="00C3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3BC2"/>
    <w:rPr>
      <w:color w:val="808080"/>
    </w:rPr>
  </w:style>
  <w:style w:type="paragraph" w:customStyle="1" w:styleId="8EFCD0950B2442129B49089870E61A28">
    <w:name w:val="8EFCD0950B2442129B49089870E61A28"/>
    <w:rsid w:val="00703BC2"/>
  </w:style>
  <w:style w:type="paragraph" w:customStyle="1" w:styleId="55976EAA068740EA98B7915C282D5FB4">
    <w:name w:val="55976EAA068740EA98B7915C282D5FB4"/>
    <w:rsid w:val="00703BC2"/>
  </w:style>
  <w:style w:type="paragraph" w:customStyle="1" w:styleId="97FFEF102DA34FD089E8AE01232B468F">
    <w:name w:val="97FFEF102DA34FD089E8AE01232B468F"/>
    <w:rsid w:val="00703BC2"/>
  </w:style>
  <w:style w:type="paragraph" w:customStyle="1" w:styleId="4F7BC54EE5D84AAAA86E1D31664778EB">
    <w:name w:val="4F7BC54EE5D84AAAA86E1D31664778EB"/>
    <w:rsid w:val="00703BC2"/>
  </w:style>
  <w:style w:type="paragraph" w:customStyle="1" w:styleId="5A6EA553FFBB44878F2B4BD44AF2186F">
    <w:name w:val="5A6EA553FFBB44878F2B4BD44AF2186F"/>
    <w:rsid w:val="00703BC2"/>
  </w:style>
  <w:style w:type="paragraph" w:customStyle="1" w:styleId="A14F3A16AB2A4EEF9093DEE68AC02337">
    <w:name w:val="A14F3A16AB2A4EEF9093DEE68AC02337"/>
    <w:rsid w:val="00703BC2"/>
  </w:style>
  <w:style w:type="paragraph" w:customStyle="1" w:styleId="952B9F4B4C104288B4527F072AA8A6F8">
    <w:name w:val="952B9F4B4C104288B4527F072AA8A6F8"/>
    <w:rsid w:val="00703BC2"/>
  </w:style>
  <w:style w:type="paragraph" w:customStyle="1" w:styleId="3216201C1DFA442D9EAE1BD6EB475350">
    <w:name w:val="3216201C1DFA442D9EAE1BD6EB475350"/>
    <w:rsid w:val="00703BC2"/>
  </w:style>
  <w:style w:type="paragraph" w:customStyle="1" w:styleId="7D8D99E78C834ED3B4C5F73D5423822A">
    <w:name w:val="7D8D99E78C834ED3B4C5F73D5423822A"/>
    <w:rsid w:val="00703BC2"/>
  </w:style>
  <w:style w:type="paragraph" w:customStyle="1" w:styleId="95DEF9B77369414386C6C28F75C2729A">
    <w:name w:val="95DEF9B77369414386C6C28F75C2729A"/>
    <w:rsid w:val="00703BC2"/>
  </w:style>
  <w:style w:type="paragraph" w:customStyle="1" w:styleId="39CD86220DF84AD39DEFE3EE72EC03C6">
    <w:name w:val="39CD86220DF84AD39DEFE3EE72EC03C6"/>
    <w:rsid w:val="00703BC2"/>
  </w:style>
  <w:style w:type="paragraph" w:customStyle="1" w:styleId="875D5EDD0BE542408EEDCD116021A031">
    <w:name w:val="875D5EDD0BE542408EEDCD116021A031"/>
    <w:rsid w:val="00703BC2"/>
  </w:style>
  <w:style w:type="paragraph" w:customStyle="1" w:styleId="0DA0BC1651CB4B5190150345ECD4720D">
    <w:name w:val="0DA0BC1651CB4B5190150345ECD4720D"/>
    <w:rsid w:val="00703BC2"/>
  </w:style>
  <w:style w:type="paragraph" w:customStyle="1" w:styleId="A11F8DD1B276421AA4ABDB3E2FC6CEC3">
    <w:name w:val="A11F8DD1B276421AA4ABDB3E2FC6CEC3"/>
    <w:rsid w:val="00703BC2"/>
  </w:style>
  <w:style w:type="paragraph" w:customStyle="1" w:styleId="DB4AEEE7DAF14C598E78C0BEDAA6DF10">
    <w:name w:val="DB4AEEE7DAF14C598E78C0BEDAA6DF10"/>
    <w:rsid w:val="00703BC2"/>
  </w:style>
  <w:style w:type="paragraph" w:customStyle="1" w:styleId="AB8A704C81D34894ADCFA6FEB8F94058">
    <w:name w:val="AB8A704C81D34894ADCFA6FEB8F94058"/>
    <w:rsid w:val="00703BC2"/>
  </w:style>
  <w:style w:type="paragraph" w:customStyle="1" w:styleId="FFFE3028D2A94587B759E76965AE13EA">
    <w:name w:val="FFFE3028D2A94587B759E76965AE13EA"/>
    <w:rsid w:val="00703BC2"/>
  </w:style>
  <w:style w:type="paragraph" w:customStyle="1" w:styleId="B9098D3149A04F6B9F7E5CBB867B9F2F">
    <w:name w:val="B9098D3149A04F6B9F7E5CBB867B9F2F"/>
    <w:rsid w:val="00703BC2"/>
  </w:style>
  <w:style w:type="paragraph" w:customStyle="1" w:styleId="E3E2F043846741F5A148AC2CFB0625C3">
    <w:name w:val="E3E2F043846741F5A148AC2CFB0625C3"/>
    <w:rsid w:val="00703BC2"/>
  </w:style>
  <w:style w:type="paragraph" w:customStyle="1" w:styleId="1136300129C343148FD4C4BB7014BCD3">
    <w:name w:val="1136300129C343148FD4C4BB7014BCD3"/>
    <w:rsid w:val="00703BC2"/>
  </w:style>
  <w:style w:type="paragraph" w:customStyle="1" w:styleId="36A2D972CACE40168F8D729542840C8A">
    <w:name w:val="36A2D972CACE40168F8D729542840C8A"/>
    <w:rsid w:val="00703BC2"/>
  </w:style>
  <w:style w:type="paragraph" w:customStyle="1" w:styleId="63EA40357DED44AA903BD755ECE9A6B6">
    <w:name w:val="63EA40357DED44AA903BD755ECE9A6B6"/>
    <w:rsid w:val="00703BC2"/>
  </w:style>
  <w:style w:type="paragraph" w:customStyle="1" w:styleId="08B141CDA60B45268F982F55DAC2741A">
    <w:name w:val="08B141CDA60B45268F982F55DAC2741A"/>
    <w:rsid w:val="00703B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00DBE3BB80A46BC1D642C7D7A7C65" ma:contentTypeVersion="7" ma:contentTypeDescription="Create a new document." ma:contentTypeScope="" ma:versionID="513f97f4d78bb744d85550537b65bf61">
  <xsd:schema xmlns:xsd="http://www.w3.org/2001/XMLSchema" xmlns:xs="http://www.w3.org/2001/XMLSchema" xmlns:p="http://schemas.microsoft.com/office/2006/metadata/properties" xmlns:ns1="http://schemas.microsoft.com/sharepoint/v3" xmlns:ns2="f272bd8d-b3e7-497e-8c1b-13391db02c13" xmlns:ns3="ab5fcc04-2a2f-43e3-8537-fe9cd1297dca" targetNamespace="http://schemas.microsoft.com/office/2006/metadata/properties" ma:root="true" ma:fieldsID="4c45fb3bb6c6a9148c8492f1ca41d7ed" ns1:_="" ns2:_="" ns3:_="">
    <xsd:import namespace="http://schemas.microsoft.com/sharepoint/v3"/>
    <xsd:import namespace="f272bd8d-b3e7-497e-8c1b-13391db02c13"/>
    <xsd:import namespace="ab5fcc04-2a2f-43e3-8537-fe9cd1297dc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2bd8d-b3e7-497e-8c1b-13391db02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fcc04-2a2f-43e3-8537-fe9cd1297d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22AFF-A210-483F-B6D4-BD835DA51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72bd8d-b3e7-497e-8c1b-13391db02c13"/>
    <ds:schemaRef ds:uri="ab5fcc04-2a2f-43e3-8537-fe9cd1297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6C866C-03EB-4312-BDBE-965F00F71259}">
  <ds:schemaRefs>
    <ds:schemaRef ds:uri="http://purl.org/dc/elements/1.1/"/>
    <ds:schemaRef ds:uri="http://schemas.microsoft.com/office/2006/metadata/properties"/>
    <ds:schemaRef ds:uri="f272bd8d-b3e7-497e-8c1b-13391db02c13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b5fcc04-2a2f-43e3-8537-fe9cd1297dca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6B57FBA-46C4-4105-93E0-3C0EDCC125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FFC03C-19F5-4725-9234-EBFCF0AFB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UPDATED EASTPOINTE LETTERHEAD 012607</Template>
  <TotalTime>0</TotalTime>
  <Pages>3</Pages>
  <Words>396</Words>
  <Characters>2100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Your Company Name</Company>
  <LinksUpToDate>false</LinksUpToDate>
  <CharactersWithSpaces>2492</CharactersWithSpaces>
  <SharedDoc>false</SharedDoc>
  <HLinks>
    <vt:vector size="18" baseType="variant">
      <vt:variant>
        <vt:i4>3407931</vt:i4>
      </vt:variant>
      <vt:variant>
        <vt:i4>3</vt:i4>
      </vt:variant>
      <vt:variant>
        <vt:i4>0</vt:i4>
      </vt:variant>
      <vt:variant>
        <vt:i4>5</vt:i4>
      </vt:variant>
      <vt:variant>
        <vt:lpwstr>http://www.eastpointe.net/</vt:lpwstr>
      </vt:variant>
      <vt:variant>
        <vt:lpwstr/>
      </vt:variant>
      <vt:variant>
        <vt:i4>7536763</vt:i4>
      </vt:variant>
      <vt:variant>
        <vt:i4>0</vt:i4>
      </vt:variant>
      <vt:variant>
        <vt:i4>0</vt:i4>
      </vt:variant>
      <vt:variant>
        <vt:i4>5</vt:i4>
      </vt:variant>
      <vt:variant>
        <vt:lpwstr>http://www.urac.org/directory/DirectoryLinker.aspx?id=E483000001E0</vt:lpwstr>
      </vt:variant>
      <vt:variant>
        <vt:lpwstr/>
      </vt:variant>
      <vt:variant>
        <vt:i4>3080262</vt:i4>
      </vt:variant>
      <vt:variant>
        <vt:i4>2547</vt:i4>
      </vt:variant>
      <vt:variant>
        <vt:i4>1025</vt:i4>
      </vt:variant>
      <vt:variant>
        <vt:i4>1</vt:i4>
      </vt:variant>
      <vt:variant>
        <vt:lpwstr>cid:image003.jpg@01CD287C.455D4A90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dmathis</dc:creator>
  <cp:keywords/>
  <cp:lastModifiedBy>Brian</cp:lastModifiedBy>
  <cp:revision>2</cp:revision>
  <cp:lastPrinted>2012-05-08T18:01:00Z</cp:lastPrinted>
  <dcterms:created xsi:type="dcterms:W3CDTF">2020-06-09T20:15:00Z</dcterms:created>
  <dcterms:modified xsi:type="dcterms:W3CDTF">2020-06-09T20:15:00Z</dcterms:modified>
</cp:coreProperties>
</file>