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5412"/>
        <w:gridCol w:w="5388"/>
      </w:tblGrid>
      <w:tr w:rsidR="005A6D66" w:rsidRPr="001E3C2E" w14:paraId="662EE3F9" w14:textId="77777777" w:rsidTr="000D8FF9">
        <w:trPr>
          <w:trHeight w:val="795"/>
          <w:jc w:val="center"/>
        </w:trPr>
        <w:tc>
          <w:tcPr>
            <w:tcW w:w="5412" w:type="dxa"/>
            <w:vMerge w:val="restart"/>
          </w:tcPr>
          <w:p w14:paraId="1AED576A" w14:textId="7CCC1ACC" w:rsidR="0072594A" w:rsidRDefault="1B1DE400" w:rsidP="000D8FF9">
            <w:pPr>
              <w:pStyle w:val="Companyname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80F83C" wp14:editId="000D8FF9">
                  <wp:extent cx="932815" cy="9328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716515" w14:textId="45BE248D" w:rsidR="00C014B9" w:rsidRPr="001E3C2E" w:rsidRDefault="48146C0D" w:rsidP="000D8FF9">
            <w:pPr>
              <w:pStyle w:val="Companyname"/>
              <w:rPr>
                <w:rFonts w:ascii="Times New Roman" w:hAnsi="Times New Roman"/>
                <w:b w:val="0"/>
                <w:szCs w:val="24"/>
              </w:rPr>
            </w:pPr>
            <w:r w:rsidRPr="000D8FF9">
              <w:rPr>
                <w:rFonts w:ascii="Times New Roman" w:hAnsi="Times New Roman"/>
                <w:b w:val="0"/>
                <w:szCs w:val="24"/>
              </w:rPr>
              <w:t xml:space="preserve">P.O. Box 813578, </w:t>
            </w:r>
            <w:r w:rsidR="00CF13F0" w:rsidRPr="000D8FF9">
              <w:rPr>
                <w:rFonts w:ascii="Times New Roman" w:hAnsi="Times New Roman"/>
                <w:b w:val="0"/>
                <w:szCs w:val="24"/>
              </w:rPr>
              <w:t>Hollywood,</w:t>
            </w:r>
            <w:r w:rsidR="153FC384" w:rsidRPr="000D8FF9">
              <w:rPr>
                <w:rFonts w:ascii="Times New Roman" w:hAnsi="Times New Roman"/>
                <w:b w:val="0"/>
                <w:szCs w:val="24"/>
              </w:rPr>
              <w:t xml:space="preserve"> FL </w:t>
            </w:r>
            <w:r w:rsidR="00CF13F0" w:rsidRPr="000D8FF9">
              <w:rPr>
                <w:rFonts w:ascii="Times New Roman" w:hAnsi="Times New Roman"/>
                <w:b w:val="0"/>
                <w:szCs w:val="24"/>
              </w:rPr>
              <w:t>33081</w:t>
            </w:r>
          </w:p>
          <w:p w14:paraId="2DCE816E" w14:textId="41D92148" w:rsidR="005A6D66" w:rsidRPr="001E3C2E" w:rsidRDefault="4BDD0C3E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Phone </w:t>
            </w:r>
            <w:r w:rsidR="54FBC5A0" w:rsidRPr="000D8FF9">
              <w:rPr>
                <w:rFonts w:ascii="Times New Roman" w:hAnsi="Times New Roman"/>
                <w:sz w:val="24"/>
                <w:szCs w:val="24"/>
              </w:rPr>
              <w:t>866-635-8882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6D3EF9" w14:textId="1BD09847" w:rsidR="005A6D66" w:rsidRPr="001E3C2E" w:rsidRDefault="005A6D66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8" w:type="dxa"/>
          </w:tcPr>
          <w:p w14:paraId="21D8B3ED" w14:textId="77777777" w:rsidR="005A6D66" w:rsidRDefault="4BDD0C3E" w:rsidP="000D8FF9">
            <w:pPr>
              <w:pStyle w:val="Heading1"/>
              <w:rPr>
                <w:rFonts w:ascii="Times New Roman" w:hAnsi="Times New Roman"/>
                <w:sz w:val="72"/>
                <w:szCs w:val="72"/>
              </w:rPr>
            </w:pPr>
            <w:r w:rsidRPr="000D8FF9">
              <w:rPr>
                <w:rFonts w:ascii="Times New Roman" w:hAnsi="Times New Roman"/>
                <w:sz w:val="72"/>
                <w:szCs w:val="72"/>
              </w:rPr>
              <w:t>INVOICE</w:t>
            </w:r>
          </w:p>
        </w:tc>
      </w:tr>
      <w:tr w:rsidR="005A6D66" w:rsidRPr="001E3C2E" w14:paraId="57069E98" w14:textId="77777777" w:rsidTr="000D8FF9">
        <w:trPr>
          <w:trHeight w:val="795"/>
          <w:jc w:val="center"/>
        </w:trPr>
        <w:tc>
          <w:tcPr>
            <w:tcW w:w="5412" w:type="dxa"/>
            <w:vMerge/>
          </w:tcPr>
          <w:p w14:paraId="0A37501D" w14:textId="77777777" w:rsidR="005A6D66" w:rsidRPr="001E3C2E" w:rsidRDefault="005A6D66" w:rsidP="00C41DB4">
            <w:pPr>
              <w:pStyle w:val="Heading2"/>
            </w:pPr>
          </w:p>
        </w:tc>
        <w:tc>
          <w:tcPr>
            <w:tcW w:w="5388" w:type="dxa"/>
            <w:vAlign w:val="bottom"/>
          </w:tcPr>
          <w:p w14:paraId="1390A449" w14:textId="15BB1C03" w:rsidR="005A6D66" w:rsidRPr="005A6D66" w:rsidRDefault="4BDD0C3E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Invoice #</w:t>
            </w:r>
            <w:r w:rsidR="00DA6144">
              <w:rPr>
                <w:rFonts w:ascii="Times New Roman" w:hAnsi="Times New Roman"/>
                <w:sz w:val="24"/>
                <w:szCs w:val="24"/>
              </w:rPr>
              <w:t>202</w:t>
            </w:r>
            <w:r w:rsidR="00291B2A">
              <w:rPr>
                <w:rFonts w:ascii="Times New Roman" w:hAnsi="Times New Roman"/>
                <w:sz w:val="24"/>
                <w:szCs w:val="24"/>
              </w:rPr>
              <w:t>7</w:t>
            </w:r>
            <w:r w:rsidR="00DA6144">
              <w:rPr>
                <w:rFonts w:ascii="Times New Roman" w:hAnsi="Times New Roman"/>
                <w:sz w:val="24"/>
                <w:szCs w:val="24"/>
              </w:rPr>
              <w:t xml:space="preserve"> RCASF Membership Dues</w:t>
            </w:r>
          </w:p>
          <w:p w14:paraId="68181180" w14:textId="65ECAA63" w:rsidR="005A6D66" w:rsidRPr="005A6D66" w:rsidRDefault="00DA6144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October 31</w:t>
            </w:r>
            <w:r w:rsidRPr="00DA6144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3A35A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A62C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41C8F396" w14:textId="77777777" w:rsidR="0093568C" w:rsidRPr="001E3C2E" w:rsidRDefault="0093568C" w:rsidP="001E3C2E"/>
    <w:p w14:paraId="72A3D3EC" w14:textId="77777777" w:rsidR="0093568C" w:rsidRPr="001E3C2E" w:rsidRDefault="0093568C" w:rsidP="001E3C2E"/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7740"/>
        <w:gridCol w:w="2955"/>
      </w:tblGrid>
      <w:tr w:rsidR="002F4307" w:rsidRPr="001E3C2E" w14:paraId="5A0D3897" w14:textId="77777777" w:rsidTr="00DA6144">
        <w:trPr>
          <w:cantSplit/>
          <w:trHeight w:val="288"/>
          <w:jc w:val="center"/>
        </w:trPr>
        <w:tc>
          <w:tcPr>
            <w:tcW w:w="77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B819BE" w14:textId="77777777" w:rsidR="002F4307" w:rsidRPr="001E3C2E" w:rsidRDefault="4F44CB6E" w:rsidP="000D8FF9">
            <w:pPr>
              <w:pStyle w:val="ColumnHeading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DESCRIPTION</w:t>
            </w:r>
          </w:p>
        </w:tc>
        <w:tc>
          <w:tcPr>
            <w:tcW w:w="29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A0819F" w14:textId="77777777" w:rsidR="002F4307" w:rsidRPr="001E3C2E" w:rsidRDefault="4F44CB6E" w:rsidP="000D8FF9">
            <w:pPr>
              <w:pStyle w:val="ColumnHeading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</w:tr>
      <w:tr w:rsidR="002F4307" w:rsidRPr="001E3C2E" w14:paraId="304B1FE3" w14:textId="77777777" w:rsidTr="00DA6144">
        <w:trPr>
          <w:cantSplit/>
          <w:trHeight w:val="525"/>
          <w:jc w:val="center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3702C" w14:textId="7E07C978" w:rsidR="00DA6144" w:rsidRDefault="00F41607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Membership Dues for 202</w:t>
            </w:r>
            <w:r w:rsidR="00291B2A">
              <w:rPr>
                <w:rFonts w:ascii="Georgia" w:hAnsi="Georgia" w:cs="Arial"/>
                <w:color w:val="303030"/>
                <w:sz w:val="21"/>
                <w:szCs w:val="21"/>
              </w:rPr>
              <w:t>7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 xml:space="preserve"> (January 1- December 31</w:t>
            </w:r>
            <w:r w:rsidR="00DA6144" w:rsidRPr="00DA6144">
              <w:rPr>
                <w:rFonts w:ascii="Georgia" w:hAnsi="Georgia" w:cs="Arial"/>
                <w:color w:val="303030"/>
                <w:sz w:val="21"/>
                <w:szCs w:val="21"/>
                <w:vertAlign w:val="superscript"/>
              </w:rPr>
              <w:t>st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>)</w:t>
            </w:r>
          </w:p>
          <w:p w14:paraId="1A00CE2B" w14:textId="77777777" w:rsidR="00DA6144" w:rsidRDefault="00DA6144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</w:p>
          <w:p w14:paraId="7AF44FE6" w14:textId="2D79A00A" w:rsidR="00DA6144" w:rsidRDefault="00DA6144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Roofing Contractors $600</w:t>
            </w:r>
          </w:p>
          <w:p w14:paraId="6D69A850" w14:textId="06E0A97D" w:rsidR="00DA6144" w:rsidRDefault="00DA6144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Associate Members $700</w:t>
            </w:r>
          </w:p>
          <w:p w14:paraId="7A6239C5" w14:textId="0C93C796" w:rsidR="00DA6144" w:rsidRDefault="00DA6144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Manufacturers, Distributors and / or Suppliers $1200</w:t>
            </w:r>
          </w:p>
          <w:p w14:paraId="3D193F07" w14:textId="77777777" w:rsidR="00DA6144" w:rsidRPr="00DA6144" w:rsidRDefault="00DA6144" w:rsidP="00DA6144">
            <w:pPr>
              <w:jc w:val="center"/>
              <w:rPr>
                <w:rFonts w:ascii="Georgia" w:hAnsi="Georgia" w:cs="Arial"/>
                <w:color w:val="303030"/>
                <w:sz w:val="21"/>
                <w:szCs w:val="21"/>
              </w:rPr>
            </w:pPr>
          </w:p>
          <w:p w14:paraId="31CD4DEB" w14:textId="6C1F02A8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Membership dues may be paid by check to the R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 xml:space="preserve">oofing 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>C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 xml:space="preserve">ontractors 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>A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 xml:space="preserve">ssociation of 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>S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 xml:space="preserve">outh 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>F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>lorida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 xml:space="preserve"> </w:t>
            </w:r>
            <w:r w:rsidR="00DA6144">
              <w:rPr>
                <w:rFonts w:ascii="Georgia" w:hAnsi="Georgia" w:cs="Arial"/>
                <w:color w:val="303030"/>
                <w:sz w:val="21"/>
                <w:szCs w:val="21"/>
              </w:rPr>
              <w:t>or</w:t>
            </w:r>
            <w:r>
              <w:rPr>
                <w:rFonts w:ascii="Georgia" w:hAnsi="Georgia" w:cs="Arial"/>
                <w:color w:val="303030"/>
                <w:sz w:val="21"/>
                <w:szCs w:val="21"/>
              </w:rPr>
              <w:t xml:space="preserve"> by credit card. </w:t>
            </w:r>
          </w:p>
          <w:p w14:paraId="2C3304F7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 xml:space="preserve">Credit cards will be charged 3.4% for processing fee. </w:t>
            </w:r>
          </w:p>
          <w:p w14:paraId="3C525458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Arial" w:hAnsi="Arial" w:cs="Arial"/>
                <w:color w:val="303030"/>
                <w:sz w:val="21"/>
                <w:szCs w:val="21"/>
              </w:rPr>
              <w:t> </w:t>
            </w:r>
          </w:p>
          <w:p w14:paraId="3D7A7AED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RCASF Mailing Address:</w:t>
            </w:r>
          </w:p>
          <w:p w14:paraId="1ECAB077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Roofing Contractors Association of South Florida</w:t>
            </w:r>
          </w:p>
          <w:p w14:paraId="60E07AF4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P.O. Box 813578</w:t>
            </w:r>
          </w:p>
          <w:p w14:paraId="1ED9C58C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Hollywood, FL 33081</w:t>
            </w:r>
          </w:p>
          <w:p w14:paraId="237C5CB6" w14:textId="77777777" w:rsidR="00F41607" w:rsidRDefault="00F41607" w:rsidP="00F41607">
            <w:pPr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Arial" w:hAnsi="Arial" w:cs="Arial"/>
                <w:color w:val="303030"/>
                <w:sz w:val="21"/>
                <w:szCs w:val="21"/>
              </w:rPr>
              <w:t> </w:t>
            </w:r>
          </w:p>
          <w:p w14:paraId="74FD6537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Roofing Contractors Membership Dues: $600</w:t>
            </w:r>
          </w:p>
          <w:p w14:paraId="3820EA8A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Associate Members: $700</w:t>
            </w:r>
          </w:p>
          <w:p w14:paraId="61D277D6" w14:textId="77777777" w:rsidR="00F41607" w:rsidRDefault="00F41607" w:rsidP="00F41607">
            <w:pPr>
              <w:jc w:val="center"/>
              <w:rPr>
                <w:rFonts w:ascii="Arial" w:hAnsi="Arial" w:cs="Arial"/>
                <w:color w:val="373737"/>
                <w:sz w:val="21"/>
                <w:szCs w:val="21"/>
              </w:rPr>
            </w:pPr>
            <w:r>
              <w:rPr>
                <w:rFonts w:ascii="Georgia" w:hAnsi="Georgia" w:cs="Arial"/>
                <w:color w:val="303030"/>
                <w:sz w:val="21"/>
                <w:szCs w:val="21"/>
              </w:rPr>
              <w:t>Manufacturers/ Suppliers / Distributors: $1200</w:t>
            </w:r>
          </w:p>
          <w:p w14:paraId="551FF25F" w14:textId="4FD15A84" w:rsidR="00F61F2F" w:rsidRPr="001E3C2E" w:rsidRDefault="00F61F2F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3DA0C0C" w14:textId="30DCBA75" w:rsidR="000C3BC8" w:rsidRPr="001E3C2E" w:rsidRDefault="000C3BC8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0D0B940D" w14:textId="77777777" w:rsidTr="00DA6144">
        <w:trPr>
          <w:cantSplit/>
          <w:trHeight w:val="288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7B00A" w14:textId="77777777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0061E4C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3FCFC2A7" w14:textId="77777777" w:rsidTr="00DA6144">
        <w:trPr>
          <w:cantSplit/>
          <w:trHeight w:val="288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1BC4F" w14:textId="5490BE85" w:rsidR="002F4307" w:rsidRPr="00F41607" w:rsidRDefault="006F3CE1" w:rsidP="000D8FF9">
            <w:pPr>
              <w:rPr>
                <w:rFonts w:ascii="Times New Roman" w:hAnsi="Times New Roman"/>
                <w:sz w:val="20"/>
                <w:szCs w:val="20"/>
              </w:rPr>
            </w:pPr>
            <w:r w:rsidRPr="00F41607">
              <w:rPr>
                <w:rFonts w:ascii="Times New Roman" w:hAnsi="Times New Roman"/>
                <w:sz w:val="20"/>
                <w:szCs w:val="20"/>
              </w:rPr>
              <w:t xml:space="preserve">Please note:  </w:t>
            </w:r>
          </w:p>
          <w:p w14:paraId="78E508A8" w14:textId="483FBA0D" w:rsidR="006F3CE1" w:rsidRPr="00F41607" w:rsidRDefault="000C3BC8" w:rsidP="006F3CE1">
            <w:pPr>
              <w:pStyle w:val="Companyname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41607">
              <w:rPr>
                <w:rFonts w:ascii="Times New Roman" w:hAnsi="Times New Roman"/>
                <w:b w:val="0"/>
                <w:sz w:val="20"/>
                <w:szCs w:val="20"/>
              </w:rPr>
              <w:t>If paying with Credit Card, the RCASF will</w:t>
            </w:r>
            <w:r w:rsidR="7618F541" w:rsidRPr="00F41607">
              <w:rPr>
                <w:rFonts w:ascii="Times New Roman" w:hAnsi="Times New Roman"/>
                <w:b w:val="0"/>
                <w:sz w:val="20"/>
                <w:szCs w:val="20"/>
              </w:rPr>
              <w:t xml:space="preserve"> add 3.4% </w:t>
            </w:r>
            <w:r w:rsidR="7BFB5983" w:rsidRPr="00F41607">
              <w:rPr>
                <w:rFonts w:ascii="Times New Roman" w:hAnsi="Times New Roman"/>
                <w:b w:val="0"/>
                <w:sz w:val="20"/>
                <w:szCs w:val="20"/>
              </w:rPr>
              <w:t>credit card processing fee.</w:t>
            </w:r>
            <w:r w:rsidR="006F3CE1" w:rsidRPr="00F41607">
              <w:rPr>
                <w:rFonts w:ascii="Times New Roman" w:hAnsi="Times New Roman"/>
                <w:b w:val="0"/>
                <w:sz w:val="20"/>
                <w:szCs w:val="20"/>
              </w:rPr>
              <w:t xml:space="preserve"> A check may be sent to our PO Box P.O. Box 813578, Hollywood, FL 33081 to avoid </w:t>
            </w:r>
            <w:r w:rsidR="00F41607" w:rsidRPr="00F41607">
              <w:rPr>
                <w:rFonts w:ascii="Times New Roman" w:hAnsi="Times New Roman"/>
                <w:b w:val="0"/>
                <w:sz w:val="20"/>
                <w:szCs w:val="20"/>
              </w:rPr>
              <w:t>the processing</w:t>
            </w:r>
            <w:r w:rsidR="006F3CE1" w:rsidRPr="00F41607">
              <w:rPr>
                <w:rFonts w:ascii="Times New Roman" w:hAnsi="Times New Roman"/>
                <w:b w:val="0"/>
                <w:sz w:val="20"/>
                <w:szCs w:val="20"/>
              </w:rPr>
              <w:t xml:space="preserve"> fee.  </w:t>
            </w:r>
          </w:p>
          <w:p w14:paraId="22E37B89" w14:textId="48151B26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CD717" w14:textId="7218B7CF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Credit Card </w:t>
            </w:r>
            <w:proofErr w:type="gramStart"/>
            <w:r w:rsidRPr="000D8FF9">
              <w:rPr>
                <w:rFonts w:ascii="Times New Roman" w:hAnsi="Times New Roman"/>
                <w:sz w:val="24"/>
                <w:szCs w:val="24"/>
              </w:rPr>
              <w:t>Number:_</w:t>
            </w:r>
            <w:proofErr w:type="gramEnd"/>
            <w:r w:rsidRPr="000D8FF9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193CE9EC" w14:textId="621FBCB1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2C911B" w14:textId="00819EE7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Expiration Date: ____________________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4AB2D93D" w14:textId="59871A73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599879" w14:textId="54D7DB54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Email address for Receipt: 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2E80C2F8" w14:textId="5235A067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293DB3" w14:textId="39508739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Signature: 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299C43A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4DDBEF00" w14:textId="77777777" w:rsidTr="00DA6144">
        <w:trPr>
          <w:cantSplit/>
          <w:trHeight w:val="360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61D779" w14:textId="77777777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CF2D8B6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4ECF505B" w14:textId="77777777" w:rsidTr="00DA6144">
        <w:trPr>
          <w:cantSplit/>
          <w:trHeight w:val="288"/>
          <w:jc w:val="center"/>
        </w:trPr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53985" w14:textId="77777777" w:rsidR="002F4307" w:rsidRPr="001E3C2E" w:rsidRDefault="4F44CB6E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DFB9E20" w14:textId="0995D4D9" w:rsidR="00177B2C" w:rsidRPr="001E3C2E" w:rsidRDefault="2FFE4176" w:rsidP="000D8FF9">
            <w:pPr>
              <w:pStyle w:val="Amount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</w:tbl>
    <w:p w14:paraId="463F29E8" w14:textId="77777777" w:rsidR="00B764B8" w:rsidRPr="001E3C2E" w:rsidRDefault="00B764B8" w:rsidP="001E3C2E"/>
    <w:sectPr w:rsidR="00B764B8" w:rsidRPr="001E3C2E" w:rsidSect="00801062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1424459">
    <w:abstractNumId w:val="0"/>
  </w:num>
  <w:num w:numId="2" w16cid:durableId="102139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B9"/>
    <w:rsid w:val="00032A8C"/>
    <w:rsid w:val="00082639"/>
    <w:rsid w:val="000A428F"/>
    <w:rsid w:val="000A5B58"/>
    <w:rsid w:val="000C1192"/>
    <w:rsid w:val="000C39F2"/>
    <w:rsid w:val="000C3BC8"/>
    <w:rsid w:val="000D05E5"/>
    <w:rsid w:val="000D8FF9"/>
    <w:rsid w:val="00176174"/>
    <w:rsid w:val="00177B2C"/>
    <w:rsid w:val="001977E3"/>
    <w:rsid w:val="001A174E"/>
    <w:rsid w:val="001A5EA2"/>
    <w:rsid w:val="001D5C2B"/>
    <w:rsid w:val="001E3C2E"/>
    <w:rsid w:val="00200067"/>
    <w:rsid w:val="0021009B"/>
    <w:rsid w:val="00231D9E"/>
    <w:rsid w:val="00291B2A"/>
    <w:rsid w:val="002D5400"/>
    <w:rsid w:val="002F2ACD"/>
    <w:rsid w:val="002F4307"/>
    <w:rsid w:val="00310B90"/>
    <w:rsid w:val="00341D54"/>
    <w:rsid w:val="00383C8E"/>
    <w:rsid w:val="003A35A8"/>
    <w:rsid w:val="003B2E09"/>
    <w:rsid w:val="003E76DB"/>
    <w:rsid w:val="003F03CA"/>
    <w:rsid w:val="00447B64"/>
    <w:rsid w:val="00452ADB"/>
    <w:rsid w:val="00473FA7"/>
    <w:rsid w:val="004B1156"/>
    <w:rsid w:val="005404D4"/>
    <w:rsid w:val="00542D63"/>
    <w:rsid w:val="00570D1D"/>
    <w:rsid w:val="005A6D66"/>
    <w:rsid w:val="005C4D0F"/>
    <w:rsid w:val="00640AAC"/>
    <w:rsid w:val="00670B7F"/>
    <w:rsid w:val="00680B66"/>
    <w:rsid w:val="006C3DAA"/>
    <w:rsid w:val="006F0AD1"/>
    <w:rsid w:val="006F3CE1"/>
    <w:rsid w:val="00702DEE"/>
    <w:rsid w:val="00704F1B"/>
    <w:rsid w:val="00716001"/>
    <w:rsid w:val="0072594A"/>
    <w:rsid w:val="00743D0A"/>
    <w:rsid w:val="0074535D"/>
    <w:rsid w:val="00752293"/>
    <w:rsid w:val="007605D5"/>
    <w:rsid w:val="0078658F"/>
    <w:rsid w:val="0079470A"/>
    <w:rsid w:val="007B2DFC"/>
    <w:rsid w:val="007D1F8C"/>
    <w:rsid w:val="007E2120"/>
    <w:rsid w:val="007F3D8D"/>
    <w:rsid w:val="00801062"/>
    <w:rsid w:val="008C1DFD"/>
    <w:rsid w:val="008C494E"/>
    <w:rsid w:val="008F70AF"/>
    <w:rsid w:val="00906522"/>
    <w:rsid w:val="0093568C"/>
    <w:rsid w:val="00947416"/>
    <w:rsid w:val="009A39DE"/>
    <w:rsid w:val="009A4F19"/>
    <w:rsid w:val="00A62C67"/>
    <w:rsid w:val="00A64C46"/>
    <w:rsid w:val="00A67B29"/>
    <w:rsid w:val="00AA3946"/>
    <w:rsid w:val="00AB03C9"/>
    <w:rsid w:val="00B0391C"/>
    <w:rsid w:val="00B04B10"/>
    <w:rsid w:val="00B21BA9"/>
    <w:rsid w:val="00B25CCB"/>
    <w:rsid w:val="00B36C11"/>
    <w:rsid w:val="00B427FD"/>
    <w:rsid w:val="00B63C85"/>
    <w:rsid w:val="00B764B8"/>
    <w:rsid w:val="00BC6947"/>
    <w:rsid w:val="00BD7A44"/>
    <w:rsid w:val="00C014B9"/>
    <w:rsid w:val="00C03AE0"/>
    <w:rsid w:val="00C21C28"/>
    <w:rsid w:val="00C22F5E"/>
    <w:rsid w:val="00C41DB4"/>
    <w:rsid w:val="00C453D3"/>
    <w:rsid w:val="00C55250"/>
    <w:rsid w:val="00C60CDF"/>
    <w:rsid w:val="00C74B03"/>
    <w:rsid w:val="00C773C4"/>
    <w:rsid w:val="00C8797D"/>
    <w:rsid w:val="00CA241C"/>
    <w:rsid w:val="00CF13F0"/>
    <w:rsid w:val="00D01B17"/>
    <w:rsid w:val="00D042DD"/>
    <w:rsid w:val="00D04861"/>
    <w:rsid w:val="00D4146A"/>
    <w:rsid w:val="00D44EAD"/>
    <w:rsid w:val="00D45E69"/>
    <w:rsid w:val="00D76A11"/>
    <w:rsid w:val="00DA6144"/>
    <w:rsid w:val="00DB08AD"/>
    <w:rsid w:val="00DD25C4"/>
    <w:rsid w:val="00DD4B37"/>
    <w:rsid w:val="00DE2708"/>
    <w:rsid w:val="00E0420B"/>
    <w:rsid w:val="00E2599C"/>
    <w:rsid w:val="00E27240"/>
    <w:rsid w:val="00E36A94"/>
    <w:rsid w:val="00E6107D"/>
    <w:rsid w:val="00E6402F"/>
    <w:rsid w:val="00EA3B0B"/>
    <w:rsid w:val="00EC4EFB"/>
    <w:rsid w:val="00ED29F2"/>
    <w:rsid w:val="00F41607"/>
    <w:rsid w:val="00F52042"/>
    <w:rsid w:val="00F57E9E"/>
    <w:rsid w:val="00F61F2F"/>
    <w:rsid w:val="00F76F43"/>
    <w:rsid w:val="00FB1848"/>
    <w:rsid w:val="00FD0B90"/>
    <w:rsid w:val="0127EBE7"/>
    <w:rsid w:val="06CD273C"/>
    <w:rsid w:val="0A462F97"/>
    <w:rsid w:val="0CDDB392"/>
    <w:rsid w:val="0D370CB6"/>
    <w:rsid w:val="0E87E362"/>
    <w:rsid w:val="153FC384"/>
    <w:rsid w:val="1679CCEA"/>
    <w:rsid w:val="1AA5309F"/>
    <w:rsid w:val="1B1DE400"/>
    <w:rsid w:val="1C410100"/>
    <w:rsid w:val="2105BC6A"/>
    <w:rsid w:val="243AB001"/>
    <w:rsid w:val="29E7F6F4"/>
    <w:rsid w:val="2A2A90BB"/>
    <w:rsid w:val="2FFE4176"/>
    <w:rsid w:val="32BE61AB"/>
    <w:rsid w:val="34844B85"/>
    <w:rsid w:val="36301C9C"/>
    <w:rsid w:val="369D6312"/>
    <w:rsid w:val="3865BC4E"/>
    <w:rsid w:val="396C070C"/>
    <w:rsid w:val="3A104268"/>
    <w:rsid w:val="414613F5"/>
    <w:rsid w:val="4178991C"/>
    <w:rsid w:val="41F37637"/>
    <w:rsid w:val="45ACB898"/>
    <w:rsid w:val="47217141"/>
    <w:rsid w:val="48146C0D"/>
    <w:rsid w:val="4BDD0C3E"/>
    <w:rsid w:val="4F44CB6E"/>
    <w:rsid w:val="4F94DFA9"/>
    <w:rsid w:val="50C9F9C5"/>
    <w:rsid w:val="54FBC5A0"/>
    <w:rsid w:val="5B65708B"/>
    <w:rsid w:val="5D055D7B"/>
    <w:rsid w:val="5EFEC048"/>
    <w:rsid w:val="60B32E9A"/>
    <w:rsid w:val="62A8AF8A"/>
    <w:rsid w:val="64C5F45E"/>
    <w:rsid w:val="6B0D57CC"/>
    <w:rsid w:val="6E44F88E"/>
    <w:rsid w:val="718B4F09"/>
    <w:rsid w:val="7268947A"/>
    <w:rsid w:val="73A0F2F7"/>
    <w:rsid w:val="73C864A5"/>
    <w:rsid w:val="74C2EFCB"/>
    <w:rsid w:val="753BF0A7"/>
    <w:rsid w:val="7618F541"/>
    <w:rsid w:val="77B4C5B8"/>
    <w:rsid w:val="7BFB5983"/>
    <w:rsid w:val="7D657D93"/>
    <w:rsid w:val="7F4BE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F75C9"/>
  <w15:chartTrackingRefBased/>
  <w15:docId w15:val="{32068FE6-1023-46EF-B2D0-37BAC02A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009B"/>
    <w:pPr>
      <w:spacing w:line="264" w:lineRule="auto"/>
    </w:pPr>
    <w:rPr>
      <w:rFonts w:ascii="Tahoma" w:hAnsi="Tahoma"/>
      <w:spacing w:val="4"/>
      <w:sz w:val="17"/>
      <w:szCs w:val="18"/>
      <w:lang w:eastAsia="en-US"/>
    </w:rPr>
  </w:style>
  <w:style w:type="paragraph" w:styleId="Heading1">
    <w:name w:val="heading 1"/>
    <w:basedOn w:val="Normal"/>
    <w:next w:val="Normal"/>
    <w:qFormat/>
    <w:rsid w:val="00A67B29"/>
    <w:pPr>
      <w:jc w:val="right"/>
      <w:outlineLvl w:val="0"/>
    </w:pPr>
    <w:rPr>
      <w:b/>
      <w:color w:val="808080"/>
      <w:sz w:val="40"/>
    </w:rPr>
  </w:style>
  <w:style w:type="paragraph" w:styleId="Heading2">
    <w:name w:val="heading 2"/>
    <w:basedOn w:val="Normal"/>
    <w:next w:val="Normal"/>
    <w:qFormat/>
    <w:rsid w:val="00C41DB4"/>
    <w:pPr>
      <w:outlineLvl w:val="1"/>
    </w:pPr>
    <w:rPr>
      <w:b/>
      <w:caps/>
      <w:sz w:val="16"/>
      <w:szCs w:val="16"/>
    </w:rPr>
  </w:style>
  <w:style w:type="paragraph" w:styleId="Heading3">
    <w:name w:val="heading 3"/>
    <w:basedOn w:val="Normal"/>
    <w:next w:val="Normal"/>
    <w:qFormat/>
    <w:rsid w:val="00DB08AD"/>
    <w:pPr>
      <w:spacing w:after="180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3C2E"/>
    <w:rPr>
      <w:rFonts w:cs="Tahoma"/>
      <w:sz w:val="16"/>
      <w:szCs w:val="16"/>
    </w:rPr>
  </w:style>
  <w:style w:type="paragraph" w:customStyle="1" w:styleId="Companyname">
    <w:name w:val="Company name"/>
    <w:basedOn w:val="Normal"/>
    <w:rsid w:val="00DB08AD"/>
    <w:pPr>
      <w:spacing w:before="140"/>
    </w:pPr>
    <w:rPr>
      <w:b/>
      <w:sz w:val="24"/>
    </w:rPr>
  </w:style>
  <w:style w:type="character" w:styleId="Hyperlink">
    <w:name w:val="Hyperlink"/>
    <w:unhideWhenUsed/>
    <w:rsid w:val="00670B7F"/>
    <w:rPr>
      <w:color w:val="0000FF"/>
      <w:u w:val="single"/>
    </w:rPr>
  </w:style>
  <w:style w:type="paragraph" w:customStyle="1" w:styleId="ColumnHeading">
    <w:name w:val="Column Heading"/>
    <w:basedOn w:val="Normal"/>
    <w:rsid w:val="00AB03C9"/>
    <w:pPr>
      <w:jc w:val="center"/>
    </w:pPr>
    <w:rPr>
      <w:b/>
      <w:sz w:val="16"/>
    </w:rPr>
  </w:style>
  <w:style w:type="paragraph" w:customStyle="1" w:styleId="RightAligned">
    <w:name w:val="Right Aligned"/>
    <w:basedOn w:val="Normal"/>
    <w:rsid w:val="00AB03C9"/>
    <w:pPr>
      <w:jc w:val="right"/>
    </w:pPr>
    <w:rPr>
      <w:caps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9470A"/>
    <w:rPr>
      <w:color w:val="605E5C"/>
      <w:shd w:val="clear" w:color="auto" w:fill="E1DFDD"/>
    </w:rPr>
  </w:style>
  <w:style w:type="paragraph" w:customStyle="1" w:styleId="Amount">
    <w:name w:val="Amount"/>
    <w:basedOn w:val="Normal"/>
    <w:rsid w:val="00DB08AD"/>
    <w:pPr>
      <w:jc w:val="right"/>
    </w:pPr>
    <w:rPr>
      <w:szCs w:val="20"/>
    </w:rPr>
  </w:style>
  <w:style w:type="paragraph" w:customStyle="1" w:styleId="Thankyou">
    <w:name w:val="Thank you"/>
    <w:basedOn w:val="ColumnHeading"/>
    <w:rsid w:val="00DB08AD"/>
    <w:rPr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SF-Admin\AppData\Roaming\Microsoft\Templates\Services%20invoice%20with%20total%20onl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Services invoice with total only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>Microsoft Corporation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RCASF-Admin</dc:creator>
  <cp:keywords/>
  <cp:lastModifiedBy>Bridget Keller</cp:lastModifiedBy>
  <cp:revision>2</cp:revision>
  <cp:lastPrinted>2023-01-24T16:03:00Z</cp:lastPrinted>
  <dcterms:created xsi:type="dcterms:W3CDTF">2026-10-26T13:25:00Z</dcterms:created>
  <dcterms:modified xsi:type="dcterms:W3CDTF">2026-10-26T13:25:00Z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TC062071131033</vt:lpwstr>
  </property>
</Properties>
</file>