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5412"/>
        <w:gridCol w:w="5388"/>
      </w:tblGrid>
      <w:tr w:rsidR="005A6D66" w:rsidRPr="001E3C2E" w14:paraId="662EE3F9" w14:textId="77777777" w:rsidTr="000D8FF9">
        <w:trPr>
          <w:trHeight w:val="795"/>
          <w:jc w:val="center"/>
        </w:trPr>
        <w:tc>
          <w:tcPr>
            <w:tcW w:w="5412" w:type="dxa"/>
            <w:vMerge w:val="restart"/>
          </w:tcPr>
          <w:p w14:paraId="1AED576A" w14:textId="7CCC1ACC" w:rsidR="0072594A" w:rsidRDefault="1B1DE400" w:rsidP="000D8FF9">
            <w:pPr>
              <w:pStyle w:val="Companyname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80F83C" wp14:editId="000D8FF9">
                  <wp:extent cx="932815" cy="9328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815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716515" w14:textId="3BE1D104" w:rsidR="00C014B9" w:rsidRPr="001E3C2E" w:rsidRDefault="48146C0D" w:rsidP="000D8FF9">
            <w:pPr>
              <w:pStyle w:val="Companyname"/>
              <w:rPr>
                <w:rFonts w:ascii="Times New Roman" w:hAnsi="Times New Roman"/>
                <w:b w:val="0"/>
                <w:szCs w:val="24"/>
              </w:rPr>
            </w:pPr>
            <w:r w:rsidRPr="000D8FF9">
              <w:rPr>
                <w:rFonts w:ascii="Times New Roman" w:hAnsi="Times New Roman"/>
                <w:b w:val="0"/>
                <w:szCs w:val="24"/>
              </w:rPr>
              <w:t xml:space="preserve">P.O. Box 813578, </w:t>
            </w:r>
            <w:r w:rsidR="00CF13F0" w:rsidRPr="000D8FF9">
              <w:rPr>
                <w:rFonts w:ascii="Times New Roman" w:hAnsi="Times New Roman"/>
                <w:b w:val="0"/>
                <w:szCs w:val="24"/>
              </w:rPr>
              <w:t>Hollywood,</w:t>
            </w:r>
            <w:r w:rsidR="153FC384" w:rsidRPr="000D8FF9">
              <w:rPr>
                <w:rFonts w:ascii="Times New Roman" w:hAnsi="Times New Roman"/>
                <w:b w:val="0"/>
                <w:szCs w:val="24"/>
              </w:rPr>
              <w:t xml:space="preserve"> FL </w:t>
            </w:r>
            <w:r w:rsidR="00CF13F0" w:rsidRPr="000D8FF9">
              <w:rPr>
                <w:rFonts w:ascii="Times New Roman" w:hAnsi="Times New Roman"/>
                <w:b w:val="0"/>
                <w:szCs w:val="24"/>
              </w:rPr>
              <w:t>33081</w:t>
            </w:r>
          </w:p>
          <w:p w14:paraId="2DCE816E" w14:textId="41D92148" w:rsidR="005A6D66" w:rsidRPr="001E3C2E" w:rsidRDefault="4BDD0C3E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 xml:space="preserve">Phone </w:t>
            </w:r>
            <w:r w:rsidR="54FBC5A0" w:rsidRPr="000D8FF9">
              <w:rPr>
                <w:rFonts w:ascii="Times New Roman" w:hAnsi="Times New Roman"/>
                <w:sz w:val="24"/>
                <w:szCs w:val="24"/>
              </w:rPr>
              <w:t>866-635-8882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6D3EF9" w14:textId="1BD09847" w:rsidR="005A6D66" w:rsidRPr="001E3C2E" w:rsidRDefault="005A6D66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8" w:type="dxa"/>
          </w:tcPr>
          <w:p w14:paraId="21D8B3ED" w14:textId="1AFF2F82" w:rsidR="005A6D66" w:rsidRDefault="006F085C" w:rsidP="000D8FF9">
            <w:pPr>
              <w:pStyle w:val="Heading1"/>
              <w:rPr>
                <w:rFonts w:ascii="Times New Roman" w:hAnsi="Times New Roman"/>
                <w:sz w:val="72"/>
                <w:szCs w:val="72"/>
              </w:rPr>
            </w:pPr>
            <w:r>
              <w:rPr>
                <w:rFonts w:ascii="Times New Roman" w:hAnsi="Times New Roman"/>
                <w:sz w:val="72"/>
                <w:szCs w:val="72"/>
              </w:rPr>
              <w:t>Invoice</w:t>
            </w:r>
          </w:p>
        </w:tc>
      </w:tr>
      <w:tr w:rsidR="005A6D66" w:rsidRPr="001E3C2E" w14:paraId="57069E98" w14:textId="77777777" w:rsidTr="000D8FF9">
        <w:trPr>
          <w:trHeight w:val="795"/>
          <w:jc w:val="center"/>
        </w:trPr>
        <w:tc>
          <w:tcPr>
            <w:tcW w:w="5412" w:type="dxa"/>
            <w:vMerge/>
          </w:tcPr>
          <w:p w14:paraId="0A37501D" w14:textId="77777777" w:rsidR="005A6D66" w:rsidRPr="001E3C2E" w:rsidRDefault="005A6D66" w:rsidP="00C41DB4">
            <w:pPr>
              <w:pStyle w:val="Heading2"/>
            </w:pPr>
          </w:p>
        </w:tc>
        <w:tc>
          <w:tcPr>
            <w:tcW w:w="5388" w:type="dxa"/>
            <w:vAlign w:val="bottom"/>
          </w:tcPr>
          <w:p w14:paraId="43141A6B" w14:textId="031E6CB9" w:rsidR="006B6C1B" w:rsidRDefault="006F085C" w:rsidP="000D8FF9">
            <w:pPr>
              <w:pStyle w:val="RightAligne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INVOICE</w:t>
            </w:r>
            <w:r w:rsidR="4BDD0C3E" w:rsidRPr="000D8FF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181180" w14:textId="0A7A51FF" w:rsidR="005A6D66" w:rsidRPr="005A6D66" w:rsidRDefault="006F085C" w:rsidP="000D8FF9">
            <w:pPr>
              <w:pStyle w:val="RightAligne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October 14, 202</w:t>
            </w:r>
            <w:r w:rsidR="003962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5DAB6C7B" w14:textId="77777777" w:rsidR="0093568C" w:rsidRPr="001E3C2E" w:rsidRDefault="0093568C" w:rsidP="000D8FF9">
      <w:pPr>
        <w:rPr>
          <w:rFonts w:ascii="Times New Roman" w:hAnsi="Times New Roman"/>
          <w:sz w:val="24"/>
          <w:szCs w:val="24"/>
        </w:rPr>
      </w:pPr>
    </w:p>
    <w:tbl>
      <w:tblPr>
        <w:tblW w:w="10800" w:type="dxa"/>
        <w:jc w:val="center"/>
        <w:tblLook w:val="0000" w:firstRow="0" w:lastRow="0" w:firstColumn="0" w:lastColumn="0" w:noHBand="0" w:noVBand="0"/>
      </w:tblPr>
      <w:tblGrid>
        <w:gridCol w:w="5400"/>
        <w:gridCol w:w="5400"/>
      </w:tblGrid>
      <w:tr w:rsidR="0093568C" w:rsidRPr="001E3C2E" w14:paraId="3B6CB3C1" w14:textId="77777777" w:rsidTr="000D8FF9">
        <w:trPr>
          <w:trHeight w:val="1440"/>
          <w:jc w:val="center"/>
        </w:trPr>
        <w:tc>
          <w:tcPr>
            <w:tcW w:w="5400" w:type="dxa"/>
          </w:tcPr>
          <w:p w14:paraId="407A6837" w14:textId="350DC639" w:rsidR="005C0CB9" w:rsidRPr="005D521C" w:rsidRDefault="0093568C" w:rsidP="005D521C">
            <w:pPr>
              <w:pStyle w:val="Heading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521C">
              <w:rPr>
                <w:rFonts w:ascii="Times New Roman" w:hAnsi="Times New Roman"/>
                <w:b w:val="0"/>
                <w:sz w:val="24"/>
                <w:szCs w:val="24"/>
              </w:rPr>
              <w:t>To:</w:t>
            </w:r>
            <w:r w:rsidR="00680B66" w:rsidRPr="005D521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14:paraId="021B8911" w14:textId="57F6E229" w:rsidR="006B6C1B" w:rsidRPr="005D521C" w:rsidRDefault="00330F40" w:rsidP="005244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RCASF Vendor Table</w:t>
            </w:r>
          </w:p>
          <w:p w14:paraId="29FA9280" w14:textId="40290A04" w:rsidR="001E5B8C" w:rsidRPr="001E5B8C" w:rsidRDefault="001E5B8C" w:rsidP="001E5B8C">
            <w:pPr>
              <w:spacing w:line="240" w:lineRule="auto"/>
              <w:rPr>
                <w:rFonts w:ascii="Times New Roman" w:hAnsi="Times New Roman"/>
                <w:color w:val="000000"/>
                <w:spacing w:val="0"/>
                <w:sz w:val="28"/>
                <w:szCs w:val="28"/>
              </w:rPr>
            </w:pPr>
          </w:p>
          <w:p w14:paraId="6A05A809" w14:textId="77777777" w:rsidR="009A4F19" w:rsidRPr="00447B64" w:rsidRDefault="009A4F19" w:rsidP="000D8FF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39BBE3" w14:textId="77777777" w:rsidR="0074535D" w:rsidRPr="0074535D" w:rsidRDefault="0074535D" w:rsidP="000D8FF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26223794" w14:textId="77777777" w:rsidR="0093568C" w:rsidRPr="001E3C2E" w:rsidRDefault="00640AAC" w:rsidP="000D8FF9">
            <w:pPr>
              <w:pStyle w:val="Heading2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b w:val="0"/>
                <w:sz w:val="24"/>
                <w:szCs w:val="24"/>
              </w:rPr>
              <w:t>For:</w:t>
            </w:r>
          </w:p>
          <w:p w14:paraId="317F6C79" w14:textId="1DF2F40D" w:rsidR="00DB08AD" w:rsidRPr="00CF13F0" w:rsidRDefault="00B64771" w:rsidP="000D8F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RCASF </w:t>
            </w:r>
            <w:r w:rsidR="003962A2">
              <w:rPr>
                <w:rFonts w:ascii="Times New Roman" w:hAnsi="Times New Roman"/>
                <w:sz w:val="24"/>
                <w:szCs w:val="24"/>
              </w:rPr>
              <w:t>Safety Event</w:t>
            </w:r>
          </w:p>
        </w:tc>
      </w:tr>
    </w:tbl>
    <w:p w14:paraId="41C8F396" w14:textId="77777777" w:rsidR="0093568C" w:rsidRPr="001E3C2E" w:rsidRDefault="0093568C" w:rsidP="001E3C2E"/>
    <w:p w14:paraId="72A3D3EC" w14:textId="77777777" w:rsidR="0093568C" w:rsidRPr="001E3C2E" w:rsidRDefault="0093568C" w:rsidP="001E3C2E"/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7740"/>
        <w:gridCol w:w="2955"/>
      </w:tblGrid>
      <w:tr w:rsidR="002F4307" w:rsidRPr="001E3C2E" w14:paraId="5A0D3897" w14:textId="77777777" w:rsidTr="000D8FF9">
        <w:trPr>
          <w:cantSplit/>
          <w:trHeight w:val="288"/>
          <w:jc w:val="center"/>
        </w:trPr>
        <w:tc>
          <w:tcPr>
            <w:tcW w:w="77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B819BE" w14:textId="77777777" w:rsidR="002F4307" w:rsidRPr="001E3C2E" w:rsidRDefault="4F44CB6E" w:rsidP="000D8FF9">
            <w:pPr>
              <w:pStyle w:val="ColumnHeading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DESCRIPTION</w:t>
            </w:r>
          </w:p>
        </w:tc>
        <w:tc>
          <w:tcPr>
            <w:tcW w:w="29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A0819F" w14:textId="77777777" w:rsidR="002F4307" w:rsidRPr="001E3C2E" w:rsidRDefault="4F44CB6E" w:rsidP="000D8FF9">
            <w:pPr>
              <w:pStyle w:val="ColumnHeading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AMOUNT</w:t>
            </w:r>
          </w:p>
        </w:tc>
      </w:tr>
      <w:tr w:rsidR="002F4307" w:rsidRPr="001E3C2E" w14:paraId="304B1FE3" w14:textId="77777777" w:rsidTr="000D8FF9">
        <w:trPr>
          <w:cantSplit/>
          <w:trHeight w:val="525"/>
          <w:jc w:val="center"/>
        </w:trPr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ABC68B" w14:textId="4296C8DB" w:rsidR="005244B2" w:rsidRPr="0053242E" w:rsidRDefault="00F949AD" w:rsidP="005244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RCASF </w:t>
            </w:r>
            <w:r w:rsidR="003962A2">
              <w:rPr>
                <w:rFonts w:ascii="Times New Roman" w:hAnsi="Times New Roman"/>
                <w:sz w:val="24"/>
                <w:szCs w:val="24"/>
              </w:rPr>
              <w:t>Safety Night</w:t>
            </w:r>
            <w:r w:rsidR="007C55D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330F40">
              <w:rPr>
                <w:rFonts w:ascii="Times New Roman" w:hAnsi="Times New Roman"/>
                <w:sz w:val="24"/>
                <w:szCs w:val="24"/>
              </w:rPr>
              <w:t>Vendor Table</w:t>
            </w:r>
          </w:p>
          <w:p w14:paraId="71508485" w14:textId="50E0303E" w:rsidR="00DC5E79" w:rsidRPr="00F97AD0" w:rsidRDefault="00DC5E79" w:rsidP="00F97AD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945D51" w14:textId="2DF59005" w:rsidR="005C0CB9" w:rsidRPr="003C0CA7" w:rsidRDefault="005C0CB9" w:rsidP="003C0C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1FF25F" w14:textId="7473595A" w:rsidR="00F61F2F" w:rsidRPr="001E3C2E" w:rsidRDefault="00F61F2F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3DA0C0C" w14:textId="7A57B98E" w:rsidR="00804F79" w:rsidRPr="001E3C2E" w:rsidRDefault="000F066F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$</w:t>
            </w:r>
            <w:r w:rsidR="003962A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2F4307" w:rsidRPr="001E3C2E" w14:paraId="0D0B940D" w14:textId="77777777" w:rsidTr="000D8FF9">
        <w:trPr>
          <w:cantSplit/>
          <w:trHeight w:val="288"/>
          <w:jc w:val="center"/>
        </w:trPr>
        <w:tc>
          <w:tcPr>
            <w:tcW w:w="7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7B00A" w14:textId="6DA7AEED" w:rsidR="002F4307" w:rsidRPr="006B6C1B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0061E4C" w14:textId="77777777" w:rsidR="002F4307" w:rsidRPr="001E3C2E" w:rsidRDefault="002F4307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3FCFC2A7" w14:textId="77777777" w:rsidTr="000D8FF9">
        <w:trPr>
          <w:cantSplit/>
          <w:trHeight w:val="288"/>
          <w:jc w:val="center"/>
        </w:trPr>
        <w:tc>
          <w:tcPr>
            <w:tcW w:w="7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1BC4F" w14:textId="78CF6B1C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5A5FC7" w14:textId="096A0DC4" w:rsidR="002F4307" w:rsidRPr="001E3C2E" w:rsidRDefault="7618F541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 xml:space="preserve">Credit Cards Payments will add 3.4% </w:t>
            </w:r>
            <w:r w:rsidR="7BFB5983" w:rsidRPr="000D8FF9">
              <w:rPr>
                <w:rFonts w:ascii="Times New Roman" w:hAnsi="Times New Roman"/>
                <w:sz w:val="24"/>
                <w:szCs w:val="24"/>
              </w:rPr>
              <w:t>credit card processing fee.</w:t>
            </w:r>
            <w:r w:rsidR="00B64771">
              <w:rPr>
                <w:rFonts w:ascii="Times New Roman" w:hAnsi="Times New Roman"/>
                <w:sz w:val="24"/>
                <w:szCs w:val="24"/>
              </w:rPr>
              <w:t xml:space="preserve"> Thank you!</w:t>
            </w:r>
          </w:p>
          <w:p w14:paraId="22E37B89" w14:textId="48151B26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CD717" w14:textId="7218B7CF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Credit Card Number:__________________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193CE9EC" w14:textId="621FBCB1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2C911B" w14:textId="00819EE7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Expiration Date: ____________________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14:paraId="4AB2D93D" w14:textId="59871A73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599879" w14:textId="54D7DB54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Email address for Receipt: 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14:paraId="2E80C2F8" w14:textId="5235A067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293DB3" w14:textId="39508739" w:rsidR="002F4307" w:rsidRPr="001E3C2E" w:rsidRDefault="7BFB5983" w:rsidP="000D8FF9">
            <w:pPr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Signature: _________________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</w:t>
            </w:r>
            <w:r w:rsidR="00906522">
              <w:rPr>
                <w:rFonts w:ascii="Times New Roman" w:hAnsi="Times New Roman"/>
                <w:sz w:val="24"/>
                <w:szCs w:val="24"/>
              </w:rPr>
              <w:t>_</w:t>
            </w:r>
            <w:r w:rsidRPr="000D8FF9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2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299C43A" w14:textId="77777777" w:rsidR="002F4307" w:rsidRPr="001E3C2E" w:rsidRDefault="002F4307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4DDBEF00" w14:textId="77777777" w:rsidTr="000D8FF9">
        <w:trPr>
          <w:cantSplit/>
          <w:trHeight w:val="360"/>
          <w:jc w:val="center"/>
        </w:trPr>
        <w:tc>
          <w:tcPr>
            <w:tcW w:w="7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61D779" w14:textId="77777777" w:rsidR="002F4307" w:rsidRPr="001E3C2E" w:rsidRDefault="002F4307" w:rsidP="000D8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CF2D8B6" w14:textId="77777777" w:rsidR="002F4307" w:rsidRPr="001E3C2E" w:rsidRDefault="002F4307" w:rsidP="000D8FF9">
            <w:pPr>
              <w:pStyle w:val="Amoun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4307" w:rsidRPr="001E3C2E" w14:paraId="4ECF505B" w14:textId="77777777" w:rsidTr="000D8FF9">
        <w:trPr>
          <w:cantSplit/>
          <w:trHeight w:val="288"/>
          <w:jc w:val="center"/>
        </w:trPr>
        <w:tc>
          <w:tcPr>
            <w:tcW w:w="7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53985" w14:textId="354E2B32" w:rsidR="002F4307" w:rsidRPr="001E3C2E" w:rsidRDefault="4F44CB6E" w:rsidP="000D8FF9">
            <w:pPr>
              <w:pStyle w:val="RightAligned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>TOTAL</w:t>
            </w:r>
            <w:r w:rsidR="00804F79">
              <w:rPr>
                <w:rFonts w:ascii="Times New Roman" w:hAnsi="Times New Roman"/>
                <w:sz w:val="24"/>
                <w:szCs w:val="24"/>
              </w:rPr>
              <w:t xml:space="preserve"> PAID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DFB9E20" w14:textId="655BA48D" w:rsidR="00177B2C" w:rsidRPr="001E3C2E" w:rsidRDefault="2FFE4176" w:rsidP="000D8FF9">
            <w:pPr>
              <w:pStyle w:val="Amount"/>
              <w:ind w:left="1440"/>
              <w:rPr>
                <w:rFonts w:ascii="Times New Roman" w:hAnsi="Times New Roman"/>
                <w:sz w:val="24"/>
                <w:szCs w:val="24"/>
              </w:rPr>
            </w:pPr>
            <w:r w:rsidRPr="000D8FF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396C070C" w:rsidRPr="000D8FF9">
              <w:rPr>
                <w:rFonts w:ascii="Times New Roman" w:hAnsi="Times New Roman"/>
                <w:sz w:val="24"/>
                <w:szCs w:val="24"/>
              </w:rPr>
              <w:t>$</w:t>
            </w:r>
            <w:r w:rsidR="003962A2">
              <w:rPr>
                <w:rFonts w:ascii="Times New Roman" w:hAnsi="Times New Roman"/>
                <w:sz w:val="24"/>
                <w:szCs w:val="24"/>
              </w:rPr>
              <w:t>5</w:t>
            </w:r>
            <w:r w:rsidR="000F066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0C44272E" w14:textId="77777777" w:rsidR="00AD0FC9" w:rsidRPr="001E3C2E" w:rsidRDefault="00AD0FC9" w:rsidP="00AD0FC9">
      <w:pPr>
        <w:pStyle w:val="Companyname"/>
        <w:rPr>
          <w:rFonts w:ascii="Times New Roman" w:hAnsi="Times New Roman"/>
          <w:b w:val="0"/>
          <w:szCs w:val="24"/>
        </w:rPr>
      </w:pPr>
      <w:r w:rsidRPr="000D8FF9">
        <w:rPr>
          <w:rFonts w:ascii="Times New Roman" w:hAnsi="Times New Roman"/>
          <w:szCs w:val="24"/>
        </w:rPr>
        <w:t xml:space="preserve">Make all checks payable to: </w:t>
      </w:r>
      <w:r w:rsidRPr="00D04F82">
        <w:rPr>
          <w:rFonts w:ascii="Times New Roman" w:hAnsi="Times New Roman"/>
          <w:bCs/>
          <w:szCs w:val="24"/>
        </w:rPr>
        <w:t>RCASF</w:t>
      </w:r>
      <w:r>
        <w:rPr>
          <w:rFonts w:ascii="Times New Roman" w:hAnsi="Times New Roman"/>
          <w:b w:val="0"/>
          <w:bCs/>
          <w:szCs w:val="24"/>
        </w:rPr>
        <w:t xml:space="preserve">, </w:t>
      </w:r>
      <w:r w:rsidRPr="000D8FF9">
        <w:rPr>
          <w:rFonts w:ascii="Times New Roman" w:hAnsi="Times New Roman"/>
          <w:b w:val="0"/>
          <w:szCs w:val="24"/>
        </w:rPr>
        <w:t>P.O. Box 813578, Hollywood, FL 33081</w:t>
      </w:r>
    </w:p>
    <w:p w14:paraId="2D9FD339" w14:textId="77777777" w:rsidR="00AD0FC9" w:rsidRDefault="00AD0FC9" w:rsidP="00AD0FC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Pr="000D8FF9">
        <w:rPr>
          <w:rFonts w:ascii="Times New Roman" w:hAnsi="Times New Roman"/>
          <w:sz w:val="24"/>
          <w:szCs w:val="24"/>
        </w:rPr>
        <w:t>ISA, MASTERCARD OR AMEX ACCEPTED:</w:t>
      </w:r>
      <w:r>
        <w:rPr>
          <w:rFonts w:ascii="Times New Roman" w:hAnsi="Times New Roman"/>
          <w:sz w:val="24"/>
          <w:szCs w:val="24"/>
        </w:rPr>
        <w:t xml:space="preserve"> 3.4% processing fee will be added for credit cards.</w:t>
      </w:r>
    </w:p>
    <w:p w14:paraId="6776FE6E" w14:textId="77777777" w:rsidR="00AD0FC9" w:rsidRDefault="00AD0FC9" w:rsidP="00AD0FC9">
      <w:pPr>
        <w:rPr>
          <w:rFonts w:ascii="Times New Roman" w:hAnsi="Times New Roman"/>
          <w:sz w:val="24"/>
          <w:szCs w:val="24"/>
        </w:rPr>
      </w:pPr>
      <w:r w:rsidRPr="000D8FF9">
        <w:rPr>
          <w:rFonts w:ascii="Times New Roman" w:hAnsi="Times New Roman"/>
          <w:sz w:val="24"/>
          <w:szCs w:val="24"/>
        </w:rPr>
        <w:t>Scan/Email Payment to: Bridget</w:t>
      </w:r>
      <w:hyperlink r:id="rId6">
        <w:r w:rsidRPr="000D8FF9">
          <w:rPr>
            <w:rStyle w:val="Hyperlink"/>
            <w:rFonts w:ascii="Times New Roman" w:hAnsi="Times New Roman"/>
            <w:color w:val="auto"/>
            <w:sz w:val="24"/>
            <w:szCs w:val="24"/>
          </w:rPr>
          <w:t>@RCASF.org</w:t>
        </w:r>
      </w:hyperlink>
    </w:p>
    <w:p w14:paraId="738610EB" w14:textId="6D2496ED" w:rsidR="0093568C" w:rsidRPr="001E3C2E" w:rsidRDefault="00AD0FC9" w:rsidP="00AD0FC9">
      <w:r w:rsidRPr="000D8FF9">
        <w:rPr>
          <w:rFonts w:ascii="Times New Roman" w:hAnsi="Times New Roman"/>
          <w:sz w:val="24"/>
          <w:szCs w:val="24"/>
        </w:rPr>
        <w:t xml:space="preserve">If you have any questions concerning this invoice, contact: </w:t>
      </w:r>
      <w:hyperlink r:id="rId7">
        <w:r w:rsidRPr="000D8FF9">
          <w:rPr>
            <w:rStyle w:val="Hyperlink"/>
            <w:rFonts w:ascii="Times New Roman" w:hAnsi="Times New Roman"/>
            <w:sz w:val="24"/>
            <w:szCs w:val="24"/>
          </w:rPr>
          <w:t>Bridget@rcasf.org</w:t>
        </w:r>
      </w:hyperlink>
      <w:r w:rsidRPr="000D8FF9">
        <w:rPr>
          <w:rFonts w:ascii="Times New Roman" w:hAnsi="Times New Roman"/>
          <w:sz w:val="24"/>
          <w:szCs w:val="24"/>
        </w:rPr>
        <w:t xml:space="preserve"> Thank you!</w:t>
      </w:r>
    </w:p>
    <w:p w14:paraId="463F29E8" w14:textId="77777777" w:rsidR="00B764B8" w:rsidRDefault="00B764B8" w:rsidP="00DC1619"/>
    <w:sectPr w:rsidR="00B764B8" w:rsidSect="00F90D00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1424459">
    <w:abstractNumId w:val="0"/>
  </w:num>
  <w:num w:numId="2" w16cid:durableId="1021391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B9"/>
    <w:rsid w:val="00013B04"/>
    <w:rsid w:val="000248E1"/>
    <w:rsid w:val="00032A8C"/>
    <w:rsid w:val="00037BA3"/>
    <w:rsid w:val="00047BFD"/>
    <w:rsid w:val="00066AA1"/>
    <w:rsid w:val="00067287"/>
    <w:rsid w:val="0007755C"/>
    <w:rsid w:val="00085D8B"/>
    <w:rsid w:val="000A428F"/>
    <w:rsid w:val="000A5B58"/>
    <w:rsid w:val="000C39F2"/>
    <w:rsid w:val="000D05E5"/>
    <w:rsid w:val="000D8FF9"/>
    <w:rsid w:val="000E4F0A"/>
    <w:rsid w:val="000F066F"/>
    <w:rsid w:val="001268FA"/>
    <w:rsid w:val="00133A3E"/>
    <w:rsid w:val="001613E6"/>
    <w:rsid w:val="00162E80"/>
    <w:rsid w:val="00176174"/>
    <w:rsid w:val="00177B2C"/>
    <w:rsid w:val="00186B45"/>
    <w:rsid w:val="001A174E"/>
    <w:rsid w:val="001A5EA2"/>
    <w:rsid w:val="001B5248"/>
    <w:rsid w:val="001C6149"/>
    <w:rsid w:val="001D5C2B"/>
    <w:rsid w:val="001E3C2E"/>
    <w:rsid w:val="001E5B8C"/>
    <w:rsid w:val="00200067"/>
    <w:rsid w:val="0021009B"/>
    <w:rsid w:val="00221705"/>
    <w:rsid w:val="00231D9E"/>
    <w:rsid w:val="002664ED"/>
    <w:rsid w:val="00273E0C"/>
    <w:rsid w:val="002A3DC8"/>
    <w:rsid w:val="002C5DA8"/>
    <w:rsid w:val="002D5400"/>
    <w:rsid w:val="002F4307"/>
    <w:rsid w:val="00310B90"/>
    <w:rsid w:val="00330F40"/>
    <w:rsid w:val="00331D85"/>
    <w:rsid w:val="00341D54"/>
    <w:rsid w:val="0039243C"/>
    <w:rsid w:val="003962A2"/>
    <w:rsid w:val="003B0E45"/>
    <w:rsid w:val="003B2E09"/>
    <w:rsid w:val="003C0CA7"/>
    <w:rsid w:val="003E76DB"/>
    <w:rsid w:val="003F03CA"/>
    <w:rsid w:val="00426322"/>
    <w:rsid w:val="00447B64"/>
    <w:rsid w:val="00452ADB"/>
    <w:rsid w:val="004558AB"/>
    <w:rsid w:val="00470978"/>
    <w:rsid w:val="00473FA7"/>
    <w:rsid w:val="00480572"/>
    <w:rsid w:val="004B1156"/>
    <w:rsid w:val="005106DF"/>
    <w:rsid w:val="005243C9"/>
    <w:rsid w:val="005244B2"/>
    <w:rsid w:val="0053242E"/>
    <w:rsid w:val="005404D4"/>
    <w:rsid w:val="00542D63"/>
    <w:rsid w:val="0055093E"/>
    <w:rsid w:val="00570D1D"/>
    <w:rsid w:val="00577195"/>
    <w:rsid w:val="005A6D66"/>
    <w:rsid w:val="005C0CB9"/>
    <w:rsid w:val="005C3126"/>
    <w:rsid w:val="005C4D0F"/>
    <w:rsid w:val="005D3357"/>
    <w:rsid w:val="005D521C"/>
    <w:rsid w:val="005E483B"/>
    <w:rsid w:val="00640AAC"/>
    <w:rsid w:val="00664157"/>
    <w:rsid w:val="00670B7F"/>
    <w:rsid w:val="00680B66"/>
    <w:rsid w:val="006A42AB"/>
    <w:rsid w:val="006B6C1B"/>
    <w:rsid w:val="006C3DAA"/>
    <w:rsid w:val="006F085C"/>
    <w:rsid w:val="006F0AD1"/>
    <w:rsid w:val="006F39F0"/>
    <w:rsid w:val="007044EA"/>
    <w:rsid w:val="007062D1"/>
    <w:rsid w:val="0072594A"/>
    <w:rsid w:val="00743D0A"/>
    <w:rsid w:val="0074535D"/>
    <w:rsid w:val="00752293"/>
    <w:rsid w:val="007605D5"/>
    <w:rsid w:val="007635A4"/>
    <w:rsid w:val="007707B1"/>
    <w:rsid w:val="0078658F"/>
    <w:rsid w:val="007866B6"/>
    <w:rsid w:val="0079470A"/>
    <w:rsid w:val="007B2DFC"/>
    <w:rsid w:val="007B51C9"/>
    <w:rsid w:val="007C55D4"/>
    <w:rsid w:val="007D1F8C"/>
    <w:rsid w:val="007E2120"/>
    <w:rsid w:val="007F3D8D"/>
    <w:rsid w:val="007F58A0"/>
    <w:rsid w:val="00804F79"/>
    <w:rsid w:val="00822380"/>
    <w:rsid w:val="00823C9D"/>
    <w:rsid w:val="00824B68"/>
    <w:rsid w:val="008C1DFD"/>
    <w:rsid w:val="008C697C"/>
    <w:rsid w:val="008D421C"/>
    <w:rsid w:val="008F1E9E"/>
    <w:rsid w:val="008F70AF"/>
    <w:rsid w:val="00906522"/>
    <w:rsid w:val="00927DEE"/>
    <w:rsid w:val="0093568C"/>
    <w:rsid w:val="00947416"/>
    <w:rsid w:val="00986242"/>
    <w:rsid w:val="009A2592"/>
    <w:rsid w:val="009A39DE"/>
    <w:rsid w:val="009A4F19"/>
    <w:rsid w:val="009A605A"/>
    <w:rsid w:val="009C2111"/>
    <w:rsid w:val="009D0EB3"/>
    <w:rsid w:val="009D1C52"/>
    <w:rsid w:val="009E5823"/>
    <w:rsid w:val="00A36E02"/>
    <w:rsid w:val="00A40239"/>
    <w:rsid w:val="00A64C46"/>
    <w:rsid w:val="00A67B29"/>
    <w:rsid w:val="00AA5252"/>
    <w:rsid w:val="00AB03C9"/>
    <w:rsid w:val="00AC7E00"/>
    <w:rsid w:val="00AD0FC9"/>
    <w:rsid w:val="00AD67F0"/>
    <w:rsid w:val="00B0391C"/>
    <w:rsid w:val="00B04B10"/>
    <w:rsid w:val="00B21BA9"/>
    <w:rsid w:val="00B25CCB"/>
    <w:rsid w:val="00B32A7C"/>
    <w:rsid w:val="00B36C11"/>
    <w:rsid w:val="00B427FD"/>
    <w:rsid w:val="00B62819"/>
    <w:rsid w:val="00B63C85"/>
    <w:rsid w:val="00B64771"/>
    <w:rsid w:val="00B711CC"/>
    <w:rsid w:val="00B764B8"/>
    <w:rsid w:val="00B94934"/>
    <w:rsid w:val="00BC6947"/>
    <w:rsid w:val="00BD7A44"/>
    <w:rsid w:val="00C014B9"/>
    <w:rsid w:val="00C21C28"/>
    <w:rsid w:val="00C22F5E"/>
    <w:rsid w:val="00C23BFD"/>
    <w:rsid w:val="00C243A1"/>
    <w:rsid w:val="00C334AA"/>
    <w:rsid w:val="00C41DB4"/>
    <w:rsid w:val="00C453D3"/>
    <w:rsid w:val="00C5382E"/>
    <w:rsid w:val="00C55250"/>
    <w:rsid w:val="00C60CDF"/>
    <w:rsid w:val="00C773C4"/>
    <w:rsid w:val="00C8797D"/>
    <w:rsid w:val="00C97C97"/>
    <w:rsid w:val="00CA241C"/>
    <w:rsid w:val="00CA7746"/>
    <w:rsid w:val="00CF13F0"/>
    <w:rsid w:val="00CF1599"/>
    <w:rsid w:val="00D01B17"/>
    <w:rsid w:val="00D04861"/>
    <w:rsid w:val="00D04F82"/>
    <w:rsid w:val="00D224D4"/>
    <w:rsid w:val="00D23E65"/>
    <w:rsid w:val="00D4146A"/>
    <w:rsid w:val="00D44EAD"/>
    <w:rsid w:val="00D45E69"/>
    <w:rsid w:val="00D51499"/>
    <w:rsid w:val="00D746E4"/>
    <w:rsid w:val="00D75394"/>
    <w:rsid w:val="00D76A11"/>
    <w:rsid w:val="00DB08AD"/>
    <w:rsid w:val="00DC1619"/>
    <w:rsid w:val="00DC5E79"/>
    <w:rsid w:val="00DD25C4"/>
    <w:rsid w:val="00DE2708"/>
    <w:rsid w:val="00E10D15"/>
    <w:rsid w:val="00E2599C"/>
    <w:rsid w:val="00E27240"/>
    <w:rsid w:val="00E36A94"/>
    <w:rsid w:val="00E6107D"/>
    <w:rsid w:val="00E6402F"/>
    <w:rsid w:val="00EA1A38"/>
    <w:rsid w:val="00EA3B0B"/>
    <w:rsid w:val="00EC4EFB"/>
    <w:rsid w:val="00ED1334"/>
    <w:rsid w:val="00ED29F2"/>
    <w:rsid w:val="00EE4762"/>
    <w:rsid w:val="00F35ED5"/>
    <w:rsid w:val="00F52042"/>
    <w:rsid w:val="00F5510A"/>
    <w:rsid w:val="00F61F2F"/>
    <w:rsid w:val="00F70576"/>
    <w:rsid w:val="00F75A93"/>
    <w:rsid w:val="00F76F43"/>
    <w:rsid w:val="00F86968"/>
    <w:rsid w:val="00F90D00"/>
    <w:rsid w:val="00F949AD"/>
    <w:rsid w:val="00F97AD0"/>
    <w:rsid w:val="00FB1848"/>
    <w:rsid w:val="0127EBE7"/>
    <w:rsid w:val="06CD273C"/>
    <w:rsid w:val="0A462F97"/>
    <w:rsid w:val="0CDDB392"/>
    <w:rsid w:val="0D370CB6"/>
    <w:rsid w:val="0E87E362"/>
    <w:rsid w:val="153FC384"/>
    <w:rsid w:val="1679CCEA"/>
    <w:rsid w:val="1AA5309F"/>
    <w:rsid w:val="1B1DE400"/>
    <w:rsid w:val="1C410100"/>
    <w:rsid w:val="2105BC6A"/>
    <w:rsid w:val="243AB001"/>
    <w:rsid w:val="29E7F6F4"/>
    <w:rsid w:val="2A2A90BB"/>
    <w:rsid w:val="2FFE4176"/>
    <w:rsid w:val="32BE61AB"/>
    <w:rsid w:val="34844B85"/>
    <w:rsid w:val="36301C9C"/>
    <w:rsid w:val="369D6312"/>
    <w:rsid w:val="3865BC4E"/>
    <w:rsid w:val="396C070C"/>
    <w:rsid w:val="3A104268"/>
    <w:rsid w:val="414613F5"/>
    <w:rsid w:val="4178991C"/>
    <w:rsid w:val="41F37637"/>
    <w:rsid w:val="45ACB898"/>
    <w:rsid w:val="47217141"/>
    <w:rsid w:val="48146C0D"/>
    <w:rsid w:val="4BDD0C3E"/>
    <w:rsid w:val="4F44CB6E"/>
    <w:rsid w:val="4F94DFA9"/>
    <w:rsid w:val="50C9F9C5"/>
    <w:rsid w:val="54FBC5A0"/>
    <w:rsid w:val="5B65708B"/>
    <w:rsid w:val="5D055D7B"/>
    <w:rsid w:val="5EFEC048"/>
    <w:rsid w:val="60B32E9A"/>
    <w:rsid w:val="62A8AF8A"/>
    <w:rsid w:val="64C5F45E"/>
    <w:rsid w:val="6B0D57CC"/>
    <w:rsid w:val="6E44F88E"/>
    <w:rsid w:val="718B4F09"/>
    <w:rsid w:val="7268947A"/>
    <w:rsid w:val="73A0F2F7"/>
    <w:rsid w:val="73C864A5"/>
    <w:rsid w:val="74C2EFCB"/>
    <w:rsid w:val="753BF0A7"/>
    <w:rsid w:val="7618F541"/>
    <w:rsid w:val="77B4C5B8"/>
    <w:rsid w:val="7BFB5983"/>
    <w:rsid w:val="7D657D93"/>
    <w:rsid w:val="7F4BE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F75C9"/>
  <w15:chartTrackingRefBased/>
  <w15:docId w15:val="{32068FE6-1023-46EF-B2D0-37BAC02A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009B"/>
    <w:pPr>
      <w:spacing w:line="264" w:lineRule="auto"/>
    </w:pPr>
    <w:rPr>
      <w:rFonts w:ascii="Tahoma" w:hAnsi="Tahoma"/>
      <w:spacing w:val="4"/>
      <w:sz w:val="17"/>
      <w:szCs w:val="18"/>
      <w:lang w:eastAsia="en-US"/>
    </w:rPr>
  </w:style>
  <w:style w:type="paragraph" w:styleId="Heading1">
    <w:name w:val="heading 1"/>
    <w:basedOn w:val="Normal"/>
    <w:next w:val="Normal"/>
    <w:qFormat/>
    <w:rsid w:val="00A67B29"/>
    <w:pPr>
      <w:jc w:val="right"/>
      <w:outlineLvl w:val="0"/>
    </w:pPr>
    <w:rPr>
      <w:b/>
      <w:color w:val="808080"/>
      <w:sz w:val="40"/>
    </w:rPr>
  </w:style>
  <w:style w:type="paragraph" w:styleId="Heading2">
    <w:name w:val="heading 2"/>
    <w:basedOn w:val="Normal"/>
    <w:next w:val="Normal"/>
    <w:qFormat/>
    <w:rsid w:val="00C41DB4"/>
    <w:pPr>
      <w:outlineLvl w:val="1"/>
    </w:pPr>
    <w:rPr>
      <w:b/>
      <w:caps/>
      <w:sz w:val="16"/>
      <w:szCs w:val="16"/>
    </w:rPr>
  </w:style>
  <w:style w:type="paragraph" w:styleId="Heading3">
    <w:name w:val="heading 3"/>
    <w:basedOn w:val="Normal"/>
    <w:next w:val="Normal"/>
    <w:qFormat/>
    <w:rsid w:val="00DB08AD"/>
    <w:pPr>
      <w:spacing w:after="180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E3C2E"/>
    <w:rPr>
      <w:rFonts w:cs="Tahoma"/>
      <w:sz w:val="16"/>
      <w:szCs w:val="16"/>
    </w:rPr>
  </w:style>
  <w:style w:type="paragraph" w:customStyle="1" w:styleId="Companyname">
    <w:name w:val="Company name"/>
    <w:basedOn w:val="Normal"/>
    <w:rsid w:val="00DB08AD"/>
    <w:pPr>
      <w:spacing w:before="140"/>
    </w:pPr>
    <w:rPr>
      <w:b/>
      <w:sz w:val="24"/>
    </w:rPr>
  </w:style>
  <w:style w:type="character" w:styleId="Hyperlink">
    <w:name w:val="Hyperlink"/>
    <w:unhideWhenUsed/>
    <w:rsid w:val="00670B7F"/>
    <w:rPr>
      <w:color w:val="0000FF"/>
      <w:u w:val="single"/>
    </w:rPr>
  </w:style>
  <w:style w:type="paragraph" w:customStyle="1" w:styleId="ColumnHeading">
    <w:name w:val="Column Heading"/>
    <w:basedOn w:val="Normal"/>
    <w:rsid w:val="00AB03C9"/>
    <w:pPr>
      <w:jc w:val="center"/>
    </w:pPr>
    <w:rPr>
      <w:b/>
      <w:sz w:val="16"/>
    </w:rPr>
  </w:style>
  <w:style w:type="paragraph" w:customStyle="1" w:styleId="RightAligned">
    <w:name w:val="Right Aligned"/>
    <w:basedOn w:val="Normal"/>
    <w:rsid w:val="00AB03C9"/>
    <w:pPr>
      <w:jc w:val="right"/>
    </w:pPr>
    <w:rPr>
      <w:caps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9470A"/>
    <w:rPr>
      <w:color w:val="605E5C"/>
      <w:shd w:val="clear" w:color="auto" w:fill="E1DFDD"/>
    </w:rPr>
  </w:style>
  <w:style w:type="paragraph" w:customStyle="1" w:styleId="Amount">
    <w:name w:val="Amount"/>
    <w:basedOn w:val="Normal"/>
    <w:rsid w:val="00DB08AD"/>
    <w:pPr>
      <w:jc w:val="right"/>
    </w:pPr>
    <w:rPr>
      <w:szCs w:val="20"/>
    </w:rPr>
  </w:style>
  <w:style w:type="paragraph" w:customStyle="1" w:styleId="Thankyou">
    <w:name w:val="Thank you"/>
    <w:basedOn w:val="ColumnHeading"/>
    <w:rsid w:val="00DB08AD"/>
    <w:rPr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dget@rcas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NDY@RCASF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ASF-Admin\AppData\Roaming\Microsoft\Templates\Services%20invoice%20with%20total%20onl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Services invoice with total only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>Microsoft Corporation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RCASF-Admin</dc:creator>
  <cp:keywords/>
  <cp:lastModifiedBy>Bridget Keller</cp:lastModifiedBy>
  <cp:revision>2</cp:revision>
  <cp:lastPrinted>2004-04-13T21:27:00Z</cp:lastPrinted>
  <dcterms:created xsi:type="dcterms:W3CDTF">2026-10-23T14:36:00Z</dcterms:created>
  <dcterms:modified xsi:type="dcterms:W3CDTF">2026-10-23T14:36:00Z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TC062071131033</vt:lpwstr>
  </property>
</Properties>
</file>