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1"/>
        <w:gridCol w:w="2748"/>
        <w:gridCol w:w="1687"/>
        <w:gridCol w:w="2407"/>
      </w:tblGrid>
      <w:tr w:rsidR="000172E5" w:rsidRPr="00637200" w14:paraId="58BC395B" w14:textId="77777777" w:rsidTr="006145D8"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14:paraId="398259CF" w14:textId="27857BD0" w:rsidR="000172E5" w:rsidRPr="00637200" w:rsidRDefault="008512BA" w:rsidP="00637200">
            <w:pPr>
              <w:pStyle w:val="Heading1"/>
            </w:pPr>
            <w:r>
              <w:t>Info</w:t>
            </w:r>
          </w:p>
        </w:tc>
      </w:tr>
      <w:tr w:rsidR="000172E5" w:rsidRPr="00846B76" w14:paraId="60EA4E31" w14:textId="77777777" w:rsidTr="006145D8">
        <w:tc>
          <w:tcPr>
            <w:tcW w:w="1334" w:type="pct"/>
            <w:vAlign w:val="bottom"/>
          </w:tcPr>
          <w:p w14:paraId="47F14C1F" w14:textId="53EE5C01" w:rsidR="000172E5" w:rsidRPr="00637200" w:rsidRDefault="008512BA" w:rsidP="00637200">
            <w:pPr>
              <w:pStyle w:val="NormalIndent"/>
            </w:pPr>
            <w:r>
              <w:t>First/Last Name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14:paraId="0F0228F7" w14:textId="77777777" w:rsidR="000172E5" w:rsidRPr="00846B76" w:rsidRDefault="000172E5" w:rsidP="00311D4F"/>
        </w:tc>
      </w:tr>
      <w:tr w:rsidR="000172E5" w:rsidRPr="00846B76" w14:paraId="646F8830" w14:textId="77777777" w:rsidTr="006145D8">
        <w:tc>
          <w:tcPr>
            <w:tcW w:w="1334" w:type="pct"/>
            <w:vAlign w:val="bottom"/>
          </w:tcPr>
          <w:p w14:paraId="17C68C10" w14:textId="1B57DC9C" w:rsidR="000172E5" w:rsidRPr="00637200" w:rsidRDefault="008512BA" w:rsidP="00637200">
            <w:pPr>
              <w:pStyle w:val="NormalIndent"/>
            </w:pPr>
            <w:r>
              <w:t>Department</w:t>
            </w:r>
          </w:p>
        </w:tc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F8089F" w14:textId="77777777" w:rsidR="000172E5" w:rsidRPr="00846B76" w:rsidRDefault="000172E5" w:rsidP="00311D4F"/>
        </w:tc>
      </w:tr>
      <w:tr w:rsidR="000172E5" w:rsidRPr="00846B76" w14:paraId="73B1C452" w14:textId="77777777" w:rsidTr="006145D8">
        <w:sdt>
          <w:sdtPr>
            <w:id w:val="946660661"/>
            <w:placeholder>
              <w:docPart w:val="942E658DB554426B85C5965987241978"/>
            </w:placeholder>
            <w:temporary/>
            <w:showingPlcHdr/>
            <w15:appearance w15:val="hidden"/>
          </w:sdtPr>
          <w:sdtContent>
            <w:tc>
              <w:tcPr>
                <w:tcW w:w="1334" w:type="pct"/>
                <w:vAlign w:val="bottom"/>
              </w:tcPr>
              <w:p w14:paraId="25C87DC5" w14:textId="77777777" w:rsidR="000172E5" w:rsidRPr="00637200" w:rsidRDefault="007147D7" w:rsidP="00637200">
                <w:pPr>
                  <w:pStyle w:val="NormalIndent"/>
                </w:pPr>
                <w:r w:rsidRPr="00637200">
                  <w:t>Cell Phone</w:t>
                </w:r>
              </w:p>
            </w:tc>
          </w:sdtContent>
        </w:sdt>
        <w:tc>
          <w:tcPr>
            <w:tcW w:w="147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8DAA5D" w14:textId="77777777" w:rsidR="000172E5" w:rsidRPr="00846B76" w:rsidRDefault="000172E5" w:rsidP="00311D4F"/>
        </w:tc>
        <w:sdt>
          <w:sdtPr>
            <w:id w:val="-1223447272"/>
            <w:placeholder>
              <w:docPart w:val="F8542ED9C3814852B22DBD18BEAADAF2"/>
            </w:placeholder>
            <w:temporary/>
            <w:showingPlcHdr/>
            <w15:appearance w15:val="hidden"/>
          </w:sdtPr>
          <w:sdtContent>
            <w:tc>
              <w:tcPr>
                <w:tcW w:w="901" w:type="pct"/>
                <w:tcBorders>
                  <w:top w:val="single" w:sz="4" w:space="0" w:color="auto"/>
                </w:tcBorders>
                <w:vAlign w:val="bottom"/>
              </w:tcPr>
              <w:p w14:paraId="30CD6350" w14:textId="77777777" w:rsidR="000172E5" w:rsidRDefault="007147D7" w:rsidP="00311D4F">
                <w:r w:rsidRPr="00311D4F">
                  <w:t>Work Phone</w:t>
                </w:r>
              </w:p>
            </w:tc>
          </w:sdtContent>
        </w:sdt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7D060" w14:textId="77777777" w:rsidR="000172E5" w:rsidRPr="00846B76" w:rsidRDefault="000172E5" w:rsidP="00311D4F"/>
        </w:tc>
      </w:tr>
      <w:tr w:rsidR="000172E5" w:rsidRPr="00846B76" w14:paraId="5E0CDC34" w14:textId="77777777" w:rsidTr="006145D8">
        <w:sdt>
          <w:sdtPr>
            <w:id w:val="1334104394"/>
            <w:placeholder>
              <w:docPart w:val="09689DAC3CB24309ABF519CF86950045"/>
            </w:placeholder>
            <w:temporary/>
            <w:showingPlcHdr/>
            <w15:appearance w15:val="hidden"/>
          </w:sdtPr>
          <w:sdtContent>
            <w:tc>
              <w:tcPr>
                <w:tcW w:w="1334" w:type="pct"/>
                <w:vAlign w:val="bottom"/>
              </w:tcPr>
              <w:p w14:paraId="05C568A4" w14:textId="77777777" w:rsidR="000172E5" w:rsidRPr="00637200" w:rsidRDefault="007147D7" w:rsidP="00637200">
                <w:pPr>
                  <w:pStyle w:val="NormalIndent"/>
                </w:pPr>
                <w:r w:rsidRPr="00637200">
                  <w:t>Email</w:t>
                </w:r>
              </w:p>
            </w:tc>
          </w:sdtContent>
        </w:sdt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14:paraId="014C0FF5" w14:textId="77777777" w:rsidR="000172E5" w:rsidRPr="00846B76" w:rsidRDefault="000172E5" w:rsidP="00311D4F"/>
        </w:tc>
      </w:tr>
      <w:tr w:rsidR="000172E5" w:rsidRPr="00846B76" w14:paraId="008A44C6" w14:textId="77777777" w:rsidTr="006145D8">
        <w:trPr>
          <w:trHeight w:val="54"/>
        </w:trPr>
        <w:tc>
          <w:tcPr>
            <w:tcW w:w="5000" w:type="pct"/>
            <w:gridSpan w:val="5"/>
            <w:shd w:val="clear" w:color="auto" w:fill="auto"/>
            <w:vAlign w:val="bottom"/>
          </w:tcPr>
          <w:p w14:paraId="2E68AB8E" w14:textId="77777777" w:rsidR="000172E5" w:rsidRPr="00846B76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0172E5" w:rsidRPr="00846B76" w14:paraId="0238991F" w14:textId="77777777" w:rsidTr="006145D8"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14:paraId="537D1FC5" w14:textId="50252E8E" w:rsidR="000172E5" w:rsidRPr="00846B76" w:rsidRDefault="00D931B9" w:rsidP="00637200">
            <w:pPr>
              <w:pStyle w:val="Heading1"/>
            </w:pPr>
            <w:r>
              <w:t>Supervisor Info</w:t>
            </w:r>
          </w:p>
        </w:tc>
      </w:tr>
      <w:tr w:rsidR="000172E5" w:rsidRPr="00846B76" w14:paraId="2B002EC4" w14:textId="77777777" w:rsidTr="006145D8">
        <w:tc>
          <w:tcPr>
            <w:tcW w:w="1334" w:type="pct"/>
            <w:vAlign w:val="bottom"/>
          </w:tcPr>
          <w:p w14:paraId="5056DCF4" w14:textId="57408959" w:rsidR="000172E5" w:rsidRPr="00846B76" w:rsidRDefault="008512BA" w:rsidP="00311D4F">
            <w:pPr>
              <w:pStyle w:val="NormalIndent"/>
            </w:pPr>
            <w:r>
              <w:t>First/Last Name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14:paraId="2F675A4E" w14:textId="77777777" w:rsidR="000172E5" w:rsidRPr="00846B76" w:rsidRDefault="000172E5" w:rsidP="00311D4F"/>
        </w:tc>
      </w:tr>
      <w:tr w:rsidR="000172E5" w:rsidRPr="00846B76" w14:paraId="42EC7C2F" w14:textId="77777777" w:rsidTr="006145D8">
        <w:tc>
          <w:tcPr>
            <w:tcW w:w="1334" w:type="pct"/>
            <w:vAlign w:val="bottom"/>
          </w:tcPr>
          <w:p w14:paraId="410ED32B" w14:textId="5450F074" w:rsidR="000172E5" w:rsidRPr="00846B76" w:rsidRDefault="008512BA" w:rsidP="00311D4F">
            <w:pPr>
              <w:pStyle w:val="NormalIndent"/>
            </w:pPr>
            <w:r>
              <w:t>Department</w:t>
            </w:r>
          </w:p>
        </w:tc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C7FAC6" w14:textId="77777777" w:rsidR="000172E5" w:rsidRPr="00846B76" w:rsidRDefault="000172E5" w:rsidP="00311D4F"/>
        </w:tc>
      </w:tr>
      <w:tr w:rsidR="008512BA" w:rsidRPr="00846B76" w14:paraId="0847BE49" w14:textId="77777777" w:rsidTr="006145D8">
        <w:trPr>
          <w:gridAfter w:val="1"/>
          <w:wAfter w:w="1286" w:type="pct"/>
        </w:trPr>
        <w:tc>
          <w:tcPr>
            <w:tcW w:w="1334" w:type="pct"/>
            <w:vAlign w:val="bottom"/>
          </w:tcPr>
          <w:p w14:paraId="0564F377" w14:textId="52773091" w:rsidR="008512BA" w:rsidRPr="00846B76" w:rsidRDefault="008512BA" w:rsidP="00311D4F">
            <w:pPr>
              <w:pStyle w:val="NormalIndent"/>
            </w:pPr>
            <w:r>
              <w:t>Work Phone</w:t>
            </w:r>
          </w:p>
        </w:tc>
        <w:tc>
          <w:tcPr>
            <w:tcW w:w="147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DCCE49" w14:textId="77777777" w:rsidR="008512BA" w:rsidRPr="00846B76" w:rsidRDefault="008512BA" w:rsidP="00311D4F"/>
        </w:tc>
        <w:tc>
          <w:tcPr>
            <w:tcW w:w="901" w:type="pct"/>
            <w:tcBorders>
              <w:top w:val="single" w:sz="4" w:space="0" w:color="auto"/>
            </w:tcBorders>
            <w:vAlign w:val="bottom"/>
          </w:tcPr>
          <w:p w14:paraId="0DE286E3" w14:textId="24E8E877" w:rsidR="008512BA" w:rsidRPr="00846B76" w:rsidRDefault="008512BA" w:rsidP="00637200"/>
        </w:tc>
      </w:tr>
      <w:tr w:rsidR="000172E5" w:rsidRPr="00846B76" w14:paraId="58A51DFC" w14:textId="77777777" w:rsidTr="006145D8">
        <w:sdt>
          <w:sdtPr>
            <w:id w:val="-1359804501"/>
            <w:placeholder>
              <w:docPart w:val="B0AD12C3EB634AB6B2ED994B9F9F6F62"/>
            </w:placeholder>
            <w:temporary/>
            <w:showingPlcHdr/>
            <w15:appearance w15:val="hidden"/>
          </w:sdtPr>
          <w:sdtContent>
            <w:tc>
              <w:tcPr>
                <w:tcW w:w="1334" w:type="pct"/>
                <w:vAlign w:val="bottom"/>
              </w:tcPr>
              <w:p w14:paraId="435BB875" w14:textId="77777777" w:rsidR="000172E5" w:rsidRPr="00846B76" w:rsidRDefault="007147D7" w:rsidP="00311D4F">
                <w:pPr>
                  <w:pStyle w:val="NormalIndent"/>
                </w:pPr>
                <w:r w:rsidRPr="006145D8">
                  <w:t>Email</w:t>
                </w:r>
              </w:p>
            </w:tc>
          </w:sdtContent>
        </w:sdt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14:paraId="30C0345A" w14:textId="77777777" w:rsidR="000172E5" w:rsidRPr="00846B76" w:rsidRDefault="000172E5" w:rsidP="00311D4F"/>
        </w:tc>
      </w:tr>
      <w:tr w:rsidR="000172E5" w:rsidRPr="00846B76" w14:paraId="697A0B05" w14:textId="77777777" w:rsidTr="006145D8">
        <w:tc>
          <w:tcPr>
            <w:tcW w:w="1334" w:type="pct"/>
            <w:vAlign w:val="bottom"/>
          </w:tcPr>
          <w:p w14:paraId="517C3CB7" w14:textId="77777777" w:rsidR="000172E5" w:rsidRPr="00846B76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3666" w:type="pct"/>
            <w:gridSpan w:val="4"/>
            <w:vAlign w:val="bottom"/>
          </w:tcPr>
          <w:p w14:paraId="26320F19" w14:textId="77777777" w:rsidR="000172E5" w:rsidRPr="00846B76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0172E5" w:rsidRPr="00846B76" w14:paraId="7AD014C6" w14:textId="77777777" w:rsidTr="006145D8">
        <w:tc>
          <w:tcPr>
            <w:tcW w:w="1345" w:type="pct"/>
            <w:gridSpan w:val="2"/>
            <w:vAlign w:val="bottom"/>
          </w:tcPr>
          <w:p w14:paraId="0A05AFF6" w14:textId="2000BBEB" w:rsidR="000172E5" w:rsidRPr="00846B76" w:rsidRDefault="008512BA" w:rsidP="00637200">
            <w:r>
              <w:t xml:space="preserve">            Signature</w:t>
            </w:r>
          </w:p>
        </w:tc>
        <w:tc>
          <w:tcPr>
            <w:tcW w:w="3655" w:type="pct"/>
            <w:gridSpan w:val="3"/>
            <w:tcBorders>
              <w:bottom w:val="single" w:sz="4" w:space="0" w:color="auto"/>
            </w:tcBorders>
            <w:vAlign w:val="bottom"/>
          </w:tcPr>
          <w:p w14:paraId="173C2E7C" w14:textId="10F44924" w:rsidR="000172E5" w:rsidRPr="00846B76" w:rsidRDefault="000172E5" w:rsidP="00637200"/>
        </w:tc>
      </w:tr>
    </w:tbl>
    <w:p w14:paraId="1BB9E5F2" w14:textId="7622586D" w:rsidR="000172E5" w:rsidRDefault="000172E5" w:rsidP="00637200"/>
    <w:p w14:paraId="70FB4B72" w14:textId="738A354B" w:rsidR="008512BA" w:rsidRDefault="008512BA" w:rsidP="00637200"/>
    <w:p w14:paraId="182B7935" w14:textId="2DFC5BF3" w:rsidR="008512BA" w:rsidRDefault="008512BA" w:rsidP="00637200">
      <w:pPr>
        <w:rPr>
          <w:rStyle w:val="Hyperlink"/>
        </w:rPr>
      </w:pPr>
      <w:r>
        <w:t xml:space="preserve">Email to:  </w:t>
      </w:r>
      <w:r w:rsidR="00483E4B" w:rsidRPr="00483E4B">
        <w:t>scott.cooper@cceaste</w:t>
      </w:r>
      <w:r w:rsidR="00483E4B">
        <w:t>rwa.og</w:t>
      </w:r>
    </w:p>
    <w:p w14:paraId="65B5DC16" w14:textId="77A737A1" w:rsidR="000700EB" w:rsidRPr="00683D34" w:rsidRDefault="00683D34" w:rsidP="00637200">
      <w:r w:rsidRPr="00683D34">
        <w:rPr>
          <w:rStyle w:val="Hyperlink"/>
          <w:color w:val="auto"/>
          <w:u w:val="none"/>
        </w:rPr>
        <w:t>OR</w:t>
      </w:r>
    </w:p>
    <w:p w14:paraId="70DE5854" w14:textId="1081EDC1" w:rsidR="008512BA" w:rsidRDefault="008512BA" w:rsidP="00637200">
      <w:r>
        <w:t>Fax to: (509) 358-4259</w:t>
      </w:r>
    </w:p>
    <w:p w14:paraId="487597DB" w14:textId="382ADC2F" w:rsidR="008512BA" w:rsidRDefault="008512BA" w:rsidP="00637200">
      <w:r>
        <w:tab/>
        <w:t xml:space="preserve">c/o </w:t>
      </w:r>
      <w:r w:rsidR="00483E4B">
        <w:t>Scott Cooper</w:t>
      </w:r>
    </w:p>
    <w:p w14:paraId="5A515C1D" w14:textId="189C13D2" w:rsidR="008512BA" w:rsidRPr="0006568A" w:rsidRDefault="008512BA" w:rsidP="00637200">
      <w:r>
        <w:t xml:space="preserve">     *Forms need to be completed and returned by </w:t>
      </w:r>
      <w:r w:rsidR="00FF2DE2" w:rsidRPr="00FF2DE2">
        <w:rPr>
          <w:b/>
          <w:bCs/>
          <w:i/>
          <w:iCs/>
        </w:rPr>
        <w:t>February 18, 2025</w:t>
      </w:r>
    </w:p>
    <w:sectPr w:rsidR="008512BA" w:rsidRPr="0006568A" w:rsidSect="00935403">
      <w:headerReference w:type="default" r:id="rId10"/>
      <w:footerReference w:type="default" r:id="rId11"/>
      <w:pgSz w:w="12240" w:h="15840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9B862" w14:textId="77777777" w:rsidR="002B1437" w:rsidRDefault="002B1437" w:rsidP="000172E5">
      <w:pPr>
        <w:spacing w:after="0" w:line="240" w:lineRule="auto"/>
      </w:pPr>
      <w:r>
        <w:separator/>
      </w:r>
    </w:p>
  </w:endnote>
  <w:endnote w:type="continuationSeparator" w:id="0">
    <w:p w14:paraId="75FA7A49" w14:textId="77777777" w:rsidR="002B1437" w:rsidRDefault="002B1437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F701877-1E6B-431A-8768-B8B0B237AFAE}"/>
    <w:embedBold r:id="rId2" w:fontKey="{38CD2A39-9319-40D2-9B3F-427D20EC05E9}"/>
    <w:embedBoldItalic r:id="rId3" w:fontKey="{E6EE92BC-CD32-476C-B68B-964FD0C0826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4CC5D6F7-A333-4748-8B9D-FA36D3CA5EF2}"/>
    <w:embedBold r:id="rId5" w:fontKey="{0E8181A2-BD28-4DBE-8AD8-76C28BA3616F}"/>
    <w:embedItalic r:id="rId6" w:fontKey="{5884A14D-FBB7-4EBC-9F10-CF2FBFAEB4D4}"/>
    <w:embedBoldItalic r:id="rId7" w:fontKey="{4D45B56B-37DE-4A4D-A7A6-EF9C820DDA2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76FCF686-F976-4B26-99EE-83B65AD2B90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3753706E-4C43-4662-8992-9551899010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311D4F" w:rsidRPr="00311D4F" w14:paraId="0092AA9C" w14:textId="77777777" w:rsidTr="00637200">
      <w:tc>
        <w:tcPr>
          <w:tcW w:w="4675" w:type="dxa"/>
          <w:vAlign w:val="center"/>
        </w:tcPr>
        <w:p w14:paraId="71D0998B" w14:textId="21217538" w:rsidR="00311D4F" w:rsidRPr="00311D4F" w:rsidRDefault="00311D4F" w:rsidP="00637200">
          <w:pPr>
            <w:pStyle w:val="Footer"/>
          </w:pPr>
        </w:p>
      </w:tc>
      <w:tc>
        <w:tcPr>
          <w:tcW w:w="4675" w:type="dxa"/>
          <w:vAlign w:val="center"/>
        </w:tcPr>
        <w:p w14:paraId="6A9F692C" w14:textId="1B9A9C92" w:rsidR="00311D4F" w:rsidRPr="00311D4F" w:rsidRDefault="00311D4F" w:rsidP="00637200">
          <w:pPr>
            <w:pStyle w:val="Footer"/>
            <w:jc w:val="right"/>
          </w:pPr>
        </w:p>
      </w:tc>
    </w:tr>
  </w:tbl>
  <w:p w14:paraId="15A7CC2F" w14:textId="77777777" w:rsidR="006145D8" w:rsidRDefault="006145D8" w:rsidP="00637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9330" w14:textId="77777777" w:rsidR="002B1437" w:rsidRDefault="002B1437" w:rsidP="000172E5">
      <w:pPr>
        <w:spacing w:after="0" w:line="240" w:lineRule="auto"/>
      </w:pPr>
      <w:r>
        <w:separator/>
      </w:r>
    </w:p>
  </w:footnote>
  <w:footnote w:type="continuationSeparator" w:id="0">
    <w:p w14:paraId="41E68220" w14:textId="77777777" w:rsidR="002B1437" w:rsidRDefault="002B1437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366"/>
      <w:gridCol w:w="3516"/>
      <w:gridCol w:w="2478"/>
    </w:tblGrid>
    <w:tr w:rsidR="00F35602" w:rsidRPr="00637200" w14:paraId="118EC2DD" w14:textId="7B557993" w:rsidTr="00F35602">
      <w:trPr>
        <w:trHeight w:val="990"/>
      </w:trPr>
      <w:tc>
        <w:tcPr>
          <w:tcW w:w="3366" w:type="dxa"/>
          <w:vAlign w:val="center"/>
        </w:tcPr>
        <w:p w14:paraId="0397DE34" w14:textId="184550D0" w:rsidR="00F35602" w:rsidRPr="00637200" w:rsidRDefault="00F35602" w:rsidP="00637200">
          <w:pPr>
            <w:pStyle w:val="Header"/>
          </w:pPr>
          <w:r w:rsidRPr="00FA692A">
            <w:rPr>
              <w:noProof/>
            </w:rPr>
            <w:drawing>
              <wp:inline distT="0" distB="0" distL="0" distR="0" wp14:anchorId="363A0225" wp14:editId="4EB12270">
                <wp:extent cx="1638300" cy="680409"/>
                <wp:effectExtent l="0" t="0" r="0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206" cy="701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6" w:type="dxa"/>
          <w:vAlign w:val="center"/>
        </w:tcPr>
        <w:p w14:paraId="743432D3" w14:textId="2DEB13B0" w:rsidR="00F35602" w:rsidRPr="00607D44" w:rsidRDefault="003702E3" w:rsidP="00607D44">
          <w:pPr>
            <w:pStyle w:val="Header"/>
            <w:jc w:val="center"/>
            <w:rPr>
              <w:i/>
              <w:iCs/>
              <w:sz w:val="36"/>
              <w:szCs w:val="36"/>
            </w:rPr>
          </w:pPr>
          <w:r>
            <w:rPr>
              <w:sz w:val="36"/>
              <w:szCs w:val="36"/>
            </w:rPr>
            <w:t>Grief with Grace</w:t>
          </w:r>
          <w:r w:rsidR="00F35602" w:rsidRPr="00607D44">
            <w:rPr>
              <w:sz w:val="36"/>
              <w:szCs w:val="36"/>
            </w:rPr>
            <w:t xml:space="preserve"> Retreat</w:t>
          </w:r>
          <w:r w:rsidR="00F071FF" w:rsidRPr="00607D44">
            <w:rPr>
              <w:sz w:val="36"/>
              <w:szCs w:val="36"/>
            </w:rPr>
            <w:t xml:space="preserve">   </w:t>
          </w:r>
          <w:r w:rsidR="008D73A7" w:rsidRPr="00607D44">
            <w:rPr>
              <w:sz w:val="36"/>
              <w:szCs w:val="36"/>
            </w:rPr>
            <w:t xml:space="preserve">       </w:t>
          </w:r>
          <w:r w:rsidR="00F35602" w:rsidRPr="00607D44">
            <w:rPr>
              <w:sz w:val="36"/>
              <w:szCs w:val="36"/>
            </w:rPr>
            <w:t>Registration Form</w:t>
          </w:r>
        </w:p>
      </w:tc>
      <w:tc>
        <w:tcPr>
          <w:tcW w:w="2478" w:type="dxa"/>
        </w:tcPr>
        <w:p w14:paraId="1926018D" w14:textId="77777777" w:rsidR="00F35602" w:rsidRPr="00F071FF" w:rsidRDefault="00F35602" w:rsidP="00637200">
          <w:pPr>
            <w:pStyle w:val="Header"/>
            <w:rPr>
              <w:sz w:val="32"/>
              <w:szCs w:val="32"/>
            </w:rPr>
          </w:pPr>
        </w:p>
      </w:tc>
    </w:tr>
  </w:tbl>
  <w:p w14:paraId="2CD655A7" w14:textId="77777777" w:rsidR="000172E5" w:rsidRPr="00311D4F" w:rsidRDefault="000172E5" w:rsidP="00311D4F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620337044">
    <w:abstractNumId w:val="11"/>
  </w:num>
  <w:num w:numId="2" w16cid:durableId="1463302054">
    <w:abstractNumId w:val="7"/>
  </w:num>
  <w:num w:numId="3" w16cid:durableId="151721235">
    <w:abstractNumId w:val="15"/>
  </w:num>
  <w:num w:numId="4" w16cid:durableId="1223980031">
    <w:abstractNumId w:val="12"/>
  </w:num>
  <w:num w:numId="5" w16cid:durableId="320741830">
    <w:abstractNumId w:val="13"/>
  </w:num>
  <w:num w:numId="6" w16cid:durableId="1657102375">
    <w:abstractNumId w:val="19"/>
  </w:num>
  <w:num w:numId="7" w16cid:durableId="773941713">
    <w:abstractNumId w:val="6"/>
  </w:num>
  <w:num w:numId="8" w16cid:durableId="1031612407">
    <w:abstractNumId w:val="10"/>
  </w:num>
  <w:num w:numId="9" w16cid:durableId="1637685054">
    <w:abstractNumId w:val="17"/>
  </w:num>
  <w:num w:numId="10" w16cid:durableId="1686517732">
    <w:abstractNumId w:val="1"/>
  </w:num>
  <w:num w:numId="11" w16cid:durableId="1219710250">
    <w:abstractNumId w:val="5"/>
  </w:num>
  <w:num w:numId="12" w16cid:durableId="170920618">
    <w:abstractNumId w:val="0"/>
  </w:num>
  <w:num w:numId="13" w16cid:durableId="408775530">
    <w:abstractNumId w:val="2"/>
  </w:num>
  <w:num w:numId="14" w16cid:durableId="816605509">
    <w:abstractNumId w:val="9"/>
  </w:num>
  <w:num w:numId="15" w16cid:durableId="1019432564">
    <w:abstractNumId w:val="8"/>
  </w:num>
  <w:num w:numId="16" w16cid:durableId="402919716">
    <w:abstractNumId w:val="16"/>
  </w:num>
  <w:num w:numId="17" w16cid:durableId="1456563458">
    <w:abstractNumId w:val="3"/>
  </w:num>
  <w:num w:numId="18" w16cid:durableId="551578632">
    <w:abstractNumId w:val="21"/>
  </w:num>
  <w:num w:numId="19" w16cid:durableId="4209466">
    <w:abstractNumId w:val="18"/>
  </w:num>
  <w:num w:numId="20" w16cid:durableId="85926940">
    <w:abstractNumId w:val="14"/>
  </w:num>
  <w:num w:numId="21" w16cid:durableId="1634748110">
    <w:abstractNumId w:val="20"/>
  </w:num>
  <w:num w:numId="22" w16cid:durableId="2113352327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B9"/>
    <w:rsid w:val="000172E5"/>
    <w:rsid w:val="00052382"/>
    <w:rsid w:val="000551B0"/>
    <w:rsid w:val="0006568A"/>
    <w:rsid w:val="000700EB"/>
    <w:rsid w:val="00076F0F"/>
    <w:rsid w:val="00084253"/>
    <w:rsid w:val="000B6132"/>
    <w:rsid w:val="000C39C7"/>
    <w:rsid w:val="000D1F49"/>
    <w:rsid w:val="001727CA"/>
    <w:rsid w:val="001800AB"/>
    <w:rsid w:val="001F4E93"/>
    <w:rsid w:val="002771EE"/>
    <w:rsid w:val="002B1437"/>
    <w:rsid w:val="002C56E6"/>
    <w:rsid w:val="00311D4F"/>
    <w:rsid w:val="0034390E"/>
    <w:rsid w:val="00344849"/>
    <w:rsid w:val="0035518C"/>
    <w:rsid w:val="00361E11"/>
    <w:rsid w:val="003702E3"/>
    <w:rsid w:val="003769BA"/>
    <w:rsid w:val="003D6A0E"/>
    <w:rsid w:val="003F0847"/>
    <w:rsid w:val="0040090B"/>
    <w:rsid w:val="00460A5E"/>
    <w:rsid w:val="0046302A"/>
    <w:rsid w:val="00483E4B"/>
    <w:rsid w:val="00487D2D"/>
    <w:rsid w:val="004D5D62"/>
    <w:rsid w:val="005112D0"/>
    <w:rsid w:val="00577E06"/>
    <w:rsid w:val="00583334"/>
    <w:rsid w:val="00596D07"/>
    <w:rsid w:val="005A3BF7"/>
    <w:rsid w:val="005F2035"/>
    <w:rsid w:val="005F7990"/>
    <w:rsid w:val="00607D44"/>
    <w:rsid w:val="006145D8"/>
    <w:rsid w:val="00637200"/>
    <w:rsid w:val="0063739C"/>
    <w:rsid w:val="006542E0"/>
    <w:rsid w:val="00683D34"/>
    <w:rsid w:val="006B5095"/>
    <w:rsid w:val="007147D7"/>
    <w:rsid w:val="00770F25"/>
    <w:rsid w:val="007A35A8"/>
    <w:rsid w:val="007B0A85"/>
    <w:rsid w:val="007C6A52"/>
    <w:rsid w:val="0082043E"/>
    <w:rsid w:val="00846B76"/>
    <w:rsid w:val="008512BA"/>
    <w:rsid w:val="00892799"/>
    <w:rsid w:val="008D73A7"/>
    <w:rsid w:val="008E203A"/>
    <w:rsid w:val="0091229C"/>
    <w:rsid w:val="00935403"/>
    <w:rsid w:val="00940E73"/>
    <w:rsid w:val="0098597D"/>
    <w:rsid w:val="009F619A"/>
    <w:rsid w:val="009F6DDE"/>
    <w:rsid w:val="00A370A8"/>
    <w:rsid w:val="00A630FE"/>
    <w:rsid w:val="00AE1A84"/>
    <w:rsid w:val="00AF044C"/>
    <w:rsid w:val="00B337A2"/>
    <w:rsid w:val="00B92ADE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16163"/>
    <w:rsid w:val="00D61F5F"/>
    <w:rsid w:val="00D931B9"/>
    <w:rsid w:val="00D93F64"/>
    <w:rsid w:val="00DB3FAD"/>
    <w:rsid w:val="00DC71EC"/>
    <w:rsid w:val="00E16288"/>
    <w:rsid w:val="00E61C09"/>
    <w:rsid w:val="00EB3B58"/>
    <w:rsid w:val="00EC7359"/>
    <w:rsid w:val="00EE3054"/>
    <w:rsid w:val="00F00606"/>
    <w:rsid w:val="00F01256"/>
    <w:rsid w:val="00F071FF"/>
    <w:rsid w:val="00F35602"/>
    <w:rsid w:val="00F73247"/>
    <w:rsid w:val="00FA692A"/>
    <w:rsid w:val="00FC7475"/>
    <w:rsid w:val="00FE78A0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D9E4D"/>
  <w15:chartTrackingRefBased/>
  <w15:docId w15:val="{DD8DBFB0-19C4-4006-A923-9DA89753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rsid w:val="00851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immons\AppData\Roaming\Microsoft\Templates\Membership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2E658DB554426B85C5965987241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AA5F5-9A65-48B8-82FE-C40C7522C704}"/>
      </w:docPartPr>
      <w:docPartBody>
        <w:p w:rsidR="0098173B" w:rsidRDefault="0098173B">
          <w:pPr>
            <w:pStyle w:val="942E658DB554426B85C5965987241978"/>
          </w:pPr>
          <w:r w:rsidRPr="006145D8">
            <w:t>Cell Phone</w:t>
          </w:r>
        </w:p>
      </w:docPartBody>
    </w:docPart>
    <w:docPart>
      <w:docPartPr>
        <w:name w:val="F8542ED9C3814852B22DBD18BEAAD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FC264-C8E7-497B-B6B3-7A6ACE307591}"/>
      </w:docPartPr>
      <w:docPartBody>
        <w:p w:rsidR="0098173B" w:rsidRDefault="0098173B">
          <w:pPr>
            <w:pStyle w:val="F8542ED9C3814852B22DBD18BEAADAF2"/>
          </w:pPr>
          <w:r w:rsidRPr="00311D4F">
            <w:t>Work Phone</w:t>
          </w:r>
        </w:p>
      </w:docPartBody>
    </w:docPart>
    <w:docPart>
      <w:docPartPr>
        <w:name w:val="09689DAC3CB24309ABF519CF86950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58E7D-37A9-4541-B3FF-23A9244E3E4C}"/>
      </w:docPartPr>
      <w:docPartBody>
        <w:p w:rsidR="0098173B" w:rsidRDefault="0098173B">
          <w:pPr>
            <w:pStyle w:val="09689DAC3CB24309ABF519CF86950045"/>
          </w:pPr>
          <w:r w:rsidRPr="006145D8">
            <w:t>Email</w:t>
          </w:r>
        </w:p>
      </w:docPartBody>
    </w:docPart>
    <w:docPart>
      <w:docPartPr>
        <w:name w:val="B0AD12C3EB634AB6B2ED994B9F9F6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28B09-9324-43B8-B97E-DB5CBD2E29A0}"/>
      </w:docPartPr>
      <w:docPartBody>
        <w:p w:rsidR="0098173B" w:rsidRDefault="0098173B">
          <w:pPr>
            <w:pStyle w:val="B0AD12C3EB634AB6B2ED994B9F9F6F62"/>
          </w:pPr>
          <w:r w:rsidRPr="006145D8"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3B"/>
    <w:rsid w:val="0024179D"/>
    <w:rsid w:val="002771EE"/>
    <w:rsid w:val="00852CE6"/>
    <w:rsid w:val="0098173B"/>
    <w:rsid w:val="00C3260E"/>
    <w:rsid w:val="00E1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inorHAnsi" w:hAnsiTheme="majorHAnsi"/>
      <w:b/>
      <w:sz w:val="28"/>
      <w:szCs w:val="28"/>
    </w:rPr>
  </w:style>
  <w:style w:type="paragraph" w:customStyle="1" w:styleId="942E658DB554426B85C5965987241978">
    <w:name w:val="942E658DB554426B85C5965987241978"/>
  </w:style>
  <w:style w:type="paragraph" w:customStyle="1" w:styleId="F8542ED9C3814852B22DBD18BEAADAF2">
    <w:name w:val="F8542ED9C3814852B22DBD18BEAADAF2"/>
  </w:style>
  <w:style w:type="paragraph" w:customStyle="1" w:styleId="09689DAC3CB24309ABF519CF86950045">
    <w:name w:val="09689DAC3CB24309ABF519CF86950045"/>
  </w:style>
  <w:style w:type="paragraph" w:customStyle="1" w:styleId="B0AD12C3EB634AB6B2ED994B9F9F6F62">
    <w:name w:val="B0AD12C3EB634AB6B2ED994B9F9F6F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form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Scott Cooper</cp:lastModifiedBy>
  <cp:revision>3</cp:revision>
  <dcterms:created xsi:type="dcterms:W3CDTF">2024-09-10T21:27:00Z</dcterms:created>
  <dcterms:modified xsi:type="dcterms:W3CDTF">2025-01-24T18:17:00Z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