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C78C4" w14:textId="77777777" w:rsidR="00A97E6E" w:rsidRDefault="00A97E6E" w:rsidP="00310961"/>
    <w:p w14:paraId="0C01CF2C" w14:textId="77777777" w:rsidR="00A97E6E" w:rsidRPr="00A97E6E" w:rsidRDefault="00A97E6E" w:rsidP="00A97E6E"/>
    <w:p w14:paraId="3C7587E7" w14:textId="77777777" w:rsidR="00A97E6E" w:rsidRPr="00A97E6E" w:rsidRDefault="00A97E6E" w:rsidP="00A97E6E"/>
    <w:p w14:paraId="32165D74" w14:textId="77777777" w:rsidR="003F0C02" w:rsidRDefault="003F0C02" w:rsidP="00A97E6E"/>
    <w:p w14:paraId="1F0C07AE" w14:textId="77777777" w:rsidR="00DC6860" w:rsidRDefault="00DC6860" w:rsidP="00A97E6E"/>
    <w:p w14:paraId="54EDC94A" w14:textId="11E480A4" w:rsidR="007D08A6" w:rsidRDefault="001F3420" w:rsidP="00A97E6E">
      <w:r>
        <w:t>Weapon</w:t>
      </w:r>
      <w:r w:rsidR="00BF6920">
        <w:t xml:space="preserve"> Detection; </w:t>
      </w:r>
      <w:r w:rsidR="00985CB8">
        <w:t xml:space="preserve">easy as 1,2, 3. </w:t>
      </w:r>
    </w:p>
    <w:p w14:paraId="5505E84E" w14:textId="77777777" w:rsidR="007D08A6" w:rsidRDefault="007D08A6" w:rsidP="00A97E6E"/>
    <w:p w14:paraId="512D8E70" w14:textId="26EA306D" w:rsidR="007D08A6" w:rsidRDefault="00985CB8" w:rsidP="00863004">
      <w:pPr>
        <w:jc w:val="both"/>
      </w:pPr>
      <w:r>
        <w:t xml:space="preserve">I wish I had a nickel for every comment </w:t>
      </w:r>
      <w:r w:rsidR="0071031B">
        <w:t>h</w:t>
      </w:r>
      <w:r>
        <w:t xml:space="preserve">eard in a security line or from a customer regarding walking through a </w:t>
      </w:r>
      <w:r w:rsidR="00BF6920">
        <w:t xml:space="preserve">metal or weapon </w:t>
      </w:r>
      <w:r>
        <w:t xml:space="preserve">detector.  </w:t>
      </w:r>
      <w:r w:rsidR="001F3420">
        <w:t>“I hate waiting in this line</w:t>
      </w:r>
      <w:r w:rsidR="00863004">
        <w:t>,”</w:t>
      </w:r>
      <w:r w:rsidR="001F3420">
        <w:t xml:space="preserve"> “I hope they are checking people”, I just don’t want to think about something happening”, </w:t>
      </w:r>
      <w:r w:rsidR="007D08A6">
        <w:t xml:space="preserve">“it can’t happen here”, </w:t>
      </w:r>
      <w:r w:rsidR="0018070C">
        <w:t xml:space="preserve">“this is an infringement of my personal space”.  </w:t>
      </w:r>
      <w:r w:rsidR="00EA6F75">
        <w:t xml:space="preserve"> Many different views from many different people.   </w:t>
      </w:r>
      <w:r w:rsidR="007D08A6">
        <w:t xml:space="preserve"> What we all </w:t>
      </w:r>
      <w:r w:rsidR="0071031B">
        <w:t xml:space="preserve">can </w:t>
      </w:r>
      <w:r w:rsidR="007D08A6">
        <w:t xml:space="preserve">agree </w:t>
      </w:r>
      <w:r w:rsidR="00EA6F75">
        <w:t>upon</w:t>
      </w:r>
      <w:r w:rsidR="007D08A6">
        <w:t xml:space="preserve"> is that we</w:t>
      </w:r>
      <w:r w:rsidR="00EA6F75">
        <w:t xml:space="preserve"> </w:t>
      </w:r>
      <w:r w:rsidR="007D08A6">
        <w:t xml:space="preserve">want to be safe when </w:t>
      </w:r>
      <w:r>
        <w:t>v</w:t>
      </w:r>
      <w:r w:rsidR="007D08A6">
        <w:t xml:space="preserve">isiting public places, events, medical centers, </w:t>
      </w:r>
      <w:r w:rsidR="0018070C">
        <w:t xml:space="preserve">schools </w:t>
      </w:r>
      <w:r w:rsidR="007D08A6">
        <w:t>etc.  It can happen “</w:t>
      </w:r>
      <w:r w:rsidR="007D08A6" w:rsidRPr="00BF6920">
        <w:rPr>
          <w:b/>
          <w:bCs/>
          <w:i/>
          <w:iCs/>
        </w:rPr>
        <w:t>here</w:t>
      </w:r>
      <w:r w:rsidR="007D08A6">
        <w:t xml:space="preserve">” and being </w:t>
      </w:r>
      <w:r w:rsidR="00BF6920">
        <w:t>prepared properly</w:t>
      </w:r>
      <w:r w:rsidR="007D08A6">
        <w:t xml:space="preserve"> is one way to</w:t>
      </w:r>
      <w:r w:rsidR="0018070C">
        <w:t xml:space="preserve"> achieve</w:t>
      </w:r>
      <w:r w:rsidR="007D08A6">
        <w:t xml:space="preserve"> a safe experience for all.</w:t>
      </w:r>
    </w:p>
    <w:p w14:paraId="70DF0361" w14:textId="77777777" w:rsidR="001F3420" w:rsidRDefault="001F3420" w:rsidP="00863004">
      <w:pPr>
        <w:jc w:val="both"/>
      </w:pPr>
    </w:p>
    <w:p w14:paraId="4E5B1725" w14:textId="4A1C28F8" w:rsidR="007D08A6" w:rsidRDefault="00BF6920" w:rsidP="00863004">
      <w:pPr>
        <w:jc w:val="both"/>
      </w:pPr>
      <w:r>
        <w:t xml:space="preserve">Is there a </w:t>
      </w:r>
      <w:r w:rsidR="0018070C">
        <w:t>difference</w:t>
      </w:r>
      <w:r w:rsidR="00EA6F75">
        <w:t xml:space="preserve"> between a weapon and metal detector</w:t>
      </w:r>
      <w:r w:rsidR="0018070C">
        <w:t xml:space="preserve">? </w:t>
      </w:r>
      <w:r>
        <w:t xml:space="preserve"> </w:t>
      </w:r>
      <w:r w:rsidR="0071031B">
        <w:t xml:space="preserve">Short answer, </w:t>
      </w:r>
      <w:proofErr w:type="gramStart"/>
      <w:r w:rsidR="0071031B">
        <w:t>Yes</w:t>
      </w:r>
      <w:proofErr w:type="gramEnd"/>
      <w:r w:rsidR="0071031B">
        <w:t xml:space="preserve">. </w:t>
      </w:r>
      <w:r>
        <w:t xml:space="preserve">  </w:t>
      </w:r>
      <w:r w:rsidR="0018070C">
        <w:t xml:space="preserve"> </w:t>
      </w:r>
      <w:r w:rsidR="001F3420">
        <w:t xml:space="preserve">A weapon detection unit will detect just that, a weapon based upon shape not necessarily material. </w:t>
      </w:r>
      <w:r>
        <w:t>Normally small</w:t>
      </w:r>
      <w:r w:rsidR="00EC5B6F">
        <w:t xml:space="preserve"> kni</w:t>
      </w:r>
      <w:r>
        <w:t xml:space="preserve">ves and </w:t>
      </w:r>
      <w:r w:rsidR="00EC5B6F">
        <w:t>vape pen</w:t>
      </w:r>
      <w:r>
        <w:t>s</w:t>
      </w:r>
      <w:r w:rsidR="00EC5B6F">
        <w:t xml:space="preserve"> are not identified.  </w:t>
      </w:r>
      <w:r w:rsidR="001F3420">
        <w:t xml:space="preserve"> A metal detection unit will pick up any metals which are present in any type of weapon</w:t>
      </w:r>
      <w:r w:rsidR="0071031B">
        <w:t xml:space="preserve"> and other items</w:t>
      </w:r>
      <w:r w:rsidR="001F3420">
        <w:t xml:space="preserve">. </w:t>
      </w:r>
      <w:r w:rsidR="0071031B">
        <w:t xml:space="preserve">  A</w:t>
      </w:r>
      <w:r w:rsidR="001F3420">
        <w:t xml:space="preserve"> 3D printed gun still requires a metal pin for firing</w:t>
      </w:r>
      <w:r>
        <w:t xml:space="preserve"> and can be detected</w:t>
      </w:r>
      <w:r w:rsidR="001F3420">
        <w:t xml:space="preserve">.  </w:t>
      </w:r>
      <w:r>
        <w:t xml:space="preserve"> Their ability to detect small knives and vape pens are based largely on their settings.</w:t>
      </w:r>
    </w:p>
    <w:p w14:paraId="77B82F51" w14:textId="77777777" w:rsidR="001F3420" w:rsidRDefault="001F3420" w:rsidP="00863004">
      <w:pPr>
        <w:jc w:val="both"/>
      </w:pPr>
    </w:p>
    <w:p w14:paraId="6439AC78" w14:textId="50665EBC" w:rsidR="007D08A6" w:rsidRDefault="00BF6920" w:rsidP="00863004">
      <w:pPr>
        <w:jc w:val="both"/>
      </w:pPr>
      <w:r>
        <w:t>Our c</w:t>
      </w:r>
      <w:r w:rsidR="007D08A6">
        <w:t xml:space="preserve">ustomers </w:t>
      </w:r>
      <w:r>
        <w:t>all agree that th</w:t>
      </w:r>
      <w:r w:rsidR="007D08A6">
        <w:t>ey want to do the right thing</w:t>
      </w:r>
      <w:r>
        <w:t xml:space="preserve"> when it comes to keeping people safe.</w:t>
      </w:r>
      <w:r w:rsidR="007D08A6">
        <w:t xml:space="preserve">  </w:t>
      </w:r>
      <w:r w:rsidR="00863004">
        <w:t>Unfortunately,</w:t>
      </w:r>
      <w:r>
        <w:t xml:space="preserve"> </w:t>
      </w:r>
      <w:r w:rsidR="007D08A6">
        <w:t xml:space="preserve">multiple challenges </w:t>
      </w:r>
      <w:r>
        <w:t xml:space="preserve">exist when </w:t>
      </w:r>
      <w:r w:rsidR="007D08A6">
        <w:t xml:space="preserve">providing </w:t>
      </w:r>
      <w:r w:rsidR="0071031B">
        <w:t>the</w:t>
      </w:r>
      <w:r w:rsidR="007D08A6">
        <w:t xml:space="preserve"> “right thing</w:t>
      </w:r>
      <w:r w:rsidR="00863004">
        <w:t>.”</w:t>
      </w:r>
      <w:r w:rsidR="007D08A6">
        <w:t xml:space="preserve">  Cost, convenience, culture, environment, customer service are all hurdles that can prevent quality detection</w:t>
      </w:r>
      <w:r w:rsidR="0018070C">
        <w:t xml:space="preserve"> </w:t>
      </w:r>
      <w:r w:rsidR="0071031B">
        <w:t xml:space="preserve">and safety </w:t>
      </w:r>
      <w:r w:rsidR="0018070C">
        <w:t>from occurring</w:t>
      </w:r>
      <w:r w:rsidR="007D08A6">
        <w:t xml:space="preserve">.   You </w:t>
      </w:r>
      <w:r w:rsidR="001F3420">
        <w:t>must</w:t>
      </w:r>
      <w:r w:rsidR="007D08A6">
        <w:t xml:space="preserve"> decide right </w:t>
      </w:r>
      <w:r w:rsidR="001F3420">
        <w:t>away, “</w:t>
      </w:r>
      <w:r w:rsidR="007D08A6">
        <w:t xml:space="preserve">Am I </w:t>
      </w:r>
      <w:r w:rsidR="0071031B">
        <w:t xml:space="preserve">just </w:t>
      </w:r>
      <w:r w:rsidR="007D08A6">
        <w:t>checking a box?” or “Am I truly committed to providing the best safety</w:t>
      </w:r>
      <w:r w:rsidR="0071031B">
        <w:t xml:space="preserve"> possible</w:t>
      </w:r>
      <w:r w:rsidR="007D08A6">
        <w:t xml:space="preserve">?”  These are important </w:t>
      </w:r>
      <w:r w:rsidR="001F3420">
        <w:t>questions,</w:t>
      </w:r>
      <w:r w:rsidR="007D08A6">
        <w:t xml:space="preserve"> and their answers are critical to how you move </w:t>
      </w:r>
      <w:r w:rsidR="00985CB8">
        <w:t>forward</w:t>
      </w:r>
      <w:r w:rsidR="007D08A6">
        <w:t xml:space="preserve"> with your selection.   </w:t>
      </w:r>
      <w:r w:rsidR="0018070C">
        <w:t xml:space="preserve">Sadly, </w:t>
      </w:r>
      <w:r w:rsidR="0071031B">
        <w:t xml:space="preserve">due to cost and perceived inconvenience, </w:t>
      </w:r>
      <w:r w:rsidR="0018070C">
        <w:t>most are just checking the box</w:t>
      </w:r>
      <w:r w:rsidR="0071031B">
        <w:t>.  The illusion of safety is in place</w:t>
      </w:r>
      <w:r>
        <w:t xml:space="preserve"> </w:t>
      </w:r>
      <w:r w:rsidR="0018070C">
        <w:t xml:space="preserve">but operating it successfully is not </w:t>
      </w:r>
      <w:r w:rsidR="00985CB8">
        <w:t>a priority</w:t>
      </w:r>
      <w:r>
        <w:t xml:space="preserve">, </w:t>
      </w:r>
      <w:r w:rsidR="00985CB8">
        <w:t>allowing tragedies to occur.</w:t>
      </w:r>
    </w:p>
    <w:p w14:paraId="7AD03C16" w14:textId="77777777" w:rsidR="00BF6920" w:rsidRDefault="00BF6920" w:rsidP="00863004">
      <w:pPr>
        <w:jc w:val="both"/>
      </w:pPr>
      <w:r>
        <w:t xml:space="preserve"> </w:t>
      </w:r>
    </w:p>
    <w:p w14:paraId="26B79C5E" w14:textId="452B27EB" w:rsidR="001F3420" w:rsidRDefault="00BF6920" w:rsidP="00863004">
      <w:pPr>
        <w:jc w:val="both"/>
      </w:pPr>
      <w:r>
        <w:t xml:space="preserve">To achieve success with any system, there are </w:t>
      </w:r>
      <w:r w:rsidR="00863004">
        <w:t>three</w:t>
      </w:r>
      <w:r>
        <w:t xml:space="preserve"> critical</w:t>
      </w:r>
      <w:r w:rsidR="0071031B">
        <w:t xml:space="preserve"> requirements:</w:t>
      </w:r>
      <w:r>
        <w:t xml:space="preserve"> </w:t>
      </w:r>
      <w:r w:rsidRPr="00BF6920">
        <w:rPr>
          <w:b/>
          <w:bCs/>
        </w:rPr>
        <w:t>1.  People, 2.  Process and 3. Technology</w:t>
      </w:r>
      <w:r>
        <w:t xml:space="preserve">.     </w:t>
      </w:r>
    </w:p>
    <w:p w14:paraId="56F2EF13" w14:textId="77777777" w:rsidR="00BF6920" w:rsidRDefault="00BF6920" w:rsidP="00863004">
      <w:pPr>
        <w:jc w:val="both"/>
      </w:pPr>
    </w:p>
    <w:p w14:paraId="1B9D4C50" w14:textId="4FD1E1AC" w:rsidR="007D08A6" w:rsidRDefault="00863004" w:rsidP="00863004">
      <w:pPr>
        <w:jc w:val="both"/>
      </w:pPr>
      <w:r>
        <w:t>Let us</w:t>
      </w:r>
      <w:r w:rsidR="0018070C">
        <w:t xml:space="preserve"> begin with our biggest asset, </w:t>
      </w:r>
      <w:r w:rsidR="0018070C" w:rsidRPr="00103086">
        <w:rPr>
          <w:b/>
          <w:bCs/>
        </w:rPr>
        <w:t>PEOPLE.</w:t>
      </w:r>
      <w:r w:rsidR="0018070C">
        <w:t xml:space="preserve">    W</w:t>
      </w:r>
      <w:r w:rsidR="007D08A6">
        <w:t xml:space="preserve">ho will be staffing your equipment?  </w:t>
      </w:r>
      <w:r w:rsidR="0018070C">
        <w:t xml:space="preserve">Are they right for the job?  </w:t>
      </w:r>
      <w:r w:rsidR="007D08A6">
        <w:t xml:space="preserve">Are they properly trained?  Are they committed to the position and responsibility?   Are they prepared to act once a threat has been identified?  </w:t>
      </w:r>
      <w:r w:rsidR="00BF6920">
        <w:t xml:space="preserve">Are they held accountable for their actions within the process?  </w:t>
      </w:r>
      <w:r w:rsidR="007D08A6">
        <w:t>Preparing</w:t>
      </w:r>
      <w:r w:rsidR="009A6250">
        <w:t xml:space="preserve"> and insuring</w:t>
      </w:r>
      <w:r w:rsidR="007D08A6">
        <w:t xml:space="preserve"> your people</w:t>
      </w:r>
      <w:r w:rsidR="009A6250">
        <w:t xml:space="preserve"> are set-up</w:t>
      </w:r>
      <w:r w:rsidR="007D08A6">
        <w:t xml:space="preserve"> for success is </w:t>
      </w:r>
      <w:r w:rsidR="0018070C">
        <w:t>critical to eliminat</w:t>
      </w:r>
      <w:r w:rsidR="00985CB8">
        <w:t>ing</w:t>
      </w:r>
      <w:r w:rsidR="0018070C">
        <w:t xml:space="preserve"> human error</w:t>
      </w:r>
      <w:r w:rsidR="00985CB8">
        <w:t>s</w:t>
      </w:r>
      <w:r w:rsidR="0018070C">
        <w:t xml:space="preserve"> in your process.  </w:t>
      </w:r>
    </w:p>
    <w:p w14:paraId="7880F40C" w14:textId="77777777" w:rsidR="007D08A6" w:rsidRDefault="007D08A6" w:rsidP="00863004">
      <w:pPr>
        <w:jc w:val="both"/>
      </w:pPr>
    </w:p>
    <w:p w14:paraId="7F285650" w14:textId="614554C2" w:rsidR="007D08A6" w:rsidRDefault="00985CB8" w:rsidP="00863004">
      <w:pPr>
        <w:jc w:val="both"/>
      </w:pPr>
      <w:r>
        <w:t xml:space="preserve">Do you have a </w:t>
      </w:r>
      <w:r w:rsidR="00103086" w:rsidRPr="00103086">
        <w:rPr>
          <w:b/>
          <w:bCs/>
        </w:rPr>
        <w:t>PROCESS</w:t>
      </w:r>
      <w:r w:rsidR="007D08A6">
        <w:t>?   Again, this is where “checking a box” can be detrimental to true safety.   Standard operating procedures are critical for pre and post screening success.  The process utilized to begin screening</w:t>
      </w:r>
      <w:r w:rsidR="00EC5B6F">
        <w:t xml:space="preserve"> and a</w:t>
      </w:r>
      <w:r w:rsidR="007D08A6">
        <w:t xml:space="preserve">ct upon alarms and discovery of contraband should be consistent and repeatable </w:t>
      </w:r>
      <w:r w:rsidR="001F3420">
        <w:t>each</w:t>
      </w:r>
      <w:r w:rsidR="007D08A6">
        <w:t xml:space="preserve"> time.   All staff must be trained on the SOP</w:t>
      </w:r>
      <w:r w:rsidR="00863004">
        <w:t>’s</w:t>
      </w:r>
      <w:r w:rsidR="007D08A6">
        <w:t xml:space="preserve"> and held accountable for </w:t>
      </w:r>
      <w:r w:rsidR="000B1797">
        <w:t xml:space="preserve">their </w:t>
      </w:r>
      <w:r w:rsidR="007D08A6">
        <w:t xml:space="preserve">consistency and results.  A strong </w:t>
      </w:r>
      <w:r>
        <w:t xml:space="preserve">repeatable </w:t>
      </w:r>
      <w:r w:rsidR="007D08A6">
        <w:t xml:space="preserve">process </w:t>
      </w:r>
      <w:r w:rsidR="001F3420">
        <w:t>ensures</w:t>
      </w:r>
      <w:r w:rsidR="007D08A6">
        <w:t xml:space="preserve"> reliability </w:t>
      </w:r>
      <w:r>
        <w:t>of k</w:t>
      </w:r>
      <w:r w:rsidR="007D08A6">
        <w:t>nown outcomes.</w:t>
      </w:r>
    </w:p>
    <w:p w14:paraId="5661DDDA" w14:textId="77777777" w:rsidR="007D08A6" w:rsidRDefault="007D08A6" w:rsidP="00863004">
      <w:pPr>
        <w:jc w:val="both"/>
      </w:pPr>
    </w:p>
    <w:p w14:paraId="6D84BA1F" w14:textId="77777777" w:rsidR="009A6250" w:rsidRDefault="009A6250" w:rsidP="00863004">
      <w:pPr>
        <w:jc w:val="both"/>
      </w:pPr>
    </w:p>
    <w:p w14:paraId="4DFB3415" w14:textId="77777777" w:rsidR="009A6250" w:rsidRDefault="009A6250" w:rsidP="00863004">
      <w:pPr>
        <w:jc w:val="both"/>
      </w:pPr>
    </w:p>
    <w:p w14:paraId="4C9BD66D" w14:textId="77777777" w:rsidR="009A6250" w:rsidRDefault="009A6250" w:rsidP="00863004">
      <w:pPr>
        <w:jc w:val="both"/>
      </w:pPr>
    </w:p>
    <w:p w14:paraId="29E1F2A4" w14:textId="77777777" w:rsidR="009A6250" w:rsidRDefault="009A6250" w:rsidP="00863004">
      <w:pPr>
        <w:jc w:val="both"/>
      </w:pPr>
    </w:p>
    <w:p w14:paraId="44DDA216" w14:textId="77777777" w:rsidR="009A6250" w:rsidRDefault="009A6250" w:rsidP="00863004">
      <w:pPr>
        <w:jc w:val="both"/>
      </w:pPr>
    </w:p>
    <w:p w14:paraId="687F2505" w14:textId="77777777" w:rsidR="009A6250" w:rsidRDefault="009A6250" w:rsidP="00863004">
      <w:pPr>
        <w:jc w:val="both"/>
      </w:pPr>
    </w:p>
    <w:p w14:paraId="7C081D23" w14:textId="77777777" w:rsidR="009A6250" w:rsidRDefault="009A6250" w:rsidP="00863004">
      <w:pPr>
        <w:jc w:val="both"/>
      </w:pPr>
    </w:p>
    <w:p w14:paraId="25A1B897" w14:textId="77777777" w:rsidR="009A6250" w:rsidRDefault="009A6250" w:rsidP="00863004">
      <w:pPr>
        <w:jc w:val="both"/>
      </w:pPr>
    </w:p>
    <w:p w14:paraId="70E1CBE6" w14:textId="77777777" w:rsidR="009A6250" w:rsidRDefault="009A6250" w:rsidP="00863004">
      <w:pPr>
        <w:jc w:val="both"/>
      </w:pPr>
    </w:p>
    <w:p w14:paraId="4D84C177" w14:textId="77777777" w:rsidR="009A6250" w:rsidRDefault="009A6250" w:rsidP="00863004">
      <w:pPr>
        <w:jc w:val="both"/>
      </w:pPr>
    </w:p>
    <w:p w14:paraId="6349304D" w14:textId="77777777" w:rsidR="009A6250" w:rsidRDefault="009A6250" w:rsidP="00863004">
      <w:pPr>
        <w:jc w:val="both"/>
      </w:pPr>
    </w:p>
    <w:p w14:paraId="6318B0C3" w14:textId="77777777" w:rsidR="009A6250" w:rsidRDefault="009A6250" w:rsidP="00863004">
      <w:pPr>
        <w:jc w:val="both"/>
      </w:pPr>
    </w:p>
    <w:p w14:paraId="11C68F5E" w14:textId="77777777" w:rsidR="009A6250" w:rsidRDefault="009A6250" w:rsidP="00863004">
      <w:pPr>
        <w:jc w:val="both"/>
      </w:pPr>
    </w:p>
    <w:p w14:paraId="2BBED155" w14:textId="77777777" w:rsidR="009A6250" w:rsidRDefault="009A6250" w:rsidP="00863004">
      <w:pPr>
        <w:jc w:val="both"/>
      </w:pPr>
    </w:p>
    <w:p w14:paraId="4E3AE41A" w14:textId="77777777" w:rsidR="00863004" w:rsidRDefault="00863004" w:rsidP="00863004">
      <w:pPr>
        <w:jc w:val="both"/>
      </w:pPr>
    </w:p>
    <w:p w14:paraId="70E6F45E" w14:textId="77777777" w:rsidR="00863004" w:rsidRDefault="00863004" w:rsidP="00863004">
      <w:pPr>
        <w:jc w:val="both"/>
      </w:pPr>
    </w:p>
    <w:p w14:paraId="31AE4872" w14:textId="35233298" w:rsidR="007D08A6" w:rsidRDefault="007D08A6" w:rsidP="00863004">
      <w:pPr>
        <w:jc w:val="both"/>
      </w:pPr>
      <w:r>
        <w:t xml:space="preserve">Lastly, what </w:t>
      </w:r>
      <w:r w:rsidR="00103086" w:rsidRPr="00103086">
        <w:rPr>
          <w:b/>
          <w:bCs/>
        </w:rPr>
        <w:t>TECHNOLOGY</w:t>
      </w:r>
      <w:r w:rsidRPr="00103086">
        <w:rPr>
          <w:b/>
          <w:bCs/>
        </w:rPr>
        <w:t xml:space="preserve"> </w:t>
      </w:r>
      <w:r>
        <w:t>will you select?   There are a lot of choices out there.  Based on your needs and desired outcomes,</w:t>
      </w:r>
      <w:r w:rsidR="009A6250">
        <w:t xml:space="preserve"> what </w:t>
      </w:r>
      <w:r w:rsidR="0071031B">
        <w:t>should</w:t>
      </w:r>
      <w:r w:rsidR="009A6250">
        <w:t xml:space="preserve"> you take into consideration with the</w:t>
      </w:r>
      <w:r>
        <w:t xml:space="preserve"> many options?  </w:t>
      </w:r>
      <w:r w:rsidR="0071031B">
        <w:t xml:space="preserve"> Some units with proper settings will detect small objects and slow down </w:t>
      </w:r>
      <w:proofErr w:type="gramStart"/>
      <w:r w:rsidR="0071031B">
        <w:t>walk-thr</w:t>
      </w:r>
      <w:r w:rsidR="0069548B">
        <w:t>u</w:t>
      </w:r>
      <w:proofErr w:type="gramEnd"/>
      <w:r w:rsidR="0069548B">
        <w:t>.  This is especially important if</w:t>
      </w:r>
      <w:r w:rsidR="0069548B">
        <w:t xml:space="preserve"> you know your population has a propensity towards small weapons such as knives, one-shot guns, or vaping pens</w:t>
      </w:r>
      <w:r w:rsidR="0071031B">
        <w:t xml:space="preserve">.  </w:t>
      </w:r>
      <w:r w:rsidR="0069548B">
        <w:t>Reality is you cannot keep people waiting forever.  This is the tim</w:t>
      </w:r>
      <w:r w:rsidR="0071031B">
        <w:t xml:space="preserve">e to ask yourself, what is my main goal? </w:t>
      </w:r>
      <w:r>
        <w:t xml:space="preserve"> </w:t>
      </w:r>
      <w:r w:rsidR="009A6250">
        <w:t>I</w:t>
      </w:r>
      <w:r>
        <w:t xml:space="preserve">f you are truly serious about safety, people </w:t>
      </w:r>
      <w:r w:rsidR="0071031B">
        <w:t xml:space="preserve">will be </w:t>
      </w:r>
      <w:r>
        <w:t xml:space="preserve">waiting in lines </w:t>
      </w:r>
      <w:r w:rsidR="0071031B">
        <w:t xml:space="preserve">which can cause </w:t>
      </w:r>
      <w:r w:rsidR="0069548B">
        <w:t>an inconvenience</w:t>
      </w:r>
      <w:r>
        <w:t xml:space="preserve">.  If </w:t>
      </w:r>
      <w:r w:rsidR="0069548B">
        <w:t xml:space="preserve">the wait </w:t>
      </w:r>
      <w:proofErr w:type="gramStart"/>
      <w:r w:rsidR="0069548B">
        <w:t xml:space="preserve">time </w:t>
      </w:r>
      <w:r>
        <w:t xml:space="preserve"> prove</w:t>
      </w:r>
      <w:r w:rsidR="0069548B">
        <w:t>s</w:t>
      </w:r>
      <w:proofErr w:type="gramEnd"/>
      <w:r>
        <w:t xml:space="preserve"> to be too long, </w:t>
      </w:r>
      <w:r w:rsidR="00863004">
        <w:t>do</w:t>
      </w:r>
      <w:r w:rsidR="0069548B">
        <w:t xml:space="preserve">n’t stop your process, </w:t>
      </w:r>
      <w:r>
        <w:t xml:space="preserve"> invest in more equipment to </w:t>
      </w:r>
      <w:r w:rsidR="00863004">
        <w:t>manage</w:t>
      </w:r>
      <w:r>
        <w:t xml:space="preserve"> the volume.    Proper screening takes proper time you should invest in equipment that </w:t>
      </w:r>
      <w:r w:rsidR="001F3420">
        <w:t>can scan</w:t>
      </w:r>
      <w:r>
        <w:t xml:space="preserve"> that size of contraband</w:t>
      </w:r>
      <w:r w:rsidR="0018070C">
        <w:t xml:space="preserve"> and use the correct setting to do so</w:t>
      </w:r>
      <w:r>
        <w:t xml:space="preserve">.  </w:t>
      </w:r>
      <w:r w:rsidR="001F3420">
        <w:t xml:space="preserve">If your serious, then this level of sensitivity will impact a safe environment </w:t>
      </w:r>
      <w:r w:rsidR="00985CB8">
        <w:t xml:space="preserve">with </w:t>
      </w:r>
      <w:r w:rsidR="001F3420">
        <w:t xml:space="preserve">the proper people and processes.  </w:t>
      </w:r>
      <w:r w:rsidR="009A6250">
        <w:t xml:space="preserve">  </w:t>
      </w:r>
      <w:r w:rsidR="0069548B">
        <w:t xml:space="preserve">Many manufacturers </w:t>
      </w:r>
      <w:r w:rsidR="009A6250">
        <w:t xml:space="preserve">make claims of detection and identification, only one or two manufacturers </w:t>
      </w:r>
      <w:r w:rsidR="0069548B">
        <w:t xml:space="preserve">truly </w:t>
      </w:r>
      <w:r w:rsidR="009A6250">
        <w:t xml:space="preserve">provide quality and assurance in this area.  </w:t>
      </w:r>
    </w:p>
    <w:p w14:paraId="4132EA08" w14:textId="77777777" w:rsidR="0018070C" w:rsidRDefault="0018070C" w:rsidP="00863004">
      <w:pPr>
        <w:jc w:val="both"/>
      </w:pPr>
    </w:p>
    <w:p w14:paraId="3AB06E2E" w14:textId="5BEE0663" w:rsidR="001F3420" w:rsidRDefault="00985CB8" w:rsidP="00863004">
      <w:pPr>
        <w:jc w:val="both"/>
      </w:pPr>
      <w:r>
        <w:t>Remember, p</w:t>
      </w:r>
      <w:r w:rsidR="001F3420">
        <w:t xml:space="preserve">eople try </w:t>
      </w:r>
      <w:r w:rsidR="00863004">
        <w:t>to</w:t>
      </w:r>
      <w:r w:rsidR="001F3420">
        <w:t xml:space="preserve"> hide things in the darndest places.  This is the </w:t>
      </w:r>
      <w:r w:rsidR="00863004">
        <w:t>reason</w:t>
      </w:r>
      <w:r w:rsidR="001F3420">
        <w:t xml:space="preserve"> your equipment must cover over head as well as full body.  Can this be imposing to some, especially children?  Sure.  Again, we are after safety and after a few times, not only will they get used to it, but they will also observe it doing </w:t>
      </w:r>
      <w:r>
        <w:t>its</w:t>
      </w:r>
      <w:r w:rsidR="001F3420">
        <w:t xml:space="preserve"> job correctly and this may deter some from attempts to smuggle in contraband.</w:t>
      </w:r>
    </w:p>
    <w:p w14:paraId="77FDCC0B" w14:textId="77777777" w:rsidR="0018070C" w:rsidRDefault="0018070C" w:rsidP="00863004">
      <w:pPr>
        <w:jc w:val="both"/>
      </w:pPr>
    </w:p>
    <w:p w14:paraId="61FDDD89" w14:textId="3DAEC552" w:rsidR="0018070C" w:rsidRDefault="00EC5B6F" w:rsidP="00863004">
      <w:pPr>
        <w:jc w:val="both"/>
      </w:pPr>
      <w:r>
        <w:t>Unfortunately,</w:t>
      </w:r>
      <w:r w:rsidR="0018070C">
        <w:t xml:space="preserve"> our surroundings are not becoming safer.  </w:t>
      </w:r>
      <w:r>
        <w:t>E</w:t>
      </w:r>
      <w:r w:rsidR="0018070C">
        <w:t xml:space="preserve">very day </w:t>
      </w:r>
      <w:r>
        <w:t>there is news</w:t>
      </w:r>
      <w:r w:rsidR="00863004">
        <w:t xml:space="preserve"> about</w:t>
      </w:r>
      <w:r w:rsidR="000B1797">
        <w:t xml:space="preserve"> weapons</w:t>
      </w:r>
      <w:r w:rsidR="0018070C">
        <w:t xml:space="preserve"> impact</w:t>
      </w:r>
      <w:r w:rsidR="000B1797">
        <w:t xml:space="preserve">ing </w:t>
      </w:r>
      <w:r w:rsidR="00103086">
        <w:t>a public</w:t>
      </w:r>
      <w:r w:rsidR="0018070C">
        <w:t xml:space="preserve"> place</w:t>
      </w:r>
      <w:r>
        <w:t xml:space="preserve">, </w:t>
      </w:r>
      <w:r w:rsidR="00863004">
        <w:t>school,</w:t>
      </w:r>
      <w:r w:rsidR="0018070C">
        <w:t xml:space="preserve"> or workplace.  Safety is an investment.   It is sometimes an inconvenience</w:t>
      </w:r>
      <w:r w:rsidR="00863004">
        <w:t>,</w:t>
      </w:r>
      <w:r w:rsidR="0018070C">
        <w:t xml:space="preserve"> but only for </w:t>
      </w:r>
      <w:r w:rsidR="00863004">
        <w:t>a brief time</w:t>
      </w:r>
      <w:r w:rsidR="0018070C">
        <w:t xml:space="preserve"> compared to what could be a</w:t>
      </w:r>
      <w:r w:rsidR="00863004">
        <w:t xml:space="preserve"> traumatic</w:t>
      </w:r>
      <w:r>
        <w:t xml:space="preserve"> long-</w:t>
      </w:r>
      <w:r w:rsidR="00985CB8">
        <w:t>term, life</w:t>
      </w:r>
      <w:r>
        <w:t xml:space="preserve"> </w:t>
      </w:r>
      <w:r w:rsidR="0018070C">
        <w:t xml:space="preserve">altering </w:t>
      </w:r>
      <w:r>
        <w:t>event.</w:t>
      </w:r>
      <w:r w:rsidR="00863004">
        <w:t xml:space="preserve">   </w:t>
      </w:r>
    </w:p>
    <w:p w14:paraId="66E82B2B" w14:textId="77777777" w:rsidR="00863004" w:rsidRDefault="00863004" w:rsidP="00863004">
      <w:pPr>
        <w:jc w:val="both"/>
      </w:pPr>
    </w:p>
    <w:p w14:paraId="19764995" w14:textId="4EA679F4" w:rsidR="00863004" w:rsidRDefault="00863004" w:rsidP="00863004">
      <w:pPr>
        <w:jc w:val="both"/>
      </w:pPr>
      <w:r>
        <w:t xml:space="preserve">Invest in your people, plan, and equipment to keep people safer the right way! </w:t>
      </w:r>
    </w:p>
    <w:p w14:paraId="20AF44AA" w14:textId="77777777" w:rsidR="000B1797" w:rsidRDefault="000B1797" w:rsidP="00863004">
      <w:pPr>
        <w:jc w:val="both"/>
      </w:pPr>
    </w:p>
    <w:p w14:paraId="6E97BF46" w14:textId="10217613" w:rsidR="000B1797" w:rsidRPr="00A97E6E" w:rsidRDefault="000B1797" w:rsidP="00863004">
      <w:pPr>
        <w:jc w:val="both"/>
      </w:pPr>
      <w:r>
        <w:t>Look for our next article discussing proper training and processes for various parts of the detection experience.  We will also discuss the top 3 units and how they provide value to customers.</w:t>
      </w:r>
    </w:p>
    <w:sectPr w:rsidR="000B1797" w:rsidRPr="00A97E6E" w:rsidSect="001345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6F574" w14:textId="77777777" w:rsidR="00EC7FB8" w:rsidRDefault="00EC7FB8">
      <w:r>
        <w:separator/>
      </w:r>
    </w:p>
  </w:endnote>
  <w:endnote w:type="continuationSeparator" w:id="0">
    <w:p w14:paraId="656C3380" w14:textId="77777777" w:rsidR="00EC7FB8" w:rsidRDefault="00EC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685D6" w14:textId="77777777" w:rsidR="00062121" w:rsidRDefault="000621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96AE7" w14:textId="77777777" w:rsidR="005F2BCB" w:rsidRDefault="00747754">
    <w:pPr>
      <w:pStyle w:val="Foot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891996A" wp14:editId="04B78101">
          <wp:simplePos x="0" y="0"/>
          <wp:positionH relativeFrom="column">
            <wp:posOffset>-800100</wp:posOffset>
          </wp:positionH>
          <wp:positionV relativeFrom="paragraph">
            <wp:posOffset>-808990</wp:posOffset>
          </wp:positionV>
          <wp:extent cx="2857500" cy="992505"/>
          <wp:effectExtent l="0" t="0" r="0" b="0"/>
          <wp:wrapNone/>
          <wp:docPr id="5" name="Picture 5" descr="urcorpwa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rcorpwav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992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0EDCC2D5" wp14:editId="462B1316">
          <wp:simplePos x="0" y="0"/>
          <wp:positionH relativeFrom="column">
            <wp:posOffset>2857500</wp:posOffset>
          </wp:positionH>
          <wp:positionV relativeFrom="paragraph">
            <wp:posOffset>-281940</wp:posOffset>
          </wp:positionV>
          <wp:extent cx="3190875" cy="121920"/>
          <wp:effectExtent l="0" t="0" r="0" b="0"/>
          <wp:wrapNone/>
          <wp:docPr id="7" name="Picture 7" descr="urcorpbott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urcorpbotto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875" cy="12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26468" w14:textId="77777777" w:rsidR="00062121" w:rsidRDefault="000621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3A4642" w14:textId="77777777" w:rsidR="00EC7FB8" w:rsidRDefault="00EC7FB8">
      <w:r>
        <w:separator/>
      </w:r>
    </w:p>
  </w:footnote>
  <w:footnote w:type="continuationSeparator" w:id="0">
    <w:p w14:paraId="034E8344" w14:textId="77777777" w:rsidR="00EC7FB8" w:rsidRDefault="00EC7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C1B01" w14:textId="77777777" w:rsidR="00062121" w:rsidRDefault="000621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07DC5" w14:textId="77777777" w:rsidR="005F2BCB" w:rsidRDefault="001B3889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34AE1B6E" wp14:editId="165F0DE0">
          <wp:simplePos x="0" y="0"/>
          <wp:positionH relativeFrom="column">
            <wp:posOffset>337185</wp:posOffset>
          </wp:positionH>
          <wp:positionV relativeFrom="page">
            <wp:posOffset>634365</wp:posOffset>
          </wp:positionV>
          <wp:extent cx="1943100" cy="34417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rcorp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57A405B8" wp14:editId="4A7C384A">
          <wp:simplePos x="0" y="0"/>
          <wp:positionH relativeFrom="column">
            <wp:posOffset>5372100</wp:posOffset>
          </wp:positionH>
          <wp:positionV relativeFrom="paragraph">
            <wp:posOffset>904875</wp:posOffset>
          </wp:positionV>
          <wp:extent cx="949325" cy="114300"/>
          <wp:effectExtent l="0" t="0" r="0" b="0"/>
          <wp:wrapNone/>
          <wp:docPr id="4" name="Picture 4" descr="urcorpwebaddre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rcorpwebaddres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32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1A883D8F" wp14:editId="77AE6625">
          <wp:simplePos x="0" y="0"/>
          <wp:positionH relativeFrom="column">
            <wp:posOffset>5372100</wp:posOffset>
          </wp:positionH>
          <wp:positionV relativeFrom="paragraph">
            <wp:posOffset>180975</wp:posOffset>
          </wp:positionV>
          <wp:extent cx="1143000" cy="630555"/>
          <wp:effectExtent l="0" t="0" r="0" b="0"/>
          <wp:wrapNone/>
          <wp:docPr id="3" name="Picture 3" descr="urcorpaddre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rcorpaddres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AF6CF" w14:textId="77777777" w:rsidR="00062121" w:rsidRDefault="000621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391EA2"/>
    <w:multiLevelType w:val="hybridMultilevel"/>
    <w:tmpl w:val="03646DD2"/>
    <w:lvl w:ilvl="0" w:tplc="C96CAEC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72508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8A6"/>
    <w:rsid w:val="00004774"/>
    <w:rsid w:val="00015BEB"/>
    <w:rsid w:val="00021F28"/>
    <w:rsid w:val="000229A1"/>
    <w:rsid w:val="00024415"/>
    <w:rsid w:val="000259FC"/>
    <w:rsid w:val="00040592"/>
    <w:rsid w:val="00054242"/>
    <w:rsid w:val="00056D06"/>
    <w:rsid w:val="00061D9B"/>
    <w:rsid w:val="00062121"/>
    <w:rsid w:val="00072ABF"/>
    <w:rsid w:val="00084456"/>
    <w:rsid w:val="000845F2"/>
    <w:rsid w:val="000A51D5"/>
    <w:rsid w:val="000A5E9A"/>
    <w:rsid w:val="000B1131"/>
    <w:rsid w:val="000B1797"/>
    <w:rsid w:val="000B67A3"/>
    <w:rsid w:val="000C1A42"/>
    <w:rsid w:val="000C47CE"/>
    <w:rsid w:val="000C48ED"/>
    <w:rsid w:val="000C4B0F"/>
    <w:rsid w:val="000D4103"/>
    <w:rsid w:val="000E2FFA"/>
    <w:rsid w:val="000F0881"/>
    <w:rsid w:val="00103086"/>
    <w:rsid w:val="00107EC6"/>
    <w:rsid w:val="0011270D"/>
    <w:rsid w:val="00116620"/>
    <w:rsid w:val="001208DE"/>
    <w:rsid w:val="0012348B"/>
    <w:rsid w:val="001305DA"/>
    <w:rsid w:val="00132946"/>
    <w:rsid w:val="001345FF"/>
    <w:rsid w:val="00136578"/>
    <w:rsid w:val="001444B8"/>
    <w:rsid w:val="00157850"/>
    <w:rsid w:val="001656C1"/>
    <w:rsid w:val="001658D9"/>
    <w:rsid w:val="00166A0D"/>
    <w:rsid w:val="00174543"/>
    <w:rsid w:val="0018070C"/>
    <w:rsid w:val="00187F76"/>
    <w:rsid w:val="00194684"/>
    <w:rsid w:val="0019549C"/>
    <w:rsid w:val="001B3889"/>
    <w:rsid w:val="001D0A3E"/>
    <w:rsid w:val="001E51A0"/>
    <w:rsid w:val="001F3420"/>
    <w:rsid w:val="001F4A63"/>
    <w:rsid w:val="001F5744"/>
    <w:rsid w:val="001F7286"/>
    <w:rsid w:val="00201D03"/>
    <w:rsid w:val="00203DE7"/>
    <w:rsid w:val="00215054"/>
    <w:rsid w:val="002201DF"/>
    <w:rsid w:val="002324D0"/>
    <w:rsid w:val="00246FC5"/>
    <w:rsid w:val="002536E5"/>
    <w:rsid w:val="0026190F"/>
    <w:rsid w:val="00267424"/>
    <w:rsid w:val="00270200"/>
    <w:rsid w:val="00287FFB"/>
    <w:rsid w:val="00292903"/>
    <w:rsid w:val="00295F4A"/>
    <w:rsid w:val="002B062C"/>
    <w:rsid w:val="002B7405"/>
    <w:rsid w:val="002C2CF3"/>
    <w:rsid w:val="002C4889"/>
    <w:rsid w:val="002C6EBE"/>
    <w:rsid w:val="002F4A69"/>
    <w:rsid w:val="002F5355"/>
    <w:rsid w:val="002F756A"/>
    <w:rsid w:val="00310768"/>
    <w:rsid w:val="00310961"/>
    <w:rsid w:val="00311273"/>
    <w:rsid w:val="00322E9B"/>
    <w:rsid w:val="00325D22"/>
    <w:rsid w:val="00326ADB"/>
    <w:rsid w:val="00333438"/>
    <w:rsid w:val="00335554"/>
    <w:rsid w:val="00350770"/>
    <w:rsid w:val="00363060"/>
    <w:rsid w:val="00364D4F"/>
    <w:rsid w:val="00376C7A"/>
    <w:rsid w:val="00380454"/>
    <w:rsid w:val="003902AC"/>
    <w:rsid w:val="0039539A"/>
    <w:rsid w:val="00397F5C"/>
    <w:rsid w:val="003A2C73"/>
    <w:rsid w:val="003A36A1"/>
    <w:rsid w:val="003A5735"/>
    <w:rsid w:val="003A609A"/>
    <w:rsid w:val="003B1CF3"/>
    <w:rsid w:val="003B4BF0"/>
    <w:rsid w:val="003E7403"/>
    <w:rsid w:val="003F0C02"/>
    <w:rsid w:val="00404178"/>
    <w:rsid w:val="004053A0"/>
    <w:rsid w:val="004125E4"/>
    <w:rsid w:val="00423488"/>
    <w:rsid w:val="004268D7"/>
    <w:rsid w:val="00426A38"/>
    <w:rsid w:val="00427A12"/>
    <w:rsid w:val="00435C1F"/>
    <w:rsid w:val="00456C79"/>
    <w:rsid w:val="00457FA3"/>
    <w:rsid w:val="00493201"/>
    <w:rsid w:val="004A6392"/>
    <w:rsid w:val="004C608A"/>
    <w:rsid w:val="004C7C59"/>
    <w:rsid w:val="004D6F50"/>
    <w:rsid w:val="004F30E6"/>
    <w:rsid w:val="004F3203"/>
    <w:rsid w:val="0050121E"/>
    <w:rsid w:val="00505907"/>
    <w:rsid w:val="00512819"/>
    <w:rsid w:val="005156D2"/>
    <w:rsid w:val="00517774"/>
    <w:rsid w:val="005200C9"/>
    <w:rsid w:val="00520ECD"/>
    <w:rsid w:val="0053258E"/>
    <w:rsid w:val="005334F9"/>
    <w:rsid w:val="0053791D"/>
    <w:rsid w:val="00547D37"/>
    <w:rsid w:val="00562C3B"/>
    <w:rsid w:val="00581E5D"/>
    <w:rsid w:val="0058356F"/>
    <w:rsid w:val="005876CD"/>
    <w:rsid w:val="00594F07"/>
    <w:rsid w:val="00595975"/>
    <w:rsid w:val="005A3445"/>
    <w:rsid w:val="005A6840"/>
    <w:rsid w:val="005B1F44"/>
    <w:rsid w:val="005C1496"/>
    <w:rsid w:val="005D653A"/>
    <w:rsid w:val="005D6FCA"/>
    <w:rsid w:val="005E01A8"/>
    <w:rsid w:val="005E5FD0"/>
    <w:rsid w:val="005E76B0"/>
    <w:rsid w:val="005F204D"/>
    <w:rsid w:val="005F2B65"/>
    <w:rsid w:val="005F2BCB"/>
    <w:rsid w:val="00610C3C"/>
    <w:rsid w:val="00613713"/>
    <w:rsid w:val="00615A4F"/>
    <w:rsid w:val="00630148"/>
    <w:rsid w:val="006325E8"/>
    <w:rsid w:val="00634814"/>
    <w:rsid w:val="00637BEA"/>
    <w:rsid w:val="00646D59"/>
    <w:rsid w:val="00654B42"/>
    <w:rsid w:val="006569E9"/>
    <w:rsid w:val="00656CB8"/>
    <w:rsid w:val="00671D4B"/>
    <w:rsid w:val="00680838"/>
    <w:rsid w:val="00685A30"/>
    <w:rsid w:val="00693F42"/>
    <w:rsid w:val="0069548B"/>
    <w:rsid w:val="006A04A0"/>
    <w:rsid w:val="006A0C9F"/>
    <w:rsid w:val="006A6527"/>
    <w:rsid w:val="006B2633"/>
    <w:rsid w:val="006C5EFC"/>
    <w:rsid w:val="006C74A5"/>
    <w:rsid w:val="006D13A8"/>
    <w:rsid w:val="006D3253"/>
    <w:rsid w:val="006D60F8"/>
    <w:rsid w:val="006D758E"/>
    <w:rsid w:val="006E1CFC"/>
    <w:rsid w:val="006E2011"/>
    <w:rsid w:val="006F3A1E"/>
    <w:rsid w:val="0071031B"/>
    <w:rsid w:val="00716F8D"/>
    <w:rsid w:val="007170E3"/>
    <w:rsid w:val="007372D7"/>
    <w:rsid w:val="00744925"/>
    <w:rsid w:val="00747754"/>
    <w:rsid w:val="00753235"/>
    <w:rsid w:val="007970EE"/>
    <w:rsid w:val="007C01E8"/>
    <w:rsid w:val="007D08A6"/>
    <w:rsid w:val="008029C1"/>
    <w:rsid w:val="00803115"/>
    <w:rsid w:val="00803F55"/>
    <w:rsid w:val="0080594B"/>
    <w:rsid w:val="00812738"/>
    <w:rsid w:val="00822020"/>
    <w:rsid w:val="008535C5"/>
    <w:rsid w:val="00853CC1"/>
    <w:rsid w:val="00863004"/>
    <w:rsid w:val="00876536"/>
    <w:rsid w:val="00884452"/>
    <w:rsid w:val="00890398"/>
    <w:rsid w:val="008A1B3A"/>
    <w:rsid w:val="008A37F5"/>
    <w:rsid w:val="008A66F3"/>
    <w:rsid w:val="008B29D1"/>
    <w:rsid w:val="008B6110"/>
    <w:rsid w:val="008C0AA9"/>
    <w:rsid w:val="008C1250"/>
    <w:rsid w:val="008C5497"/>
    <w:rsid w:val="008C6247"/>
    <w:rsid w:val="008D5E3D"/>
    <w:rsid w:val="008D69EE"/>
    <w:rsid w:val="008E4EBA"/>
    <w:rsid w:val="008F426B"/>
    <w:rsid w:val="008F4F4F"/>
    <w:rsid w:val="008F593A"/>
    <w:rsid w:val="008F5F1D"/>
    <w:rsid w:val="008F7C6A"/>
    <w:rsid w:val="00913224"/>
    <w:rsid w:val="009145B1"/>
    <w:rsid w:val="009178E7"/>
    <w:rsid w:val="009323FF"/>
    <w:rsid w:val="00943612"/>
    <w:rsid w:val="0094574E"/>
    <w:rsid w:val="00951F20"/>
    <w:rsid w:val="009555FE"/>
    <w:rsid w:val="00967E8D"/>
    <w:rsid w:val="0097584E"/>
    <w:rsid w:val="00977025"/>
    <w:rsid w:val="00985CB8"/>
    <w:rsid w:val="00987B38"/>
    <w:rsid w:val="009943BC"/>
    <w:rsid w:val="009A141F"/>
    <w:rsid w:val="009A31D0"/>
    <w:rsid w:val="009A6250"/>
    <w:rsid w:val="009C3752"/>
    <w:rsid w:val="009D5A95"/>
    <w:rsid w:val="009E2F49"/>
    <w:rsid w:val="009E7A87"/>
    <w:rsid w:val="009F0EB5"/>
    <w:rsid w:val="009F5378"/>
    <w:rsid w:val="009F5EC8"/>
    <w:rsid w:val="00A008DB"/>
    <w:rsid w:val="00A26336"/>
    <w:rsid w:val="00A34712"/>
    <w:rsid w:val="00A36AAD"/>
    <w:rsid w:val="00A3744D"/>
    <w:rsid w:val="00A424EB"/>
    <w:rsid w:val="00A6223F"/>
    <w:rsid w:val="00A81981"/>
    <w:rsid w:val="00A8303E"/>
    <w:rsid w:val="00A8307D"/>
    <w:rsid w:val="00A97E6E"/>
    <w:rsid w:val="00AA34C6"/>
    <w:rsid w:val="00AA6638"/>
    <w:rsid w:val="00AB3AC7"/>
    <w:rsid w:val="00AC7B53"/>
    <w:rsid w:val="00AD3C3C"/>
    <w:rsid w:val="00AE2E26"/>
    <w:rsid w:val="00AE6FA5"/>
    <w:rsid w:val="00AF111E"/>
    <w:rsid w:val="00B14306"/>
    <w:rsid w:val="00B347E5"/>
    <w:rsid w:val="00B51940"/>
    <w:rsid w:val="00B5626B"/>
    <w:rsid w:val="00B65F24"/>
    <w:rsid w:val="00B66C92"/>
    <w:rsid w:val="00B705B3"/>
    <w:rsid w:val="00B72B5D"/>
    <w:rsid w:val="00B75036"/>
    <w:rsid w:val="00B80A93"/>
    <w:rsid w:val="00B951D4"/>
    <w:rsid w:val="00BB24F3"/>
    <w:rsid w:val="00BB4559"/>
    <w:rsid w:val="00BB7650"/>
    <w:rsid w:val="00BC2A1C"/>
    <w:rsid w:val="00BD1217"/>
    <w:rsid w:val="00BD7F9B"/>
    <w:rsid w:val="00BE09BB"/>
    <w:rsid w:val="00BE338E"/>
    <w:rsid w:val="00BF2956"/>
    <w:rsid w:val="00BF3D79"/>
    <w:rsid w:val="00BF6920"/>
    <w:rsid w:val="00C00A2F"/>
    <w:rsid w:val="00C077D5"/>
    <w:rsid w:val="00C11397"/>
    <w:rsid w:val="00C14748"/>
    <w:rsid w:val="00C1512A"/>
    <w:rsid w:val="00C1536D"/>
    <w:rsid w:val="00C3429B"/>
    <w:rsid w:val="00C34CED"/>
    <w:rsid w:val="00C51814"/>
    <w:rsid w:val="00C533C0"/>
    <w:rsid w:val="00C53FEE"/>
    <w:rsid w:val="00C735B0"/>
    <w:rsid w:val="00C73876"/>
    <w:rsid w:val="00C83410"/>
    <w:rsid w:val="00C8625C"/>
    <w:rsid w:val="00C945AD"/>
    <w:rsid w:val="00CB5133"/>
    <w:rsid w:val="00CB55AC"/>
    <w:rsid w:val="00CE4138"/>
    <w:rsid w:val="00CF00EC"/>
    <w:rsid w:val="00CF127D"/>
    <w:rsid w:val="00D01CF7"/>
    <w:rsid w:val="00D23B6D"/>
    <w:rsid w:val="00D24563"/>
    <w:rsid w:val="00D256B0"/>
    <w:rsid w:val="00D268F0"/>
    <w:rsid w:val="00D35C18"/>
    <w:rsid w:val="00D4350E"/>
    <w:rsid w:val="00D509F4"/>
    <w:rsid w:val="00D5715A"/>
    <w:rsid w:val="00D703D6"/>
    <w:rsid w:val="00D779E2"/>
    <w:rsid w:val="00D77C1B"/>
    <w:rsid w:val="00D8187C"/>
    <w:rsid w:val="00D83C57"/>
    <w:rsid w:val="00DA1852"/>
    <w:rsid w:val="00DC67B4"/>
    <w:rsid w:val="00DC6860"/>
    <w:rsid w:val="00DD40F9"/>
    <w:rsid w:val="00DD4BD2"/>
    <w:rsid w:val="00DE3275"/>
    <w:rsid w:val="00DE50DE"/>
    <w:rsid w:val="00DE6866"/>
    <w:rsid w:val="00DF77D1"/>
    <w:rsid w:val="00E02A98"/>
    <w:rsid w:val="00E03A1F"/>
    <w:rsid w:val="00E103E9"/>
    <w:rsid w:val="00E1368A"/>
    <w:rsid w:val="00E15129"/>
    <w:rsid w:val="00E23D65"/>
    <w:rsid w:val="00E33C07"/>
    <w:rsid w:val="00E357AF"/>
    <w:rsid w:val="00E35CF4"/>
    <w:rsid w:val="00E42222"/>
    <w:rsid w:val="00E53A93"/>
    <w:rsid w:val="00E61FC6"/>
    <w:rsid w:val="00E64D9C"/>
    <w:rsid w:val="00E67FDC"/>
    <w:rsid w:val="00E8224F"/>
    <w:rsid w:val="00E91A83"/>
    <w:rsid w:val="00E96E21"/>
    <w:rsid w:val="00EA234C"/>
    <w:rsid w:val="00EA2622"/>
    <w:rsid w:val="00EA6F75"/>
    <w:rsid w:val="00EA7233"/>
    <w:rsid w:val="00EB00AD"/>
    <w:rsid w:val="00EB792A"/>
    <w:rsid w:val="00EC5B6F"/>
    <w:rsid w:val="00EC7FB8"/>
    <w:rsid w:val="00EE344B"/>
    <w:rsid w:val="00F13877"/>
    <w:rsid w:val="00F55BB4"/>
    <w:rsid w:val="00F620B2"/>
    <w:rsid w:val="00F64B36"/>
    <w:rsid w:val="00F67A62"/>
    <w:rsid w:val="00F715B8"/>
    <w:rsid w:val="00F83EBB"/>
    <w:rsid w:val="00F86077"/>
    <w:rsid w:val="00F92E28"/>
    <w:rsid w:val="00FC4077"/>
    <w:rsid w:val="00FD2896"/>
    <w:rsid w:val="00FD60D2"/>
    <w:rsid w:val="00FE224F"/>
    <w:rsid w:val="00FE6152"/>
    <w:rsid w:val="00FE7971"/>
    <w:rsid w:val="00FF46F2"/>
    <w:rsid w:val="00FF657D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3BE63D"/>
  <w15:chartTrackingRefBased/>
  <w15:docId w15:val="{9860F948-B9E0-4803-B543-7E195D28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C6860"/>
    <w:pPr>
      <w:keepNext/>
      <w:jc w:val="center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B76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B765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822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5F4A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295F4A"/>
    <w:rPr>
      <w:color w:val="2B579A"/>
      <w:shd w:val="clear" w:color="auto" w:fill="E6E6E6"/>
    </w:rPr>
  </w:style>
  <w:style w:type="character" w:customStyle="1" w:styleId="FooterChar">
    <w:name w:val="Footer Char"/>
    <w:link w:val="Footer"/>
    <w:uiPriority w:val="99"/>
    <w:rsid w:val="00DC6860"/>
    <w:rPr>
      <w:sz w:val="24"/>
      <w:szCs w:val="24"/>
    </w:rPr>
  </w:style>
  <w:style w:type="paragraph" w:styleId="BodyText">
    <w:name w:val="Body Text"/>
    <w:basedOn w:val="Normal"/>
    <w:link w:val="BodyTextChar"/>
    <w:rsid w:val="00DC6860"/>
    <w:rPr>
      <w:i/>
      <w:iCs/>
    </w:rPr>
  </w:style>
  <w:style w:type="character" w:customStyle="1" w:styleId="BodyTextChar">
    <w:name w:val="Body Text Char"/>
    <w:basedOn w:val="DefaultParagraphFont"/>
    <w:link w:val="BodyText"/>
    <w:rsid w:val="00DC6860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DC6860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2846\Documents\Custom%20Office%20Templates\Corp%20Letterhead%20-%20Register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Corp Letterhead - Registered</Template>
  <TotalTime>116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English</dc:creator>
  <cp:keywords/>
  <dc:description/>
  <cp:lastModifiedBy>Leslie English</cp:lastModifiedBy>
  <cp:revision>6</cp:revision>
  <cp:lastPrinted>2024-07-15T15:52:00Z</cp:lastPrinted>
  <dcterms:created xsi:type="dcterms:W3CDTF">2024-07-12T17:48:00Z</dcterms:created>
  <dcterms:modified xsi:type="dcterms:W3CDTF">2024-07-25T13:41:00Z</dcterms:modified>
</cp:coreProperties>
</file>