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97C55F" w14:textId="77777777" w:rsidR="00E52060" w:rsidRDefault="004C6B16">
      <w:pPr>
        <w:spacing w:after="60"/>
      </w:pPr>
      <w:r>
        <w:rPr>
          <w:rFonts w:ascii="Open Sans" w:hAnsi="Open Sans" w:cs="Open Sans"/>
          <w:b/>
          <w:bCs/>
          <w:color w:val="500000"/>
        </w:rPr>
        <w:t>Texas A&amp;M University</w:t>
      </w:r>
    </w:p>
    <w:p w14:paraId="607BA5DA" w14:textId="77777777" w:rsidR="00E52060" w:rsidRDefault="004C6B16">
      <w:pPr>
        <w:spacing w:after="40"/>
      </w:pPr>
      <w:r>
        <w:rPr>
          <w:rFonts w:ascii="Oswald" w:hAnsi="Oswald" w:cs="Oswald"/>
          <w:b/>
          <w:bCs/>
          <w:sz w:val="40"/>
          <w:szCs w:val="40"/>
        </w:rPr>
        <w:t>Abbreviated Syllabus</w:t>
      </w:r>
    </w:p>
    <w:p w14:paraId="02967BF5" w14:textId="4D8BF424" w:rsidR="00E52060" w:rsidRDefault="004C6B16">
      <w:pPr>
        <w:spacing w:after="160"/>
        <w:jc w:val="right"/>
      </w:pPr>
      <w:r>
        <w:rPr>
          <w:rFonts w:ascii="Open Sans" w:hAnsi="Open Sans" w:cs="Open Sans"/>
          <w:color w:val="808080"/>
          <w:sz w:val="16"/>
          <w:szCs w:val="16"/>
        </w:rPr>
        <w:t>Revised 6/2</w:t>
      </w:r>
      <w:r w:rsidR="00DC35A4">
        <w:rPr>
          <w:rFonts w:ascii="Open Sans" w:hAnsi="Open Sans" w:cs="Open Sans"/>
          <w:color w:val="808080"/>
          <w:sz w:val="16"/>
          <w:szCs w:val="16"/>
        </w:rPr>
        <w:t>6</w:t>
      </w:r>
      <w:r>
        <w:rPr>
          <w:rFonts w:ascii="Open Sans" w:hAnsi="Open Sans" w:cs="Open Sans"/>
          <w:color w:val="808080"/>
          <w:sz w:val="16"/>
          <w:szCs w:val="16"/>
        </w:rPr>
        <w:t>/26</w:t>
      </w:r>
    </w:p>
    <w:p w14:paraId="621E1EB9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COURSE INFORMATION</w:t>
      </w:r>
    </w:p>
    <w:tbl>
      <w:tblPr>
        <w:tblW w:w="10080" w:type="dxa"/>
        <w:tblCellMar>
          <w:top w:w="40" w:type="dxa"/>
          <w:left w:w="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600"/>
        <w:gridCol w:w="3400"/>
        <w:gridCol w:w="80"/>
        <w:gridCol w:w="1600"/>
        <w:gridCol w:w="3400"/>
      </w:tblGrid>
      <w:tr w:rsidR="00E52060" w14:paraId="10ED465B" w14:textId="77777777">
        <w:trPr>
          <w:trHeight w:val="460"/>
        </w:trPr>
        <w:tc>
          <w:tcPr>
            <w:tcW w:w="1600" w:type="dxa"/>
          </w:tcPr>
          <w:p w14:paraId="388D8C4E" w14:textId="77777777" w:rsidR="00E52060" w:rsidRDefault="004C6B16">
            <w:pPr>
              <w:spacing w:before="40" w:after="40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College / School:</w:t>
            </w:r>
          </w:p>
        </w:tc>
        <w:tc>
          <w:tcPr>
            <w:tcW w:w="3400" w:type="dxa"/>
            <w:shd w:val="clear" w:color="auto" w:fill="F0F0F0"/>
          </w:tcPr>
          <w:p w14:paraId="294C68CD" w14:textId="77777777" w:rsidR="00E52060" w:rsidRDefault="004C6B16">
            <w:pPr>
              <w:spacing w:before="40" w:after="40"/>
            </w:pPr>
            <w:sdt>
              <w:sdtPr>
                <w:rPr>
                  <w:rFonts w:ascii="Open Sans" w:hAnsi="Open Sans" w:cs="Open Sans"/>
                  <w:sz w:val="22"/>
                  <w:szCs w:val="22"/>
                </w:rPr>
                <w:alias w:val="College/School"/>
                <w:tag w:val="college_school"/>
                <w:id w:val="-1753577613"/>
                <w:showingPlcHdr/>
                <w:dropDownList>
                  <w:listItem w:displayText="Select college or school... ▾" w:value=""/>
                  <w:listItem w:displayText="College of Agriculture and Life Sciences" w:value="College of Agriculture and Life Sciences"/>
                  <w:listItem w:displayText="College of Architecture" w:value="College of Architecture"/>
                  <w:listItem w:displayText="College of Arts and Sciences" w:value="College of Arts and Sciences"/>
                  <w:listItem w:displayText="Mays Business School" w:value="Mays Business School"/>
                  <w:listItem w:displayText="Bush School of Government and Public Service" w:value="Bush School of Government and Public Service"/>
                  <w:listItem w:displayText="College of Dentistry" w:value="College of Dentistry"/>
                  <w:listItem w:displayText="College of Education and Human Development" w:value="College of Education and Human Development"/>
                  <w:listItem w:displayText="College of Engineering" w:value="College of Engineering"/>
                  <w:listItem w:displayText="School of Engineering Medicine" w:value="School of Engineering Medicine"/>
                  <w:listItem w:displayText="School of Law" w:value="School of Law"/>
                  <w:listItem w:displayText="College of Marine Sciences and Maritime Studies" w:value="College of Marine Sciences and Maritime Studies"/>
                  <w:listItem w:displayText="Naresh K. Vashisht College of Medicine" w:value="Naresh K. Vashisht College of Medicine"/>
                  <w:listItem w:displayText="College of Nursing" w:value="College of Nursing"/>
                  <w:listItem w:displayText="College of Performance, Visualization &amp; Fine Arts" w:value="College of Performance, Visualization &amp; Fine Arts"/>
                  <w:listItem w:displayText="Irma Lerma Rangel College of Pharmacy" w:value="Irma Lerma Rangel College of Pharmacy"/>
                  <w:listItem w:displayText="School of Public Health" w:value="School of Public Health"/>
                  <w:listItem w:displayText="College of Veterinary Medicine and Biomedical Sciences" w:value="College of Veterinary Medicine and Biomedical Sciences"/>
                  <w:listItem w:displayText="Texas A&amp;M University at Galveston" w:value="Texas A&amp;M University at Galveston"/>
                  <w:listItem w:displayText="Texas A&amp;M University at Qatar" w:value="Texas A&amp;M University at Qatar"/>
                </w:dropDownList>
              </w:sdtPr>
              <w:sdtEndPr/>
              <w:sdtContent>
                <w:r>
                  <w:rPr>
                    <w:rFonts w:ascii="Open Sans" w:hAnsi="Open Sans" w:cs="Open Sans"/>
                    <w:color w:val="AAAAAA"/>
                    <w:sz w:val="22"/>
                    <w:szCs w:val="22"/>
                  </w:rPr>
                  <w:t>Select college or school... ▾</w:t>
                </w:r>
              </w:sdtContent>
            </w:sdt>
          </w:p>
        </w:tc>
        <w:tc>
          <w:tcPr>
            <w:tcW w:w="80" w:type="dxa"/>
          </w:tcPr>
          <w:p w14:paraId="735D397E" w14:textId="77777777" w:rsidR="00E52060" w:rsidRDefault="00E52060"/>
        </w:tc>
        <w:tc>
          <w:tcPr>
            <w:tcW w:w="1600" w:type="dxa"/>
          </w:tcPr>
          <w:p w14:paraId="5A737961" w14:textId="77777777" w:rsidR="00E52060" w:rsidRDefault="004C6B16">
            <w:pPr>
              <w:spacing w:before="40" w:after="40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Department:</w:t>
            </w:r>
          </w:p>
        </w:tc>
        <w:tc>
          <w:tcPr>
            <w:tcW w:w="3400" w:type="dxa"/>
            <w:shd w:val="clear" w:color="auto" w:fill="F0F0F0"/>
          </w:tcPr>
          <w:p w14:paraId="1B045994" w14:textId="77777777" w:rsidR="00E52060" w:rsidRDefault="004C6B16">
            <w:pPr>
              <w:spacing w:before="40" w:after="40"/>
            </w:pPr>
            <w:sdt>
              <w:sdtPr>
                <w:rPr>
                  <w:rFonts w:ascii="Open Sans" w:hAnsi="Open Sans" w:cs="Open Sans"/>
                  <w:sz w:val="22"/>
                  <w:szCs w:val="22"/>
                </w:rPr>
                <w:alias w:val="Department"/>
                <w:tag w:val="department"/>
                <w:id w:val="-1421949573"/>
                <w:showingPlcHdr/>
                <w:text/>
              </w:sdtPr>
              <w:sdtEndPr/>
              <w:sdtContent>
                <w:r>
                  <w:rPr>
                    <w:rFonts w:ascii="Open Sans" w:hAnsi="Open Sans" w:cs="Open Sans"/>
                    <w:color w:val="AAAAAA"/>
                    <w:sz w:val="22"/>
                    <w:szCs w:val="22"/>
                  </w:rPr>
                  <w:t>Enter department name</w:t>
                </w:r>
              </w:sdtContent>
            </w:sdt>
          </w:p>
        </w:tc>
      </w:tr>
      <w:tr w:rsidR="00E52060" w14:paraId="03B31583" w14:textId="77777777">
        <w:trPr>
          <w:trHeight w:val="460"/>
        </w:trPr>
        <w:tc>
          <w:tcPr>
            <w:tcW w:w="1600" w:type="dxa"/>
          </w:tcPr>
          <w:p w14:paraId="79B0BE63" w14:textId="77777777" w:rsidR="00E52060" w:rsidRDefault="004C6B16">
            <w:pPr>
              <w:spacing w:before="40" w:after="40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Course Code:</w:t>
            </w:r>
          </w:p>
        </w:tc>
        <w:tc>
          <w:tcPr>
            <w:tcW w:w="3400" w:type="dxa"/>
            <w:shd w:val="clear" w:color="auto" w:fill="F0F0F0"/>
          </w:tcPr>
          <w:p w14:paraId="0C84D80D" w14:textId="77777777" w:rsidR="00E52060" w:rsidRDefault="004C6B16">
            <w:pPr>
              <w:spacing w:before="40" w:after="40"/>
            </w:pPr>
            <w:sdt>
              <w:sdtPr>
                <w:rPr>
                  <w:rFonts w:ascii="Open Sans" w:hAnsi="Open Sans" w:cs="Open Sans"/>
                  <w:sz w:val="22"/>
                  <w:szCs w:val="22"/>
                </w:rPr>
                <w:alias w:val="Course Code"/>
                <w:tag w:val="course_code"/>
                <w:id w:val="1664363086"/>
                <w:showingPlcHdr/>
                <w:text/>
              </w:sdtPr>
              <w:sdtEndPr/>
              <w:sdtContent>
                <w:r>
                  <w:rPr>
                    <w:rFonts w:ascii="Open Sans" w:hAnsi="Open Sans" w:cs="Open Sans"/>
                    <w:color w:val="AAAAAA"/>
                    <w:sz w:val="22"/>
                    <w:szCs w:val="22"/>
                  </w:rPr>
                  <w:t>e.g., AERO 222</w:t>
                </w:r>
              </w:sdtContent>
            </w:sdt>
          </w:p>
        </w:tc>
        <w:tc>
          <w:tcPr>
            <w:tcW w:w="80" w:type="dxa"/>
          </w:tcPr>
          <w:p w14:paraId="5F611667" w14:textId="77777777" w:rsidR="00E52060" w:rsidRDefault="00E52060"/>
        </w:tc>
        <w:tc>
          <w:tcPr>
            <w:tcW w:w="1600" w:type="dxa"/>
          </w:tcPr>
          <w:p w14:paraId="2AA569A7" w14:textId="77777777" w:rsidR="00E52060" w:rsidRDefault="004C6B16">
            <w:pPr>
              <w:spacing w:before="40" w:after="40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Course Title:</w:t>
            </w:r>
          </w:p>
        </w:tc>
        <w:tc>
          <w:tcPr>
            <w:tcW w:w="3400" w:type="dxa"/>
            <w:shd w:val="clear" w:color="auto" w:fill="F0F0F0"/>
          </w:tcPr>
          <w:p w14:paraId="26D2E54A" w14:textId="77777777" w:rsidR="00E52060" w:rsidRDefault="004C6B16">
            <w:pPr>
              <w:spacing w:before="40" w:after="40"/>
            </w:pPr>
            <w:sdt>
              <w:sdtPr>
                <w:rPr>
                  <w:rFonts w:ascii="Open Sans" w:hAnsi="Open Sans" w:cs="Open Sans"/>
                  <w:sz w:val="22"/>
                  <w:szCs w:val="22"/>
                </w:rPr>
                <w:alias w:val="Course Title"/>
                <w:tag w:val="course_title"/>
                <w:id w:val="1202603078"/>
                <w:showingPlcHdr/>
                <w:text/>
              </w:sdtPr>
              <w:sdtEndPr/>
              <w:sdtContent>
                <w:r>
                  <w:rPr>
                    <w:rFonts w:ascii="Open Sans" w:hAnsi="Open Sans" w:cs="Open Sans"/>
                    <w:color w:val="AAAAAA"/>
                    <w:sz w:val="22"/>
                    <w:szCs w:val="22"/>
                  </w:rPr>
                  <w:t>Full course title</w:t>
                </w:r>
              </w:sdtContent>
            </w:sdt>
          </w:p>
        </w:tc>
      </w:tr>
      <w:tr w:rsidR="00E52060" w14:paraId="269E4A36" w14:textId="77777777">
        <w:trPr>
          <w:trHeight w:val="460"/>
        </w:trPr>
        <w:tc>
          <w:tcPr>
            <w:tcW w:w="1600" w:type="dxa"/>
          </w:tcPr>
          <w:p w14:paraId="084CFCF6" w14:textId="77777777" w:rsidR="00E52060" w:rsidRDefault="004C6B16">
            <w:pPr>
              <w:spacing w:before="40" w:after="40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Location:</w:t>
            </w:r>
          </w:p>
        </w:tc>
        <w:tc>
          <w:tcPr>
            <w:tcW w:w="3400" w:type="dxa"/>
            <w:shd w:val="clear" w:color="auto" w:fill="F0F0F0"/>
          </w:tcPr>
          <w:p w14:paraId="0C912FF4" w14:textId="77777777" w:rsidR="00E52060" w:rsidRDefault="004C6B16">
            <w:pPr>
              <w:spacing w:before="40" w:after="40"/>
            </w:pPr>
            <w:sdt>
              <w:sdtPr>
                <w:rPr>
                  <w:rFonts w:ascii="Open Sans" w:hAnsi="Open Sans" w:cs="Open Sans"/>
                  <w:sz w:val="22"/>
                  <w:szCs w:val="22"/>
                </w:rPr>
                <w:alias w:val="Location"/>
                <w:tag w:val="location"/>
                <w:id w:val="-1877604595"/>
                <w:showingPlcHdr/>
                <w:dropDownList>
                  <w:listItem w:displayText="Select location... ▾" w:value=""/>
                  <w:listItem w:displayText="Alamo Community College" w:value="Alamo Community College"/>
                  <w:listItem w:displayText="Austin Community College" w:value="Austin Community College"/>
                  <w:listItem w:displayText="Blinn College - Brenham" w:value="Blinn College - Brenham"/>
                  <w:listItem w:displayText="Bryan" w:value="Bryan"/>
                  <w:listItem w:displayText="Canyon" w:value="Canyon"/>
                  <w:listItem w:displayText="CityCenter, Houston" w:value="CityCenter, Houston"/>
                  <w:listItem w:displayText="College Station" w:value="College Station"/>
                  <w:listItem w:displayText="Collin College" w:value="Collin College"/>
                  <w:listItem w:displayText="Dallas - Dentistry" w:value="Dallas - Dentistry"/>
                  <w:listItem w:displayText="El Centro College" w:value="El Centro College"/>
                  <w:listItem w:displayText="Fort Worth" w:value="Fort Worth"/>
                  <w:listItem w:displayText="Galveston" w:value="Galveston"/>
                  <w:listItem w:displayText="Houston - Downtown" w:value="Houston - Downtown"/>
                  <w:listItem w:displayText="Houston - IBT" w:value="Houston - IBT"/>
                  <w:listItem w:displayText="Houston - Medicine North" w:value="Houston - Medicine North"/>
                  <w:listItem w:displayText="Houston Community College" w:value="Houston Community College"/>
                  <w:listItem w:displayText="Houston Methodist Hospital" w:value="Houston Methodist Hospital"/>
                  <w:listItem w:displayText="Kingsville" w:value="Kingsville"/>
                  <w:listItem w:displayText="McAllen" w:value="McAllen"/>
                  <w:listItem w:displayText="Midland College" w:value="Midland College"/>
                  <w:listItem w:displayText="Round Rock" w:value="Round Rock"/>
                  <w:listItem w:displayText="South Texas College" w:value="South Texas College"/>
                  <w:listItem w:displayText="Tarrant County College" w:value="Tarrant County College"/>
                  <w:listItem w:displayText="Texas Southmost College" w:value="Texas Southmost College"/>
                  <w:listItem w:displayText="Tyler Junior College" w:value="Tyler Junior College"/>
                  <w:listItem w:displayText="Washington DC" w:value="Washington DC"/>
                </w:dropDownList>
              </w:sdtPr>
              <w:sdtEndPr/>
              <w:sdtContent>
                <w:r>
                  <w:rPr>
                    <w:rFonts w:ascii="Open Sans" w:hAnsi="Open Sans" w:cs="Open Sans"/>
                    <w:color w:val="AAAAAA"/>
                    <w:sz w:val="22"/>
                    <w:szCs w:val="22"/>
                  </w:rPr>
                  <w:t>Select location... ▾</w:t>
                </w:r>
              </w:sdtContent>
            </w:sdt>
          </w:p>
        </w:tc>
        <w:tc>
          <w:tcPr>
            <w:tcW w:w="80" w:type="dxa"/>
          </w:tcPr>
          <w:p w14:paraId="38E95B2A" w14:textId="77777777" w:rsidR="00E52060" w:rsidRDefault="00E52060"/>
        </w:tc>
        <w:tc>
          <w:tcPr>
            <w:tcW w:w="1600" w:type="dxa"/>
          </w:tcPr>
          <w:p w14:paraId="6B5B2496" w14:textId="77777777" w:rsidR="00E52060" w:rsidRDefault="004C6B16">
            <w:pPr>
              <w:spacing w:before="40" w:after="40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Type:</w:t>
            </w:r>
          </w:p>
        </w:tc>
        <w:tc>
          <w:tcPr>
            <w:tcW w:w="3400" w:type="dxa"/>
            <w:shd w:val="clear" w:color="auto" w:fill="F0F0F0"/>
          </w:tcPr>
          <w:p w14:paraId="22976F87" w14:textId="77777777" w:rsidR="00E52060" w:rsidRDefault="004C6B16">
            <w:pPr>
              <w:spacing w:before="40" w:after="40"/>
            </w:pPr>
            <w:sdt>
              <w:sdtPr>
                <w:rPr>
                  <w:rFonts w:ascii="Open Sans" w:hAnsi="Open Sans" w:cs="Open Sans"/>
                  <w:sz w:val="22"/>
                  <w:szCs w:val="22"/>
                </w:rPr>
                <w:alias w:val="Type"/>
                <w:tag w:val="type"/>
                <w:id w:val="-917789174"/>
                <w:showingPlcHdr/>
                <w:dropDownList>
                  <w:listItem w:displayText="Select type... ▾" w:value=""/>
                  <w:listItem w:displayText="Co-operative Education" w:value="Co-operative Education"/>
                  <w:listItem w:displayText="Internship" w:value="Internship"/>
                  <w:listItem w:displayText="Non-Traditional" w:value="Non-Traditional"/>
                  <w:listItem w:displayText="Student Teaching" w:value="Student Teaching"/>
                  <w:listItem w:displayText="Study Abroad" w:value="Study Abroad"/>
                  <w:listItem w:displayText="Traditional Face-to-Face (F2F)" w:value="Traditional Face-to-Face (F2F)"/>
                  <w:listItem w:displayText="Web Based" w:value="Web Based"/>
                </w:dropDownList>
              </w:sdtPr>
              <w:sdtEndPr/>
              <w:sdtContent>
                <w:r>
                  <w:rPr>
                    <w:rFonts w:ascii="Open Sans" w:hAnsi="Open Sans" w:cs="Open Sans"/>
                    <w:color w:val="AAAAAA"/>
                    <w:sz w:val="22"/>
                    <w:szCs w:val="22"/>
                  </w:rPr>
                  <w:t>Select type... ▾</w:t>
                </w:r>
              </w:sdtContent>
            </w:sdt>
          </w:p>
        </w:tc>
      </w:tr>
    </w:tbl>
    <w:p w14:paraId="2191CDFD" w14:textId="77777777" w:rsidR="00E52060" w:rsidRDefault="004C6B16">
      <w:pPr>
        <w:spacing w:before="80" w:after="80"/>
      </w:pPr>
      <w:r>
        <w:rPr>
          <w:rFonts w:ascii="Open Sans" w:hAnsi="Open Sans" w:cs="Open Sans"/>
          <w:b/>
          <w:bCs/>
          <w:sz w:val="22"/>
          <w:szCs w:val="22"/>
        </w:rPr>
        <w:t xml:space="preserve">Course Level:  </w:t>
      </w:r>
      <w:sdt>
        <w:sdtPr>
          <w:alias w:val="Undergraduate"/>
          <w:tag w:val="undergraduate"/>
          <w:id w:val="109213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cs="MS Gothic"/>
              <w:sz w:val="22"/>
              <w:szCs w:val="22"/>
            </w:rPr>
            <w:t>☐</w:t>
          </w:r>
        </w:sdtContent>
      </w:sdt>
      <w:r>
        <w:rPr>
          <w:rFonts w:ascii="Open Sans" w:hAnsi="Open Sans" w:cs="Open Sans"/>
          <w:sz w:val="22"/>
          <w:szCs w:val="22"/>
        </w:rPr>
        <w:t xml:space="preserve">  Undergraduate    </w:t>
      </w:r>
      <w:sdt>
        <w:sdtPr>
          <w:alias w:val="Graduate"/>
          <w:tag w:val="graduate"/>
          <w:id w:val="-36374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cs="MS Gothic"/>
              <w:sz w:val="22"/>
              <w:szCs w:val="22"/>
            </w:rPr>
            <w:t>☐</w:t>
          </w:r>
        </w:sdtContent>
      </w:sdt>
      <w:r>
        <w:rPr>
          <w:rFonts w:ascii="Open Sans" w:hAnsi="Open Sans" w:cs="Open Sans"/>
          <w:sz w:val="22"/>
          <w:szCs w:val="22"/>
        </w:rPr>
        <w:t xml:space="preserve">  Graduate</w:t>
      </w:r>
    </w:p>
    <w:p w14:paraId="71982A9D" w14:textId="77777777" w:rsidR="00E52060" w:rsidRDefault="004C6B16">
      <w:pPr>
        <w:spacing w:before="80" w:after="40"/>
      </w:pPr>
      <w:r>
        <w:rPr>
          <w:rFonts w:ascii="Open Sans" w:hAnsi="Open Sans" w:cs="Open Sans"/>
          <w:b/>
          <w:bCs/>
          <w:sz w:val="22"/>
          <w:szCs w:val="22"/>
        </w:rPr>
        <w:t>Preferred Contact Information</w:t>
      </w:r>
      <w:r>
        <w:rPr>
          <w:rFonts w:ascii="Open Sans" w:hAnsi="Open Sans" w:cs="Open Sans"/>
          <w:i/>
          <w:iCs/>
          <w:color w:val="808080"/>
          <w:sz w:val="18"/>
          <w:szCs w:val="18"/>
        </w:rPr>
        <w:t xml:space="preserve">  (for online courses only)</w:t>
      </w:r>
    </w:p>
    <w:sdt>
      <w:sdtPr>
        <w:rPr>
          <w:rFonts w:ascii="Open Sans" w:hAnsi="Open Sans" w:cs="Open Sans"/>
          <w:sz w:val="22"/>
          <w:szCs w:val="22"/>
        </w:rPr>
        <w:alias w:val="Preferred Contact Information"/>
        <w:tag w:val="preferred_contact"/>
        <w:id w:val="783612129"/>
        <w:showingPlcHdr/>
      </w:sdtPr>
      <w:sdtEndPr/>
      <w:sdtContent>
        <w:p w14:paraId="75A7C2B7" w14:textId="77777777" w:rsidR="00E52060" w:rsidRDefault="004C6B16">
          <w:pPr>
            <w:shd w:val="clear" w:color="auto" w:fill="F0F0F0"/>
            <w:spacing w:before="60" w:after="60"/>
          </w:pPr>
          <w:r>
            <w:rPr>
              <w:rFonts w:ascii="Open Sans" w:hAnsi="Open Sans" w:cs="Open Sans"/>
              <w:color w:val="AAAAAA"/>
              <w:sz w:val="22"/>
              <w:szCs w:val="22"/>
            </w:rPr>
            <w:t>Describe preferred contact method, response time, virtual office hours, etc.</w:t>
          </w:r>
        </w:p>
      </w:sdtContent>
    </w:sdt>
    <w:p w14:paraId="3FE5E615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ADDITIONAL COURSE DETAILS</w:t>
      </w:r>
    </w:p>
    <w:sdt>
      <w:sdtPr>
        <w:rPr>
          <w:rFonts w:ascii="Open Sans" w:hAnsi="Open Sans" w:cs="Open Sans"/>
          <w:sz w:val="22"/>
          <w:szCs w:val="22"/>
        </w:rPr>
        <w:alias w:val="ADDITIONAL COURSE DETAILS"/>
        <w:tag w:val="additional_course_details"/>
        <w:id w:val="1116714543"/>
        <w:showingPlcHdr/>
      </w:sdtPr>
      <w:sdtEndPr/>
      <w:sdtContent>
        <w:p w14:paraId="71B89A5A" w14:textId="77777777" w:rsidR="00E52060" w:rsidRDefault="004C6B16">
          <w:pPr>
            <w:shd w:val="clear" w:color="auto" w:fill="F0F0F0"/>
            <w:spacing w:before="60" w:after="60"/>
          </w:pPr>
          <w:r>
            <w:rPr>
              <w:rFonts w:ascii="Open Sans" w:hAnsi="Open Sans" w:cs="Open Sans"/>
              <w:color w:val="AAAAAA"/>
              <w:sz w:val="22"/>
              <w:szCs w:val="22"/>
            </w:rPr>
            <w:t>Describe additional course context, format, prerequisites context, or other details for the approval committee.</w:t>
          </w:r>
        </w:p>
      </w:sdtContent>
    </w:sdt>
    <w:p w14:paraId="52067005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TEXTBOOK AND/OR RESOURCE MATERIALS</w:t>
      </w:r>
    </w:p>
    <w:sdt>
      <w:sdtPr>
        <w:rPr>
          <w:rFonts w:ascii="Open Sans" w:hAnsi="Open Sans" w:cs="Open Sans"/>
          <w:sz w:val="22"/>
          <w:szCs w:val="22"/>
        </w:rPr>
        <w:alias w:val="TEXTBOOK AND/OR RESOURCE MATERIALS"/>
        <w:tag w:val="textbook"/>
        <w:id w:val="2091887019"/>
        <w:showingPlcHdr/>
      </w:sdtPr>
      <w:sdtEndPr/>
      <w:sdtContent>
        <w:p w14:paraId="5C045D49" w14:textId="77777777" w:rsidR="00E52060" w:rsidRDefault="004C6B16">
          <w:pPr>
            <w:shd w:val="clear" w:color="auto" w:fill="F0F0F0"/>
            <w:spacing w:before="60" w:after="60"/>
          </w:pPr>
          <w:r>
            <w:rPr>
              <w:rFonts w:ascii="Open Sans" w:hAnsi="Open Sans" w:cs="Open Sans"/>
              <w:color w:val="AAAAAA"/>
              <w:sz w:val="22"/>
              <w:szCs w:val="22"/>
            </w:rPr>
            <w:t>List required and recommended resources: title, author, ISBN, publisher, edition.</w:t>
          </w:r>
        </w:p>
      </w:sdtContent>
    </w:sdt>
    <w:p w14:paraId="2E7BA1D2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ADDITIONAL INSTRUCTIONAL MATERIALS</w:t>
      </w:r>
    </w:p>
    <w:sdt>
      <w:sdtPr>
        <w:rPr>
          <w:rFonts w:ascii="Open Sans" w:hAnsi="Open Sans" w:cs="Open Sans"/>
          <w:sz w:val="22"/>
          <w:szCs w:val="22"/>
        </w:rPr>
        <w:alias w:val="ADDITIONAL INSTRUCTIONAL MATERIALS"/>
        <w:tag w:val="additional_materials"/>
        <w:id w:val="1468403544"/>
        <w:showingPlcHdr/>
      </w:sdtPr>
      <w:sdtEndPr/>
      <w:sdtContent>
        <w:p w14:paraId="57FBC922" w14:textId="77777777" w:rsidR="00E52060" w:rsidRDefault="004C6B16">
          <w:pPr>
            <w:shd w:val="clear" w:color="auto" w:fill="F0F0F0"/>
            <w:spacing w:before="60" w:after="60"/>
          </w:pPr>
          <w:r>
            <w:rPr>
              <w:rFonts w:ascii="Open Sans" w:hAnsi="Open Sans" w:cs="Open Sans"/>
              <w:color w:val="AAAAAA"/>
              <w:sz w:val="22"/>
              <w:szCs w:val="22"/>
            </w:rPr>
            <w:t>List supplementary materials: online resources, software, lab kits, equipment, etc.</w:t>
          </w:r>
        </w:p>
      </w:sdtContent>
    </w:sdt>
    <w:p w14:paraId="71600101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GRADING POLICY</w:t>
      </w:r>
    </w:p>
    <w:p w14:paraId="0B137389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Define a grading scale for the assignment of a letter grade (A through F) or S/U as appropriate.</w:t>
      </w:r>
    </w:p>
    <w:p w14:paraId="0443FF1A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Describe the graded items for the course.</w:t>
      </w:r>
    </w:p>
    <w:p w14:paraId="3F9E41FE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Indicate weights applicable for each grade item (exams, labs, homework, participation, etc.).</w:t>
      </w:r>
    </w:p>
    <w:p w14:paraId="355673EF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If class participation exceeds 10% of the grade, include a rubric (Student Rule 10).</w:t>
      </w:r>
    </w:p>
    <w:p w14:paraId="50AA5650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If attendance is graded, state how the instructor will collect and evaluate it.</w:t>
      </w:r>
    </w:p>
    <w:p w14:paraId="31BE27A3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For stacked (UG/GR) courses, specify additional work required for graduate students.</w:t>
      </w:r>
    </w:p>
    <w:p w14:paraId="67035342" w14:textId="77777777" w:rsidR="00E52060" w:rsidRDefault="004C6B16">
      <w:pPr>
        <w:spacing w:after="4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Grading policies must be provided by the first class period and cannot change after the second session.</w:t>
      </w:r>
    </w:p>
    <w:sdt>
      <w:sdtPr>
        <w:rPr>
          <w:rFonts w:ascii="Open Sans" w:hAnsi="Open Sans" w:cs="Open Sans"/>
          <w:sz w:val="22"/>
          <w:szCs w:val="22"/>
        </w:rPr>
        <w:alias w:val="Grading Policy"/>
        <w:tag w:val="grading_policy"/>
        <w:id w:val="-157844919"/>
        <w:showingPlcHdr/>
      </w:sdtPr>
      <w:sdtEndPr/>
      <w:sdtContent>
        <w:p w14:paraId="059DE9EA" w14:textId="77777777" w:rsidR="00E52060" w:rsidRDefault="004C6B16">
          <w:pPr>
            <w:shd w:val="clear" w:color="auto" w:fill="F0F0F0"/>
            <w:spacing w:before="60" w:after="60"/>
          </w:pPr>
          <w:r>
            <w:rPr>
              <w:rFonts w:ascii="Open Sans" w:hAnsi="Open Sans" w:cs="Open Sans"/>
              <w:color w:val="AAAAAA"/>
              <w:sz w:val="22"/>
              <w:szCs w:val="22"/>
            </w:rPr>
            <w:t>Enter grading scale and all graded items with weights. Example: Exam 1 (25%), Exam 2 (25%), Labs (30%), Quizzes (20%).</w:t>
          </w:r>
        </w:p>
      </w:sdtContent>
    </w:sdt>
    <w:p w14:paraId="16236ECE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COURSE SCHEDULE</w:t>
      </w:r>
    </w:p>
    <w:p w14:paraId="685EA289" w14:textId="77777777" w:rsidR="00E52060" w:rsidRDefault="004C6B16">
      <w:pPr>
        <w:spacing w:after="6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Include a list of topics, calendar of activities, major assignment dates, and exam dates.</w:t>
      </w:r>
    </w:p>
    <w:p w14:paraId="118E4979" w14:textId="77777777" w:rsidR="00E52060" w:rsidRDefault="004C6B16">
      <w:pPr>
        <w:spacing w:after="6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Must include lab hours in the calendar of activities.</w:t>
      </w:r>
    </w:p>
    <w:p w14:paraId="1AA5696C" w14:textId="77777777" w:rsidR="00E52060" w:rsidRDefault="004C6B16">
      <w:pPr>
        <w:spacing w:after="6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Dates for exams/assignments should not change without written notification to all students.</w:t>
      </w:r>
    </w:p>
    <w:p w14:paraId="56CA0C21" w14:textId="77777777" w:rsidR="00E52060" w:rsidRDefault="004C6B16">
      <w:pPr>
        <w:spacing w:after="6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Fall/Spring = 15 weeks; Summer = 5, 7, or 10 weeks. For labs, identify contact hours separately.</w:t>
      </w:r>
    </w:p>
    <w:tbl>
      <w:tblPr>
        <w:tblW w:w="1008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800"/>
        <w:gridCol w:w="4640"/>
        <w:gridCol w:w="4640"/>
      </w:tblGrid>
      <w:tr w:rsidR="00E52060" w14:paraId="2D30770E" w14:textId="77777777" w:rsidTr="00DC35A4">
        <w:trPr>
          <w:trHeight w:val="400"/>
        </w:trPr>
        <w:tc>
          <w:tcPr>
            <w:tcW w:w="800" w:type="dxa"/>
            <w:shd w:val="clear" w:color="auto" w:fill="500000"/>
          </w:tcPr>
          <w:p w14:paraId="20403B29" w14:textId="77777777" w:rsidR="00E52060" w:rsidRDefault="004C6B16">
            <w:pPr>
              <w:spacing w:before="60" w:after="60"/>
              <w:jc w:val="center"/>
            </w:pPr>
            <w:r>
              <w:rPr>
                <w:rFonts w:ascii="Open Sans" w:hAnsi="Open Sans" w:cs="Open Sans"/>
                <w:b/>
                <w:bCs/>
                <w:color w:val="FFFFFF"/>
                <w:sz w:val="18"/>
                <w:szCs w:val="18"/>
              </w:rPr>
              <w:t>Week</w:t>
            </w:r>
          </w:p>
        </w:tc>
        <w:tc>
          <w:tcPr>
            <w:tcW w:w="4640" w:type="dxa"/>
            <w:shd w:val="clear" w:color="auto" w:fill="500000"/>
          </w:tcPr>
          <w:p w14:paraId="5B2A6052" w14:textId="77777777" w:rsidR="00E52060" w:rsidRDefault="004C6B16">
            <w:pPr>
              <w:spacing w:before="60" w:after="60"/>
              <w:jc w:val="center"/>
            </w:pPr>
            <w:r>
              <w:rPr>
                <w:rFonts w:ascii="Open Sans" w:hAnsi="Open Sans" w:cs="Open Sans"/>
                <w:b/>
                <w:bCs/>
                <w:color w:val="FFFFFF"/>
                <w:sz w:val="18"/>
                <w:szCs w:val="18"/>
              </w:rPr>
              <w:t>Topic / Description</w:t>
            </w:r>
          </w:p>
        </w:tc>
        <w:tc>
          <w:tcPr>
            <w:tcW w:w="4640" w:type="dxa"/>
            <w:shd w:val="clear" w:color="auto" w:fill="500000"/>
          </w:tcPr>
          <w:p w14:paraId="03BE0E1F" w14:textId="77777777" w:rsidR="00E52060" w:rsidRDefault="004C6B16">
            <w:pPr>
              <w:spacing w:before="60" w:after="60"/>
              <w:jc w:val="center"/>
            </w:pPr>
            <w:r>
              <w:rPr>
                <w:rFonts w:ascii="Open Sans" w:hAnsi="Open Sans" w:cs="Open Sans"/>
                <w:b/>
                <w:bCs/>
                <w:color w:val="FFFFFF"/>
                <w:sz w:val="18"/>
                <w:szCs w:val="18"/>
              </w:rPr>
              <w:t>Assignments / Exams / Notes</w:t>
            </w:r>
          </w:p>
        </w:tc>
      </w:tr>
      <w:tr w:rsidR="00E52060" w14:paraId="4F4A23F5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"/>
              <w:tag w:val="week_1"/>
              <w:id w:val="-1943131187"/>
              <w:text/>
            </w:sdtPr>
            <w:sdtEndPr/>
            <w:sdtContent>
              <w:p w14:paraId="37542BFA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"/>
              <w:tag w:val="topic_1"/>
              <w:id w:val="-1415773591"/>
              <w:text/>
            </w:sdtPr>
            <w:sdtEndPr/>
            <w:sdtContent>
              <w:p w14:paraId="3327F222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"/>
              <w:tag w:val="notes_1"/>
              <w:id w:val="-1340992964"/>
              <w:text/>
            </w:sdtPr>
            <w:sdtEndPr/>
            <w:sdtContent>
              <w:p w14:paraId="1E80D3CD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29EC84EC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2"/>
              <w:tag w:val="week_2"/>
              <w:id w:val="-539368738"/>
              <w:text/>
            </w:sdtPr>
            <w:sdtEndPr/>
            <w:sdtContent>
              <w:p w14:paraId="6A524897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2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2"/>
              <w:tag w:val="topic_2"/>
              <w:id w:val="-1034414756"/>
              <w:text/>
            </w:sdtPr>
            <w:sdtEndPr/>
            <w:sdtContent>
              <w:p w14:paraId="71B7B9D8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2"/>
              <w:tag w:val="notes_2"/>
              <w:id w:val="-1272701327"/>
              <w:text/>
            </w:sdtPr>
            <w:sdtEndPr/>
            <w:sdtContent>
              <w:p w14:paraId="30619060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701C3298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3"/>
              <w:tag w:val="week_3"/>
              <w:id w:val="586585181"/>
              <w:text/>
            </w:sdtPr>
            <w:sdtEndPr/>
            <w:sdtContent>
              <w:p w14:paraId="71B42799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3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3"/>
              <w:tag w:val="topic_3"/>
              <w:id w:val="133769724"/>
              <w:text/>
            </w:sdtPr>
            <w:sdtEndPr/>
            <w:sdtContent>
              <w:p w14:paraId="27601EEE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3"/>
              <w:tag w:val="notes_3"/>
              <w:id w:val="-391663618"/>
              <w:text/>
            </w:sdtPr>
            <w:sdtEndPr/>
            <w:sdtContent>
              <w:p w14:paraId="2D8F5E2A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4817FD56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4"/>
              <w:tag w:val="week_4"/>
              <w:id w:val="160977505"/>
              <w:text/>
            </w:sdtPr>
            <w:sdtEndPr/>
            <w:sdtContent>
              <w:p w14:paraId="04CDDA0C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4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4"/>
              <w:tag w:val="topic_4"/>
              <w:id w:val="-1143266754"/>
              <w:text/>
            </w:sdtPr>
            <w:sdtEndPr/>
            <w:sdtContent>
              <w:p w14:paraId="6832B654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4"/>
              <w:tag w:val="notes_4"/>
              <w:id w:val="-180750960"/>
              <w:text/>
            </w:sdtPr>
            <w:sdtEndPr/>
            <w:sdtContent>
              <w:p w14:paraId="7C89A8A7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519B9F9D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5"/>
              <w:tag w:val="week_5"/>
              <w:id w:val="-177507156"/>
              <w:text/>
            </w:sdtPr>
            <w:sdtEndPr/>
            <w:sdtContent>
              <w:p w14:paraId="5B5EB105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5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5"/>
              <w:tag w:val="topic_5"/>
              <w:id w:val="1336799484"/>
              <w:text/>
            </w:sdtPr>
            <w:sdtEndPr/>
            <w:sdtContent>
              <w:p w14:paraId="5AB9F26B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5"/>
              <w:tag w:val="notes_5"/>
              <w:id w:val="1429698478"/>
              <w:text/>
            </w:sdtPr>
            <w:sdtEndPr/>
            <w:sdtContent>
              <w:p w14:paraId="2A95D867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4464E6FA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6"/>
              <w:tag w:val="week_6"/>
              <w:id w:val="-1338993321"/>
              <w:text/>
            </w:sdtPr>
            <w:sdtEndPr/>
            <w:sdtContent>
              <w:p w14:paraId="5A472CB7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6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6"/>
              <w:tag w:val="topic_6"/>
              <w:id w:val="-2147428724"/>
              <w:text/>
            </w:sdtPr>
            <w:sdtEndPr/>
            <w:sdtContent>
              <w:p w14:paraId="778B4AC9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6"/>
              <w:tag w:val="notes_6"/>
              <w:id w:val="401109704"/>
              <w:text/>
            </w:sdtPr>
            <w:sdtEndPr/>
            <w:sdtContent>
              <w:p w14:paraId="35C0E6D9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25B5AAF3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7"/>
              <w:tag w:val="week_7"/>
              <w:id w:val="-1236475850"/>
              <w:text/>
            </w:sdtPr>
            <w:sdtEndPr/>
            <w:sdtContent>
              <w:p w14:paraId="6DFDDDFC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7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7"/>
              <w:tag w:val="topic_7"/>
              <w:id w:val="-301306517"/>
              <w:text/>
            </w:sdtPr>
            <w:sdtEndPr/>
            <w:sdtContent>
              <w:p w14:paraId="3F39EC3B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7"/>
              <w:tag w:val="notes_7"/>
              <w:id w:val="-168495025"/>
              <w:text/>
            </w:sdtPr>
            <w:sdtEndPr/>
            <w:sdtContent>
              <w:p w14:paraId="2C286BA0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41D2C6DE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8"/>
              <w:tag w:val="week_8"/>
              <w:id w:val="1278133841"/>
              <w:text/>
            </w:sdtPr>
            <w:sdtEndPr/>
            <w:sdtContent>
              <w:p w14:paraId="456BED3D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8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8"/>
              <w:tag w:val="topic_8"/>
              <w:id w:val="2017270495"/>
              <w:text/>
            </w:sdtPr>
            <w:sdtEndPr/>
            <w:sdtContent>
              <w:p w14:paraId="58792981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8"/>
              <w:tag w:val="notes_8"/>
              <w:id w:val="955844556"/>
              <w:text/>
            </w:sdtPr>
            <w:sdtEndPr/>
            <w:sdtContent>
              <w:p w14:paraId="3B3A2CBB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665BAD65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9"/>
              <w:tag w:val="week_9"/>
              <w:id w:val="1572235401"/>
              <w:text/>
            </w:sdtPr>
            <w:sdtEndPr/>
            <w:sdtContent>
              <w:p w14:paraId="4E2410AF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9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9"/>
              <w:tag w:val="topic_9"/>
              <w:id w:val="-1462491453"/>
              <w:text/>
            </w:sdtPr>
            <w:sdtEndPr/>
            <w:sdtContent>
              <w:p w14:paraId="58A0E1D7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9"/>
              <w:tag w:val="notes_9"/>
              <w:id w:val="1627347952"/>
              <w:text/>
            </w:sdtPr>
            <w:sdtEndPr/>
            <w:sdtContent>
              <w:p w14:paraId="2F04CDE6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11AD9A5B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0"/>
              <w:tag w:val="week_10"/>
              <w:id w:val="1883520685"/>
              <w:text/>
            </w:sdtPr>
            <w:sdtEndPr/>
            <w:sdtContent>
              <w:p w14:paraId="6617E869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10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0"/>
              <w:tag w:val="topic_10"/>
              <w:id w:val="-1795444486"/>
              <w:text/>
            </w:sdtPr>
            <w:sdtEndPr/>
            <w:sdtContent>
              <w:p w14:paraId="3E3BF37D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0"/>
              <w:tag w:val="notes_10"/>
              <w:id w:val="-893960240"/>
              <w:text/>
            </w:sdtPr>
            <w:sdtEndPr/>
            <w:sdtContent>
              <w:p w14:paraId="1CF8D91B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0437E230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1"/>
              <w:tag w:val="week_11"/>
              <w:id w:val="1935701828"/>
              <w:text/>
            </w:sdtPr>
            <w:sdtEndPr/>
            <w:sdtContent>
              <w:p w14:paraId="4C075BB7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11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1"/>
              <w:tag w:val="topic_11"/>
              <w:id w:val="-1113137259"/>
              <w:showingPlcHdr/>
              <w:text/>
            </w:sdtPr>
            <w:sdtEndPr/>
            <w:sdtContent>
              <w:p w14:paraId="51566055" w14:textId="6872EB50" w:rsidR="00E52060" w:rsidRDefault="00DC35A4">
                <w:pPr>
                  <w:spacing w:before="40" w:after="40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 xml:space="preserve">     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1"/>
              <w:tag w:val="notes_11"/>
              <w:id w:val="-1035261600"/>
              <w:text/>
            </w:sdtPr>
            <w:sdtEndPr/>
            <w:sdtContent>
              <w:p w14:paraId="79BA8972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1B1853F6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2"/>
              <w:tag w:val="week_12"/>
              <w:id w:val="-1791898108"/>
              <w:text/>
            </w:sdtPr>
            <w:sdtEndPr/>
            <w:sdtContent>
              <w:p w14:paraId="6EED0401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12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2"/>
              <w:tag w:val="topic_12"/>
              <w:id w:val="-561330187"/>
              <w:showingPlcHdr/>
              <w:text/>
            </w:sdtPr>
            <w:sdtEndPr/>
            <w:sdtContent>
              <w:p w14:paraId="15BF9FE3" w14:textId="1BBA403F" w:rsidR="00E52060" w:rsidRDefault="00DC35A4">
                <w:pPr>
                  <w:spacing w:before="40" w:after="40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 xml:space="preserve">     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2"/>
              <w:tag w:val="notes_12"/>
              <w:id w:val="1828717720"/>
              <w:text/>
            </w:sdtPr>
            <w:sdtEndPr/>
            <w:sdtContent>
              <w:p w14:paraId="7365952A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75353B5F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3"/>
              <w:tag w:val="week_13"/>
              <w:id w:val="1976176503"/>
              <w:text/>
            </w:sdtPr>
            <w:sdtEndPr/>
            <w:sdtContent>
              <w:p w14:paraId="0F59C6D5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13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3"/>
              <w:tag w:val="topic_13"/>
              <w:id w:val="-1961096075"/>
              <w:text/>
            </w:sdtPr>
            <w:sdtEndPr/>
            <w:sdtContent>
              <w:p w14:paraId="022D9148" w14:textId="77777777" w:rsidR="00E52060" w:rsidRDefault="004C6B16">
                <w:pPr>
                  <w:spacing w:before="40" w:after="40"/>
                </w:pP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3"/>
              <w:tag w:val="notes_13"/>
              <w:id w:val="492772426"/>
              <w:text/>
            </w:sdtPr>
            <w:sdtEndPr/>
            <w:sdtContent>
              <w:p w14:paraId="292B179A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68CB30FE" w14:textId="77777777" w:rsidTr="00DC35A4">
        <w:trPr>
          <w:trHeight w:val="400"/>
        </w:trPr>
        <w:tc>
          <w:tcPr>
            <w:tcW w:w="80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4"/>
              <w:tag w:val="week_14"/>
              <w:id w:val="-1942829474"/>
              <w:text/>
            </w:sdtPr>
            <w:sdtEndPr/>
            <w:sdtContent>
              <w:p w14:paraId="1633A6D9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14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4"/>
              <w:tag w:val="topic_14"/>
              <w:id w:val="2004776639"/>
              <w:showingPlcHdr/>
              <w:text/>
            </w:sdtPr>
            <w:sdtEndPr/>
            <w:sdtContent>
              <w:p w14:paraId="5694858F" w14:textId="157F82B0" w:rsidR="00E52060" w:rsidRDefault="00DC35A4">
                <w:pPr>
                  <w:spacing w:before="40" w:after="40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 xml:space="preserve">     </w:t>
                </w:r>
              </w:p>
            </w:sdtContent>
          </w:sdt>
        </w:tc>
        <w:tc>
          <w:tcPr>
            <w:tcW w:w="4640" w:type="dxa"/>
            <w:shd w:val="clear" w:color="auto" w:fill="F2F2F2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4"/>
              <w:tag w:val="notes_14"/>
              <w:id w:val="-506752573"/>
              <w:text/>
            </w:sdtPr>
            <w:sdtEndPr/>
            <w:sdtContent>
              <w:p w14:paraId="1AD497AB" w14:textId="77777777" w:rsidR="00E52060" w:rsidRDefault="004C6B16">
                <w:pPr>
                  <w:spacing w:before="40" w:after="40"/>
                </w:pPr>
              </w:p>
            </w:sdtContent>
          </w:sdt>
        </w:tc>
      </w:tr>
      <w:tr w:rsidR="00E52060" w14:paraId="39AFD46B" w14:textId="77777777" w:rsidTr="00DC35A4">
        <w:trPr>
          <w:trHeight w:val="400"/>
        </w:trPr>
        <w:tc>
          <w:tcPr>
            <w:tcW w:w="80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week_15"/>
              <w:tag w:val="week_15"/>
              <w:id w:val="1264572108"/>
              <w:text/>
            </w:sdtPr>
            <w:sdtEndPr/>
            <w:sdtContent>
              <w:p w14:paraId="5623711D" w14:textId="77777777" w:rsidR="00E52060" w:rsidRDefault="004C6B16">
                <w:pPr>
                  <w:spacing w:before="40" w:after="40"/>
                  <w:jc w:val="center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>15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topic_15"/>
              <w:tag w:val="topic_15"/>
              <w:id w:val="-1388408316"/>
              <w:showingPlcHdr/>
              <w:text/>
            </w:sdtPr>
            <w:sdtEndPr/>
            <w:sdtContent>
              <w:p w14:paraId="28B75481" w14:textId="57C5646A" w:rsidR="00E52060" w:rsidRDefault="00DC35A4">
                <w:pPr>
                  <w:spacing w:before="40" w:after="40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 xml:space="preserve">     </w:t>
                </w:r>
              </w:p>
            </w:sdtContent>
          </w:sdt>
        </w:tc>
        <w:tc>
          <w:tcPr>
            <w:tcW w:w="4640" w:type="dxa"/>
            <w:shd w:val="clear" w:color="auto" w:fill="FFFFFF"/>
          </w:tcPr>
          <w:sdt>
            <w:sdtPr>
              <w:rPr>
                <w:rFonts w:ascii="Open Sans" w:hAnsi="Open Sans" w:cs="Open Sans"/>
                <w:sz w:val="22"/>
                <w:szCs w:val="22"/>
              </w:rPr>
              <w:alias w:val="notes_15"/>
              <w:tag w:val="notes_15"/>
              <w:id w:val="348681808"/>
              <w:showingPlcHdr/>
              <w:text/>
            </w:sdtPr>
            <w:sdtEndPr/>
            <w:sdtContent>
              <w:p w14:paraId="1C31B314" w14:textId="6B3C10D8" w:rsidR="00E52060" w:rsidRDefault="00DC35A4">
                <w:pPr>
                  <w:spacing w:before="40" w:after="40"/>
                </w:pPr>
                <w:r>
                  <w:rPr>
                    <w:rFonts w:ascii="Open Sans" w:hAnsi="Open Sans" w:cs="Open Sans"/>
                    <w:sz w:val="22"/>
                    <w:szCs w:val="22"/>
                  </w:rPr>
                  <w:t xml:space="preserve">     </w:t>
                </w:r>
              </w:p>
            </w:sdtContent>
          </w:sdt>
        </w:tc>
      </w:tr>
      <w:tr w:rsidR="00DC35A4" w:rsidRPr="00DC35A4" w14:paraId="4B159595" w14:textId="77777777" w:rsidTr="00DC35A4">
        <w:trPr>
          <w:trHeight w:val="400"/>
        </w:trPr>
        <w:tc>
          <w:tcPr>
            <w:tcW w:w="800" w:type="dxa"/>
            <w:shd w:val="clear" w:color="auto" w:fill="F2F2F2" w:themeFill="background1" w:themeFillShade="F2"/>
          </w:tcPr>
          <w:p w14:paraId="7C18267A" w14:textId="3D7D930F" w:rsidR="00DC35A4" w:rsidRDefault="00DC35A4">
            <w:pPr>
              <w:spacing w:before="40" w:after="4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16</w:t>
            </w:r>
          </w:p>
        </w:tc>
        <w:tc>
          <w:tcPr>
            <w:tcW w:w="4640" w:type="dxa"/>
            <w:shd w:val="clear" w:color="auto" w:fill="F2F2F2" w:themeFill="background1" w:themeFillShade="F2"/>
          </w:tcPr>
          <w:p w14:paraId="45891985" w14:textId="77777777" w:rsidR="00DC35A4" w:rsidRDefault="00DC35A4" w:rsidP="00DC35A4">
            <w:pPr>
              <w:spacing w:before="40" w:after="4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640" w:type="dxa"/>
            <w:shd w:val="clear" w:color="auto" w:fill="F2F2F2" w:themeFill="background1" w:themeFillShade="F2"/>
          </w:tcPr>
          <w:p w14:paraId="37A4DF41" w14:textId="77777777" w:rsidR="00DC35A4" w:rsidRDefault="00DC35A4" w:rsidP="00DC35A4">
            <w:pPr>
              <w:spacing w:before="40" w:after="4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974D1A8" w14:textId="77777777" w:rsidR="00E52060" w:rsidRDefault="004C6B16">
      <w:pPr>
        <w:pBdr>
          <w:bottom w:val="single" w:sz="6" w:space="1" w:color="500000"/>
        </w:pBdr>
        <w:spacing w:before="160" w:after="60"/>
      </w:pPr>
      <w:r>
        <w:rPr>
          <w:rFonts w:ascii="Open Sans" w:hAnsi="Open Sans" w:cs="Open Sans"/>
          <w:b/>
          <w:bCs/>
          <w:color w:val="500000"/>
        </w:rPr>
        <w:t>ADDITIONAL COURSE INFORMATION</w:t>
      </w:r>
    </w:p>
    <w:p w14:paraId="019BEA22" w14:textId="77777777" w:rsidR="00E52060" w:rsidRDefault="004C6B16">
      <w:pPr>
        <w:spacing w:after="6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Please include any additional information relevant to the course approval process.</w:t>
      </w:r>
    </w:p>
    <w:sdt>
      <w:sdtPr>
        <w:rPr>
          <w:rFonts w:ascii="Open Sans" w:hAnsi="Open Sans" w:cs="Open Sans"/>
          <w:sz w:val="22"/>
          <w:szCs w:val="22"/>
        </w:rPr>
        <w:alias w:val="Additional Course Information"/>
        <w:tag w:val="additional_course_info"/>
        <w:id w:val="786622032"/>
      </w:sdtPr>
      <w:sdtEndPr/>
      <w:sdtContent>
        <w:p w14:paraId="5571D47F" w14:textId="478C08CD" w:rsidR="00E52060" w:rsidRDefault="00DC35A4">
          <w:pPr>
            <w:shd w:val="clear" w:color="auto" w:fill="F0F0F0"/>
            <w:spacing w:before="60" w:after="60"/>
          </w:pPr>
          <w:r>
            <w:rPr>
              <w:rFonts w:ascii="Open Sans" w:hAnsi="Open Sans" w:cs="Open Sans"/>
              <w:sz w:val="22"/>
              <w:szCs w:val="22"/>
            </w:rPr>
            <w:tab/>
          </w:r>
        </w:p>
      </w:sdtContent>
    </w:sdt>
    <w:p w14:paraId="0AF1E42F" w14:textId="77777777" w:rsidR="00E52060" w:rsidRDefault="004C6B16">
      <w:pPr>
        <w:spacing w:before="120" w:after="60"/>
      </w:pPr>
      <w:r>
        <w:rPr>
          <w:rFonts w:ascii="Open Sans" w:hAnsi="Open Sans" w:cs="Open Sans"/>
          <w:b/>
          <w:bCs/>
          <w:sz w:val="18"/>
          <w:szCs w:val="18"/>
        </w:rPr>
        <w:t>Items populated in Simple Syllabus (fed from Banner/Compass):</w:t>
      </w:r>
    </w:p>
    <w:p w14:paraId="7CCB880E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Course Section</w:t>
      </w:r>
    </w:p>
    <w:p w14:paraId="272F8F01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Course Term</w:t>
      </w:r>
    </w:p>
    <w:p w14:paraId="668DCDE3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Meeting Times &amp; Location</w:t>
      </w:r>
    </w:p>
    <w:p w14:paraId="692063F7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Credit Hours</w:t>
      </w:r>
    </w:p>
    <w:p w14:paraId="1AA7E728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Instructor Name &amp; Email Address</w:t>
      </w:r>
    </w:p>
    <w:p w14:paraId="365B96A4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Catalog Description</w:t>
      </w:r>
    </w:p>
    <w:p w14:paraId="72AED263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Course Prerequisites, Corequisites &amp; Restrictions</w:t>
      </w:r>
    </w:p>
    <w:p w14:paraId="37CA24BD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Special Course Designation</w:t>
      </w:r>
    </w:p>
    <w:p w14:paraId="60F03B67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University Late Work Policy</w:t>
      </w:r>
    </w:p>
    <w:p w14:paraId="7B23C8F6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Course Specific Late Work Policy (optional)</w:t>
      </w:r>
    </w:p>
    <w:p w14:paraId="26E190D0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AI Statement (recommended)</w:t>
      </w:r>
    </w:p>
    <w:p w14:paraId="367D3063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Campus Specific Technology Support</w:t>
      </w:r>
    </w:p>
    <w:p w14:paraId="7BB621F9" w14:textId="77777777" w:rsidR="00E52060" w:rsidRDefault="004C6B16">
      <w:pPr>
        <w:spacing w:after="30"/>
        <w:ind w:left="360" w:hanging="180"/>
      </w:pPr>
      <w:r>
        <w:rPr>
          <w:rFonts w:ascii="Open Sans" w:hAnsi="Open Sans" w:cs="Open Sans"/>
          <w:i/>
          <w:iCs/>
          <w:color w:val="808080"/>
          <w:sz w:val="18"/>
          <w:szCs w:val="18"/>
        </w:rPr>
        <w:t>•  University Policies: Academic Integrity, Attendance, Makeup Work, Nondiscrimination, Civil Rights &amp; Title IX, ADA, Pregnancy Accommodations, Mental Health &amp; Wellness, FERPA, Free Speech &amp; Civil Discourse</w:t>
      </w:r>
    </w:p>
    <w:p w14:paraId="15424FC3" w14:textId="77777777" w:rsidR="00E52060" w:rsidRDefault="00E52060">
      <w:pPr>
        <w:sectPr w:rsidR="00E52060">
          <w:pgSz w:w="12240" w:h="15840"/>
          <w:pgMar w:top="1080" w:right="1080" w:bottom="1080" w:left="1080" w:header="720" w:footer="720" w:gutter="0"/>
          <w:cols w:space="720"/>
        </w:sectPr>
      </w:pPr>
    </w:p>
    <w:p w14:paraId="2BFA9A86" w14:textId="77777777" w:rsidR="00DC35A4" w:rsidRDefault="00DC35A4"/>
    <w:sectPr w:rsidR="00DC3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F84C2E" w14:textId="77777777" w:rsidR="004C6B16" w:rsidRDefault="004C6B16" w:rsidP="00054067">
      <w:r>
        <w:separator/>
      </w:r>
    </w:p>
  </w:endnote>
  <w:endnote w:type="continuationSeparator" w:id="0">
    <w:p w14:paraId="31DC6189" w14:textId="77777777" w:rsidR="004C6B16" w:rsidRDefault="004C6B16" w:rsidP="0005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2000020F" w:usb1="0000000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F34D81" w14:textId="77777777" w:rsidR="004C6B16" w:rsidRDefault="004C6B16" w:rsidP="00054067">
      <w:r>
        <w:separator/>
      </w:r>
    </w:p>
  </w:footnote>
  <w:footnote w:type="continuationSeparator" w:id="0">
    <w:p w14:paraId="41905877" w14:textId="77777777" w:rsidR="004C6B16" w:rsidRDefault="004C6B16" w:rsidP="00054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D0079"/>
    <w:multiLevelType w:val="multilevel"/>
    <w:tmpl w:val="B3FC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567C0"/>
    <w:multiLevelType w:val="hybridMultilevel"/>
    <w:tmpl w:val="1150853A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179B"/>
    <w:multiLevelType w:val="hybridMultilevel"/>
    <w:tmpl w:val="9B466EFE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7787"/>
    <w:multiLevelType w:val="hybridMultilevel"/>
    <w:tmpl w:val="866A2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361C0"/>
    <w:multiLevelType w:val="hybridMultilevel"/>
    <w:tmpl w:val="0A1067CC"/>
    <w:lvl w:ilvl="0" w:tplc="C270EBE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D4C4F"/>
    <w:multiLevelType w:val="multilevel"/>
    <w:tmpl w:val="8796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D7B78"/>
    <w:multiLevelType w:val="hybridMultilevel"/>
    <w:tmpl w:val="F0967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95EF0"/>
    <w:multiLevelType w:val="multilevel"/>
    <w:tmpl w:val="ECE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95C80"/>
    <w:multiLevelType w:val="hybridMultilevel"/>
    <w:tmpl w:val="BCFE0930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0362E"/>
    <w:multiLevelType w:val="multilevel"/>
    <w:tmpl w:val="9DCA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D5E75"/>
    <w:multiLevelType w:val="hybridMultilevel"/>
    <w:tmpl w:val="B290F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61143"/>
    <w:multiLevelType w:val="hybridMultilevel"/>
    <w:tmpl w:val="29841F1E"/>
    <w:lvl w:ilvl="0" w:tplc="17CC6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86BC9"/>
    <w:multiLevelType w:val="hybridMultilevel"/>
    <w:tmpl w:val="B7D4B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27B38"/>
    <w:multiLevelType w:val="hybridMultilevel"/>
    <w:tmpl w:val="DC38C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D39AC"/>
    <w:multiLevelType w:val="hybridMultilevel"/>
    <w:tmpl w:val="61A6740E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14A24"/>
    <w:multiLevelType w:val="multilevel"/>
    <w:tmpl w:val="254A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60101"/>
    <w:multiLevelType w:val="hybridMultilevel"/>
    <w:tmpl w:val="53DE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009C"/>
    <w:multiLevelType w:val="hybridMultilevel"/>
    <w:tmpl w:val="65FAB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467C1"/>
    <w:multiLevelType w:val="hybridMultilevel"/>
    <w:tmpl w:val="4E76902E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84945"/>
    <w:multiLevelType w:val="hybridMultilevel"/>
    <w:tmpl w:val="3C9A4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73611"/>
    <w:multiLevelType w:val="multilevel"/>
    <w:tmpl w:val="E6FC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E41E65"/>
    <w:multiLevelType w:val="hybridMultilevel"/>
    <w:tmpl w:val="7E9E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418B5"/>
    <w:multiLevelType w:val="hybridMultilevel"/>
    <w:tmpl w:val="083AD86E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D4DE0"/>
    <w:multiLevelType w:val="multilevel"/>
    <w:tmpl w:val="B17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E30902"/>
    <w:multiLevelType w:val="hybridMultilevel"/>
    <w:tmpl w:val="8130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E7154"/>
    <w:multiLevelType w:val="hybridMultilevel"/>
    <w:tmpl w:val="D080363A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96C35"/>
    <w:multiLevelType w:val="hybridMultilevel"/>
    <w:tmpl w:val="6D34D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43B1C"/>
    <w:multiLevelType w:val="multilevel"/>
    <w:tmpl w:val="C7BA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302075"/>
    <w:multiLevelType w:val="hybridMultilevel"/>
    <w:tmpl w:val="00086E8A"/>
    <w:lvl w:ilvl="0" w:tplc="C270EB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B5C47"/>
    <w:multiLevelType w:val="hybridMultilevel"/>
    <w:tmpl w:val="265E33BE"/>
    <w:lvl w:ilvl="0" w:tplc="73807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78610">
    <w:abstractNumId w:val="29"/>
  </w:num>
  <w:num w:numId="2" w16cid:durableId="1864201660">
    <w:abstractNumId w:val="4"/>
  </w:num>
  <w:num w:numId="3" w16cid:durableId="152913307">
    <w:abstractNumId w:val="22"/>
  </w:num>
  <w:num w:numId="4" w16cid:durableId="1597136282">
    <w:abstractNumId w:val="2"/>
  </w:num>
  <w:num w:numId="5" w16cid:durableId="1588926500">
    <w:abstractNumId w:val="28"/>
  </w:num>
  <w:num w:numId="6" w16cid:durableId="881988012">
    <w:abstractNumId w:val="18"/>
  </w:num>
  <w:num w:numId="7" w16cid:durableId="1614558656">
    <w:abstractNumId w:val="14"/>
  </w:num>
  <w:num w:numId="8" w16cid:durableId="342783764">
    <w:abstractNumId w:val="25"/>
  </w:num>
  <w:num w:numId="9" w16cid:durableId="1756048878">
    <w:abstractNumId w:val="8"/>
  </w:num>
  <w:num w:numId="10" w16cid:durableId="1037390786">
    <w:abstractNumId w:val="11"/>
  </w:num>
  <w:num w:numId="11" w16cid:durableId="2061127508">
    <w:abstractNumId w:val="3"/>
  </w:num>
  <w:num w:numId="12" w16cid:durableId="484051137">
    <w:abstractNumId w:val="16"/>
  </w:num>
  <w:num w:numId="13" w16cid:durableId="458451285">
    <w:abstractNumId w:val="26"/>
  </w:num>
  <w:num w:numId="14" w16cid:durableId="340355760">
    <w:abstractNumId w:val="1"/>
  </w:num>
  <w:num w:numId="15" w16cid:durableId="4598444">
    <w:abstractNumId w:val="10"/>
  </w:num>
  <w:num w:numId="16" w16cid:durableId="1465586411">
    <w:abstractNumId w:val="12"/>
  </w:num>
  <w:num w:numId="17" w16cid:durableId="1346980055">
    <w:abstractNumId w:val="6"/>
  </w:num>
  <w:num w:numId="18" w16cid:durableId="1509976816">
    <w:abstractNumId w:val="13"/>
  </w:num>
  <w:num w:numId="19" w16cid:durableId="1099134739">
    <w:abstractNumId w:val="21"/>
  </w:num>
  <w:num w:numId="20" w16cid:durableId="23992269">
    <w:abstractNumId w:val="17"/>
  </w:num>
  <w:num w:numId="21" w16cid:durableId="731848372">
    <w:abstractNumId w:val="23"/>
  </w:num>
  <w:num w:numId="22" w16cid:durableId="292254368">
    <w:abstractNumId w:val="27"/>
  </w:num>
  <w:num w:numId="23" w16cid:durableId="1671712785">
    <w:abstractNumId w:val="9"/>
  </w:num>
  <w:num w:numId="24" w16cid:durableId="45838888">
    <w:abstractNumId w:val="0"/>
  </w:num>
  <w:num w:numId="25" w16cid:durableId="487018974">
    <w:abstractNumId w:val="7"/>
  </w:num>
  <w:num w:numId="26" w16cid:durableId="1902206158">
    <w:abstractNumId w:val="20"/>
  </w:num>
  <w:num w:numId="27" w16cid:durableId="1365785692">
    <w:abstractNumId w:val="5"/>
  </w:num>
  <w:num w:numId="28" w16cid:durableId="839349088">
    <w:abstractNumId w:val="15"/>
  </w:num>
  <w:num w:numId="29" w16cid:durableId="814180657">
    <w:abstractNumId w:val="19"/>
  </w:num>
  <w:num w:numId="30" w16cid:durableId="108474680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hideSpellingErrors/>
  <w:hideGrammaticalErrors/>
  <w:attachedTemplate r:id="rId1"/>
  <w:trackRevisions/>
  <w:documentProtection w:edit="trackedChange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5A4"/>
    <w:rsid w:val="000022BE"/>
    <w:rsid w:val="00002EE7"/>
    <w:rsid w:val="00015CD1"/>
    <w:rsid w:val="00023D8A"/>
    <w:rsid w:val="0002720A"/>
    <w:rsid w:val="0003042B"/>
    <w:rsid w:val="00032280"/>
    <w:rsid w:val="00040668"/>
    <w:rsid w:val="000435E5"/>
    <w:rsid w:val="00045E73"/>
    <w:rsid w:val="00053A26"/>
    <w:rsid w:val="00054067"/>
    <w:rsid w:val="000617DD"/>
    <w:rsid w:val="00066CF1"/>
    <w:rsid w:val="0007502A"/>
    <w:rsid w:val="00075C56"/>
    <w:rsid w:val="00077B67"/>
    <w:rsid w:val="00087C6F"/>
    <w:rsid w:val="00094B78"/>
    <w:rsid w:val="000A2821"/>
    <w:rsid w:val="000A4C6A"/>
    <w:rsid w:val="000B2E04"/>
    <w:rsid w:val="000C0CAF"/>
    <w:rsid w:val="000C38FC"/>
    <w:rsid w:val="000D3D1F"/>
    <w:rsid w:val="000F2751"/>
    <w:rsid w:val="000F5389"/>
    <w:rsid w:val="00106CA2"/>
    <w:rsid w:val="00112E57"/>
    <w:rsid w:val="0012556A"/>
    <w:rsid w:val="00132D2A"/>
    <w:rsid w:val="00140B87"/>
    <w:rsid w:val="00164C25"/>
    <w:rsid w:val="0017429A"/>
    <w:rsid w:val="001805C1"/>
    <w:rsid w:val="00194E10"/>
    <w:rsid w:val="001A5DDE"/>
    <w:rsid w:val="001C1376"/>
    <w:rsid w:val="001D1992"/>
    <w:rsid w:val="001D64E9"/>
    <w:rsid w:val="001E4286"/>
    <w:rsid w:val="001F27D3"/>
    <w:rsid w:val="001F7392"/>
    <w:rsid w:val="00201066"/>
    <w:rsid w:val="00201D80"/>
    <w:rsid w:val="00211B97"/>
    <w:rsid w:val="00231AFC"/>
    <w:rsid w:val="0024391D"/>
    <w:rsid w:val="002509CC"/>
    <w:rsid w:val="0026405D"/>
    <w:rsid w:val="00270BDE"/>
    <w:rsid w:val="00275A50"/>
    <w:rsid w:val="002813B4"/>
    <w:rsid w:val="00281B14"/>
    <w:rsid w:val="002952FB"/>
    <w:rsid w:val="002A30F5"/>
    <w:rsid w:val="002A67CC"/>
    <w:rsid w:val="002B1FB0"/>
    <w:rsid w:val="002B2B50"/>
    <w:rsid w:val="002B6D62"/>
    <w:rsid w:val="002D7FC4"/>
    <w:rsid w:val="002E04E8"/>
    <w:rsid w:val="002F0DD3"/>
    <w:rsid w:val="002F3036"/>
    <w:rsid w:val="002F3DD7"/>
    <w:rsid w:val="003046B9"/>
    <w:rsid w:val="00307768"/>
    <w:rsid w:val="00314F37"/>
    <w:rsid w:val="00321C74"/>
    <w:rsid w:val="00321FED"/>
    <w:rsid w:val="00333B8E"/>
    <w:rsid w:val="003471BA"/>
    <w:rsid w:val="00357792"/>
    <w:rsid w:val="00363A8F"/>
    <w:rsid w:val="00371B34"/>
    <w:rsid w:val="00372F45"/>
    <w:rsid w:val="00374349"/>
    <w:rsid w:val="00382B7B"/>
    <w:rsid w:val="00384329"/>
    <w:rsid w:val="003A74CE"/>
    <w:rsid w:val="003B5828"/>
    <w:rsid w:val="003C1679"/>
    <w:rsid w:val="003C2AB5"/>
    <w:rsid w:val="003C4A29"/>
    <w:rsid w:val="003C604E"/>
    <w:rsid w:val="003D1150"/>
    <w:rsid w:val="003D196D"/>
    <w:rsid w:val="003D1A79"/>
    <w:rsid w:val="003D4BFB"/>
    <w:rsid w:val="003E13BE"/>
    <w:rsid w:val="003E40DA"/>
    <w:rsid w:val="004001D9"/>
    <w:rsid w:val="004064B3"/>
    <w:rsid w:val="00436520"/>
    <w:rsid w:val="004514EC"/>
    <w:rsid w:val="00451C87"/>
    <w:rsid w:val="004542B8"/>
    <w:rsid w:val="00455F83"/>
    <w:rsid w:val="00471C53"/>
    <w:rsid w:val="0047796B"/>
    <w:rsid w:val="0048636D"/>
    <w:rsid w:val="00487164"/>
    <w:rsid w:val="00493BBB"/>
    <w:rsid w:val="00495B5E"/>
    <w:rsid w:val="004C1D14"/>
    <w:rsid w:val="004C6B16"/>
    <w:rsid w:val="004D1412"/>
    <w:rsid w:val="004D1876"/>
    <w:rsid w:val="004F08DB"/>
    <w:rsid w:val="004F0FCF"/>
    <w:rsid w:val="004F133F"/>
    <w:rsid w:val="004F1CA4"/>
    <w:rsid w:val="004F7821"/>
    <w:rsid w:val="0050250C"/>
    <w:rsid w:val="005324AD"/>
    <w:rsid w:val="00532A55"/>
    <w:rsid w:val="00532C3B"/>
    <w:rsid w:val="00533224"/>
    <w:rsid w:val="00541518"/>
    <w:rsid w:val="005418C9"/>
    <w:rsid w:val="005547FA"/>
    <w:rsid w:val="005645BD"/>
    <w:rsid w:val="005651B1"/>
    <w:rsid w:val="00566530"/>
    <w:rsid w:val="005669F5"/>
    <w:rsid w:val="005718A7"/>
    <w:rsid w:val="00577567"/>
    <w:rsid w:val="005800F2"/>
    <w:rsid w:val="005B1CB7"/>
    <w:rsid w:val="005D56D9"/>
    <w:rsid w:val="005E140A"/>
    <w:rsid w:val="005F691F"/>
    <w:rsid w:val="006117C6"/>
    <w:rsid w:val="00613A79"/>
    <w:rsid w:val="00620F2C"/>
    <w:rsid w:val="00621EF3"/>
    <w:rsid w:val="006226F2"/>
    <w:rsid w:val="006373B2"/>
    <w:rsid w:val="00644A1B"/>
    <w:rsid w:val="00647648"/>
    <w:rsid w:val="0065346A"/>
    <w:rsid w:val="00661550"/>
    <w:rsid w:val="006648BA"/>
    <w:rsid w:val="00670F49"/>
    <w:rsid w:val="006743B0"/>
    <w:rsid w:val="00675EB9"/>
    <w:rsid w:val="0067781A"/>
    <w:rsid w:val="0068004D"/>
    <w:rsid w:val="00683B5F"/>
    <w:rsid w:val="00691228"/>
    <w:rsid w:val="006B0494"/>
    <w:rsid w:val="006C3F15"/>
    <w:rsid w:val="006D54E0"/>
    <w:rsid w:val="006D5A4E"/>
    <w:rsid w:val="006D7C4F"/>
    <w:rsid w:val="006E0F36"/>
    <w:rsid w:val="006E6535"/>
    <w:rsid w:val="006E707C"/>
    <w:rsid w:val="006E739B"/>
    <w:rsid w:val="006F6751"/>
    <w:rsid w:val="00722267"/>
    <w:rsid w:val="00740105"/>
    <w:rsid w:val="00755A1E"/>
    <w:rsid w:val="00762D57"/>
    <w:rsid w:val="00765158"/>
    <w:rsid w:val="007816B8"/>
    <w:rsid w:val="00782A5F"/>
    <w:rsid w:val="007861C1"/>
    <w:rsid w:val="0079121F"/>
    <w:rsid w:val="00791B13"/>
    <w:rsid w:val="00794FDD"/>
    <w:rsid w:val="00796162"/>
    <w:rsid w:val="0079666F"/>
    <w:rsid w:val="007967DE"/>
    <w:rsid w:val="00797320"/>
    <w:rsid w:val="007A6C19"/>
    <w:rsid w:val="007A6FE1"/>
    <w:rsid w:val="007B1485"/>
    <w:rsid w:val="007B2657"/>
    <w:rsid w:val="007B7D63"/>
    <w:rsid w:val="007C3923"/>
    <w:rsid w:val="007C497C"/>
    <w:rsid w:val="007D5FEB"/>
    <w:rsid w:val="007D7758"/>
    <w:rsid w:val="007E0D36"/>
    <w:rsid w:val="007E2B0C"/>
    <w:rsid w:val="007E3D02"/>
    <w:rsid w:val="007F59E9"/>
    <w:rsid w:val="007F64FD"/>
    <w:rsid w:val="00805B90"/>
    <w:rsid w:val="00810396"/>
    <w:rsid w:val="008213E3"/>
    <w:rsid w:val="00824186"/>
    <w:rsid w:val="00824822"/>
    <w:rsid w:val="00830C28"/>
    <w:rsid w:val="0083232B"/>
    <w:rsid w:val="00833470"/>
    <w:rsid w:val="008376E7"/>
    <w:rsid w:val="00840881"/>
    <w:rsid w:val="008438FC"/>
    <w:rsid w:val="00843E78"/>
    <w:rsid w:val="0084603B"/>
    <w:rsid w:val="00850F84"/>
    <w:rsid w:val="00851505"/>
    <w:rsid w:val="00853FFD"/>
    <w:rsid w:val="00855CCB"/>
    <w:rsid w:val="00857A61"/>
    <w:rsid w:val="00861FFA"/>
    <w:rsid w:val="00877535"/>
    <w:rsid w:val="00887F08"/>
    <w:rsid w:val="008C71F6"/>
    <w:rsid w:val="008D4271"/>
    <w:rsid w:val="008E2588"/>
    <w:rsid w:val="008E454C"/>
    <w:rsid w:val="009055BD"/>
    <w:rsid w:val="009123A7"/>
    <w:rsid w:val="00916EAA"/>
    <w:rsid w:val="0092371A"/>
    <w:rsid w:val="009328DB"/>
    <w:rsid w:val="0097723E"/>
    <w:rsid w:val="009800CB"/>
    <w:rsid w:val="00980B4B"/>
    <w:rsid w:val="0098537E"/>
    <w:rsid w:val="00987BC4"/>
    <w:rsid w:val="0099702C"/>
    <w:rsid w:val="009A12B0"/>
    <w:rsid w:val="009A504C"/>
    <w:rsid w:val="009A5CF9"/>
    <w:rsid w:val="009A7726"/>
    <w:rsid w:val="009B41DC"/>
    <w:rsid w:val="009B5707"/>
    <w:rsid w:val="009B6FF7"/>
    <w:rsid w:val="009C12B6"/>
    <w:rsid w:val="009C5E87"/>
    <w:rsid w:val="009D1959"/>
    <w:rsid w:val="009D4258"/>
    <w:rsid w:val="009E0F2E"/>
    <w:rsid w:val="009E7988"/>
    <w:rsid w:val="009F6F97"/>
    <w:rsid w:val="00A101DF"/>
    <w:rsid w:val="00A119AD"/>
    <w:rsid w:val="00A13CCC"/>
    <w:rsid w:val="00A248D3"/>
    <w:rsid w:val="00A274FF"/>
    <w:rsid w:val="00A37D04"/>
    <w:rsid w:val="00A40830"/>
    <w:rsid w:val="00A43755"/>
    <w:rsid w:val="00A47936"/>
    <w:rsid w:val="00A5789D"/>
    <w:rsid w:val="00A60692"/>
    <w:rsid w:val="00A629EB"/>
    <w:rsid w:val="00A63134"/>
    <w:rsid w:val="00A77C42"/>
    <w:rsid w:val="00A8195A"/>
    <w:rsid w:val="00A916F5"/>
    <w:rsid w:val="00A93FEB"/>
    <w:rsid w:val="00A95FAB"/>
    <w:rsid w:val="00AA2578"/>
    <w:rsid w:val="00AA3401"/>
    <w:rsid w:val="00AC43B4"/>
    <w:rsid w:val="00AC6B53"/>
    <w:rsid w:val="00AE0C23"/>
    <w:rsid w:val="00AE486D"/>
    <w:rsid w:val="00AE4B10"/>
    <w:rsid w:val="00AE5AAE"/>
    <w:rsid w:val="00AE79FF"/>
    <w:rsid w:val="00AF696B"/>
    <w:rsid w:val="00B00200"/>
    <w:rsid w:val="00B00224"/>
    <w:rsid w:val="00B018BF"/>
    <w:rsid w:val="00B06E94"/>
    <w:rsid w:val="00B135B1"/>
    <w:rsid w:val="00B13C17"/>
    <w:rsid w:val="00B17D67"/>
    <w:rsid w:val="00B31AD2"/>
    <w:rsid w:val="00B33541"/>
    <w:rsid w:val="00B37DEC"/>
    <w:rsid w:val="00B4114C"/>
    <w:rsid w:val="00B42CD7"/>
    <w:rsid w:val="00B60381"/>
    <w:rsid w:val="00B6177F"/>
    <w:rsid w:val="00B675B8"/>
    <w:rsid w:val="00B7269D"/>
    <w:rsid w:val="00B84B66"/>
    <w:rsid w:val="00B85F24"/>
    <w:rsid w:val="00B92CEB"/>
    <w:rsid w:val="00BA50AE"/>
    <w:rsid w:val="00BB2F85"/>
    <w:rsid w:val="00BC5041"/>
    <w:rsid w:val="00BC587F"/>
    <w:rsid w:val="00BD1E90"/>
    <w:rsid w:val="00C05DB1"/>
    <w:rsid w:val="00C07AE6"/>
    <w:rsid w:val="00C10D38"/>
    <w:rsid w:val="00C42F47"/>
    <w:rsid w:val="00C44443"/>
    <w:rsid w:val="00C5296D"/>
    <w:rsid w:val="00C55A82"/>
    <w:rsid w:val="00C62E9A"/>
    <w:rsid w:val="00C6543F"/>
    <w:rsid w:val="00C65E83"/>
    <w:rsid w:val="00C723DF"/>
    <w:rsid w:val="00C760A1"/>
    <w:rsid w:val="00C76AB1"/>
    <w:rsid w:val="00C8139A"/>
    <w:rsid w:val="00C86DAA"/>
    <w:rsid w:val="00C93065"/>
    <w:rsid w:val="00C96AA5"/>
    <w:rsid w:val="00CA1494"/>
    <w:rsid w:val="00CA1707"/>
    <w:rsid w:val="00CA4CD1"/>
    <w:rsid w:val="00CA7B45"/>
    <w:rsid w:val="00CB0A5F"/>
    <w:rsid w:val="00CB19DD"/>
    <w:rsid w:val="00CC1559"/>
    <w:rsid w:val="00CC5103"/>
    <w:rsid w:val="00CD0CFA"/>
    <w:rsid w:val="00CD667E"/>
    <w:rsid w:val="00CE1FC0"/>
    <w:rsid w:val="00CF5D88"/>
    <w:rsid w:val="00D15C0A"/>
    <w:rsid w:val="00D34113"/>
    <w:rsid w:val="00D34147"/>
    <w:rsid w:val="00D36E30"/>
    <w:rsid w:val="00D43AAB"/>
    <w:rsid w:val="00D52541"/>
    <w:rsid w:val="00D559C4"/>
    <w:rsid w:val="00D636D0"/>
    <w:rsid w:val="00D642F9"/>
    <w:rsid w:val="00D6541F"/>
    <w:rsid w:val="00D65E0E"/>
    <w:rsid w:val="00D74F9A"/>
    <w:rsid w:val="00D85B2F"/>
    <w:rsid w:val="00D860E3"/>
    <w:rsid w:val="00DA0AB2"/>
    <w:rsid w:val="00DA6AD1"/>
    <w:rsid w:val="00DC35A4"/>
    <w:rsid w:val="00DD53CC"/>
    <w:rsid w:val="00DD75F8"/>
    <w:rsid w:val="00DE038B"/>
    <w:rsid w:val="00DE19F5"/>
    <w:rsid w:val="00DF21C0"/>
    <w:rsid w:val="00DF3847"/>
    <w:rsid w:val="00DF5E9B"/>
    <w:rsid w:val="00E01F41"/>
    <w:rsid w:val="00E039EE"/>
    <w:rsid w:val="00E226C4"/>
    <w:rsid w:val="00E23FF4"/>
    <w:rsid w:val="00E245E9"/>
    <w:rsid w:val="00E271DF"/>
    <w:rsid w:val="00E52060"/>
    <w:rsid w:val="00E64D8B"/>
    <w:rsid w:val="00E65522"/>
    <w:rsid w:val="00E66813"/>
    <w:rsid w:val="00E75097"/>
    <w:rsid w:val="00E8687C"/>
    <w:rsid w:val="00EB1304"/>
    <w:rsid w:val="00EB1FDB"/>
    <w:rsid w:val="00EB53AC"/>
    <w:rsid w:val="00EB64EE"/>
    <w:rsid w:val="00EE09BA"/>
    <w:rsid w:val="00EE0F34"/>
    <w:rsid w:val="00EF27AD"/>
    <w:rsid w:val="00EF7977"/>
    <w:rsid w:val="00F210CE"/>
    <w:rsid w:val="00F2257B"/>
    <w:rsid w:val="00F41FB6"/>
    <w:rsid w:val="00F43591"/>
    <w:rsid w:val="00F44861"/>
    <w:rsid w:val="00F5221B"/>
    <w:rsid w:val="00F53574"/>
    <w:rsid w:val="00F53EBB"/>
    <w:rsid w:val="00F641D7"/>
    <w:rsid w:val="00F701C5"/>
    <w:rsid w:val="00F729A2"/>
    <w:rsid w:val="00F74B57"/>
    <w:rsid w:val="00F756D7"/>
    <w:rsid w:val="00F82510"/>
    <w:rsid w:val="00F83ABC"/>
    <w:rsid w:val="00F8605C"/>
    <w:rsid w:val="00F900AB"/>
    <w:rsid w:val="00FA21BD"/>
    <w:rsid w:val="00FC532E"/>
    <w:rsid w:val="00FD4AC4"/>
    <w:rsid w:val="00FE2E1D"/>
    <w:rsid w:val="00FE3984"/>
    <w:rsid w:val="00FF3352"/>
    <w:rsid w:val="00FF5A85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85076"/>
  <w15:chartTrackingRefBased/>
  <w15:docId w15:val="{3E5AB8A1-861F-0F43-8BFF-506FBC4E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2BE"/>
    <w:pPr>
      <w:keepNext/>
      <w:keepLines/>
      <w:outlineLvl w:val="0"/>
    </w:pPr>
    <w:rPr>
      <w:rFonts w:asciiTheme="majorHAnsi" w:eastAsiaTheme="majorEastAsia" w:hAnsiTheme="majorHAnsi" w:cstheme="majorBidi"/>
      <w:color w:val="5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9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7130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96D"/>
    <w:pPr>
      <w:keepNext/>
      <w:keepLines/>
      <w:outlineLvl w:val="2"/>
    </w:pPr>
    <w:rPr>
      <w:rFonts w:asciiTheme="majorHAnsi" w:eastAsiaTheme="majorEastAsia" w:hAnsiTheme="majorHAnsi" w:cstheme="majorBidi"/>
      <w:color w:val="67130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96D"/>
    <w:pPr>
      <w:keepNext/>
      <w:keepLines/>
      <w:ind w:left="360"/>
      <w:outlineLvl w:val="3"/>
    </w:pPr>
    <w:rPr>
      <w:rFonts w:asciiTheme="majorHAnsi" w:eastAsiaTheme="majorEastAsia" w:hAnsiTheme="majorHAnsi" w:cstheme="majorBidi"/>
      <w:i/>
      <w:iCs/>
      <w:color w:val="67130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645B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45BD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0022BE"/>
    <w:rPr>
      <w:rFonts w:asciiTheme="majorHAnsi" w:eastAsiaTheme="majorEastAsia" w:hAnsiTheme="majorHAnsi" w:cstheme="majorBidi"/>
      <w:color w:val="5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296D"/>
    <w:rPr>
      <w:rFonts w:asciiTheme="majorHAnsi" w:eastAsiaTheme="majorEastAsia" w:hAnsiTheme="majorHAnsi" w:cstheme="majorBidi"/>
      <w:color w:val="671305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022BE"/>
    <w:pPr>
      <w:contextualSpacing/>
    </w:pPr>
    <w:rPr>
      <w:rFonts w:asciiTheme="majorHAnsi" w:eastAsiaTheme="majorEastAsia" w:hAnsiTheme="majorHAnsi" w:cstheme="majorBidi"/>
      <w:color w:val="50000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2BE"/>
    <w:rPr>
      <w:rFonts w:asciiTheme="majorHAnsi" w:eastAsiaTheme="majorEastAsia" w:hAnsiTheme="majorHAnsi" w:cstheme="majorBidi"/>
      <w:color w:val="500000"/>
      <w:spacing w:val="-10"/>
      <w:kern w:val="28"/>
      <w:sz w:val="48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C5296D"/>
    <w:rPr>
      <w:rFonts w:asciiTheme="majorHAnsi" w:eastAsiaTheme="majorEastAsia" w:hAnsiTheme="majorHAnsi" w:cstheme="majorBidi"/>
      <w:color w:val="67130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96D"/>
    <w:rPr>
      <w:rFonts w:asciiTheme="majorHAnsi" w:eastAsiaTheme="majorEastAsia" w:hAnsiTheme="majorHAnsi" w:cstheme="majorBidi"/>
      <w:i/>
      <w:iCs/>
      <w:color w:val="671305"/>
    </w:rPr>
  </w:style>
  <w:style w:type="character" w:styleId="IntenseEmphasis">
    <w:name w:val="Intense Emphasis"/>
    <w:basedOn w:val="DefaultParagraphFont"/>
    <w:uiPriority w:val="21"/>
    <w:qFormat/>
    <w:rsid w:val="00C5296D"/>
    <w:rPr>
      <w:i/>
      <w:iCs/>
      <w:color w:val="67130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96D"/>
    <w:pPr>
      <w:pBdr>
        <w:top w:val="single" w:sz="4" w:space="10" w:color="500000"/>
        <w:bottom w:val="single" w:sz="4" w:space="10" w:color="500000"/>
      </w:pBdr>
      <w:spacing w:before="360" w:after="360"/>
      <w:ind w:left="864" w:right="864"/>
      <w:jc w:val="center"/>
    </w:pPr>
    <w:rPr>
      <w:i/>
      <w:iCs/>
      <w:color w:val="5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96D"/>
    <w:rPr>
      <w:i/>
      <w:iCs/>
      <w:color w:val="500000"/>
    </w:rPr>
  </w:style>
  <w:style w:type="paragraph" w:styleId="Header">
    <w:name w:val="header"/>
    <w:basedOn w:val="Normal"/>
    <w:link w:val="HeaderChar"/>
    <w:uiPriority w:val="99"/>
    <w:unhideWhenUsed/>
    <w:rsid w:val="000540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06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540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067"/>
    <w:rPr>
      <w:sz w:val="24"/>
    </w:rPr>
  </w:style>
  <w:style w:type="character" w:styleId="Hyperlink">
    <w:name w:val="Hyperlink"/>
    <w:basedOn w:val="DefaultParagraphFont"/>
    <w:uiPriority w:val="99"/>
    <w:unhideWhenUsed/>
    <w:rsid w:val="00916EA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6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6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2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2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2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28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51C87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3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8D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4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B1304"/>
    <w:pPr>
      <w:spacing w:before="100" w:beforeAutospacing="1" w:after="100" w:afterAutospacing="1"/>
    </w:pPr>
  </w:style>
  <w:style w:type="character" w:customStyle="1" w:styleId="screenreader-only">
    <w:name w:val="screenreader-only"/>
    <w:basedOn w:val="DefaultParagraphFont"/>
    <w:rsid w:val="00644A1B"/>
  </w:style>
  <w:style w:type="character" w:styleId="Emphasis">
    <w:name w:val="Emphasis"/>
    <w:basedOn w:val="DefaultParagraphFont"/>
    <w:uiPriority w:val="20"/>
    <w:qFormat/>
    <w:rsid w:val="00644A1B"/>
    <w:rPr>
      <w:i/>
      <w:iCs/>
    </w:rPr>
  </w:style>
  <w:style w:type="paragraph" w:styleId="Revision">
    <w:name w:val="Revision"/>
    <w:hidden/>
    <w:uiPriority w:val="99"/>
    <w:semiHidden/>
    <w:rsid w:val="00A5789D"/>
    <w:pPr>
      <w:spacing w:after="0" w:line="240" w:lineRule="auto"/>
    </w:pPr>
  </w:style>
  <w:style w:type="character" w:customStyle="1" w:styleId="block-container">
    <w:name w:val="block-container"/>
    <w:basedOn w:val="DefaultParagraphFont"/>
    <w:rsid w:val="00374349"/>
  </w:style>
  <w:style w:type="character" w:customStyle="1" w:styleId="block-node">
    <w:name w:val="block-node"/>
    <w:basedOn w:val="DefaultParagraphFont"/>
    <w:rsid w:val="00374349"/>
  </w:style>
  <w:style w:type="character" w:styleId="PlaceholderText">
    <w:name w:val="Placeholder Text"/>
    <w:rPr>
      <w:color w:val="AAAAA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7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shaffer2/Downloads/Abbreviated_Syllabus_Template-Draft2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3AC90-E490-4D89-822A-CE8C2D98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Abbreviated_Syllabus_Template-Draft2 (1).dotx</Template>
  <TotalTime>1</TotalTime>
  <Pages>3</Pages>
  <Words>389</Words>
  <Characters>2321</Characters>
  <Application>Microsoft Office Word</Application>
  <DocSecurity>4</DocSecurity>
  <Lines>114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Template</vt:lpstr>
    </vt:vector>
  </TitlesOfParts>
  <Manager/>
  <Company/>
  <LinksUpToDate>false</LinksUpToDate>
  <CharactersWithSpaces>2709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Template</dc:title>
  <dc:subject/>
  <dc:creator>Olga Kuchment</dc:creator>
  <cp:keywords/>
  <dc:description/>
  <cp:lastModifiedBy>Olga Kuchment</cp:lastModifiedBy>
  <cp:revision>2</cp:revision>
  <dcterms:created xsi:type="dcterms:W3CDTF">2026-07-15T17:52:00Z</dcterms:created>
  <dcterms:modified xsi:type="dcterms:W3CDTF">2026-07-15T17:52:00Z</dcterms:modified>
  <cp:category/>
</cp:coreProperties>
</file>