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5F306DB5" w14:textId="77777777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403B79D5" w14:textId="77777777" w:rsidR="00AF300E" w:rsidRPr="00140961" w:rsidRDefault="00140961" w:rsidP="005E12C7">
            <w:pPr>
              <w:pStyle w:val="Title"/>
              <w:rPr>
                <w:rFonts w:ascii="Modern Love Caps" w:eastAsia="BatangChe" w:hAnsi="Modern Love Caps"/>
                <w:color w:val="C948D6" w:themeColor="accent2" w:themeTint="99"/>
                <w:sz w:val="72"/>
                <w:szCs w:val="72"/>
              </w:rPr>
            </w:pPr>
            <w:r w:rsidRPr="00140961">
              <w:rPr>
                <w:rFonts w:ascii="Modern Love Caps" w:eastAsia="BatangChe" w:hAnsi="Modern Love Caps"/>
                <w:color w:val="C948D6" w:themeColor="accent2" w:themeTint="99"/>
                <w:sz w:val="72"/>
                <w:szCs w:val="72"/>
              </w:rPr>
              <w:t>SuMMER Paid Work Experience</w:t>
            </w:r>
          </w:p>
          <w:p w14:paraId="44BDA970" w14:textId="77777777" w:rsidR="00140961" w:rsidRPr="00140961" w:rsidRDefault="00140961" w:rsidP="00140961">
            <w:pPr>
              <w:jc w:val="center"/>
              <w:rPr>
                <w:rFonts w:ascii="Modern Love Caps" w:hAnsi="Modern Love Caps"/>
                <w:color w:val="0070C0"/>
                <w:sz w:val="40"/>
                <w:szCs w:val="40"/>
              </w:rPr>
            </w:pPr>
            <w:r w:rsidRPr="00140961">
              <w:rPr>
                <w:rFonts w:ascii="Modern Love Caps" w:hAnsi="Modern Love Caps"/>
                <w:color w:val="0070C0"/>
                <w:sz w:val="40"/>
                <w:szCs w:val="40"/>
              </w:rPr>
              <w:t xml:space="preserve">Brought to you </w:t>
            </w:r>
            <w:r>
              <w:rPr>
                <w:rFonts w:ascii="Modern Love Caps" w:hAnsi="Modern Love Caps"/>
                <w:color w:val="0070C0"/>
                <w:sz w:val="40"/>
                <w:szCs w:val="40"/>
              </w:rPr>
              <w:t>in Part by</w:t>
            </w:r>
            <w:r w:rsidRPr="00140961">
              <w:rPr>
                <w:rFonts w:ascii="Modern Love Caps" w:hAnsi="Modern Love Caps"/>
                <w:color w:val="0070C0"/>
                <w:sz w:val="40"/>
                <w:szCs w:val="40"/>
              </w:rPr>
              <w:t xml:space="preserve"> Work Ready Texas</w:t>
            </w:r>
          </w:p>
          <w:p w14:paraId="3B19FBFD" w14:textId="1FAAF346" w:rsidR="00140961" w:rsidRPr="00BB0D55" w:rsidRDefault="00BB0D55" w:rsidP="00BB48FF">
            <w:pPr>
              <w:jc w:val="center"/>
              <w:rPr>
                <w:rFonts w:ascii="Modern Love Caps" w:hAnsi="Modern Love Caps"/>
                <w:color w:val="C948D6" w:themeColor="accent2" w:themeTint="99"/>
              </w:rPr>
            </w:pPr>
            <w:r w:rsidRPr="00BB0D55">
              <w:rPr>
                <w:rFonts w:ascii="Modern Love Caps" w:hAnsi="Modern Love Caps"/>
                <w:color w:val="C948D6" w:themeColor="accent2" w:themeTint="99"/>
              </w:rPr>
              <w:t xml:space="preserve">For Students 16-22 </w:t>
            </w:r>
          </w:p>
          <w:p w14:paraId="0CC2C56E" w14:textId="124123CB" w:rsidR="00140961" w:rsidRDefault="00140961" w:rsidP="00140961">
            <w:pPr>
              <w:jc w:val="center"/>
              <w:rPr>
                <w:rFonts w:ascii="Modern Love Caps" w:hAnsi="Modern Love Caps"/>
                <w:color w:val="00B050"/>
              </w:rPr>
            </w:pPr>
            <w:r w:rsidRPr="00140961">
              <w:rPr>
                <w:rFonts w:ascii="Modern Love Caps" w:hAnsi="Modern Love Caps"/>
                <w:color w:val="00B050"/>
              </w:rPr>
              <w:t>Students gain paid work experience in entry level retail, customer service, food services, stocking/shipping and receiving, and recreation services</w:t>
            </w:r>
            <w:r w:rsidR="00B53CA2">
              <w:rPr>
                <w:rFonts w:ascii="Modern Love Caps" w:hAnsi="Modern Love Caps"/>
                <w:color w:val="00B050"/>
              </w:rPr>
              <w:t xml:space="preserve"> in an area business</w:t>
            </w:r>
            <w:r w:rsidRPr="00140961">
              <w:rPr>
                <w:rFonts w:ascii="Modern Love Caps" w:hAnsi="Modern Love Caps"/>
                <w:color w:val="00B050"/>
              </w:rPr>
              <w:t>.</w:t>
            </w:r>
          </w:p>
          <w:p w14:paraId="6EE4EBA1" w14:textId="200AF0FB" w:rsidR="009119E2" w:rsidRPr="00140961" w:rsidRDefault="009119E2" w:rsidP="00140961">
            <w:pPr>
              <w:jc w:val="center"/>
              <w:rPr>
                <w:rFonts w:ascii="Modern Love Caps" w:hAnsi="Modern Love Caps"/>
              </w:rPr>
            </w:pPr>
            <w:r>
              <w:rPr>
                <w:rFonts w:ascii="Modern Love Caps" w:hAnsi="Modern Love Caps"/>
                <w:color w:val="00B050"/>
              </w:rPr>
              <w:t>Job coaches provided for as long as needed</w:t>
            </w:r>
          </w:p>
        </w:tc>
      </w:tr>
      <w:tr w:rsidR="00EE51F6" w:rsidRPr="000F3631" w14:paraId="6E34E8A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5FED9A16" w14:textId="77777777" w:rsidR="00140961" w:rsidRDefault="00140961" w:rsidP="00B53CA2">
            <w:pPr>
              <w:pStyle w:val="Subtitle"/>
              <w:ind w:left="0"/>
              <w:jc w:val="left"/>
            </w:pPr>
          </w:p>
          <w:p w14:paraId="393D15F5" w14:textId="77777777" w:rsidR="00140961" w:rsidRPr="00140961" w:rsidRDefault="00140961" w:rsidP="00140961">
            <w:pPr>
              <w:pStyle w:val="Subtitle"/>
              <w:ind w:left="0"/>
              <w:rPr>
                <w:rFonts w:ascii="Modern Love Caps" w:hAnsi="Modern Love Caps"/>
                <w:color w:val="C948D6" w:themeColor="accent2" w:themeTint="99"/>
              </w:rPr>
            </w:pPr>
            <w:r w:rsidRPr="00140961">
              <w:rPr>
                <w:rFonts w:ascii="Modern Love Caps" w:hAnsi="Modern Love Caps"/>
                <w:color w:val="C948D6" w:themeColor="accent2" w:themeTint="99"/>
              </w:rPr>
              <w:t>Two 5</w:t>
            </w:r>
            <w:r w:rsidR="002D1AFC">
              <w:rPr>
                <w:rFonts w:ascii="Modern Love Caps" w:hAnsi="Modern Love Caps"/>
                <w:color w:val="C948D6" w:themeColor="accent2" w:themeTint="99"/>
              </w:rPr>
              <w:t>-</w:t>
            </w:r>
            <w:r w:rsidRPr="00140961">
              <w:rPr>
                <w:rFonts w:ascii="Modern Love Caps" w:hAnsi="Modern Love Caps"/>
                <w:color w:val="C948D6" w:themeColor="accent2" w:themeTint="99"/>
              </w:rPr>
              <w:t xml:space="preserve">week sessions </w:t>
            </w:r>
            <w:r w:rsidR="002D1AFC">
              <w:rPr>
                <w:rFonts w:ascii="Modern Love Caps" w:hAnsi="Modern Love Caps"/>
                <w:color w:val="C948D6" w:themeColor="accent2" w:themeTint="99"/>
              </w:rPr>
              <w:t>available</w:t>
            </w:r>
          </w:p>
          <w:p w14:paraId="77803B48" w14:textId="77777777" w:rsidR="00EE51F6" w:rsidRPr="00140961" w:rsidRDefault="00140961" w:rsidP="00140961">
            <w:pPr>
              <w:pStyle w:val="Subtitle"/>
              <w:ind w:left="0"/>
              <w:rPr>
                <w:rFonts w:ascii="Modern Love Caps" w:hAnsi="Modern Love Caps"/>
                <w:color w:val="C948D6" w:themeColor="accent2" w:themeTint="99"/>
              </w:rPr>
            </w:pPr>
            <w:r w:rsidRPr="00140961">
              <w:rPr>
                <w:rFonts w:ascii="Modern Love Caps" w:hAnsi="Modern Love Caps"/>
                <w:color w:val="C948D6" w:themeColor="accent2" w:themeTint="99"/>
              </w:rPr>
              <w:t>May 31</w:t>
            </w:r>
            <w:r w:rsidRPr="00140961">
              <w:rPr>
                <w:rFonts w:ascii="Modern Love Caps" w:hAnsi="Modern Love Caps"/>
                <w:color w:val="C948D6" w:themeColor="accent2" w:themeTint="99"/>
                <w:vertAlign w:val="superscript"/>
              </w:rPr>
              <w:t>st</w:t>
            </w:r>
            <w:r w:rsidRPr="00140961">
              <w:rPr>
                <w:rFonts w:ascii="Modern Love Caps" w:hAnsi="Modern Love Caps"/>
                <w:color w:val="C948D6" w:themeColor="accent2" w:themeTint="99"/>
              </w:rPr>
              <w:t xml:space="preserve"> – July 2</w:t>
            </w:r>
            <w:r w:rsidRPr="00140961">
              <w:rPr>
                <w:rFonts w:ascii="Modern Love Caps" w:hAnsi="Modern Love Caps"/>
                <w:color w:val="C948D6" w:themeColor="accent2" w:themeTint="99"/>
                <w:vertAlign w:val="superscript"/>
              </w:rPr>
              <w:t>nd</w:t>
            </w:r>
            <w:r w:rsidRPr="00140961">
              <w:rPr>
                <w:rFonts w:ascii="Modern Love Caps" w:hAnsi="Modern Love Caps"/>
                <w:color w:val="C948D6" w:themeColor="accent2" w:themeTint="99"/>
              </w:rPr>
              <w:t xml:space="preserve"> </w:t>
            </w:r>
          </w:p>
          <w:p w14:paraId="0D6F2CD9" w14:textId="77777777" w:rsidR="00140961" w:rsidRPr="00140961" w:rsidRDefault="00140961" w:rsidP="00140961">
            <w:pPr>
              <w:jc w:val="center"/>
              <w:rPr>
                <w:rFonts w:ascii="Modern Love Caps" w:hAnsi="Modern Love Caps"/>
                <w:b/>
                <w:bCs/>
                <w:color w:val="C948D6" w:themeColor="accent2" w:themeTint="99"/>
                <w:szCs w:val="32"/>
              </w:rPr>
            </w:pPr>
            <w:r w:rsidRPr="00140961">
              <w:rPr>
                <w:rFonts w:ascii="Modern Love Caps" w:hAnsi="Modern Love Caps"/>
                <w:b/>
                <w:bCs/>
                <w:color w:val="C948D6" w:themeColor="accent2" w:themeTint="99"/>
                <w:szCs w:val="32"/>
              </w:rPr>
              <w:t>July 5</w:t>
            </w:r>
            <w:r w:rsidRPr="00140961">
              <w:rPr>
                <w:rFonts w:ascii="Modern Love Caps" w:hAnsi="Modern Love Caps"/>
                <w:b/>
                <w:bCs/>
                <w:color w:val="C948D6" w:themeColor="accent2" w:themeTint="99"/>
                <w:szCs w:val="32"/>
                <w:vertAlign w:val="superscript"/>
              </w:rPr>
              <w:t>th</w:t>
            </w:r>
            <w:r w:rsidRPr="00140961">
              <w:rPr>
                <w:rFonts w:ascii="Modern Love Caps" w:hAnsi="Modern Love Caps"/>
                <w:b/>
                <w:bCs/>
                <w:color w:val="C948D6" w:themeColor="accent2" w:themeTint="99"/>
                <w:szCs w:val="32"/>
              </w:rPr>
              <w:t xml:space="preserve"> – August 6</w:t>
            </w:r>
            <w:r w:rsidRPr="00140961">
              <w:rPr>
                <w:rFonts w:ascii="Modern Love Caps" w:hAnsi="Modern Love Caps"/>
                <w:b/>
                <w:bCs/>
                <w:color w:val="C948D6" w:themeColor="accent2" w:themeTint="99"/>
                <w:szCs w:val="32"/>
                <w:vertAlign w:val="superscript"/>
              </w:rPr>
              <w:t>th</w:t>
            </w:r>
            <w:r w:rsidRPr="00140961">
              <w:rPr>
                <w:rFonts w:ascii="Modern Love Caps" w:hAnsi="Modern Love Caps"/>
                <w:b/>
                <w:bCs/>
                <w:color w:val="C948D6" w:themeColor="accent2" w:themeTint="99"/>
                <w:szCs w:val="32"/>
              </w:rPr>
              <w:t xml:space="preserve"> </w:t>
            </w:r>
          </w:p>
          <w:p w14:paraId="7D1845B0" w14:textId="77777777" w:rsidR="00140961" w:rsidRPr="002D1AFC" w:rsidRDefault="00140961" w:rsidP="00140961">
            <w:pPr>
              <w:jc w:val="center"/>
              <w:rPr>
                <w:rFonts w:ascii="Modern Love Caps" w:hAnsi="Modern Love Caps"/>
                <w:color w:val="0070C0"/>
                <w:sz w:val="40"/>
                <w:szCs w:val="40"/>
              </w:rPr>
            </w:pPr>
            <w:r w:rsidRPr="002D1AFC">
              <w:rPr>
                <w:rFonts w:ascii="Modern Love Caps" w:hAnsi="Modern Love Caps"/>
                <w:color w:val="0070C0"/>
                <w:sz w:val="40"/>
                <w:szCs w:val="40"/>
              </w:rPr>
              <w:t>Transportation assistance to work site</w:t>
            </w:r>
            <w:r w:rsidR="002D1AFC">
              <w:rPr>
                <w:rFonts w:ascii="Modern Love Caps" w:hAnsi="Modern Love Caps"/>
                <w:color w:val="0070C0"/>
                <w:sz w:val="40"/>
                <w:szCs w:val="40"/>
              </w:rPr>
              <w:t xml:space="preserve"> Available </w:t>
            </w:r>
          </w:p>
          <w:p w14:paraId="27366E5F" w14:textId="77777777" w:rsidR="00140961" w:rsidRPr="00140961" w:rsidRDefault="00140961" w:rsidP="00140961"/>
        </w:tc>
      </w:tr>
      <w:tr w:rsidR="004B3C21" w:rsidRPr="004B3C21" w14:paraId="235ADA43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CF67EC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5D2CDBB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332B68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63AE1CD9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14:paraId="6F73FF06" w14:textId="77777777" w:rsidR="00EE51F6" w:rsidRPr="002D1AFC" w:rsidRDefault="00140961" w:rsidP="00C62233">
            <w:pPr>
              <w:pStyle w:val="Date"/>
              <w:ind w:left="0"/>
              <w:rPr>
                <w:rFonts w:ascii="Modern Love Caps" w:hAnsi="Modern Love Caps"/>
                <w:color w:val="00B050"/>
              </w:rPr>
            </w:pPr>
            <w:r w:rsidRPr="002D1AFC">
              <w:rPr>
                <w:rFonts w:ascii="Modern Love Caps" w:hAnsi="Modern Love Caps"/>
                <w:color w:val="00B050"/>
              </w:rPr>
              <w:t>for more information please contact:</w:t>
            </w:r>
          </w:p>
          <w:p w14:paraId="6B577D56" w14:textId="3F96FD93" w:rsidR="00140961" w:rsidRDefault="00091C6C" w:rsidP="00140961">
            <w:pPr>
              <w:jc w:val="center"/>
              <w:rPr>
                <w:color w:val="C948D6" w:themeColor="accent2" w:themeTint="99"/>
              </w:rPr>
            </w:pPr>
            <w:hyperlink r:id="rId9" w:history="1">
              <w:r w:rsidR="00C62233" w:rsidRPr="00C62233">
                <w:rPr>
                  <w:rStyle w:val="Hyperlink"/>
                  <w:color w:val="262140" w:themeColor="text1"/>
                </w:rPr>
                <w:t>Richard.jenke@twc.state.tx.us</w:t>
              </w:r>
            </w:hyperlink>
          </w:p>
          <w:p w14:paraId="122E5124" w14:textId="77777777" w:rsidR="00C62233" w:rsidRDefault="00C62233" w:rsidP="00140961">
            <w:pPr>
              <w:jc w:val="center"/>
            </w:pPr>
          </w:p>
          <w:p w14:paraId="500B7C58" w14:textId="669FF6A1" w:rsidR="00C62233" w:rsidRPr="00140961" w:rsidRDefault="00C62233" w:rsidP="00140961">
            <w:pPr>
              <w:jc w:val="center"/>
            </w:pPr>
            <w:r w:rsidRPr="006F5EDD">
              <w:rPr>
                <w:color w:val="7030A0"/>
              </w:rPr>
              <w:t>Deadline for applying</w:t>
            </w:r>
            <w:r w:rsidR="009119E2">
              <w:rPr>
                <w:color w:val="7030A0"/>
              </w:rPr>
              <w:t xml:space="preserve"> with completed forms -</w:t>
            </w:r>
            <w:r w:rsidRPr="006F5EDD">
              <w:rPr>
                <w:color w:val="7030A0"/>
              </w:rPr>
              <w:t xml:space="preserve"> March 12</w:t>
            </w:r>
            <w:r w:rsidRPr="006F5EDD">
              <w:rPr>
                <w:color w:val="7030A0"/>
                <w:vertAlign w:val="superscript"/>
              </w:rPr>
              <w:t>th</w:t>
            </w:r>
          </w:p>
        </w:tc>
      </w:tr>
      <w:tr w:rsidR="004B3C21" w:rsidRPr="004B3C21" w14:paraId="04A97A89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2995ABB7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6DE9611F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2D3FD3B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3041BBC3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446D54AD" w14:textId="77777777" w:rsidR="00EE51F6" w:rsidRDefault="00EE291A" w:rsidP="000F3631">
            <w:pPr>
              <w:pStyle w:val="RSVP"/>
            </w:pPr>
            <w:r>
              <w:lastRenderedPageBreak/>
              <w:t>Items for Application to be complete: Deadline March 12</w:t>
            </w:r>
            <w:r w:rsidRPr="00EE291A">
              <w:rPr>
                <w:vertAlign w:val="superscript"/>
              </w:rPr>
              <w:t>th</w:t>
            </w:r>
          </w:p>
          <w:p w14:paraId="55A47D4F" w14:textId="77777777" w:rsidR="00EE291A" w:rsidRDefault="00EE291A" w:rsidP="00EE291A">
            <w:pPr>
              <w:pStyle w:val="RSVP"/>
              <w:jc w:val="left"/>
            </w:pPr>
          </w:p>
          <w:p w14:paraId="0EEAB1D5" w14:textId="77777777" w:rsidR="00EE291A" w:rsidRDefault="00EE291A" w:rsidP="00EE291A">
            <w:pPr>
              <w:pStyle w:val="RSVP"/>
              <w:jc w:val="left"/>
            </w:pPr>
          </w:p>
          <w:p w14:paraId="70514BFC" w14:textId="79A938AB" w:rsidR="00EE291A" w:rsidRDefault="00AA5719" w:rsidP="00EE291A">
            <w:pPr>
              <w:pStyle w:val="RSVP"/>
              <w:jc w:val="left"/>
            </w:pPr>
            <w:r>
              <w:t>1.</w:t>
            </w:r>
            <w:r w:rsidR="00EE291A">
              <w:t xml:space="preserve">Completed VR 1820 signed by parent </w:t>
            </w:r>
            <w:r w:rsidR="00B53CA2">
              <w:t>(</w:t>
            </w:r>
            <w:r w:rsidR="00EE291A">
              <w:t>if minor</w:t>
            </w:r>
            <w:r w:rsidR="00B53CA2">
              <w:t>)</w:t>
            </w:r>
            <w:r w:rsidR="00EE291A">
              <w:t xml:space="preserve"> or adult student</w:t>
            </w:r>
          </w:p>
          <w:p w14:paraId="5D0223FB" w14:textId="17025E0B" w:rsidR="00EE291A" w:rsidRDefault="00AA5719" w:rsidP="00EE291A">
            <w:pPr>
              <w:pStyle w:val="RSVP"/>
              <w:jc w:val="left"/>
            </w:pPr>
            <w:r>
              <w:t>2.</w:t>
            </w:r>
            <w:r w:rsidR="00EE291A">
              <w:t>Documentati</w:t>
            </w:r>
            <w:r w:rsidR="00B53CA2">
              <w:t xml:space="preserve">on of Disability in form of </w:t>
            </w:r>
            <w:r w:rsidR="00EE291A">
              <w:t>ARD</w:t>
            </w:r>
            <w:bookmarkStart w:id="0" w:name="_GoBack"/>
            <w:bookmarkEnd w:id="0"/>
            <w:r w:rsidR="00EE291A">
              <w:t xml:space="preserve"> paperwork</w:t>
            </w:r>
            <w:r w:rsidR="00091C6C">
              <w:t xml:space="preserve"> (first page)</w:t>
            </w:r>
          </w:p>
          <w:p w14:paraId="0E2E1552" w14:textId="65697F4B" w:rsidR="00EE291A" w:rsidRDefault="00AA5719" w:rsidP="00EE291A">
            <w:pPr>
              <w:pStyle w:val="RSVP"/>
              <w:jc w:val="left"/>
            </w:pPr>
            <w:r>
              <w:t xml:space="preserve">3. </w:t>
            </w:r>
            <w:r w:rsidR="00EE291A">
              <w:t xml:space="preserve">Copy of Photo ID as one of the following: Student ID/ Driver’s License/ Passport </w:t>
            </w:r>
          </w:p>
          <w:p w14:paraId="20D8F131" w14:textId="77777777" w:rsidR="00AA5719" w:rsidRDefault="00AA5719" w:rsidP="00EE291A">
            <w:pPr>
              <w:pStyle w:val="RSVP"/>
              <w:jc w:val="left"/>
            </w:pPr>
            <w:r>
              <w:t xml:space="preserve">4.Copy of Social Security Card </w:t>
            </w:r>
          </w:p>
          <w:p w14:paraId="41D94BD5" w14:textId="0A9D5C4D" w:rsidR="00B410B9" w:rsidRPr="00340DDF" w:rsidRDefault="00B410B9" w:rsidP="00EE291A">
            <w:pPr>
              <w:pStyle w:val="RSVP"/>
              <w:jc w:val="left"/>
              <w:rPr>
                <w:color w:val="005878" w:themeColor="accent4" w:themeShade="80"/>
              </w:rPr>
            </w:pPr>
            <w:r>
              <w:t xml:space="preserve">5. All of the above </w:t>
            </w:r>
            <w:r w:rsidR="00340DDF">
              <w:t xml:space="preserve">must be </w:t>
            </w:r>
            <w:r>
              <w:t xml:space="preserve">sent to </w:t>
            </w:r>
            <w:hyperlink r:id="rId10" w:history="1">
              <w:r w:rsidR="00340DDF" w:rsidRPr="00340DDF">
                <w:rPr>
                  <w:rStyle w:val="Hyperlink"/>
                  <w:color w:val="005878" w:themeColor="accent4" w:themeShade="80"/>
                </w:rPr>
                <w:t>richard.jenke@twc.state.tx.us</w:t>
              </w:r>
            </w:hyperlink>
          </w:p>
          <w:p w14:paraId="74CE7A96" w14:textId="2FA40179" w:rsidR="00340DDF" w:rsidRPr="000F3631" w:rsidRDefault="00340DDF" w:rsidP="00EE291A">
            <w:pPr>
              <w:pStyle w:val="RSVP"/>
              <w:jc w:val="left"/>
            </w:pPr>
          </w:p>
        </w:tc>
      </w:tr>
    </w:tbl>
    <w:p w14:paraId="64CCF7A3" w14:textId="77777777"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11"/>
      <w:headerReference w:type="first" r:id="rId12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23750" w14:textId="77777777" w:rsidR="00140961" w:rsidRDefault="00140961">
      <w:pPr>
        <w:spacing w:before="0"/>
      </w:pPr>
      <w:r>
        <w:separator/>
      </w:r>
    </w:p>
  </w:endnote>
  <w:endnote w:type="continuationSeparator" w:id="0">
    <w:p w14:paraId="602CB6B6" w14:textId="77777777" w:rsidR="00140961" w:rsidRDefault="0014096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A7BEF" w14:textId="77777777" w:rsidR="00140961" w:rsidRDefault="00140961">
      <w:pPr>
        <w:spacing w:before="0"/>
      </w:pPr>
      <w:r>
        <w:separator/>
      </w:r>
    </w:p>
  </w:footnote>
  <w:footnote w:type="continuationSeparator" w:id="0">
    <w:p w14:paraId="05EDD63C" w14:textId="77777777" w:rsidR="00140961" w:rsidRDefault="0014096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B8427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520C2" w14:textId="77777777" w:rsidR="009175FA" w:rsidRDefault="00041E06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5B5B8B" wp14:editId="5ED3A26F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27ADD8F7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961"/>
    <w:rsid w:val="00004378"/>
    <w:rsid w:val="00007C05"/>
    <w:rsid w:val="000221BB"/>
    <w:rsid w:val="00024B92"/>
    <w:rsid w:val="0003383B"/>
    <w:rsid w:val="00041E06"/>
    <w:rsid w:val="00091C6C"/>
    <w:rsid w:val="000C7A19"/>
    <w:rsid w:val="000F3631"/>
    <w:rsid w:val="001241FF"/>
    <w:rsid w:val="0012710E"/>
    <w:rsid w:val="00140961"/>
    <w:rsid w:val="00144CDA"/>
    <w:rsid w:val="00296DC4"/>
    <w:rsid w:val="002D1AFC"/>
    <w:rsid w:val="002D3176"/>
    <w:rsid w:val="002D448F"/>
    <w:rsid w:val="00301E94"/>
    <w:rsid w:val="00302252"/>
    <w:rsid w:val="003146EC"/>
    <w:rsid w:val="00323CAC"/>
    <w:rsid w:val="00340DDF"/>
    <w:rsid w:val="003742CB"/>
    <w:rsid w:val="003B2720"/>
    <w:rsid w:val="003E6DF0"/>
    <w:rsid w:val="004008C9"/>
    <w:rsid w:val="00404A32"/>
    <w:rsid w:val="00417FC5"/>
    <w:rsid w:val="0043690D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6F5EDD"/>
    <w:rsid w:val="00715CEC"/>
    <w:rsid w:val="00723AA3"/>
    <w:rsid w:val="00784B03"/>
    <w:rsid w:val="007B3217"/>
    <w:rsid w:val="0080649E"/>
    <w:rsid w:val="008C0558"/>
    <w:rsid w:val="008E534A"/>
    <w:rsid w:val="009119E2"/>
    <w:rsid w:val="009175FA"/>
    <w:rsid w:val="009F4850"/>
    <w:rsid w:val="00A51113"/>
    <w:rsid w:val="00A603AD"/>
    <w:rsid w:val="00A8057E"/>
    <w:rsid w:val="00AA5719"/>
    <w:rsid w:val="00AB0401"/>
    <w:rsid w:val="00AF300E"/>
    <w:rsid w:val="00B04FD0"/>
    <w:rsid w:val="00B15397"/>
    <w:rsid w:val="00B410B9"/>
    <w:rsid w:val="00B53CA2"/>
    <w:rsid w:val="00B57601"/>
    <w:rsid w:val="00B6008F"/>
    <w:rsid w:val="00B861A4"/>
    <w:rsid w:val="00BB0D55"/>
    <w:rsid w:val="00BB48FF"/>
    <w:rsid w:val="00BD3DDD"/>
    <w:rsid w:val="00C430CB"/>
    <w:rsid w:val="00C54BD5"/>
    <w:rsid w:val="00C62233"/>
    <w:rsid w:val="00CA580F"/>
    <w:rsid w:val="00CC0C51"/>
    <w:rsid w:val="00D15ADF"/>
    <w:rsid w:val="00D70453"/>
    <w:rsid w:val="00D7369A"/>
    <w:rsid w:val="00D85786"/>
    <w:rsid w:val="00DC197E"/>
    <w:rsid w:val="00DF341C"/>
    <w:rsid w:val="00E74699"/>
    <w:rsid w:val="00E85761"/>
    <w:rsid w:val="00E95207"/>
    <w:rsid w:val="00E95D89"/>
    <w:rsid w:val="00EA5DF7"/>
    <w:rsid w:val="00EB66EF"/>
    <w:rsid w:val="00EE291A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94834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C62233"/>
    <w:rPr>
      <w:color w:val="F7F05B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62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richard.jenke@twc.state.tx.us" TargetMode="External"/><Relationship Id="rId4" Type="http://schemas.openxmlformats.org/officeDocument/2006/relationships/styles" Target="styles.xml"/><Relationship Id="rId9" Type="http://schemas.openxmlformats.org/officeDocument/2006/relationships/hyperlink" Target="mailto:Richard.jenke@twc.state.tx.us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k2735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7D8489ACDA574ABD889F382F87020C" ma:contentTypeVersion="5" ma:contentTypeDescription="Create a new document." ma:contentTypeScope="" ma:versionID="1a7a925726b274a250ecbe16fb345533">
  <xsd:schema xmlns:xsd="http://www.w3.org/2001/XMLSchema" xmlns:xs="http://www.w3.org/2001/XMLSchema" xmlns:p="http://schemas.microsoft.com/office/2006/metadata/properties" xmlns:ns3="5fb2e233-dfd9-4072-b993-e14aecde9e03" xmlns:ns4="c5cd9874-1f38-4b77-a31b-29c2b4910dc0" targetNamespace="http://schemas.microsoft.com/office/2006/metadata/properties" ma:root="true" ma:fieldsID="be81eacff9b0525488e08dbcaf9169b2" ns3:_="" ns4:_="">
    <xsd:import namespace="5fb2e233-dfd9-4072-b993-e14aecde9e03"/>
    <xsd:import namespace="c5cd9874-1f38-4b77-a31b-29c2b4910d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2e233-dfd9-4072-b993-e14aecde9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d9874-1f38-4b77-a31b-29c2b4910d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0C6107-7CA5-4E22-B2C9-09DD3E19C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b2e233-dfd9-4072-b993-e14aecde9e03"/>
    <ds:schemaRef ds:uri="c5cd9874-1f38-4b77-a31b-29c2b4910d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www.w3.org/XML/1998/namespace"/>
    <ds:schemaRef ds:uri="http://schemas.microsoft.com/office/2006/documentManagement/types"/>
    <ds:schemaRef ds:uri="http://purl.org/dc/terms/"/>
    <ds:schemaRef ds:uri="5fb2e233-dfd9-4072-b993-e14aecde9e03"/>
    <ds:schemaRef ds:uri="http://purl.org/dc/elements/1.1/"/>
    <ds:schemaRef ds:uri="http://purl.org/dc/dcmitype/"/>
    <ds:schemaRef ds:uri="c5cd9874-1f38-4b77-a31b-29c2b4910dc0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2021-01-07T22:18:00Z</dcterms:created>
  <dcterms:modified xsi:type="dcterms:W3CDTF">2021-01-07T22:18:00Z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0x010100047D8489ACDA574ABD889F382F87020C</vt:lpwstr>
  </property>
</Properties>
</file>