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33BF0C" w14:textId="77777777" w:rsidR="00AF64CD" w:rsidRDefault="00AF64CD" w:rsidP="00C176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AF64CD">
          <w:headerReference w:type="default" r:id="rId6"/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CA870AF" w14:textId="3000FE97" w:rsidR="006239E2" w:rsidRDefault="00C176BA" w:rsidP="00C176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76BA">
        <w:rPr>
          <w:rFonts w:ascii="Times New Roman" w:hAnsi="Times New Roman" w:cs="Times New Roman"/>
          <w:b/>
          <w:bCs/>
          <w:sz w:val="28"/>
          <w:szCs w:val="28"/>
        </w:rPr>
        <w:t>Member Update Request</w:t>
      </w:r>
    </w:p>
    <w:p w14:paraId="6C68A1D9" w14:textId="0515F3CD" w:rsidR="00C176BA" w:rsidRDefault="00C176BA" w:rsidP="00C176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36BD97" w14:textId="770C217F" w:rsidR="00C176BA" w:rsidRPr="00C176BA" w:rsidRDefault="00C176BA" w:rsidP="00C176B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IBANYS wants to ensure that we have the most current contact information for your company.  We are asking for your assistance in completing the information below</w:t>
      </w:r>
      <w:r w:rsidR="00470993">
        <w:rPr>
          <w:rFonts w:ascii="Times New Roman" w:hAnsi="Times New Roman" w:cs="Times New Roman"/>
        </w:rPr>
        <w:t xml:space="preserve">.  Please return the completed form to Linda Gregware at the address below or via email at </w:t>
      </w:r>
      <w:hyperlink r:id="rId8" w:history="1">
        <w:r w:rsidR="00470993" w:rsidRPr="003343E2">
          <w:rPr>
            <w:rStyle w:val="Hyperlink"/>
            <w:rFonts w:ascii="Times New Roman" w:hAnsi="Times New Roman" w:cs="Times New Roman"/>
          </w:rPr>
          <w:t>lindag@ibanys.net</w:t>
        </w:r>
      </w:hyperlink>
      <w:r w:rsidR="00470993">
        <w:rPr>
          <w:rFonts w:ascii="Times New Roman" w:hAnsi="Times New Roman" w:cs="Times New Roman"/>
        </w:rPr>
        <w:t xml:space="preserve">.  Thank you for assisting us in keeping our records </w:t>
      </w:r>
      <w:proofErr w:type="gramStart"/>
      <w:r w:rsidR="00470993">
        <w:rPr>
          <w:rFonts w:ascii="Times New Roman" w:hAnsi="Times New Roman" w:cs="Times New Roman"/>
        </w:rPr>
        <w:t>up-to-date</w:t>
      </w:r>
      <w:proofErr w:type="gramEnd"/>
      <w:r w:rsidR="00470993">
        <w:rPr>
          <w:rFonts w:ascii="Times New Roman" w:hAnsi="Times New Roman" w:cs="Times New Roman"/>
        </w:rPr>
        <w:t>.</w:t>
      </w:r>
    </w:p>
    <w:p w14:paraId="509022BB" w14:textId="44914A69" w:rsidR="00C176BA" w:rsidRPr="00C176BA" w:rsidRDefault="00C176BA" w:rsidP="00C176B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4E06448" w14:textId="742C28B4" w:rsidR="00C176BA" w:rsidRDefault="00470993" w:rsidP="00C176B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Bank/</w:t>
      </w:r>
      <w:r w:rsidR="00C176BA">
        <w:rPr>
          <w:rFonts w:ascii="Times New Roman" w:hAnsi="Times New Roman" w:cs="Times New Roman"/>
        </w:rPr>
        <w:t xml:space="preserve">Company: </w:t>
      </w:r>
      <w:sdt>
        <w:sdtPr>
          <w:rPr>
            <w:rFonts w:ascii="Times New Roman" w:hAnsi="Times New Roman" w:cs="Times New Roman"/>
          </w:rPr>
          <w:id w:val="285465216"/>
          <w:placeholder>
            <w:docPart w:val="DefaultPlaceholder_-1854013440"/>
          </w:placeholder>
          <w:showingPlcHdr/>
        </w:sdtPr>
        <w:sdtEndPr/>
        <w:sdtContent>
          <w:bookmarkStart w:id="0" w:name="_GoBack"/>
          <w:r w:rsidR="00C176BA" w:rsidRPr="003343E2">
            <w:rPr>
              <w:rStyle w:val="PlaceholderText"/>
            </w:rPr>
            <w:t>Click or tap here to enter text.</w:t>
          </w:r>
          <w:bookmarkEnd w:id="0"/>
        </w:sdtContent>
      </w:sdt>
    </w:p>
    <w:p w14:paraId="28A93EF7" w14:textId="0B64C1A2" w:rsidR="00C176BA" w:rsidRDefault="00C176BA" w:rsidP="00C176B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Address: </w:t>
      </w:r>
      <w:sdt>
        <w:sdtPr>
          <w:rPr>
            <w:rFonts w:ascii="Times New Roman" w:hAnsi="Times New Roman" w:cs="Times New Roman"/>
          </w:rPr>
          <w:id w:val="1818692411"/>
          <w:placeholder>
            <w:docPart w:val="DefaultPlaceholder_-1854013440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336508DE" w14:textId="68FDCF4E" w:rsidR="00C176BA" w:rsidRDefault="00C176BA" w:rsidP="00C176B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City: </w:t>
      </w:r>
      <w:sdt>
        <w:sdtPr>
          <w:rPr>
            <w:rFonts w:ascii="Times New Roman" w:hAnsi="Times New Roman" w:cs="Times New Roman"/>
          </w:rPr>
          <w:id w:val="940648032"/>
          <w:placeholder>
            <w:docPart w:val="DefaultPlaceholder_-1854013440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 xml:space="preserve"> State: </w:t>
      </w:r>
      <w:sdt>
        <w:sdtPr>
          <w:rPr>
            <w:rFonts w:ascii="Times New Roman" w:hAnsi="Times New Roman" w:cs="Times New Roman"/>
          </w:rPr>
          <w:id w:val="-232401060"/>
          <w:placeholder>
            <w:docPart w:val="DefaultPlaceholder_-1854013440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 xml:space="preserve"> Zip: </w:t>
      </w:r>
      <w:sdt>
        <w:sdtPr>
          <w:rPr>
            <w:rFonts w:ascii="Times New Roman" w:hAnsi="Times New Roman" w:cs="Times New Roman"/>
          </w:rPr>
          <w:id w:val="1724866655"/>
          <w:placeholder>
            <w:docPart w:val="DefaultPlaceholder_-1854013440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6C06C3EB" w14:textId="276DF4C8" w:rsidR="00C176BA" w:rsidRDefault="00C176BA" w:rsidP="00C176B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Phone: </w:t>
      </w:r>
      <w:sdt>
        <w:sdtPr>
          <w:rPr>
            <w:rFonts w:ascii="Times New Roman" w:hAnsi="Times New Roman" w:cs="Times New Roman"/>
          </w:rPr>
          <w:id w:val="-1631782958"/>
          <w:placeholder>
            <w:docPart w:val="DefaultPlaceholder_-1854013440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40546902" w14:textId="499878B9" w:rsidR="00470993" w:rsidRDefault="00470993" w:rsidP="00C176BA">
      <w:pPr>
        <w:spacing w:after="0" w:line="240" w:lineRule="auto"/>
        <w:rPr>
          <w:rFonts w:ascii="Times New Roman" w:hAnsi="Times New Roman" w:cs="Times New Roman"/>
        </w:rPr>
      </w:pPr>
    </w:p>
    <w:p w14:paraId="795C28A5" w14:textId="04891268" w:rsidR="00470993" w:rsidRDefault="00470993" w:rsidP="00C176B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President:</w:t>
      </w:r>
    </w:p>
    <w:p w14:paraId="0DDFE546" w14:textId="5DE6D43F" w:rsidR="00470993" w:rsidRDefault="00470993" w:rsidP="00C176B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Name:</w:t>
      </w:r>
      <w:sdt>
        <w:sdtPr>
          <w:rPr>
            <w:rFonts w:ascii="Times New Roman" w:hAnsi="Times New Roman" w:cs="Times New Roman"/>
          </w:rPr>
          <w:id w:val="-1204939379"/>
          <w:placeholder>
            <w:docPart w:val="DefaultPlaceholder_-1854013440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Title:</w:t>
      </w:r>
      <w:sdt>
        <w:sdtPr>
          <w:rPr>
            <w:rFonts w:ascii="Times New Roman" w:hAnsi="Times New Roman" w:cs="Times New Roman"/>
          </w:rPr>
          <w:id w:val="770978999"/>
          <w:placeholder>
            <w:docPart w:val="DefaultPlaceholder_-1854013440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7B695577" w14:textId="1993E026" w:rsidR="00470993" w:rsidRDefault="00470993" w:rsidP="00C176B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Email: </w:t>
      </w:r>
      <w:sdt>
        <w:sdtPr>
          <w:rPr>
            <w:rFonts w:ascii="Times New Roman" w:hAnsi="Times New Roman" w:cs="Times New Roman"/>
          </w:rPr>
          <w:id w:val="1929542386"/>
          <w:placeholder>
            <w:docPart w:val="DefaultPlaceholder_-1854013440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Phone:</w:t>
      </w:r>
      <w:sdt>
        <w:sdtPr>
          <w:rPr>
            <w:rFonts w:ascii="Times New Roman" w:hAnsi="Times New Roman" w:cs="Times New Roman"/>
          </w:rPr>
          <w:id w:val="-1364596561"/>
          <w:placeholder>
            <w:docPart w:val="DefaultPlaceholder_-1854013440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590AC667" w14:textId="17EBF504" w:rsidR="00470993" w:rsidRDefault="00470993" w:rsidP="00C176BA">
      <w:pPr>
        <w:spacing w:after="0" w:line="240" w:lineRule="auto"/>
        <w:rPr>
          <w:rFonts w:ascii="Times New Roman" w:hAnsi="Times New Roman" w:cs="Times New Roman"/>
        </w:rPr>
      </w:pPr>
    </w:p>
    <w:p w14:paraId="52236442" w14:textId="3AACCB2C" w:rsidR="00470993" w:rsidRDefault="00470993" w:rsidP="00C176B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CFO:</w:t>
      </w:r>
    </w:p>
    <w:p w14:paraId="645C066A" w14:textId="77777777" w:rsidR="00470993" w:rsidRDefault="00470993" w:rsidP="0047099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Name:</w:t>
      </w:r>
      <w:sdt>
        <w:sdtPr>
          <w:rPr>
            <w:rFonts w:ascii="Times New Roman" w:hAnsi="Times New Roman" w:cs="Times New Roman"/>
          </w:rPr>
          <w:id w:val="-599948272"/>
          <w:placeholder>
            <w:docPart w:val="8D66E100270B4CC2B3579260BCE78C79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Title:</w:t>
      </w:r>
      <w:sdt>
        <w:sdtPr>
          <w:rPr>
            <w:rFonts w:ascii="Times New Roman" w:hAnsi="Times New Roman" w:cs="Times New Roman"/>
          </w:rPr>
          <w:id w:val="-1145203256"/>
          <w:placeholder>
            <w:docPart w:val="8D66E100270B4CC2B3579260BCE78C79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396EF42A" w14:textId="0DEB8F2D" w:rsidR="00470993" w:rsidRDefault="00470993" w:rsidP="0047099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Email: </w:t>
      </w:r>
      <w:sdt>
        <w:sdtPr>
          <w:rPr>
            <w:rFonts w:ascii="Times New Roman" w:hAnsi="Times New Roman" w:cs="Times New Roman"/>
          </w:rPr>
          <w:id w:val="-2034257260"/>
          <w:placeholder>
            <w:docPart w:val="8D66E100270B4CC2B3579260BCE78C79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Phone:</w:t>
      </w:r>
      <w:sdt>
        <w:sdtPr>
          <w:rPr>
            <w:rFonts w:ascii="Times New Roman" w:hAnsi="Times New Roman" w:cs="Times New Roman"/>
          </w:rPr>
          <w:id w:val="1050648458"/>
          <w:placeholder>
            <w:docPart w:val="8D66E100270B4CC2B3579260BCE78C79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20E05AA3" w14:textId="068519C8" w:rsidR="00470993" w:rsidRDefault="00470993" w:rsidP="00470993">
      <w:pPr>
        <w:spacing w:after="0" w:line="240" w:lineRule="auto"/>
        <w:rPr>
          <w:rFonts w:ascii="Times New Roman" w:hAnsi="Times New Roman" w:cs="Times New Roman"/>
        </w:rPr>
      </w:pPr>
    </w:p>
    <w:p w14:paraId="3B3AB512" w14:textId="5919370C" w:rsidR="00470993" w:rsidRDefault="00470993" w:rsidP="0047099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COO:</w:t>
      </w:r>
    </w:p>
    <w:p w14:paraId="5F3B3DC5" w14:textId="77777777" w:rsidR="00470993" w:rsidRDefault="00470993" w:rsidP="0047099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Name:</w:t>
      </w:r>
      <w:sdt>
        <w:sdtPr>
          <w:rPr>
            <w:rFonts w:ascii="Times New Roman" w:hAnsi="Times New Roman" w:cs="Times New Roman"/>
          </w:rPr>
          <w:id w:val="1858236464"/>
          <w:placeholder>
            <w:docPart w:val="3D545C39FE2D41C988CC5F8A7843D80D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Title:</w:t>
      </w:r>
      <w:sdt>
        <w:sdtPr>
          <w:rPr>
            <w:rFonts w:ascii="Times New Roman" w:hAnsi="Times New Roman" w:cs="Times New Roman"/>
          </w:rPr>
          <w:id w:val="1258250928"/>
          <w:placeholder>
            <w:docPart w:val="3D545C39FE2D41C988CC5F8A7843D80D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7EBDA626" w14:textId="77777777" w:rsidR="00470993" w:rsidRDefault="00470993" w:rsidP="0047099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Email: </w:t>
      </w:r>
      <w:sdt>
        <w:sdtPr>
          <w:rPr>
            <w:rFonts w:ascii="Times New Roman" w:hAnsi="Times New Roman" w:cs="Times New Roman"/>
          </w:rPr>
          <w:id w:val="1315602409"/>
          <w:placeholder>
            <w:docPart w:val="3D545C39FE2D41C988CC5F8A7843D80D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Phone:</w:t>
      </w:r>
      <w:sdt>
        <w:sdtPr>
          <w:rPr>
            <w:rFonts w:ascii="Times New Roman" w:hAnsi="Times New Roman" w:cs="Times New Roman"/>
          </w:rPr>
          <w:id w:val="1527748476"/>
          <w:placeholder>
            <w:docPart w:val="3D545C39FE2D41C988CC5F8A7843D80D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11FB3B51" w14:textId="2F00AF17" w:rsidR="00470993" w:rsidRDefault="00470993" w:rsidP="00C176BA">
      <w:pPr>
        <w:spacing w:after="0" w:line="240" w:lineRule="auto"/>
        <w:rPr>
          <w:rFonts w:ascii="Times New Roman" w:hAnsi="Times New Roman" w:cs="Times New Roman"/>
          <w:u w:val="single"/>
        </w:rPr>
      </w:pPr>
    </w:p>
    <w:p w14:paraId="4849E351" w14:textId="149515AD" w:rsidR="00470993" w:rsidRDefault="00470993" w:rsidP="00C176B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Compliance Officer:</w:t>
      </w:r>
    </w:p>
    <w:p w14:paraId="7728FA48" w14:textId="77777777" w:rsidR="00470993" w:rsidRDefault="00470993" w:rsidP="0047099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Name:</w:t>
      </w:r>
      <w:sdt>
        <w:sdtPr>
          <w:rPr>
            <w:rFonts w:ascii="Times New Roman" w:hAnsi="Times New Roman" w:cs="Times New Roman"/>
          </w:rPr>
          <w:id w:val="918292764"/>
          <w:placeholder>
            <w:docPart w:val="62C4B886D7BA451986346F77A9BF440C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Title:</w:t>
      </w:r>
      <w:sdt>
        <w:sdtPr>
          <w:rPr>
            <w:rFonts w:ascii="Times New Roman" w:hAnsi="Times New Roman" w:cs="Times New Roman"/>
          </w:rPr>
          <w:id w:val="-1289894572"/>
          <w:placeholder>
            <w:docPart w:val="62C4B886D7BA451986346F77A9BF440C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7A169D8E" w14:textId="77777777" w:rsidR="00470993" w:rsidRDefault="00470993" w:rsidP="0047099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Email: </w:t>
      </w:r>
      <w:sdt>
        <w:sdtPr>
          <w:rPr>
            <w:rFonts w:ascii="Times New Roman" w:hAnsi="Times New Roman" w:cs="Times New Roman"/>
          </w:rPr>
          <w:id w:val="-1941134416"/>
          <w:placeholder>
            <w:docPart w:val="62C4B886D7BA451986346F77A9BF440C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Phone:</w:t>
      </w:r>
      <w:sdt>
        <w:sdtPr>
          <w:rPr>
            <w:rFonts w:ascii="Times New Roman" w:hAnsi="Times New Roman" w:cs="Times New Roman"/>
          </w:rPr>
          <w:id w:val="118809311"/>
          <w:placeholder>
            <w:docPart w:val="62C4B886D7BA451986346F77A9BF440C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366D54E1" w14:textId="033229FB" w:rsidR="00470993" w:rsidRDefault="00470993" w:rsidP="00C176BA">
      <w:pPr>
        <w:spacing w:after="0" w:line="240" w:lineRule="auto"/>
        <w:rPr>
          <w:rFonts w:ascii="Times New Roman" w:hAnsi="Times New Roman" w:cs="Times New Roman"/>
        </w:rPr>
      </w:pPr>
    </w:p>
    <w:p w14:paraId="368136C9" w14:textId="6B8C7EA7" w:rsidR="00470993" w:rsidRDefault="00470993" w:rsidP="00C176B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Risk Officer:</w:t>
      </w:r>
    </w:p>
    <w:p w14:paraId="6B90884F" w14:textId="77777777" w:rsidR="00470993" w:rsidRDefault="00470993" w:rsidP="0047099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Name:</w:t>
      </w:r>
      <w:sdt>
        <w:sdtPr>
          <w:rPr>
            <w:rFonts w:ascii="Times New Roman" w:hAnsi="Times New Roman" w:cs="Times New Roman"/>
          </w:rPr>
          <w:id w:val="-1937358346"/>
          <w:placeholder>
            <w:docPart w:val="AE35593702D54CB4B6024BDFC5D0805E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Title:</w:t>
      </w:r>
      <w:sdt>
        <w:sdtPr>
          <w:rPr>
            <w:rFonts w:ascii="Times New Roman" w:hAnsi="Times New Roman" w:cs="Times New Roman"/>
          </w:rPr>
          <w:id w:val="-1003898435"/>
          <w:placeholder>
            <w:docPart w:val="AE35593702D54CB4B6024BDFC5D0805E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22CA2F18" w14:textId="77777777" w:rsidR="00470993" w:rsidRDefault="00470993" w:rsidP="0047099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Email: </w:t>
      </w:r>
      <w:sdt>
        <w:sdtPr>
          <w:rPr>
            <w:rFonts w:ascii="Times New Roman" w:hAnsi="Times New Roman" w:cs="Times New Roman"/>
          </w:rPr>
          <w:id w:val="-428969439"/>
          <w:placeholder>
            <w:docPart w:val="AE35593702D54CB4B6024BDFC5D0805E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Phone:</w:t>
      </w:r>
      <w:sdt>
        <w:sdtPr>
          <w:rPr>
            <w:rFonts w:ascii="Times New Roman" w:hAnsi="Times New Roman" w:cs="Times New Roman"/>
          </w:rPr>
          <w:id w:val="-1434740594"/>
          <w:placeholder>
            <w:docPart w:val="AE35593702D54CB4B6024BDFC5D0805E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07E3B92B" w14:textId="34977C37" w:rsidR="00470993" w:rsidRDefault="00470993" w:rsidP="00C176BA">
      <w:pPr>
        <w:spacing w:after="0" w:line="240" w:lineRule="auto"/>
        <w:rPr>
          <w:rFonts w:ascii="Times New Roman" w:hAnsi="Times New Roman" w:cs="Times New Roman"/>
        </w:rPr>
      </w:pPr>
    </w:p>
    <w:p w14:paraId="32851895" w14:textId="2A82D6BF" w:rsidR="00470993" w:rsidRDefault="00470993" w:rsidP="00C176B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Credit Officer:</w:t>
      </w:r>
    </w:p>
    <w:p w14:paraId="630B8B00" w14:textId="77777777" w:rsidR="00470993" w:rsidRDefault="00470993" w:rsidP="0047099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Name:</w:t>
      </w:r>
      <w:sdt>
        <w:sdtPr>
          <w:rPr>
            <w:rFonts w:ascii="Times New Roman" w:hAnsi="Times New Roman" w:cs="Times New Roman"/>
          </w:rPr>
          <w:id w:val="-2058609138"/>
          <w:placeholder>
            <w:docPart w:val="9E079C61ACAF467389030B2842C4D4A3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Title:</w:t>
      </w:r>
      <w:sdt>
        <w:sdtPr>
          <w:rPr>
            <w:rFonts w:ascii="Times New Roman" w:hAnsi="Times New Roman" w:cs="Times New Roman"/>
          </w:rPr>
          <w:id w:val="1279301529"/>
          <w:placeholder>
            <w:docPart w:val="9E079C61ACAF467389030B2842C4D4A3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4CE063C7" w14:textId="77777777" w:rsidR="00470993" w:rsidRDefault="00470993" w:rsidP="0047099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Email: </w:t>
      </w:r>
      <w:sdt>
        <w:sdtPr>
          <w:rPr>
            <w:rFonts w:ascii="Times New Roman" w:hAnsi="Times New Roman" w:cs="Times New Roman"/>
          </w:rPr>
          <w:id w:val="376127688"/>
          <w:placeholder>
            <w:docPart w:val="9E079C61ACAF467389030B2842C4D4A3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Phone:</w:t>
      </w:r>
      <w:sdt>
        <w:sdtPr>
          <w:rPr>
            <w:rFonts w:ascii="Times New Roman" w:hAnsi="Times New Roman" w:cs="Times New Roman"/>
          </w:rPr>
          <w:id w:val="-1692296961"/>
          <w:placeholder>
            <w:docPart w:val="9E079C61ACAF467389030B2842C4D4A3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78752F5B" w14:textId="2372FBCB" w:rsidR="00470993" w:rsidRDefault="00470993" w:rsidP="00C176BA">
      <w:pPr>
        <w:spacing w:after="0" w:line="240" w:lineRule="auto"/>
        <w:rPr>
          <w:rFonts w:ascii="Times New Roman" w:hAnsi="Times New Roman" w:cs="Times New Roman"/>
        </w:rPr>
      </w:pPr>
    </w:p>
    <w:p w14:paraId="0D326ED2" w14:textId="503F1A51" w:rsidR="00470993" w:rsidRDefault="00470993" w:rsidP="00C176B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Sr. Lender:</w:t>
      </w:r>
    </w:p>
    <w:p w14:paraId="3D3B1096" w14:textId="77777777" w:rsidR="00470993" w:rsidRDefault="00470993" w:rsidP="0047099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Name:</w:t>
      </w:r>
      <w:sdt>
        <w:sdtPr>
          <w:rPr>
            <w:rFonts w:ascii="Times New Roman" w:hAnsi="Times New Roman" w:cs="Times New Roman"/>
          </w:rPr>
          <w:id w:val="1341045538"/>
          <w:placeholder>
            <w:docPart w:val="008D65D187C04EC894178CECB6E58C12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Title:</w:t>
      </w:r>
      <w:sdt>
        <w:sdtPr>
          <w:rPr>
            <w:rFonts w:ascii="Times New Roman" w:hAnsi="Times New Roman" w:cs="Times New Roman"/>
          </w:rPr>
          <w:id w:val="1727953833"/>
          <w:placeholder>
            <w:docPart w:val="008D65D187C04EC894178CECB6E58C12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1DF8108D" w14:textId="77777777" w:rsidR="00470993" w:rsidRDefault="00470993" w:rsidP="0047099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Email: </w:t>
      </w:r>
      <w:sdt>
        <w:sdtPr>
          <w:rPr>
            <w:rFonts w:ascii="Times New Roman" w:hAnsi="Times New Roman" w:cs="Times New Roman"/>
          </w:rPr>
          <w:id w:val="1896463580"/>
          <w:placeholder>
            <w:docPart w:val="008D65D187C04EC894178CECB6E58C12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Phone:</w:t>
      </w:r>
      <w:sdt>
        <w:sdtPr>
          <w:rPr>
            <w:rFonts w:ascii="Times New Roman" w:hAnsi="Times New Roman" w:cs="Times New Roman"/>
          </w:rPr>
          <w:id w:val="-1309624338"/>
          <w:placeholder>
            <w:docPart w:val="008D65D187C04EC894178CECB6E58C12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1FE1794F" w14:textId="47CC413C" w:rsidR="00AF64CD" w:rsidRDefault="00AF64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1EF7FF4" w14:textId="77777777" w:rsidR="00470993" w:rsidRDefault="00470993" w:rsidP="00C176BA">
      <w:pPr>
        <w:spacing w:after="0" w:line="240" w:lineRule="auto"/>
        <w:rPr>
          <w:rFonts w:ascii="Times New Roman" w:hAnsi="Times New Roman" w:cs="Times New Roman"/>
        </w:rPr>
      </w:pPr>
    </w:p>
    <w:p w14:paraId="41D70FC1" w14:textId="610124E2" w:rsidR="00470993" w:rsidRDefault="00470993" w:rsidP="00C176B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Human Resource Director:</w:t>
      </w:r>
    </w:p>
    <w:p w14:paraId="7357ECAD" w14:textId="77777777" w:rsidR="00AF64CD" w:rsidRDefault="00AF64CD" w:rsidP="00AF64C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Name:</w:t>
      </w:r>
      <w:sdt>
        <w:sdtPr>
          <w:rPr>
            <w:rFonts w:ascii="Times New Roman" w:hAnsi="Times New Roman" w:cs="Times New Roman"/>
          </w:rPr>
          <w:id w:val="33467744"/>
          <w:placeholder>
            <w:docPart w:val="C8E9724B7CC5472B82B0C03F9768C71E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Title:</w:t>
      </w:r>
      <w:sdt>
        <w:sdtPr>
          <w:rPr>
            <w:rFonts w:ascii="Times New Roman" w:hAnsi="Times New Roman" w:cs="Times New Roman"/>
          </w:rPr>
          <w:id w:val="-1541745938"/>
          <w:placeholder>
            <w:docPart w:val="C8E9724B7CC5472B82B0C03F9768C71E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0F1FAC93" w14:textId="77777777" w:rsidR="00AF64CD" w:rsidRDefault="00AF64CD" w:rsidP="00AF64C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Email: </w:t>
      </w:r>
      <w:sdt>
        <w:sdtPr>
          <w:rPr>
            <w:rFonts w:ascii="Times New Roman" w:hAnsi="Times New Roman" w:cs="Times New Roman"/>
          </w:rPr>
          <w:id w:val="1680315614"/>
          <w:placeholder>
            <w:docPart w:val="C8E9724B7CC5472B82B0C03F9768C71E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Phone:</w:t>
      </w:r>
      <w:sdt>
        <w:sdtPr>
          <w:rPr>
            <w:rFonts w:ascii="Times New Roman" w:hAnsi="Times New Roman" w:cs="Times New Roman"/>
          </w:rPr>
          <w:id w:val="1439105348"/>
          <w:placeholder>
            <w:docPart w:val="C8E9724B7CC5472B82B0C03F9768C71E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03F0D769" w14:textId="3559A15E" w:rsidR="00470993" w:rsidRDefault="00470993" w:rsidP="00C176BA">
      <w:pPr>
        <w:spacing w:after="0" w:line="240" w:lineRule="auto"/>
        <w:rPr>
          <w:rFonts w:ascii="Times New Roman" w:hAnsi="Times New Roman" w:cs="Times New Roman"/>
        </w:rPr>
      </w:pPr>
    </w:p>
    <w:p w14:paraId="4A9065A5" w14:textId="3953C53A" w:rsidR="00AF64CD" w:rsidRDefault="00AF64CD" w:rsidP="00C176B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Chief Marketing Officer:</w:t>
      </w:r>
    </w:p>
    <w:p w14:paraId="7627D71C" w14:textId="77777777" w:rsidR="00AF64CD" w:rsidRDefault="00AF64CD" w:rsidP="00AF64C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Name:</w:t>
      </w:r>
      <w:sdt>
        <w:sdtPr>
          <w:rPr>
            <w:rFonts w:ascii="Times New Roman" w:hAnsi="Times New Roman" w:cs="Times New Roman"/>
          </w:rPr>
          <w:id w:val="-258986870"/>
          <w:placeholder>
            <w:docPart w:val="2F247A6D11D04AF5B2B734706CDAA5E3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Title:</w:t>
      </w:r>
      <w:sdt>
        <w:sdtPr>
          <w:rPr>
            <w:rFonts w:ascii="Times New Roman" w:hAnsi="Times New Roman" w:cs="Times New Roman"/>
          </w:rPr>
          <w:id w:val="-354816535"/>
          <w:placeholder>
            <w:docPart w:val="2F247A6D11D04AF5B2B734706CDAA5E3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7174535E" w14:textId="77777777" w:rsidR="00AF64CD" w:rsidRDefault="00AF64CD" w:rsidP="00AF64C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Email: </w:t>
      </w:r>
      <w:sdt>
        <w:sdtPr>
          <w:rPr>
            <w:rFonts w:ascii="Times New Roman" w:hAnsi="Times New Roman" w:cs="Times New Roman"/>
          </w:rPr>
          <w:id w:val="1607843991"/>
          <w:placeholder>
            <w:docPart w:val="2F247A6D11D04AF5B2B734706CDAA5E3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Phone:</w:t>
      </w:r>
      <w:sdt>
        <w:sdtPr>
          <w:rPr>
            <w:rFonts w:ascii="Times New Roman" w:hAnsi="Times New Roman" w:cs="Times New Roman"/>
          </w:rPr>
          <w:id w:val="-792363028"/>
          <w:placeholder>
            <w:docPart w:val="2F247A6D11D04AF5B2B734706CDAA5E3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5DC20BB9" w14:textId="376FBD41" w:rsidR="00AF64CD" w:rsidRDefault="00AF64CD" w:rsidP="00C176BA">
      <w:pPr>
        <w:spacing w:after="0" w:line="240" w:lineRule="auto"/>
        <w:rPr>
          <w:rFonts w:ascii="Times New Roman" w:hAnsi="Times New Roman" w:cs="Times New Roman"/>
        </w:rPr>
      </w:pPr>
    </w:p>
    <w:p w14:paraId="54BC3344" w14:textId="6BD00E3E" w:rsidR="00AF64CD" w:rsidRDefault="00AF64CD" w:rsidP="00C176B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Security Officer:</w:t>
      </w:r>
    </w:p>
    <w:p w14:paraId="0A4B5796" w14:textId="77777777" w:rsidR="00AF64CD" w:rsidRDefault="00AF64CD" w:rsidP="00AF64C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Name:</w:t>
      </w:r>
      <w:sdt>
        <w:sdtPr>
          <w:rPr>
            <w:rFonts w:ascii="Times New Roman" w:hAnsi="Times New Roman" w:cs="Times New Roman"/>
          </w:rPr>
          <w:id w:val="-538040728"/>
          <w:placeholder>
            <w:docPart w:val="09B74219AE004400B39A278039F11004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Title:</w:t>
      </w:r>
      <w:sdt>
        <w:sdtPr>
          <w:rPr>
            <w:rFonts w:ascii="Times New Roman" w:hAnsi="Times New Roman" w:cs="Times New Roman"/>
          </w:rPr>
          <w:id w:val="-1003047644"/>
          <w:placeholder>
            <w:docPart w:val="09B74219AE004400B39A278039F11004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076BBCC2" w14:textId="77777777" w:rsidR="00AF64CD" w:rsidRDefault="00AF64CD" w:rsidP="00AF64C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Email: </w:t>
      </w:r>
      <w:sdt>
        <w:sdtPr>
          <w:rPr>
            <w:rFonts w:ascii="Times New Roman" w:hAnsi="Times New Roman" w:cs="Times New Roman"/>
          </w:rPr>
          <w:id w:val="-2087532280"/>
          <w:placeholder>
            <w:docPart w:val="09B74219AE004400B39A278039F11004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Phone:</w:t>
      </w:r>
      <w:sdt>
        <w:sdtPr>
          <w:rPr>
            <w:rFonts w:ascii="Times New Roman" w:hAnsi="Times New Roman" w:cs="Times New Roman"/>
          </w:rPr>
          <w:id w:val="-1433192192"/>
          <w:placeholder>
            <w:docPart w:val="09B74219AE004400B39A278039F11004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27BF4647" w14:textId="2344CF4A" w:rsidR="00AF64CD" w:rsidRDefault="00AF64CD" w:rsidP="00C176BA">
      <w:pPr>
        <w:spacing w:after="0" w:line="240" w:lineRule="auto"/>
        <w:rPr>
          <w:rFonts w:ascii="Times New Roman" w:hAnsi="Times New Roman" w:cs="Times New Roman"/>
        </w:rPr>
      </w:pPr>
    </w:p>
    <w:p w14:paraId="21D11749" w14:textId="0F30C50D" w:rsidR="00AF64CD" w:rsidRDefault="00AF64CD" w:rsidP="00C176B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Senior Administrative Assistant/Secretary:</w:t>
      </w:r>
    </w:p>
    <w:p w14:paraId="633DC5B9" w14:textId="77777777" w:rsidR="00AF64CD" w:rsidRDefault="00AF64CD" w:rsidP="00AF64C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Name:</w:t>
      </w:r>
      <w:sdt>
        <w:sdtPr>
          <w:rPr>
            <w:rFonts w:ascii="Times New Roman" w:hAnsi="Times New Roman" w:cs="Times New Roman"/>
          </w:rPr>
          <w:id w:val="191506069"/>
          <w:placeholder>
            <w:docPart w:val="6EBCA88D31354B43A38BF433030E416A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Title:</w:t>
      </w:r>
      <w:sdt>
        <w:sdtPr>
          <w:rPr>
            <w:rFonts w:ascii="Times New Roman" w:hAnsi="Times New Roman" w:cs="Times New Roman"/>
          </w:rPr>
          <w:id w:val="-2092775894"/>
          <w:placeholder>
            <w:docPart w:val="6EBCA88D31354B43A38BF433030E416A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53D741B7" w14:textId="77777777" w:rsidR="00AF64CD" w:rsidRDefault="00AF64CD" w:rsidP="00AF64C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Email: </w:t>
      </w:r>
      <w:sdt>
        <w:sdtPr>
          <w:rPr>
            <w:rFonts w:ascii="Times New Roman" w:hAnsi="Times New Roman" w:cs="Times New Roman"/>
          </w:rPr>
          <w:id w:val="-1339999696"/>
          <w:placeholder>
            <w:docPart w:val="6EBCA88D31354B43A38BF433030E416A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Phone:</w:t>
      </w:r>
      <w:sdt>
        <w:sdtPr>
          <w:rPr>
            <w:rFonts w:ascii="Times New Roman" w:hAnsi="Times New Roman" w:cs="Times New Roman"/>
          </w:rPr>
          <w:id w:val="-1796829277"/>
          <w:placeholder>
            <w:docPart w:val="6EBCA88D31354B43A38BF433030E416A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5D0436BF" w14:textId="57776A74" w:rsidR="00AF64CD" w:rsidRDefault="00AF64CD" w:rsidP="00C176BA">
      <w:pPr>
        <w:spacing w:after="0" w:line="240" w:lineRule="auto"/>
        <w:rPr>
          <w:rFonts w:ascii="Times New Roman" w:hAnsi="Times New Roman" w:cs="Times New Roman"/>
        </w:rPr>
      </w:pPr>
    </w:p>
    <w:p w14:paraId="1B3BBDD5" w14:textId="5DEE581D" w:rsidR="00AF64CD" w:rsidRDefault="00AF64CD" w:rsidP="00C176BA">
      <w:pPr>
        <w:spacing w:after="0" w:line="240" w:lineRule="auto"/>
        <w:rPr>
          <w:rFonts w:ascii="Times New Roman" w:hAnsi="Times New Roman" w:cs="Times New Roman"/>
        </w:rPr>
      </w:pPr>
    </w:p>
    <w:p w14:paraId="1BB7322B" w14:textId="2A3E5219" w:rsidR="00AF64CD" w:rsidRDefault="00AF64CD" w:rsidP="00C176B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Additional staff you would like to receive IBANYS information:</w:t>
      </w:r>
    </w:p>
    <w:p w14:paraId="33E0440D" w14:textId="3D9F7EB0" w:rsidR="00AF64CD" w:rsidRDefault="00AF64CD" w:rsidP="00C176BA">
      <w:pPr>
        <w:spacing w:after="0" w:line="240" w:lineRule="auto"/>
        <w:rPr>
          <w:rFonts w:ascii="Times New Roman" w:hAnsi="Times New Roman" w:cs="Times New Roman"/>
        </w:rPr>
      </w:pPr>
    </w:p>
    <w:p w14:paraId="4B24CEDE" w14:textId="77777777" w:rsidR="00AF64CD" w:rsidRDefault="00AF64CD" w:rsidP="00AF64C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Name:</w:t>
      </w:r>
      <w:sdt>
        <w:sdtPr>
          <w:rPr>
            <w:rFonts w:ascii="Times New Roman" w:hAnsi="Times New Roman" w:cs="Times New Roman"/>
          </w:rPr>
          <w:id w:val="-1591617365"/>
          <w:placeholder>
            <w:docPart w:val="331ECC27B147431BA5573CB6A51D2C16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Title:</w:t>
      </w:r>
      <w:sdt>
        <w:sdtPr>
          <w:rPr>
            <w:rFonts w:ascii="Times New Roman" w:hAnsi="Times New Roman" w:cs="Times New Roman"/>
          </w:rPr>
          <w:id w:val="2044022508"/>
          <w:placeholder>
            <w:docPart w:val="331ECC27B147431BA5573CB6A51D2C16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5E20F6A9" w14:textId="77777777" w:rsidR="00AF64CD" w:rsidRDefault="00AF64CD" w:rsidP="00AF64C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Email: </w:t>
      </w:r>
      <w:sdt>
        <w:sdtPr>
          <w:rPr>
            <w:rFonts w:ascii="Times New Roman" w:hAnsi="Times New Roman" w:cs="Times New Roman"/>
          </w:rPr>
          <w:id w:val="384459638"/>
          <w:placeholder>
            <w:docPart w:val="331ECC27B147431BA5573CB6A51D2C16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Phone:</w:t>
      </w:r>
      <w:sdt>
        <w:sdtPr>
          <w:rPr>
            <w:rFonts w:ascii="Times New Roman" w:hAnsi="Times New Roman" w:cs="Times New Roman"/>
          </w:rPr>
          <w:id w:val="-202795922"/>
          <w:placeholder>
            <w:docPart w:val="331ECC27B147431BA5573CB6A51D2C16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2ACC0938" w14:textId="35FB3CEF" w:rsidR="00AF64CD" w:rsidRDefault="00AF64CD" w:rsidP="00C176BA">
      <w:pPr>
        <w:spacing w:after="0" w:line="240" w:lineRule="auto"/>
        <w:rPr>
          <w:rFonts w:ascii="Times New Roman" w:hAnsi="Times New Roman" w:cs="Times New Roman"/>
        </w:rPr>
      </w:pPr>
    </w:p>
    <w:p w14:paraId="2A0325C9" w14:textId="77777777" w:rsidR="00AF64CD" w:rsidRDefault="00AF64CD" w:rsidP="00AF64C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Name:</w:t>
      </w:r>
      <w:sdt>
        <w:sdtPr>
          <w:rPr>
            <w:rFonts w:ascii="Times New Roman" w:hAnsi="Times New Roman" w:cs="Times New Roman"/>
          </w:rPr>
          <w:id w:val="-1359581269"/>
          <w:placeholder>
            <w:docPart w:val="B0150ACAD5C54B3095D000730B91F1F3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Title:</w:t>
      </w:r>
      <w:sdt>
        <w:sdtPr>
          <w:rPr>
            <w:rFonts w:ascii="Times New Roman" w:hAnsi="Times New Roman" w:cs="Times New Roman"/>
          </w:rPr>
          <w:id w:val="1435405031"/>
          <w:placeholder>
            <w:docPart w:val="B0150ACAD5C54B3095D000730B91F1F3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55CD594C" w14:textId="77777777" w:rsidR="00AF64CD" w:rsidRDefault="00AF64CD" w:rsidP="00AF64C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Email: </w:t>
      </w:r>
      <w:sdt>
        <w:sdtPr>
          <w:rPr>
            <w:rFonts w:ascii="Times New Roman" w:hAnsi="Times New Roman" w:cs="Times New Roman"/>
          </w:rPr>
          <w:id w:val="260955874"/>
          <w:placeholder>
            <w:docPart w:val="B0150ACAD5C54B3095D000730B91F1F3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Phone:</w:t>
      </w:r>
      <w:sdt>
        <w:sdtPr>
          <w:rPr>
            <w:rFonts w:ascii="Times New Roman" w:hAnsi="Times New Roman" w:cs="Times New Roman"/>
          </w:rPr>
          <w:id w:val="-240875203"/>
          <w:placeholder>
            <w:docPart w:val="B0150ACAD5C54B3095D000730B91F1F3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025D7C70" w14:textId="6F8DA67C" w:rsidR="00AF64CD" w:rsidRDefault="00AF64CD" w:rsidP="00C176BA">
      <w:pPr>
        <w:spacing w:after="0" w:line="240" w:lineRule="auto"/>
        <w:rPr>
          <w:rFonts w:ascii="Times New Roman" w:hAnsi="Times New Roman" w:cs="Times New Roman"/>
        </w:rPr>
      </w:pPr>
    </w:p>
    <w:p w14:paraId="0F02504D" w14:textId="77777777" w:rsidR="00AF64CD" w:rsidRDefault="00AF64CD" w:rsidP="00AF64C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Name:</w:t>
      </w:r>
      <w:sdt>
        <w:sdtPr>
          <w:rPr>
            <w:rFonts w:ascii="Times New Roman" w:hAnsi="Times New Roman" w:cs="Times New Roman"/>
          </w:rPr>
          <w:id w:val="1257403218"/>
          <w:placeholder>
            <w:docPart w:val="F1260F185ED7482A88817C77D1007E3B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Title:</w:t>
      </w:r>
      <w:sdt>
        <w:sdtPr>
          <w:rPr>
            <w:rFonts w:ascii="Times New Roman" w:hAnsi="Times New Roman" w:cs="Times New Roman"/>
          </w:rPr>
          <w:id w:val="2057664045"/>
          <w:placeholder>
            <w:docPart w:val="F1260F185ED7482A88817C77D1007E3B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66CF6247" w14:textId="77777777" w:rsidR="00AF64CD" w:rsidRDefault="00AF64CD" w:rsidP="00AF64C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Email: </w:t>
      </w:r>
      <w:sdt>
        <w:sdtPr>
          <w:rPr>
            <w:rFonts w:ascii="Times New Roman" w:hAnsi="Times New Roman" w:cs="Times New Roman"/>
          </w:rPr>
          <w:id w:val="-12390414"/>
          <w:placeholder>
            <w:docPart w:val="F1260F185ED7482A88817C77D1007E3B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Phone:</w:t>
      </w:r>
      <w:sdt>
        <w:sdtPr>
          <w:rPr>
            <w:rFonts w:ascii="Times New Roman" w:hAnsi="Times New Roman" w:cs="Times New Roman"/>
          </w:rPr>
          <w:id w:val="-2008732973"/>
          <w:placeholder>
            <w:docPart w:val="F1260F185ED7482A88817C77D1007E3B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2838C8BA" w14:textId="2E46B36B" w:rsidR="00AF64CD" w:rsidRDefault="00AF64CD" w:rsidP="00C176BA">
      <w:pPr>
        <w:spacing w:after="0" w:line="240" w:lineRule="auto"/>
        <w:rPr>
          <w:rFonts w:ascii="Times New Roman" w:hAnsi="Times New Roman" w:cs="Times New Roman"/>
        </w:rPr>
      </w:pPr>
    </w:p>
    <w:p w14:paraId="36C5A64C" w14:textId="77777777" w:rsidR="00AF64CD" w:rsidRDefault="00AF64CD" w:rsidP="00AF64C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Name:</w:t>
      </w:r>
      <w:sdt>
        <w:sdtPr>
          <w:rPr>
            <w:rFonts w:ascii="Times New Roman" w:hAnsi="Times New Roman" w:cs="Times New Roman"/>
          </w:rPr>
          <w:id w:val="-1656759704"/>
          <w:placeholder>
            <w:docPart w:val="1023CCB4AC904AC8BF7E105570B512A5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Title:</w:t>
      </w:r>
      <w:sdt>
        <w:sdtPr>
          <w:rPr>
            <w:rFonts w:ascii="Times New Roman" w:hAnsi="Times New Roman" w:cs="Times New Roman"/>
          </w:rPr>
          <w:id w:val="577870805"/>
          <w:placeholder>
            <w:docPart w:val="1023CCB4AC904AC8BF7E105570B512A5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57897532" w14:textId="77777777" w:rsidR="00AF64CD" w:rsidRDefault="00AF64CD" w:rsidP="00AF64C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Email: </w:t>
      </w:r>
      <w:sdt>
        <w:sdtPr>
          <w:rPr>
            <w:rFonts w:ascii="Times New Roman" w:hAnsi="Times New Roman" w:cs="Times New Roman"/>
          </w:rPr>
          <w:id w:val="-1541748657"/>
          <w:placeholder>
            <w:docPart w:val="1023CCB4AC904AC8BF7E105570B512A5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Phone:</w:t>
      </w:r>
      <w:sdt>
        <w:sdtPr>
          <w:rPr>
            <w:rFonts w:ascii="Times New Roman" w:hAnsi="Times New Roman" w:cs="Times New Roman"/>
          </w:rPr>
          <w:id w:val="-403456312"/>
          <w:placeholder>
            <w:docPart w:val="1023CCB4AC904AC8BF7E105570B512A5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695DCD76" w14:textId="33819DFF" w:rsidR="00AF64CD" w:rsidRDefault="00AF64CD" w:rsidP="00C176BA">
      <w:pPr>
        <w:spacing w:after="0" w:line="240" w:lineRule="auto"/>
        <w:rPr>
          <w:rFonts w:ascii="Times New Roman" w:hAnsi="Times New Roman" w:cs="Times New Roman"/>
        </w:rPr>
      </w:pPr>
    </w:p>
    <w:p w14:paraId="35BC4922" w14:textId="77777777" w:rsidR="00AF64CD" w:rsidRDefault="00AF64CD" w:rsidP="00AF64C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Name:</w:t>
      </w:r>
      <w:sdt>
        <w:sdtPr>
          <w:rPr>
            <w:rFonts w:ascii="Times New Roman" w:hAnsi="Times New Roman" w:cs="Times New Roman"/>
          </w:rPr>
          <w:id w:val="-1501115361"/>
          <w:placeholder>
            <w:docPart w:val="7B551E6B5D624F46B787F89C7312ABE0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Title:</w:t>
      </w:r>
      <w:sdt>
        <w:sdtPr>
          <w:rPr>
            <w:rFonts w:ascii="Times New Roman" w:hAnsi="Times New Roman" w:cs="Times New Roman"/>
          </w:rPr>
          <w:id w:val="546966319"/>
          <w:placeholder>
            <w:docPart w:val="7B551E6B5D624F46B787F89C7312ABE0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134E6789" w14:textId="77777777" w:rsidR="00AF64CD" w:rsidRDefault="00AF64CD" w:rsidP="00AF64C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Email: </w:t>
      </w:r>
      <w:sdt>
        <w:sdtPr>
          <w:rPr>
            <w:rFonts w:ascii="Times New Roman" w:hAnsi="Times New Roman" w:cs="Times New Roman"/>
          </w:rPr>
          <w:id w:val="1657343442"/>
          <w:placeholder>
            <w:docPart w:val="7B551E6B5D624F46B787F89C7312ABE0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Phone:</w:t>
      </w:r>
      <w:sdt>
        <w:sdtPr>
          <w:rPr>
            <w:rFonts w:ascii="Times New Roman" w:hAnsi="Times New Roman" w:cs="Times New Roman"/>
          </w:rPr>
          <w:id w:val="2073150723"/>
          <w:placeholder>
            <w:docPart w:val="7B551E6B5D624F46B787F89C7312ABE0"/>
          </w:placeholder>
          <w:showingPlcHdr/>
        </w:sdtPr>
        <w:sdtEndPr/>
        <w:sdtContent>
          <w:r w:rsidRPr="003343E2">
            <w:rPr>
              <w:rStyle w:val="PlaceholderText"/>
            </w:rPr>
            <w:t>Click or tap here to enter text.</w:t>
          </w:r>
        </w:sdtContent>
      </w:sdt>
    </w:p>
    <w:p w14:paraId="0E970912" w14:textId="77777777" w:rsidR="00AF64CD" w:rsidRPr="00470993" w:rsidRDefault="00AF64CD" w:rsidP="00C176BA">
      <w:pPr>
        <w:spacing w:after="0" w:line="240" w:lineRule="auto"/>
        <w:rPr>
          <w:rFonts w:ascii="Times New Roman" w:hAnsi="Times New Roman" w:cs="Times New Roman"/>
        </w:rPr>
      </w:pPr>
    </w:p>
    <w:sectPr w:rsidR="00AF64CD" w:rsidRPr="00470993" w:rsidSect="00AF64CD">
      <w:headerReference w:type="default" r:id="rId9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9C43BA" w14:textId="77777777" w:rsidR="001002AB" w:rsidRDefault="001002AB" w:rsidP="007C4623">
      <w:pPr>
        <w:spacing w:after="0" w:line="240" w:lineRule="auto"/>
      </w:pPr>
      <w:r>
        <w:separator/>
      </w:r>
    </w:p>
  </w:endnote>
  <w:endnote w:type="continuationSeparator" w:id="0">
    <w:p w14:paraId="523E2F17" w14:textId="77777777" w:rsidR="001002AB" w:rsidRDefault="001002AB" w:rsidP="007C4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823B70" w14:textId="77777777" w:rsidR="007C4623" w:rsidRDefault="007C4623" w:rsidP="007C4623">
    <w:pPr>
      <w:pStyle w:val="Footer"/>
      <w:jc w:val="center"/>
    </w:pPr>
    <w:r>
      <w:t>19 Dove Street│Suite 101│Albany, NY 12210</w:t>
    </w:r>
    <w:proofErr w:type="gramStart"/>
    <w:r>
      <w:t>│(</w:t>
    </w:r>
    <w:proofErr w:type="gramEnd"/>
    <w:r>
      <w:t>518) 436-4646│(518) 436-4648│</w:t>
    </w:r>
    <w:r w:rsidRPr="007C4623">
      <w:rPr>
        <w:b/>
      </w:rPr>
      <w:t>www.ibanys.net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B2D8D6" w14:textId="77777777" w:rsidR="001002AB" w:rsidRDefault="001002AB" w:rsidP="007C4623">
      <w:pPr>
        <w:spacing w:after="0" w:line="240" w:lineRule="auto"/>
      </w:pPr>
      <w:r>
        <w:separator/>
      </w:r>
    </w:p>
  </w:footnote>
  <w:footnote w:type="continuationSeparator" w:id="0">
    <w:p w14:paraId="02D4DDDF" w14:textId="77777777" w:rsidR="001002AB" w:rsidRDefault="001002AB" w:rsidP="007C46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5C00E2" w14:textId="77777777" w:rsidR="007C4623" w:rsidRDefault="007C4623">
    <w:pPr>
      <w:pStyle w:val="Header"/>
    </w:pPr>
    <w:r>
      <w:rPr>
        <w:noProof/>
      </w:rPr>
      <w:drawing>
        <wp:inline distT="0" distB="0" distL="0" distR="0" wp14:anchorId="31B61DB9" wp14:editId="329F19E0">
          <wp:extent cx="5943600" cy="154432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ANYS Logo Final 201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544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243BCA" w14:textId="4D6A45A8" w:rsidR="00AF64CD" w:rsidRDefault="00AF64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1NJCD9PfhQMNANWb7FqVS615CIPGf6H4lnYl4TLVYUSMRBFcIqUdwTyHGdsWiqiKayIRqRZBlyS+gEIMYHHtng==" w:salt="2ByYwDl5/b4hT+Yl9y20K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6BA"/>
    <w:rsid w:val="001002AB"/>
    <w:rsid w:val="002176D5"/>
    <w:rsid w:val="00402664"/>
    <w:rsid w:val="00470993"/>
    <w:rsid w:val="004B1CA1"/>
    <w:rsid w:val="006239E2"/>
    <w:rsid w:val="0076525C"/>
    <w:rsid w:val="007C4623"/>
    <w:rsid w:val="00812432"/>
    <w:rsid w:val="0083020D"/>
    <w:rsid w:val="00AF64CD"/>
    <w:rsid w:val="00C176BA"/>
    <w:rsid w:val="00C66D3C"/>
    <w:rsid w:val="00C75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06F78"/>
  <w15:docId w15:val="{274FA34E-9D1F-47DB-8231-B3DB0CFB5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4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6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C46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623"/>
  </w:style>
  <w:style w:type="paragraph" w:styleId="Footer">
    <w:name w:val="footer"/>
    <w:basedOn w:val="Normal"/>
    <w:link w:val="FooterChar"/>
    <w:uiPriority w:val="99"/>
    <w:unhideWhenUsed/>
    <w:rsid w:val="007C46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623"/>
  </w:style>
  <w:style w:type="character" w:styleId="PlaceholderText">
    <w:name w:val="Placeholder Text"/>
    <w:basedOn w:val="DefaultParagraphFont"/>
    <w:uiPriority w:val="99"/>
    <w:semiHidden/>
    <w:rsid w:val="00C176BA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47099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09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ndag@ibanys.net" TargetMode="Externa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ndag\Desktop\Letter%20He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2F30B-C042-4883-AD7C-4E2257CA484B}"/>
      </w:docPartPr>
      <w:docPartBody>
        <w:p w:rsidR="002662BF" w:rsidRDefault="00767946">
          <w:r w:rsidRPr="00334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66E100270B4CC2B3579260BCE78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110F4-D527-4C91-A130-F04739D31F79}"/>
      </w:docPartPr>
      <w:docPartBody>
        <w:p w:rsidR="002662BF" w:rsidRDefault="00767946" w:rsidP="00767946">
          <w:pPr>
            <w:pStyle w:val="8D66E100270B4CC2B3579260BCE78C79"/>
          </w:pPr>
          <w:r w:rsidRPr="00334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545C39FE2D41C988CC5F8A7843D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BE4F3-6401-47EF-9E69-5F207421714F}"/>
      </w:docPartPr>
      <w:docPartBody>
        <w:p w:rsidR="002662BF" w:rsidRDefault="00767946" w:rsidP="00767946">
          <w:pPr>
            <w:pStyle w:val="3D545C39FE2D41C988CC5F8A7843D80D"/>
          </w:pPr>
          <w:r w:rsidRPr="00334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C4B886D7BA451986346F77A9BF4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007535-27FB-4080-BD4B-099D7F9AE011}"/>
      </w:docPartPr>
      <w:docPartBody>
        <w:p w:rsidR="002662BF" w:rsidRDefault="00767946" w:rsidP="00767946">
          <w:pPr>
            <w:pStyle w:val="62C4B886D7BA451986346F77A9BF440C"/>
          </w:pPr>
          <w:r w:rsidRPr="00334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35593702D54CB4B6024BDFC5D08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70DFF-DAAD-495E-9FB6-955755D8047E}"/>
      </w:docPartPr>
      <w:docPartBody>
        <w:p w:rsidR="002662BF" w:rsidRDefault="00767946" w:rsidP="00767946">
          <w:pPr>
            <w:pStyle w:val="AE35593702D54CB4B6024BDFC5D0805E"/>
          </w:pPr>
          <w:r w:rsidRPr="00334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079C61ACAF467389030B2842C4D4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467E1-E119-4439-AE84-38B269C36F9F}"/>
      </w:docPartPr>
      <w:docPartBody>
        <w:p w:rsidR="002662BF" w:rsidRDefault="00767946" w:rsidP="00767946">
          <w:pPr>
            <w:pStyle w:val="9E079C61ACAF467389030B2842C4D4A3"/>
          </w:pPr>
          <w:r w:rsidRPr="00334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8D65D187C04EC894178CECB6E58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AA34D-5F4A-41CD-9386-0F8F75758E34}"/>
      </w:docPartPr>
      <w:docPartBody>
        <w:p w:rsidR="002662BF" w:rsidRDefault="00767946" w:rsidP="00767946">
          <w:pPr>
            <w:pStyle w:val="008D65D187C04EC894178CECB6E58C12"/>
          </w:pPr>
          <w:r w:rsidRPr="00334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E9724B7CC5472B82B0C03F9768C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D2AD3-C822-4D11-8B36-DD4CA5B2EE81}"/>
      </w:docPartPr>
      <w:docPartBody>
        <w:p w:rsidR="002662BF" w:rsidRDefault="00767946" w:rsidP="00767946">
          <w:pPr>
            <w:pStyle w:val="C8E9724B7CC5472B82B0C03F9768C71E"/>
          </w:pPr>
          <w:r w:rsidRPr="00334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247A6D11D04AF5B2B734706CDAA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6D31D-1E8B-4F90-B003-71F7820BB3F6}"/>
      </w:docPartPr>
      <w:docPartBody>
        <w:p w:rsidR="002662BF" w:rsidRDefault="00767946" w:rsidP="00767946">
          <w:pPr>
            <w:pStyle w:val="2F247A6D11D04AF5B2B734706CDAA5E3"/>
          </w:pPr>
          <w:r w:rsidRPr="00334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B74219AE004400B39A278039F11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A66D3-1A62-4B1C-A8B4-43E6986184DD}"/>
      </w:docPartPr>
      <w:docPartBody>
        <w:p w:rsidR="002662BF" w:rsidRDefault="00767946" w:rsidP="00767946">
          <w:pPr>
            <w:pStyle w:val="09B74219AE004400B39A278039F11004"/>
          </w:pPr>
          <w:r w:rsidRPr="00334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BCA88D31354B43A38BF433030E4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39F78B-354D-415F-B31B-640FAFA86EB4}"/>
      </w:docPartPr>
      <w:docPartBody>
        <w:p w:rsidR="002662BF" w:rsidRDefault="00767946" w:rsidP="00767946">
          <w:pPr>
            <w:pStyle w:val="6EBCA88D31354B43A38BF433030E416A"/>
          </w:pPr>
          <w:r w:rsidRPr="00334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1ECC27B147431BA5573CB6A51D2C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D1B8C-F465-4201-B318-EB0D6465B2D5}"/>
      </w:docPartPr>
      <w:docPartBody>
        <w:p w:rsidR="002662BF" w:rsidRDefault="00767946" w:rsidP="00767946">
          <w:pPr>
            <w:pStyle w:val="331ECC27B147431BA5573CB6A51D2C16"/>
          </w:pPr>
          <w:r w:rsidRPr="00334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150ACAD5C54B3095D000730B91F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80373-9209-497E-90EC-93B4773D63BD}"/>
      </w:docPartPr>
      <w:docPartBody>
        <w:p w:rsidR="002662BF" w:rsidRDefault="00767946" w:rsidP="00767946">
          <w:pPr>
            <w:pStyle w:val="B0150ACAD5C54B3095D000730B91F1F3"/>
          </w:pPr>
          <w:r w:rsidRPr="00334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260F185ED7482A88817C77D1007E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9F0B3-EB2B-4497-87F0-7D848A0C8293}"/>
      </w:docPartPr>
      <w:docPartBody>
        <w:p w:rsidR="002662BF" w:rsidRDefault="00767946" w:rsidP="00767946">
          <w:pPr>
            <w:pStyle w:val="F1260F185ED7482A88817C77D1007E3B"/>
          </w:pPr>
          <w:r w:rsidRPr="00334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23CCB4AC904AC8BF7E105570B51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08126B-832D-47D7-A3D5-8C0E9CDD1BE4}"/>
      </w:docPartPr>
      <w:docPartBody>
        <w:p w:rsidR="002662BF" w:rsidRDefault="00767946" w:rsidP="00767946">
          <w:pPr>
            <w:pStyle w:val="1023CCB4AC904AC8BF7E105570B512A5"/>
          </w:pPr>
          <w:r w:rsidRPr="003343E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551E6B5D624F46B787F89C7312AB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4D3B6-F1E1-481F-A959-80420DA13DD5}"/>
      </w:docPartPr>
      <w:docPartBody>
        <w:p w:rsidR="002662BF" w:rsidRDefault="00767946" w:rsidP="00767946">
          <w:pPr>
            <w:pStyle w:val="7B551E6B5D624F46B787F89C7312ABE0"/>
          </w:pPr>
          <w:r w:rsidRPr="003343E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946"/>
    <w:rsid w:val="002662BF"/>
    <w:rsid w:val="00767946"/>
    <w:rsid w:val="009F65F6"/>
    <w:rsid w:val="00A06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67946"/>
    <w:rPr>
      <w:color w:val="808080"/>
    </w:rPr>
  </w:style>
  <w:style w:type="paragraph" w:customStyle="1" w:styleId="8D66E100270B4CC2B3579260BCE78C79">
    <w:name w:val="8D66E100270B4CC2B3579260BCE78C79"/>
    <w:rsid w:val="00767946"/>
  </w:style>
  <w:style w:type="paragraph" w:customStyle="1" w:styleId="3D545C39FE2D41C988CC5F8A7843D80D">
    <w:name w:val="3D545C39FE2D41C988CC5F8A7843D80D"/>
    <w:rsid w:val="00767946"/>
  </w:style>
  <w:style w:type="paragraph" w:customStyle="1" w:styleId="62C4B886D7BA451986346F77A9BF440C">
    <w:name w:val="62C4B886D7BA451986346F77A9BF440C"/>
    <w:rsid w:val="00767946"/>
  </w:style>
  <w:style w:type="paragraph" w:customStyle="1" w:styleId="AE35593702D54CB4B6024BDFC5D0805E">
    <w:name w:val="AE35593702D54CB4B6024BDFC5D0805E"/>
    <w:rsid w:val="00767946"/>
  </w:style>
  <w:style w:type="paragraph" w:customStyle="1" w:styleId="9E079C61ACAF467389030B2842C4D4A3">
    <w:name w:val="9E079C61ACAF467389030B2842C4D4A3"/>
    <w:rsid w:val="00767946"/>
  </w:style>
  <w:style w:type="paragraph" w:customStyle="1" w:styleId="008D65D187C04EC894178CECB6E58C12">
    <w:name w:val="008D65D187C04EC894178CECB6E58C12"/>
    <w:rsid w:val="00767946"/>
  </w:style>
  <w:style w:type="paragraph" w:customStyle="1" w:styleId="C8E9724B7CC5472B82B0C03F9768C71E">
    <w:name w:val="C8E9724B7CC5472B82B0C03F9768C71E"/>
    <w:rsid w:val="00767946"/>
  </w:style>
  <w:style w:type="paragraph" w:customStyle="1" w:styleId="2F247A6D11D04AF5B2B734706CDAA5E3">
    <w:name w:val="2F247A6D11D04AF5B2B734706CDAA5E3"/>
    <w:rsid w:val="00767946"/>
  </w:style>
  <w:style w:type="paragraph" w:customStyle="1" w:styleId="09B74219AE004400B39A278039F11004">
    <w:name w:val="09B74219AE004400B39A278039F11004"/>
    <w:rsid w:val="00767946"/>
  </w:style>
  <w:style w:type="paragraph" w:customStyle="1" w:styleId="6EBCA88D31354B43A38BF433030E416A">
    <w:name w:val="6EBCA88D31354B43A38BF433030E416A"/>
    <w:rsid w:val="00767946"/>
  </w:style>
  <w:style w:type="paragraph" w:customStyle="1" w:styleId="331ECC27B147431BA5573CB6A51D2C16">
    <w:name w:val="331ECC27B147431BA5573CB6A51D2C16"/>
    <w:rsid w:val="00767946"/>
  </w:style>
  <w:style w:type="paragraph" w:customStyle="1" w:styleId="B0150ACAD5C54B3095D000730B91F1F3">
    <w:name w:val="B0150ACAD5C54B3095D000730B91F1F3"/>
    <w:rsid w:val="00767946"/>
  </w:style>
  <w:style w:type="paragraph" w:customStyle="1" w:styleId="F1260F185ED7482A88817C77D1007E3B">
    <w:name w:val="F1260F185ED7482A88817C77D1007E3B"/>
    <w:rsid w:val="00767946"/>
  </w:style>
  <w:style w:type="paragraph" w:customStyle="1" w:styleId="1023CCB4AC904AC8BF7E105570B512A5">
    <w:name w:val="1023CCB4AC904AC8BF7E105570B512A5"/>
    <w:rsid w:val="00767946"/>
  </w:style>
  <w:style w:type="paragraph" w:customStyle="1" w:styleId="7B551E6B5D624F46B787F89C7312ABE0">
    <w:name w:val="7B551E6B5D624F46B787F89C7312ABE0"/>
    <w:rsid w:val="007679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 Head</Template>
  <TotalTime>31</TotalTime>
  <Pages>2</Pages>
  <Words>536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lindag</dc:creator>
  <cp:lastModifiedBy>Gregware, Linda</cp:lastModifiedBy>
  <cp:revision>2</cp:revision>
  <dcterms:created xsi:type="dcterms:W3CDTF">2020-04-03T15:35:00Z</dcterms:created>
  <dcterms:modified xsi:type="dcterms:W3CDTF">2020-04-03T16:19:00Z</dcterms:modified>
</cp:coreProperties>
</file>