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CD868" w14:textId="644F1BF4" w:rsidR="009C6959" w:rsidRPr="009C6959" w:rsidRDefault="009C6959" w:rsidP="009C6959">
      <w:pPr>
        <w:rPr>
          <w:rFonts w:ascii="Calibri" w:hAnsi="Calibri" w:cs="Calibri"/>
          <w:b/>
          <w:bCs/>
          <w:sz w:val="32"/>
          <w:szCs w:val="32"/>
        </w:rPr>
      </w:pPr>
      <w:r w:rsidRPr="009C6959">
        <w:rPr>
          <w:rFonts w:ascii="Calibri" w:hAnsi="Calibri" w:cs="Calibri"/>
          <w:b/>
          <w:bCs/>
          <w:sz w:val="32"/>
          <w:szCs w:val="32"/>
        </w:rPr>
        <w:t>P</w:t>
      </w:r>
      <w:r w:rsidRPr="009C6959">
        <w:rPr>
          <w:rFonts w:ascii="Calibri" w:hAnsi="Calibri" w:cs="Calibri"/>
          <w:b/>
          <w:bCs/>
          <w:sz w:val="32"/>
          <w:szCs w:val="32"/>
        </w:rPr>
        <w:t>rovider directory information verifie</w:t>
      </w:r>
      <w:r w:rsidRPr="009C6959">
        <w:rPr>
          <w:rFonts w:ascii="Calibri" w:hAnsi="Calibri" w:cs="Calibri"/>
          <w:b/>
          <w:bCs/>
          <w:sz w:val="32"/>
          <w:szCs w:val="32"/>
        </w:rPr>
        <w:t xml:space="preserve">d </w:t>
      </w:r>
      <w:r w:rsidRPr="009C6959">
        <w:rPr>
          <w:rFonts w:ascii="Calibri" w:hAnsi="Calibri" w:cs="Calibri"/>
          <w:b/>
          <w:bCs/>
          <w:sz w:val="32"/>
          <w:szCs w:val="32"/>
        </w:rPr>
        <w:t xml:space="preserve">using </w:t>
      </w:r>
      <w:r>
        <w:rPr>
          <w:rFonts w:ascii="Calibri" w:hAnsi="Calibri" w:cs="Calibri"/>
          <w:b/>
          <w:bCs/>
          <w:sz w:val="32"/>
          <w:szCs w:val="32"/>
        </w:rPr>
        <w:br/>
      </w:r>
      <w:r w:rsidRPr="009C6959">
        <w:rPr>
          <w:rFonts w:ascii="Calibri" w:hAnsi="Calibri" w:cs="Calibri"/>
          <w:b/>
          <w:bCs/>
          <w:sz w:val="32"/>
          <w:szCs w:val="32"/>
        </w:rPr>
        <w:t>Quest Analytics’ BetterDoctor </w:t>
      </w:r>
    </w:p>
    <w:p w14:paraId="4BE71387" w14:textId="77777777" w:rsidR="009C6959" w:rsidRPr="00F95CA8" w:rsidRDefault="009C6959" w:rsidP="009C6959">
      <w:pPr>
        <w:rPr>
          <w:rFonts w:ascii="Calibri" w:hAnsi="Calibri" w:cs="Calibri"/>
        </w:rPr>
      </w:pPr>
      <w:r w:rsidRPr="00F95CA8">
        <w:rPr>
          <w:rFonts w:ascii="Calibri" w:hAnsi="Calibri" w:cs="Calibri"/>
        </w:rPr>
        <w:t> </w:t>
      </w:r>
    </w:p>
    <w:p w14:paraId="7AE504B8" w14:textId="77777777" w:rsidR="009C6959" w:rsidRPr="00F95CA8" w:rsidRDefault="009C6959" w:rsidP="009C6959">
      <w:pPr>
        <w:rPr>
          <w:rFonts w:ascii="Calibri" w:hAnsi="Calibri" w:cs="Calibri"/>
        </w:rPr>
      </w:pPr>
      <w:r w:rsidRPr="00F95CA8">
        <w:rPr>
          <w:rFonts w:ascii="Calibri" w:hAnsi="Calibri" w:cs="Calibri"/>
        </w:rPr>
        <w:t>Security Health Plan is required to attest to the accuracy of its provider network information to various entities including the Wisconsin Department of Health Services, the Wisconsin Office of the Commissioner of Insurance and the Centers for Medicare &amp; Medicaid Services (CMS). Additionally, CMS requires providers review and update their information quarterly or whenever there is a significant change.</w:t>
      </w:r>
    </w:p>
    <w:p w14:paraId="3EF30F83" w14:textId="77777777" w:rsidR="009C6959" w:rsidRPr="00F95CA8" w:rsidRDefault="009C6959" w:rsidP="009C6959">
      <w:pPr>
        <w:rPr>
          <w:rFonts w:ascii="Calibri" w:hAnsi="Calibri" w:cs="Calibri"/>
        </w:rPr>
      </w:pPr>
    </w:p>
    <w:p w14:paraId="0DA6FA6C" w14:textId="77777777" w:rsidR="009C6959" w:rsidRPr="00F95CA8" w:rsidRDefault="009C6959" w:rsidP="009C6959">
      <w:pPr>
        <w:rPr>
          <w:rFonts w:ascii="Calibri" w:hAnsi="Calibri" w:cs="Calibri"/>
        </w:rPr>
      </w:pPr>
      <w:r w:rsidRPr="00F95CA8">
        <w:rPr>
          <w:rFonts w:ascii="Calibri" w:hAnsi="Calibri" w:cs="Calibri"/>
        </w:rPr>
        <w:t>To help you meet this regulatory requirement, Security Health Plan partners with Quest Analytics’ BetterDoctor to collect quarterly provider data attestations for all contracted providers. When you receive a BetterDoctor attestation request via email, fax or direct mail, please take a few minutes to visit the online portal and carefully review your information for accuracy and completeness. The attestation request will include a link and an access code to the BetterDoctor portal where you can review the information that requires verification. This information is then directly provided back to Security Health Plan for directory updating purposes.  </w:t>
      </w:r>
    </w:p>
    <w:p w14:paraId="59E1AEF0" w14:textId="77777777" w:rsidR="009C6959" w:rsidRPr="00F95CA8" w:rsidRDefault="009C6959" w:rsidP="009C6959">
      <w:pPr>
        <w:rPr>
          <w:rFonts w:ascii="Calibri" w:hAnsi="Calibri" w:cs="Calibri"/>
        </w:rPr>
      </w:pPr>
      <w:r w:rsidRPr="00F95CA8">
        <w:rPr>
          <w:rFonts w:ascii="Calibri" w:hAnsi="Calibri" w:cs="Calibri"/>
        </w:rPr>
        <w:t>  </w:t>
      </w:r>
    </w:p>
    <w:p w14:paraId="420125BF" w14:textId="77777777" w:rsidR="009C6959" w:rsidRPr="00F95CA8" w:rsidRDefault="009C6959" w:rsidP="009C6959">
      <w:pPr>
        <w:rPr>
          <w:rFonts w:ascii="Calibri" w:hAnsi="Calibri" w:cs="Calibri"/>
        </w:rPr>
      </w:pPr>
      <w:r w:rsidRPr="00F95CA8">
        <w:rPr>
          <w:rFonts w:ascii="Calibri" w:hAnsi="Calibri" w:cs="Calibri"/>
        </w:rPr>
        <w:t>At a minimum, the following data elements must be reviewed and updated: </w:t>
      </w:r>
    </w:p>
    <w:p w14:paraId="4111F431" w14:textId="77777777" w:rsidR="009C6959" w:rsidRPr="00F95CA8" w:rsidRDefault="009C6959" w:rsidP="009C6959">
      <w:pPr>
        <w:numPr>
          <w:ilvl w:val="0"/>
          <w:numId w:val="35"/>
        </w:numPr>
        <w:rPr>
          <w:rFonts w:ascii="Calibri" w:hAnsi="Calibri" w:cs="Calibri"/>
        </w:rPr>
      </w:pPr>
      <w:r w:rsidRPr="00F95CA8">
        <w:rPr>
          <w:rFonts w:ascii="Calibri" w:hAnsi="Calibri" w:cs="Calibri"/>
        </w:rPr>
        <w:t>Provider name </w:t>
      </w:r>
    </w:p>
    <w:p w14:paraId="68D1D38A" w14:textId="77777777" w:rsidR="009C6959" w:rsidRPr="00F95CA8" w:rsidRDefault="009C6959" w:rsidP="009C6959">
      <w:pPr>
        <w:numPr>
          <w:ilvl w:val="0"/>
          <w:numId w:val="35"/>
        </w:numPr>
        <w:rPr>
          <w:rFonts w:ascii="Calibri" w:hAnsi="Calibri" w:cs="Calibri"/>
        </w:rPr>
      </w:pPr>
      <w:r w:rsidRPr="00F95CA8">
        <w:rPr>
          <w:rFonts w:ascii="Calibri" w:hAnsi="Calibri" w:cs="Calibri"/>
        </w:rPr>
        <w:t>Provider specialty </w:t>
      </w:r>
    </w:p>
    <w:p w14:paraId="54AD49DF" w14:textId="77777777" w:rsidR="009C6959" w:rsidRPr="00F95CA8" w:rsidRDefault="009C6959" w:rsidP="009C6959">
      <w:pPr>
        <w:numPr>
          <w:ilvl w:val="0"/>
          <w:numId w:val="35"/>
        </w:numPr>
        <w:rPr>
          <w:rFonts w:ascii="Calibri" w:hAnsi="Calibri" w:cs="Calibri"/>
        </w:rPr>
      </w:pPr>
      <w:r w:rsidRPr="00F95CA8">
        <w:rPr>
          <w:rFonts w:ascii="Calibri" w:hAnsi="Calibri" w:cs="Calibri"/>
        </w:rPr>
        <w:t>Service location address </w:t>
      </w:r>
    </w:p>
    <w:p w14:paraId="16F7C9B4" w14:textId="77777777" w:rsidR="009C6959" w:rsidRPr="00F95CA8" w:rsidRDefault="009C6959" w:rsidP="009C6959">
      <w:pPr>
        <w:numPr>
          <w:ilvl w:val="0"/>
          <w:numId w:val="35"/>
        </w:numPr>
        <w:rPr>
          <w:rFonts w:ascii="Calibri" w:hAnsi="Calibri" w:cs="Calibri"/>
        </w:rPr>
      </w:pPr>
      <w:r w:rsidRPr="00F95CA8">
        <w:rPr>
          <w:rFonts w:ascii="Calibri" w:hAnsi="Calibri" w:cs="Calibri"/>
        </w:rPr>
        <w:t>Service location telephone number (used for patient scheduling) </w:t>
      </w:r>
    </w:p>
    <w:p w14:paraId="3B01C220" w14:textId="77777777" w:rsidR="009C6959" w:rsidRPr="00F95CA8" w:rsidRDefault="009C6959" w:rsidP="009C6959">
      <w:pPr>
        <w:numPr>
          <w:ilvl w:val="0"/>
          <w:numId w:val="35"/>
        </w:numPr>
        <w:rPr>
          <w:rFonts w:ascii="Calibri" w:hAnsi="Calibri" w:cs="Calibri"/>
        </w:rPr>
      </w:pPr>
      <w:r w:rsidRPr="00F95CA8">
        <w:rPr>
          <w:rFonts w:ascii="Calibri" w:hAnsi="Calibri" w:cs="Calibri"/>
        </w:rPr>
        <w:t>Service location fax number (when available) </w:t>
      </w:r>
    </w:p>
    <w:p w14:paraId="4D812742" w14:textId="77777777" w:rsidR="009C6959" w:rsidRPr="00F95CA8" w:rsidRDefault="009C6959" w:rsidP="009C6959">
      <w:pPr>
        <w:numPr>
          <w:ilvl w:val="0"/>
          <w:numId w:val="35"/>
        </w:numPr>
        <w:rPr>
          <w:rFonts w:ascii="Calibri" w:hAnsi="Calibri" w:cs="Calibri"/>
        </w:rPr>
      </w:pPr>
      <w:r w:rsidRPr="00F95CA8">
        <w:rPr>
          <w:rFonts w:ascii="Calibri" w:hAnsi="Calibri" w:cs="Calibri"/>
        </w:rPr>
        <w:t>Service location email address (where available) </w:t>
      </w:r>
    </w:p>
    <w:p w14:paraId="6ECBDC73" w14:textId="77777777" w:rsidR="009C6959" w:rsidRPr="00F95CA8" w:rsidRDefault="009C6959" w:rsidP="009C6959">
      <w:pPr>
        <w:numPr>
          <w:ilvl w:val="0"/>
          <w:numId w:val="35"/>
        </w:numPr>
        <w:rPr>
          <w:rFonts w:ascii="Calibri" w:hAnsi="Calibri" w:cs="Calibri"/>
        </w:rPr>
      </w:pPr>
      <w:r w:rsidRPr="00F95CA8">
        <w:rPr>
          <w:rFonts w:ascii="Calibri" w:hAnsi="Calibri" w:cs="Calibri"/>
        </w:rPr>
        <w:t>Whether the provider is participating in payer’s health plan networks </w:t>
      </w:r>
    </w:p>
    <w:p w14:paraId="1DD520F0" w14:textId="77777777" w:rsidR="009C6959" w:rsidRPr="00F95CA8" w:rsidRDefault="009C6959" w:rsidP="009C6959">
      <w:pPr>
        <w:numPr>
          <w:ilvl w:val="0"/>
          <w:numId w:val="35"/>
        </w:numPr>
        <w:rPr>
          <w:rFonts w:ascii="Calibri" w:hAnsi="Calibri" w:cs="Calibri"/>
        </w:rPr>
      </w:pPr>
      <w:r w:rsidRPr="00F95CA8">
        <w:rPr>
          <w:rFonts w:ascii="Calibri" w:hAnsi="Calibri" w:cs="Calibri"/>
        </w:rPr>
        <w:t>Whether the provider is accepting new patients in payer’s health plan networks</w:t>
      </w:r>
    </w:p>
    <w:p w14:paraId="145D6617" w14:textId="77777777" w:rsidR="009C6959" w:rsidRPr="00F95CA8" w:rsidRDefault="009C6959" w:rsidP="009C6959">
      <w:pPr>
        <w:rPr>
          <w:rFonts w:ascii="Calibri" w:hAnsi="Calibri" w:cs="Calibri"/>
        </w:rPr>
      </w:pPr>
    </w:p>
    <w:p w14:paraId="5E223E18" w14:textId="46EF35CE" w:rsidR="009C6959" w:rsidRPr="00F95CA8" w:rsidRDefault="009C6959" w:rsidP="009C6959">
      <w:pPr>
        <w:rPr>
          <w:rFonts w:ascii="Calibri" w:hAnsi="Calibri" w:cs="Calibri"/>
        </w:rPr>
      </w:pPr>
      <w:r w:rsidRPr="00F95CA8">
        <w:rPr>
          <w:rFonts w:ascii="Calibri" w:hAnsi="Calibri" w:cs="Calibri"/>
        </w:rPr>
        <w:t xml:space="preserve">Large groups and health systems comprised of 20 or more providers, or five or more facility locations, are eligible to submit rosters each quarter to BetterDoctor in lieu of performing a review within the portal. To begin this process, please contact </w:t>
      </w:r>
      <w:hyperlink r:id="rId9" w:tgtFrame="_blank" w:history="1">
        <w:r w:rsidRPr="009C6959">
          <w:rPr>
            <w:rFonts w:ascii="Calibri" w:hAnsi="Calibri" w:cs="Calibri"/>
            <w:color w:val="0505BB"/>
            <w:u w:val="single"/>
          </w:rPr>
          <w:t>rosters@questanalytics.com</w:t>
        </w:r>
      </w:hyperlink>
      <w:r w:rsidRPr="00F95CA8">
        <w:rPr>
          <w:rFonts w:ascii="Calibri" w:hAnsi="Calibri" w:cs="Calibri"/>
        </w:rPr>
        <w:t xml:space="preserve"> or visit </w:t>
      </w:r>
      <w:hyperlink r:id="rId10" w:history="1">
        <w:r w:rsidRPr="00244CBF">
          <w:rPr>
            <w:rStyle w:val="Hyperlink"/>
            <w:rFonts w:ascii="Calibri" w:hAnsi="Calibri" w:cs="Calibri"/>
          </w:rPr>
          <w:t>http://betterdoctor.com/groups/</w:t>
        </w:r>
      </w:hyperlink>
      <w:r>
        <w:rPr>
          <w:rFonts w:ascii="Calibri" w:hAnsi="Calibri" w:cs="Calibri"/>
        </w:rPr>
        <w:t>.</w:t>
      </w:r>
      <w:r w:rsidRPr="00F95CA8">
        <w:rPr>
          <w:rFonts w:ascii="Calibri" w:hAnsi="Calibri" w:cs="Calibri"/>
        </w:rPr>
        <w:t>   </w:t>
      </w:r>
    </w:p>
    <w:p w14:paraId="62B51255" w14:textId="77777777" w:rsidR="009C6959" w:rsidRPr="00F95CA8" w:rsidRDefault="009C6959" w:rsidP="009C6959">
      <w:pPr>
        <w:rPr>
          <w:rFonts w:ascii="Calibri" w:hAnsi="Calibri" w:cs="Calibri"/>
        </w:rPr>
      </w:pPr>
      <w:r w:rsidRPr="00F95CA8">
        <w:rPr>
          <w:rFonts w:ascii="Calibri" w:hAnsi="Calibri" w:cs="Calibri"/>
        </w:rPr>
        <w:t> </w:t>
      </w:r>
    </w:p>
    <w:p w14:paraId="578D2B22" w14:textId="57641F24" w:rsidR="009C6959" w:rsidRPr="00F95CA8" w:rsidRDefault="009C6959" w:rsidP="009C6959">
      <w:pPr>
        <w:rPr>
          <w:rFonts w:ascii="Calibri" w:hAnsi="Calibri" w:cs="Calibri"/>
        </w:rPr>
      </w:pPr>
      <w:r w:rsidRPr="00F95CA8">
        <w:rPr>
          <w:rFonts w:ascii="Calibri" w:hAnsi="Calibri" w:cs="Calibri"/>
        </w:rPr>
        <w:t xml:space="preserve">If you have any questions or have trouble with your updates, please contact Security Health Plan Provider Network Management at 1-800-548-1224, ext. 19640, or </w:t>
      </w:r>
      <w:hyperlink r:id="rId11" w:history="1">
        <w:r w:rsidRPr="00F95CA8">
          <w:rPr>
            <w:rStyle w:val="Hyperlink"/>
            <w:rFonts w:ascii="Calibri" w:hAnsi="Calibri" w:cs="Calibri"/>
          </w:rPr>
          <w:t>shpprd@securityhealth.org</w:t>
        </w:r>
      </w:hyperlink>
      <w:r w:rsidRPr="00F95CA8">
        <w:rPr>
          <w:rFonts w:ascii="Calibri" w:hAnsi="Calibri" w:cs="Calibri"/>
        </w:rPr>
        <w:t>.</w:t>
      </w:r>
    </w:p>
    <w:p w14:paraId="5DBC928A" w14:textId="77777777" w:rsidR="009C6959" w:rsidRPr="00F95CA8" w:rsidRDefault="009C6959" w:rsidP="009C6959">
      <w:pPr>
        <w:rPr>
          <w:rFonts w:ascii="Calibri" w:hAnsi="Calibri" w:cs="Calibri"/>
        </w:rPr>
      </w:pPr>
    </w:p>
    <w:p w14:paraId="3929C81D" w14:textId="116BDCEB" w:rsidR="00556C71" w:rsidRPr="009C6959" w:rsidRDefault="009C6959" w:rsidP="00361A0A">
      <w:pPr>
        <w:rPr>
          <w:rFonts w:ascii="Calibri" w:hAnsi="Calibri" w:cs="Calibri"/>
        </w:rPr>
      </w:pPr>
      <w:r w:rsidRPr="00F95CA8">
        <w:rPr>
          <w:rFonts w:ascii="Calibri" w:hAnsi="Calibri" w:cs="Calibri"/>
        </w:rPr>
        <w:t xml:space="preserve">Thank you for doing your part to ensure Security Health Plan members have access to </w:t>
      </w:r>
      <w:r>
        <w:rPr>
          <w:rFonts w:ascii="Calibri" w:hAnsi="Calibri" w:cs="Calibri"/>
        </w:rPr>
        <w:t xml:space="preserve">their </w:t>
      </w:r>
      <w:r w:rsidRPr="00F95CA8">
        <w:rPr>
          <w:rFonts w:ascii="Calibri" w:hAnsi="Calibri" w:cs="Calibri"/>
        </w:rPr>
        <w:t>in-network providers.</w:t>
      </w:r>
    </w:p>
    <w:sectPr w:rsidR="00556C71" w:rsidRPr="009C6959" w:rsidSect="00D33C74">
      <w:headerReference w:type="default" r:id="rId12"/>
      <w:footerReference w:type="default" r:id="rId13"/>
      <w:pgSz w:w="12240" w:h="15840"/>
      <w:pgMar w:top="2340" w:right="1620" w:bottom="72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0998F" w14:textId="77777777" w:rsidR="009C6959" w:rsidRDefault="009C6959" w:rsidP="00EA2AFA">
      <w:r>
        <w:separator/>
      </w:r>
    </w:p>
  </w:endnote>
  <w:endnote w:type="continuationSeparator" w:id="0">
    <w:p w14:paraId="35BFC2AF" w14:textId="77777777" w:rsidR="009C6959" w:rsidRDefault="009C6959"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altName w:val="Calibri"/>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5F2D3"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4F5DDA0C" wp14:editId="5E82DFB1">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CBE149"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EE577" w14:textId="77777777" w:rsidR="009C6959" w:rsidRDefault="009C6959" w:rsidP="00EA2AFA">
      <w:r>
        <w:separator/>
      </w:r>
    </w:p>
  </w:footnote>
  <w:footnote w:type="continuationSeparator" w:id="0">
    <w:p w14:paraId="18EC1A12" w14:textId="77777777" w:rsidR="009C6959" w:rsidRDefault="009C6959"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61EF4"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1E27CAA5" wp14:editId="7795E1D9">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0F80"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" fillcolor="#203c7b"/>
          </w:pict>
        </mc:Fallback>
      </mc:AlternateContent>
    </w:r>
  </w:p>
  <w:p w14:paraId="337E5713" w14:textId="77777777" w:rsidR="00EA2AFA" w:rsidRDefault="00D84F0A">
    <w:pPr>
      <w:pStyle w:val="Header"/>
    </w:pPr>
    <w:r>
      <w:rPr>
        <w:noProof/>
      </w:rPr>
      <w:drawing>
        <wp:anchor distT="0" distB="0" distL="114300" distR="114300" simplePos="0" relativeHeight="251660288" behindDoc="0" locked="0" layoutInCell="1" allowOverlap="1" wp14:anchorId="4C062DBA" wp14:editId="241527FE">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5AABF292" wp14:editId="1185A6D4">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F49E8"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0861F2F"/>
    <w:multiLevelType w:val="multilevel"/>
    <w:tmpl w:val="EFFC5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4C3462"/>
    <w:multiLevelType w:val="hybridMultilevel"/>
    <w:tmpl w:val="C78CE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2236128"/>
    <w:multiLevelType w:val="multilevel"/>
    <w:tmpl w:val="33E42C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5526E72"/>
    <w:multiLevelType w:val="multilevel"/>
    <w:tmpl w:val="A3A6BF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033D7E"/>
    <w:multiLevelType w:val="multilevel"/>
    <w:tmpl w:val="A47474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D61B94"/>
    <w:multiLevelType w:val="multilevel"/>
    <w:tmpl w:val="89ACFF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0CF1640"/>
    <w:multiLevelType w:val="multilevel"/>
    <w:tmpl w:val="A410947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581F34"/>
    <w:multiLevelType w:val="multilevel"/>
    <w:tmpl w:val="A3F0DA8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0E31FF"/>
    <w:multiLevelType w:val="multilevel"/>
    <w:tmpl w:val="98A8F9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83326096">
    <w:abstractNumId w:val="23"/>
  </w:num>
  <w:num w:numId="2" w16cid:durableId="441849984">
    <w:abstractNumId w:val="22"/>
  </w:num>
  <w:num w:numId="3" w16cid:durableId="1507011590">
    <w:abstractNumId w:val="10"/>
  </w:num>
  <w:num w:numId="4" w16cid:durableId="1024864964">
    <w:abstractNumId w:val="30"/>
  </w:num>
  <w:num w:numId="5" w16cid:durableId="80218506">
    <w:abstractNumId w:val="28"/>
  </w:num>
  <w:num w:numId="6" w16cid:durableId="879515984">
    <w:abstractNumId w:val="2"/>
  </w:num>
  <w:num w:numId="7" w16cid:durableId="827743961">
    <w:abstractNumId w:val="16"/>
  </w:num>
  <w:num w:numId="8" w16cid:durableId="1070930522">
    <w:abstractNumId w:val="32"/>
  </w:num>
  <w:num w:numId="9" w16cid:durableId="900478518">
    <w:abstractNumId w:val="0"/>
  </w:num>
  <w:num w:numId="10" w16cid:durableId="21473838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4309697">
    <w:abstractNumId w:val="7"/>
  </w:num>
  <w:num w:numId="12" w16cid:durableId="230433959">
    <w:abstractNumId w:val="8"/>
  </w:num>
  <w:num w:numId="13" w16cid:durableId="1278677784">
    <w:abstractNumId w:val="29"/>
  </w:num>
  <w:num w:numId="14" w16cid:durableId="1870685191">
    <w:abstractNumId w:val="33"/>
  </w:num>
  <w:num w:numId="15" w16cid:durableId="1832745432">
    <w:abstractNumId w:val="17"/>
  </w:num>
  <w:num w:numId="16" w16cid:durableId="1206529713">
    <w:abstractNumId w:val="13"/>
  </w:num>
  <w:num w:numId="17" w16cid:durableId="338506082">
    <w:abstractNumId w:val="5"/>
  </w:num>
  <w:num w:numId="18" w16cid:durableId="2027094830">
    <w:abstractNumId w:val="1"/>
  </w:num>
  <w:num w:numId="19" w16cid:durableId="498738739">
    <w:abstractNumId w:val="19"/>
  </w:num>
  <w:num w:numId="20" w16cid:durableId="2117290430">
    <w:abstractNumId w:val="27"/>
  </w:num>
  <w:num w:numId="21" w16cid:durableId="1402218331">
    <w:abstractNumId w:val="31"/>
  </w:num>
  <w:num w:numId="22" w16cid:durableId="625240115">
    <w:abstractNumId w:val="26"/>
  </w:num>
  <w:num w:numId="23" w16cid:durableId="1211267598">
    <w:abstractNumId w:val="24"/>
  </w:num>
  <w:num w:numId="24" w16cid:durableId="246303585">
    <w:abstractNumId w:val="11"/>
  </w:num>
  <w:num w:numId="25" w16cid:durableId="1215198426">
    <w:abstractNumId w:val="3"/>
  </w:num>
  <w:num w:numId="26" w16cid:durableId="1522551873">
    <w:abstractNumId w:val="4"/>
  </w:num>
  <w:num w:numId="27" w16cid:durableId="1098256482">
    <w:abstractNumId w:val="12"/>
  </w:num>
  <w:num w:numId="28" w16cid:durableId="1072191386">
    <w:abstractNumId w:val="15"/>
  </w:num>
  <w:num w:numId="29" w16cid:durableId="276563993">
    <w:abstractNumId w:val="21"/>
  </w:num>
  <w:num w:numId="30" w16cid:durableId="241570525">
    <w:abstractNumId w:val="14"/>
  </w:num>
  <w:num w:numId="31" w16cid:durableId="1767653950">
    <w:abstractNumId w:val="18"/>
  </w:num>
  <w:num w:numId="32" w16cid:durableId="1544514975">
    <w:abstractNumId w:val="9"/>
  </w:num>
  <w:num w:numId="33" w16cid:durableId="1279797293">
    <w:abstractNumId w:val="20"/>
  </w:num>
  <w:num w:numId="34" w16cid:durableId="654525862">
    <w:abstractNumId w:val="25"/>
  </w:num>
  <w:num w:numId="35" w16cid:durableId="21214141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959"/>
    <w:rsid w:val="0000112E"/>
    <w:rsid w:val="00035422"/>
    <w:rsid w:val="0005056A"/>
    <w:rsid w:val="0005642F"/>
    <w:rsid w:val="000B7FE9"/>
    <w:rsid w:val="000C502F"/>
    <w:rsid w:val="000D209F"/>
    <w:rsid w:val="000D3907"/>
    <w:rsid w:val="000E42C6"/>
    <w:rsid w:val="001149B1"/>
    <w:rsid w:val="00146C3C"/>
    <w:rsid w:val="00156E9F"/>
    <w:rsid w:val="00164876"/>
    <w:rsid w:val="00170F86"/>
    <w:rsid w:val="00172771"/>
    <w:rsid w:val="00175E22"/>
    <w:rsid w:val="00197C44"/>
    <w:rsid w:val="001C7C78"/>
    <w:rsid w:val="001E5C1D"/>
    <w:rsid w:val="001F13EB"/>
    <w:rsid w:val="001F7700"/>
    <w:rsid w:val="00202846"/>
    <w:rsid w:val="00211AF7"/>
    <w:rsid w:val="00230B4E"/>
    <w:rsid w:val="00240EC6"/>
    <w:rsid w:val="002463CE"/>
    <w:rsid w:val="002467FA"/>
    <w:rsid w:val="002525FB"/>
    <w:rsid w:val="00267D56"/>
    <w:rsid w:val="002823A6"/>
    <w:rsid w:val="0028272A"/>
    <w:rsid w:val="002A328D"/>
    <w:rsid w:val="002A4D54"/>
    <w:rsid w:val="002D0702"/>
    <w:rsid w:val="002E325C"/>
    <w:rsid w:val="002F5CDB"/>
    <w:rsid w:val="00313A53"/>
    <w:rsid w:val="0031769F"/>
    <w:rsid w:val="00361A0A"/>
    <w:rsid w:val="0039431E"/>
    <w:rsid w:val="003A390C"/>
    <w:rsid w:val="003B57E6"/>
    <w:rsid w:val="003D3EE5"/>
    <w:rsid w:val="003E1B32"/>
    <w:rsid w:val="003E564B"/>
    <w:rsid w:val="00402783"/>
    <w:rsid w:val="00422B18"/>
    <w:rsid w:val="00431F6D"/>
    <w:rsid w:val="00434E62"/>
    <w:rsid w:val="00475B25"/>
    <w:rsid w:val="0047735C"/>
    <w:rsid w:val="004B33D9"/>
    <w:rsid w:val="004D5BC4"/>
    <w:rsid w:val="004E2675"/>
    <w:rsid w:val="00520AC5"/>
    <w:rsid w:val="005301DF"/>
    <w:rsid w:val="0054202D"/>
    <w:rsid w:val="00556C71"/>
    <w:rsid w:val="00563295"/>
    <w:rsid w:val="00580E24"/>
    <w:rsid w:val="00583D0D"/>
    <w:rsid w:val="005D6A12"/>
    <w:rsid w:val="005E2505"/>
    <w:rsid w:val="00603DFC"/>
    <w:rsid w:val="00674D30"/>
    <w:rsid w:val="006936D4"/>
    <w:rsid w:val="0069673B"/>
    <w:rsid w:val="006A45C8"/>
    <w:rsid w:val="006B2377"/>
    <w:rsid w:val="006B75D8"/>
    <w:rsid w:val="006D49E7"/>
    <w:rsid w:val="006F1ED2"/>
    <w:rsid w:val="007071A8"/>
    <w:rsid w:val="00707C14"/>
    <w:rsid w:val="00714A4A"/>
    <w:rsid w:val="00717272"/>
    <w:rsid w:val="007556AF"/>
    <w:rsid w:val="00760E4B"/>
    <w:rsid w:val="00762DB1"/>
    <w:rsid w:val="0076640C"/>
    <w:rsid w:val="00767C60"/>
    <w:rsid w:val="007836AE"/>
    <w:rsid w:val="007A6F3C"/>
    <w:rsid w:val="007B49EE"/>
    <w:rsid w:val="007D1701"/>
    <w:rsid w:val="007D5CBF"/>
    <w:rsid w:val="007F5F9D"/>
    <w:rsid w:val="00803D20"/>
    <w:rsid w:val="00812414"/>
    <w:rsid w:val="00821526"/>
    <w:rsid w:val="0082470D"/>
    <w:rsid w:val="00837551"/>
    <w:rsid w:val="008741FB"/>
    <w:rsid w:val="00882A5B"/>
    <w:rsid w:val="0089455A"/>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C6959"/>
    <w:rsid w:val="009D3CC3"/>
    <w:rsid w:val="009D516D"/>
    <w:rsid w:val="009D78D2"/>
    <w:rsid w:val="009E049D"/>
    <w:rsid w:val="009E0E3D"/>
    <w:rsid w:val="009E2E6F"/>
    <w:rsid w:val="009F656C"/>
    <w:rsid w:val="009F66DE"/>
    <w:rsid w:val="00A00E0B"/>
    <w:rsid w:val="00A035BD"/>
    <w:rsid w:val="00A23D27"/>
    <w:rsid w:val="00A3181C"/>
    <w:rsid w:val="00A43A8D"/>
    <w:rsid w:val="00A511DF"/>
    <w:rsid w:val="00A51AAD"/>
    <w:rsid w:val="00A61143"/>
    <w:rsid w:val="00A82709"/>
    <w:rsid w:val="00A93F1B"/>
    <w:rsid w:val="00AE0919"/>
    <w:rsid w:val="00AF4209"/>
    <w:rsid w:val="00AF5151"/>
    <w:rsid w:val="00B12533"/>
    <w:rsid w:val="00B220EC"/>
    <w:rsid w:val="00B56A3A"/>
    <w:rsid w:val="00B674E9"/>
    <w:rsid w:val="00B77C12"/>
    <w:rsid w:val="00B948A6"/>
    <w:rsid w:val="00B965BA"/>
    <w:rsid w:val="00BD0007"/>
    <w:rsid w:val="00BD4146"/>
    <w:rsid w:val="00BE00EB"/>
    <w:rsid w:val="00C06DEA"/>
    <w:rsid w:val="00C213EC"/>
    <w:rsid w:val="00C4430D"/>
    <w:rsid w:val="00C47A63"/>
    <w:rsid w:val="00C54054"/>
    <w:rsid w:val="00C57DE2"/>
    <w:rsid w:val="00C66E73"/>
    <w:rsid w:val="00C83D78"/>
    <w:rsid w:val="00C93EED"/>
    <w:rsid w:val="00C96914"/>
    <w:rsid w:val="00CE5361"/>
    <w:rsid w:val="00D011B8"/>
    <w:rsid w:val="00D014E1"/>
    <w:rsid w:val="00D1453D"/>
    <w:rsid w:val="00D14668"/>
    <w:rsid w:val="00D23A7D"/>
    <w:rsid w:val="00D328EF"/>
    <w:rsid w:val="00D33C74"/>
    <w:rsid w:val="00D8245A"/>
    <w:rsid w:val="00D83E6C"/>
    <w:rsid w:val="00D84F0A"/>
    <w:rsid w:val="00D966A1"/>
    <w:rsid w:val="00DA5C44"/>
    <w:rsid w:val="00DA7519"/>
    <w:rsid w:val="00DB4BDE"/>
    <w:rsid w:val="00DD515F"/>
    <w:rsid w:val="00E023B5"/>
    <w:rsid w:val="00E157F9"/>
    <w:rsid w:val="00E23942"/>
    <w:rsid w:val="00E276E5"/>
    <w:rsid w:val="00E33169"/>
    <w:rsid w:val="00E55722"/>
    <w:rsid w:val="00E6528C"/>
    <w:rsid w:val="00E85DE0"/>
    <w:rsid w:val="00E93332"/>
    <w:rsid w:val="00E972DE"/>
    <w:rsid w:val="00EA2AFA"/>
    <w:rsid w:val="00EC6A3E"/>
    <w:rsid w:val="00EF6910"/>
    <w:rsid w:val="00F007A7"/>
    <w:rsid w:val="00F02231"/>
    <w:rsid w:val="00F05E2C"/>
    <w:rsid w:val="00F06DD0"/>
    <w:rsid w:val="00F52BEE"/>
    <w:rsid w:val="00F7274D"/>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f2683,#faa21b"/>
    </o:shapedefaults>
    <o:shapelayout v:ext="edit">
      <o:idmap v:ext="edit" data="2"/>
    </o:shapelayout>
  </w:shapeDefaults>
  <w:doNotEmbedSmartTags/>
  <w:decimalSymbol w:val="."/>
  <w:listSeparator w:val=","/>
  <w14:docId w14:val="04BC50FD"/>
  <w15:docId w15:val="{6F016EC9-6758-4865-A5A6-CD50E92B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959"/>
    <w:rPr>
      <w:kern w:val="2"/>
      <w:sz w:val="24"/>
      <w:szCs w:val="24"/>
      <w14:ligatures w14:val="standardContextual"/>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eastAsia="Times New Roman" w:hAnsiTheme="majorHAnsi"/>
      <w:b/>
      <w:color w:val="FFFFFF" w:themeColor="background1"/>
      <w:sz w:val="62"/>
    </w:rPr>
  </w:style>
  <w:style w:type="paragraph" w:customStyle="1" w:styleId="NewsletterSubhead">
    <w:name w:val="Newsletter Subhead"/>
    <w:basedOn w:val="Normal"/>
    <w:qFormat/>
    <w:rsid w:val="001149B1"/>
    <w:rPr>
      <w:rFonts w:ascii="Times New Roman" w:eastAsia="Times New Roman" w:hAnsi="Times New Roman"/>
      <w:color w:val="FFFFFF" w:themeColor="background1"/>
      <w:sz w:val="26"/>
    </w:rPr>
  </w:style>
  <w:style w:type="paragraph" w:customStyle="1" w:styleId="NewsletterHeadline">
    <w:name w:val="Newsletter Headline"/>
    <w:basedOn w:val="Normal"/>
    <w:qFormat/>
    <w:rsid w:val="00760E4B"/>
    <w:rPr>
      <w:rFonts w:asciiTheme="majorHAnsi" w:eastAsia="Times New Roman" w:hAnsiTheme="majorHAnsi"/>
      <w:b/>
      <w:sz w:val="32"/>
    </w:rPr>
  </w:style>
  <w:style w:type="paragraph" w:customStyle="1" w:styleId="NewsletterBody">
    <w:name w:val="Newsletter Body"/>
    <w:basedOn w:val="Normal"/>
    <w:qFormat/>
    <w:rsid w:val="00F7274D"/>
    <w:pPr>
      <w:spacing w:after="200"/>
      <w:jc w:val="both"/>
    </w:pPr>
    <w:rPr>
      <w:rFonts w:ascii="Times New Roman" w:eastAsia="Times New Roman" w:hAnsi="Times New Roman"/>
      <w:color w:val="000000"/>
    </w:rPr>
  </w:style>
  <w:style w:type="paragraph" w:customStyle="1" w:styleId="WhiteText">
    <w:name w:val="White Text"/>
    <w:basedOn w:val="Normal"/>
    <w:qFormat/>
    <w:rsid w:val="00D014E1"/>
    <w:rPr>
      <w:rFonts w:ascii="Times New Roman" w:eastAsia="Times New Roman" w:hAnsi="Times New Roman"/>
      <w:color w:val="FFFFFF" w:themeColor="background1"/>
      <w:sz w:val="20"/>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pPr>
    <w:rPr>
      <w:rFonts w:ascii="Times New Roman" w:eastAsia="Times New Roman" w:hAnsi="Times New Roman"/>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pPr>
    <w:rPr>
      <w:rFonts w:ascii="Times New Roman" w:eastAsia="Times New Roman" w:hAnsi="Times New Roman"/>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pPr>
    <w:rPr>
      <w:rFonts w:ascii="Times New Roman" w:hAnsi="Times New Roman"/>
    </w:rPr>
  </w:style>
  <w:style w:type="table" w:styleId="TableGrid">
    <w:name w:val="Table Grid"/>
    <w:basedOn w:val="TableNormal"/>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ind w:left="720"/>
      <w:contextualSpacing/>
    </w:pPr>
    <w:rPr>
      <w:rFonts w:ascii="Times New Roman" w:eastAsia="Times New Roman" w:hAnsi="Times New Roman"/>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ascii="Arial" w:eastAsia="Times New Roman" w:hAnsi="Arial" w:cs="Arial"/>
      <w:sz w:val="18"/>
      <w:szCs w:val="18"/>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semiHidden/>
    <w:unhideWhenUsed/>
    <w:rsid w:val="000C502F"/>
    <w:rPr>
      <w:sz w:val="16"/>
      <w:szCs w:val="16"/>
    </w:rPr>
  </w:style>
  <w:style w:type="paragraph" w:styleId="CommentText">
    <w:name w:val="annotation text"/>
    <w:basedOn w:val="Normal"/>
    <w:link w:val="CommentTextChar"/>
    <w:semiHidden/>
    <w:unhideWhenUsed/>
    <w:rsid w:val="000C502F"/>
    <w:rPr>
      <w:sz w:val="20"/>
      <w:szCs w:val="20"/>
    </w:rPr>
  </w:style>
  <w:style w:type="character" w:customStyle="1" w:styleId="CommentTextChar">
    <w:name w:val="Comment Text Char"/>
    <w:basedOn w:val="DefaultParagraphFont"/>
    <w:link w:val="CommentText"/>
    <w:semiHidden/>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 w:type="character" w:styleId="UnresolvedMention">
    <w:name w:val="Unresolved Mention"/>
    <w:basedOn w:val="DefaultParagraphFont"/>
    <w:uiPriority w:val="99"/>
    <w:semiHidden/>
    <w:unhideWhenUsed/>
    <w:rsid w:val="009C69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hpprd@securityhealth.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betterdoctor.com/groups/" TargetMode="External"/><Relationship Id="rId4" Type="http://schemas.openxmlformats.org/officeDocument/2006/relationships/styles" Target="styles.xml"/><Relationship Id="rId9" Type="http://schemas.openxmlformats.org/officeDocument/2006/relationships/hyperlink" Target="mailto:rosters@questanalytics.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1FBEA0A-EC32-4832-898C-17C97D115F6B}">
  <ds:schemaRefs>
    <ds:schemaRef ds:uri="http://schemas.openxmlformats.org/officeDocument/2006/bibliography"/>
  </ds:schemaRefs>
</ds:datastoreItem>
</file>

<file path=customXml/itemProps2.xml><?xml version="1.0" encoding="utf-8"?>
<ds:datastoreItem xmlns:ds="http://schemas.openxmlformats.org/officeDocument/2006/customXml" ds:itemID="{5F3EF779-630E-41A3-AEF8-C4C8151F2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6</TotalTime>
  <Pages>1</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Rebecca Normington</dc:creator>
  <cp:lastModifiedBy>Normington, Rebecca J</cp:lastModifiedBy>
  <cp:revision>1</cp:revision>
  <cp:lastPrinted>2016-09-14T15:20:00Z</cp:lastPrinted>
  <dcterms:created xsi:type="dcterms:W3CDTF">2025-01-23T17:55:00Z</dcterms:created>
  <dcterms:modified xsi:type="dcterms:W3CDTF">2025-01-23T18:01:00Z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