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8723" w14:textId="77777777" w:rsidR="00B1369E" w:rsidRDefault="00B1369E" w:rsidP="006B3024"/>
    <w:p w14:paraId="2E6EF207" w14:textId="77777777" w:rsidR="001D37AD" w:rsidRDefault="001D37AD" w:rsidP="00EF46E1">
      <w:pPr>
        <w:jc w:val="center"/>
      </w:pPr>
    </w:p>
    <w:p w14:paraId="7147C5BD" w14:textId="77777777" w:rsidR="001D37AD" w:rsidRDefault="001D37AD" w:rsidP="006B3024"/>
    <w:p w14:paraId="6979E3A3" w14:textId="77777777" w:rsidR="001D37AD" w:rsidRDefault="001D37AD" w:rsidP="006B3024"/>
    <w:tbl>
      <w:tblPr>
        <w:tblStyle w:val="TableGrid"/>
        <w:tblW w:w="15480" w:type="dxa"/>
        <w:jc w:val="center"/>
        <w:tblLayout w:type="fixed"/>
        <w:tblLook w:val="04A0" w:firstRow="1" w:lastRow="0" w:firstColumn="1" w:lastColumn="0" w:noHBand="0" w:noVBand="1"/>
      </w:tblPr>
      <w:tblGrid>
        <w:gridCol w:w="4225"/>
        <w:gridCol w:w="1260"/>
        <w:gridCol w:w="1170"/>
        <w:gridCol w:w="1260"/>
        <w:gridCol w:w="1260"/>
        <w:gridCol w:w="1260"/>
        <w:gridCol w:w="1260"/>
        <w:gridCol w:w="1260"/>
        <w:gridCol w:w="1260"/>
        <w:gridCol w:w="1265"/>
      </w:tblGrid>
      <w:tr w:rsidR="00D442CF" w:rsidRPr="001D37AD" w14:paraId="6B6AC3B6" w14:textId="77777777" w:rsidTr="00FC679A">
        <w:trPr>
          <w:trHeight w:val="1385"/>
          <w:jc w:val="center"/>
        </w:trPr>
        <w:tc>
          <w:tcPr>
            <w:tcW w:w="4225" w:type="dxa"/>
            <w:shd w:val="clear" w:color="auto" w:fill="BFBFBF" w:themeFill="background1" w:themeFillShade="BF"/>
            <w:vAlign w:val="center"/>
          </w:tcPr>
          <w:p w14:paraId="4B555699" w14:textId="77777777" w:rsidR="00D442CF" w:rsidRDefault="00D442CF" w:rsidP="00F6306A">
            <w:pPr>
              <w:jc w:val="center"/>
              <w:rPr>
                <w:rFonts w:ascii="Brandon Text Regular" w:hAnsi="Brandon Text Regular"/>
                <w:b/>
                <w:sz w:val="18"/>
                <w:szCs w:val="20"/>
              </w:rPr>
            </w:pPr>
            <w:r w:rsidRPr="00F06AAE">
              <w:rPr>
                <w:rFonts w:ascii="Brandon Text Regular" w:hAnsi="Brandon Text Regular"/>
                <w:b/>
                <w:sz w:val="18"/>
                <w:szCs w:val="20"/>
              </w:rPr>
              <w:t xml:space="preserve">Patient </w:t>
            </w:r>
            <w:r>
              <w:rPr>
                <w:rFonts w:ascii="Brandon Text Regular" w:hAnsi="Brandon Text Regular"/>
                <w:b/>
                <w:sz w:val="18"/>
                <w:szCs w:val="20"/>
              </w:rPr>
              <w:t>Information</w:t>
            </w:r>
          </w:p>
          <w:p w14:paraId="041EC759" w14:textId="504A5B06" w:rsidR="00D442CF" w:rsidRPr="00F06AAE" w:rsidRDefault="00D442CF" w:rsidP="00F6306A">
            <w:pPr>
              <w:jc w:val="center"/>
              <w:rPr>
                <w:rFonts w:ascii="Brandon Text Regular" w:hAnsi="Brandon Text Regular"/>
                <w:b/>
                <w:sz w:val="18"/>
                <w:szCs w:val="20"/>
              </w:rPr>
            </w:pPr>
            <w:r>
              <w:rPr>
                <w:rFonts w:ascii="Brandon Text Regular" w:hAnsi="Brandon Text Regular"/>
                <w:b/>
                <w:sz w:val="18"/>
                <w:szCs w:val="20"/>
              </w:rPr>
              <w:t>(Name, Medical Record Number, Date of Birth)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2BD260B9" w14:textId="4BDC846E" w:rsidR="00D442CF" w:rsidRPr="00F06AAE" w:rsidRDefault="00D442CF" w:rsidP="00F6306A">
            <w:pPr>
              <w:jc w:val="center"/>
              <w:rPr>
                <w:rFonts w:ascii="Brandon Text Regular" w:hAnsi="Brandon Text Regular"/>
                <w:b/>
                <w:sz w:val="18"/>
                <w:szCs w:val="20"/>
              </w:rPr>
            </w:pPr>
            <w:r>
              <w:rPr>
                <w:rFonts w:ascii="Brandon Text Regular" w:hAnsi="Brandon Text Regular"/>
                <w:b/>
                <w:sz w:val="18"/>
                <w:szCs w:val="20"/>
              </w:rPr>
              <w:t>Craniectomy Surgeon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40D5664F" w14:textId="76EC82E9" w:rsidR="00D442CF" w:rsidRPr="00F06AAE" w:rsidRDefault="00D442CF" w:rsidP="00EF46E1">
            <w:pPr>
              <w:jc w:val="center"/>
              <w:rPr>
                <w:rFonts w:ascii="Brandon Text Regular" w:hAnsi="Brandon Text Regular"/>
                <w:b/>
                <w:sz w:val="18"/>
                <w:szCs w:val="20"/>
              </w:rPr>
            </w:pPr>
            <w:r w:rsidRPr="00F06AAE">
              <w:rPr>
                <w:rFonts w:ascii="Brandon Text Regular" w:hAnsi="Brandon Text Regular"/>
                <w:b/>
                <w:sz w:val="18"/>
                <w:szCs w:val="20"/>
              </w:rPr>
              <w:t xml:space="preserve">RN Placing </w:t>
            </w:r>
            <w:r w:rsidR="00EF46E1">
              <w:rPr>
                <w:rFonts w:ascii="Brandon Text Regular" w:hAnsi="Brandon Text Regular"/>
                <w:b/>
                <w:sz w:val="18"/>
                <w:szCs w:val="20"/>
              </w:rPr>
              <w:t xml:space="preserve">Tissue </w:t>
            </w:r>
            <w:r w:rsidRPr="00F06AAE">
              <w:rPr>
                <w:rFonts w:ascii="Brandon Text Regular" w:hAnsi="Brandon Text Regular"/>
                <w:b/>
                <w:sz w:val="18"/>
                <w:szCs w:val="20"/>
              </w:rPr>
              <w:t>in Freezer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5DB45E70" w14:textId="1956D198" w:rsidR="00D442CF" w:rsidRDefault="00D442CF" w:rsidP="00EF46E1">
            <w:pPr>
              <w:jc w:val="center"/>
              <w:rPr>
                <w:rFonts w:ascii="Brandon Text Regular" w:hAnsi="Brandon Text Regular"/>
                <w:b/>
                <w:sz w:val="18"/>
                <w:szCs w:val="20"/>
              </w:rPr>
            </w:pPr>
            <w:r>
              <w:rPr>
                <w:rFonts w:ascii="Brandon Text Regular" w:hAnsi="Brandon Text Regular"/>
                <w:b/>
                <w:sz w:val="18"/>
                <w:szCs w:val="20"/>
              </w:rPr>
              <w:t xml:space="preserve">Date </w:t>
            </w:r>
          </w:p>
          <w:p w14:paraId="712DAF1A" w14:textId="05C8B5E4" w:rsidR="00D442CF" w:rsidDel="001230E3" w:rsidRDefault="00EF46E1" w:rsidP="00EF46E1">
            <w:pPr>
              <w:jc w:val="center"/>
              <w:rPr>
                <w:rFonts w:ascii="Brandon Text Regular" w:hAnsi="Brandon Text Regular"/>
                <w:b/>
                <w:sz w:val="18"/>
                <w:szCs w:val="20"/>
              </w:rPr>
            </w:pPr>
            <w:r>
              <w:rPr>
                <w:rFonts w:ascii="Brandon Text Regular" w:hAnsi="Brandon Text Regular"/>
                <w:b/>
                <w:sz w:val="18"/>
                <w:szCs w:val="20"/>
              </w:rPr>
              <w:t xml:space="preserve">Tissue </w:t>
            </w:r>
            <w:r w:rsidR="00D442CF">
              <w:rPr>
                <w:rFonts w:ascii="Brandon Text Regular" w:hAnsi="Brandon Text Regular"/>
                <w:b/>
                <w:sz w:val="18"/>
                <w:szCs w:val="20"/>
              </w:rPr>
              <w:t>Placed in Freezer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55C2BB04" w14:textId="336D3005" w:rsidR="00D442CF" w:rsidRPr="00F06AAE" w:rsidRDefault="00D442CF" w:rsidP="00F6306A">
            <w:pPr>
              <w:jc w:val="center"/>
              <w:rPr>
                <w:rFonts w:ascii="Brandon Text Regular" w:hAnsi="Brandon Text Regular"/>
                <w:b/>
                <w:sz w:val="18"/>
                <w:szCs w:val="20"/>
              </w:rPr>
            </w:pPr>
            <w:r>
              <w:rPr>
                <w:rFonts w:ascii="Brandon Text Regular" w:hAnsi="Brandon Text Regular"/>
                <w:b/>
                <w:sz w:val="18"/>
                <w:szCs w:val="20"/>
              </w:rPr>
              <w:t>Freezer Shelf Location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2A8D6BE2" w14:textId="76A0CFAB" w:rsidR="00D442CF" w:rsidRPr="00F06AAE" w:rsidRDefault="00D442CF" w:rsidP="00F6306A">
            <w:pPr>
              <w:jc w:val="center"/>
              <w:rPr>
                <w:rFonts w:ascii="Brandon Text Regular" w:hAnsi="Brandon Text Regular"/>
                <w:b/>
                <w:sz w:val="18"/>
                <w:szCs w:val="20"/>
              </w:rPr>
            </w:pPr>
            <w:r>
              <w:rPr>
                <w:rFonts w:ascii="Brandon Text Regular" w:hAnsi="Brandon Text Regular"/>
                <w:b/>
                <w:sz w:val="18"/>
                <w:szCs w:val="20"/>
              </w:rPr>
              <w:t xml:space="preserve">Date &amp; Time of </w:t>
            </w:r>
            <w:r w:rsidR="00EF46E1">
              <w:rPr>
                <w:rFonts w:ascii="Brandon Text Regular" w:hAnsi="Brandon Text Regular"/>
                <w:b/>
                <w:sz w:val="18"/>
                <w:szCs w:val="20"/>
              </w:rPr>
              <w:t xml:space="preserve">Tissue </w:t>
            </w:r>
            <w:r>
              <w:rPr>
                <w:rFonts w:ascii="Brandon Text Regular" w:hAnsi="Brandon Text Regular"/>
                <w:b/>
                <w:sz w:val="18"/>
                <w:szCs w:val="20"/>
              </w:rPr>
              <w:t>Removal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B3D905" w14:textId="0689A9A4" w:rsidR="00D442CF" w:rsidRPr="00F06AAE" w:rsidRDefault="00D442CF" w:rsidP="00F6306A">
            <w:pPr>
              <w:jc w:val="center"/>
              <w:rPr>
                <w:rFonts w:ascii="Brandon Text Regular" w:hAnsi="Brandon Text Regular"/>
                <w:b/>
                <w:sz w:val="18"/>
                <w:szCs w:val="20"/>
              </w:rPr>
            </w:pPr>
            <w:r w:rsidRPr="00F06AAE">
              <w:rPr>
                <w:rFonts w:ascii="Brandon Text Regular" w:hAnsi="Brandon Text Regular"/>
                <w:b/>
                <w:sz w:val="18"/>
                <w:szCs w:val="20"/>
              </w:rPr>
              <w:t xml:space="preserve">RN Removing </w:t>
            </w:r>
            <w:r w:rsidR="00EF46E1">
              <w:rPr>
                <w:rFonts w:ascii="Brandon Text Regular" w:hAnsi="Brandon Text Regular"/>
                <w:b/>
                <w:sz w:val="18"/>
                <w:szCs w:val="20"/>
              </w:rPr>
              <w:t xml:space="preserve">Tissue </w:t>
            </w:r>
            <w:r w:rsidRPr="00F06AAE">
              <w:rPr>
                <w:rFonts w:ascii="Brandon Text Regular" w:hAnsi="Brandon Text Regular"/>
                <w:b/>
                <w:sz w:val="18"/>
                <w:szCs w:val="20"/>
              </w:rPr>
              <w:t xml:space="preserve">from Freezer 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7996A2A" w14:textId="56B3C768" w:rsidR="00D442CF" w:rsidRPr="00F06AAE" w:rsidRDefault="00D442CF" w:rsidP="00F6306A">
            <w:pPr>
              <w:jc w:val="center"/>
              <w:rPr>
                <w:rFonts w:ascii="Brandon Text Regular" w:hAnsi="Brandon Text Regular"/>
                <w:b/>
                <w:sz w:val="18"/>
                <w:szCs w:val="20"/>
              </w:rPr>
            </w:pPr>
            <w:r w:rsidRPr="00F06AAE">
              <w:rPr>
                <w:rFonts w:ascii="Brandon Text Regular" w:hAnsi="Brandon Text Regular"/>
                <w:b/>
                <w:sz w:val="18"/>
                <w:szCs w:val="20"/>
              </w:rPr>
              <w:t>R</w:t>
            </w:r>
            <w:r>
              <w:rPr>
                <w:rFonts w:ascii="Brandon Text Regular" w:hAnsi="Brandon Text Regular"/>
                <w:b/>
                <w:sz w:val="18"/>
                <w:szCs w:val="20"/>
              </w:rPr>
              <w:t>eplantation</w:t>
            </w:r>
            <w:r w:rsidRPr="00F06AAE">
              <w:rPr>
                <w:rFonts w:ascii="Brandon Text Regular" w:hAnsi="Brandon Text Regular"/>
                <w:b/>
                <w:sz w:val="18"/>
                <w:szCs w:val="20"/>
              </w:rPr>
              <w:t xml:space="preserve"> Surgeon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38A7C77" w14:textId="37514D4D" w:rsidR="00D442CF" w:rsidRPr="00F06AAE" w:rsidRDefault="00D442CF" w:rsidP="00F6306A">
            <w:pPr>
              <w:jc w:val="center"/>
              <w:rPr>
                <w:rFonts w:ascii="Brandon Text Regular" w:hAnsi="Brandon Text Regular"/>
                <w:b/>
                <w:sz w:val="18"/>
                <w:szCs w:val="20"/>
              </w:rPr>
            </w:pPr>
            <w:r w:rsidRPr="00F06AAE">
              <w:rPr>
                <w:rFonts w:ascii="Brandon Text Regular" w:hAnsi="Brandon Text Regular"/>
                <w:b/>
                <w:sz w:val="18"/>
                <w:szCs w:val="20"/>
              </w:rPr>
              <w:t>Re</w:t>
            </w:r>
            <w:r>
              <w:rPr>
                <w:rFonts w:ascii="Brandon Text Regular" w:hAnsi="Brandon Text Regular"/>
                <w:b/>
                <w:sz w:val="18"/>
                <w:szCs w:val="20"/>
              </w:rPr>
              <w:t xml:space="preserve">plantation </w:t>
            </w:r>
            <w:r w:rsidRPr="00F06AAE">
              <w:rPr>
                <w:rFonts w:ascii="Brandon Text Regular" w:hAnsi="Brandon Text Regular"/>
                <w:b/>
                <w:sz w:val="18"/>
                <w:szCs w:val="20"/>
              </w:rPr>
              <w:t>Date &amp; Time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34D8B8" w14:textId="77777777" w:rsidR="00D442CF" w:rsidRPr="00F06AAE" w:rsidRDefault="00D442CF" w:rsidP="00F6306A">
            <w:pPr>
              <w:jc w:val="center"/>
              <w:rPr>
                <w:rFonts w:ascii="Brandon Text Regular" w:hAnsi="Brandon Text Regular"/>
                <w:b/>
                <w:sz w:val="18"/>
                <w:szCs w:val="20"/>
              </w:rPr>
            </w:pPr>
            <w:r w:rsidRPr="00F06AAE">
              <w:rPr>
                <w:rFonts w:ascii="Brandon Text Regular" w:hAnsi="Brandon Text Regular"/>
                <w:b/>
                <w:sz w:val="18"/>
                <w:szCs w:val="20"/>
              </w:rPr>
              <w:t>Final Disposition</w:t>
            </w:r>
          </w:p>
        </w:tc>
      </w:tr>
      <w:tr w:rsidR="00D442CF" w14:paraId="2A587F51" w14:textId="77777777" w:rsidTr="00FC679A">
        <w:trPr>
          <w:jc w:val="center"/>
        </w:trPr>
        <w:tc>
          <w:tcPr>
            <w:tcW w:w="4225" w:type="dxa"/>
            <w:vAlign w:val="center"/>
          </w:tcPr>
          <w:p w14:paraId="79E31825" w14:textId="77777777" w:rsidR="00D442CF" w:rsidRDefault="00D442CF" w:rsidP="00F6306A"/>
          <w:p w14:paraId="18224D89" w14:textId="77777777" w:rsidR="00D442CF" w:rsidRDefault="00D442CF" w:rsidP="00F6306A"/>
          <w:p w14:paraId="7705519D" w14:textId="77777777" w:rsidR="00D442CF" w:rsidRDefault="00D442CF" w:rsidP="00F6306A"/>
          <w:p w14:paraId="2218F3DD" w14:textId="77777777" w:rsidR="00D442CF" w:rsidRDefault="00D442CF" w:rsidP="00F6306A"/>
          <w:p w14:paraId="32503AA1" w14:textId="77777777" w:rsidR="00D442CF" w:rsidRDefault="00D442CF" w:rsidP="00F6306A"/>
          <w:p w14:paraId="4AE6080E" w14:textId="77777777" w:rsidR="00D442CF" w:rsidRDefault="00D442CF" w:rsidP="00F6306A"/>
        </w:tc>
        <w:tc>
          <w:tcPr>
            <w:tcW w:w="1260" w:type="dxa"/>
            <w:vAlign w:val="center"/>
          </w:tcPr>
          <w:p w14:paraId="75CFEB8E" w14:textId="77777777" w:rsidR="00D442CF" w:rsidRDefault="00D442CF" w:rsidP="00F6306A"/>
        </w:tc>
        <w:tc>
          <w:tcPr>
            <w:tcW w:w="1170" w:type="dxa"/>
            <w:vAlign w:val="center"/>
          </w:tcPr>
          <w:p w14:paraId="448CAB0F" w14:textId="77777777" w:rsidR="00D442CF" w:rsidRDefault="00D442CF" w:rsidP="00F6306A"/>
        </w:tc>
        <w:tc>
          <w:tcPr>
            <w:tcW w:w="1260" w:type="dxa"/>
          </w:tcPr>
          <w:p w14:paraId="15EBBD02" w14:textId="77777777" w:rsidR="00D442CF" w:rsidRDefault="00D442CF" w:rsidP="00F6306A"/>
        </w:tc>
        <w:tc>
          <w:tcPr>
            <w:tcW w:w="1260" w:type="dxa"/>
            <w:vAlign w:val="center"/>
          </w:tcPr>
          <w:p w14:paraId="638B3DAE" w14:textId="00A35B21" w:rsidR="00D442CF" w:rsidRDefault="00D442CF" w:rsidP="00F6306A"/>
        </w:tc>
        <w:tc>
          <w:tcPr>
            <w:tcW w:w="1260" w:type="dxa"/>
            <w:vAlign w:val="center"/>
          </w:tcPr>
          <w:p w14:paraId="6FCA373E" w14:textId="77777777" w:rsidR="00D442CF" w:rsidRDefault="00D442CF" w:rsidP="00F6306A"/>
        </w:tc>
        <w:tc>
          <w:tcPr>
            <w:tcW w:w="1260" w:type="dxa"/>
            <w:vAlign w:val="center"/>
          </w:tcPr>
          <w:p w14:paraId="5653B3B8" w14:textId="77777777" w:rsidR="00D442CF" w:rsidRDefault="00D442CF" w:rsidP="00F6306A"/>
        </w:tc>
        <w:tc>
          <w:tcPr>
            <w:tcW w:w="1260" w:type="dxa"/>
            <w:vAlign w:val="center"/>
          </w:tcPr>
          <w:p w14:paraId="64227B8C" w14:textId="77777777" w:rsidR="00D442CF" w:rsidRDefault="00D442CF" w:rsidP="00F6306A"/>
        </w:tc>
        <w:tc>
          <w:tcPr>
            <w:tcW w:w="1260" w:type="dxa"/>
            <w:vAlign w:val="center"/>
          </w:tcPr>
          <w:p w14:paraId="19EAA4AB" w14:textId="77777777" w:rsidR="00D442CF" w:rsidRDefault="00D442CF" w:rsidP="00F6306A"/>
        </w:tc>
        <w:tc>
          <w:tcPr>
            <w:tcW w:w="1265" w:type="dxa"/>
            <w:vAlign w:val="center"/>
          </w:tcPr>
          <w:p w14:paraId="1CC41B50" w14:textId="77777777" w:rsidR="00D442CF" w:rsidRDefault="00D442CF" w:rsidP="00F6306A"/>
        </w:tc>
      </w:tr>
      <w:tr w:rsidR="00D442CF" w14:paraId="1B39658A" w14:textId="77777777" w:rsidTr="00FC679A">
        <w:trPr>
          <w:jc w:val="center"/>
        </w:trPr>
        <w:tc>
          <w:tcPr>
            <w:tcW w:w="4225" w:type="dxa"/>
            <w:vAlign w:val="center"/>
          </w:tcPr>
          <w:p w14:paraId="20190332" w14:textId="77777777" w:rsidR="00D442CF" w:rsidRDefault="00D442CF" w:rsidP="00F6306A"/>
          <w:p w14:paraId="7A9C548D" w14:textId="77777777" w:rsidR="00D442CF" w:rsidRDefault="00D442CF" w:rsidP="00F6306A"/>
          <w:p w14:paraId="5A6498B0" w14:textId="77777777" w:rsidR="00D442CF" w:rsidRDefault="00D442CF" w:rsidP="00F6306A"/>
          <w:p w14:paraId="60426E54" w14:textId="77777777" w:rsidR="00D442CF" w:rsidRDefault="00D442CF" w:rsidP="00F6306A"/>
          <w:p w14:paraId="6F8F76E9" w14:textId="77777777" w:rsidR="00D442CF" w:rsidRDefault="00D442CF" w:rsidP="00F6306A"/>
          <w:p w14:paraId="6DD1C626" w14:textId="77777777" w:rsidR="00D442CF" w:rsidRDefault="00D442CF" w:rsidP="00F6306A"/>
        </w:tc>
        <w:tc>
          <w:tcPr>
            <w:tcW w:w="1260" w:type="dxa"/>
            <w:vAlign w:val="center"/>
          </w:tcPr>
          <w:p w14:paraId="23AB833D" w14:textId="77777777" w:rsidR="00D442CF" w:rsidRDefault="00D442CF" w:rsidP="00F6306A"/>
        </w:tc>
        <w:tc>
          <w:tcPr>
            <w:tcW w:w="1170" w:type="dxa"/>
            <w:vAlign w:val="center"/>
          </w:tcPr>
          <w:p w14:paraId="05D67023" w14:textId="77777777" w:rsidR="00D442CF" w:rsidRDefault="00D442CF" w:rsidP="00F6306A"/>
        </w:tc>
        <w:tc>
          <w:tcPr>
            <w:tcW w:w="1260" w:type="dxa"/>
          </w:tcPr>
          <w:p w14:paraId="23454C59" w14:textId="77777777" w:rsidR="00D442CF" w:rsidRDefault="00D442CF" w:rsidP="00F6306A"/>
        </w:tc>
        <w:tc>
          <w:tcPr>
            <w:tcW w:w="1260" w:type="dxa"/>
            <w:vAlign w:val="center"/>
          </w:tcPr>
          <w:p w14:paraId="0E98B24E" w14:textId="0FBEBC2A" w:rsidR="00D442CF" w:rsidRDefault="00D442CF" w:rsidP="00F6306A"/>
        </w:tc>
        <w:tc>
          <w:tcPr>
            <w:tcW w:w="1260" w:type="dxa"/>
            <w:vAlign w:val="center"/>
          </w:tcPr>
          <w:p w14:paraId="12FD07AC" w14:textId="77777777" w:rsidR="00D442CF" w:rsidRDefault="00D442CF" w:rsidP="00F6306A"/>
        </w:tc>
        <w:tc>
          <w:tcPr>
            <w:tcW w:w="1260" w:type="dxa"/>
            <w:vAlign w:val="center"/>
          </w:tcPr>
          <w:p w14:paraId="1D590A28" w14:textId="77777777" w:rsidR="00D442CF" w:rsidRDefault="00D442CF" w:rsidP="00F6306A"/>
        </w:tc>
        <w:tc>
          <w:tcPr>
            <w:tcW w:w="1260" w:type="dxa"/>
            <w:vAlign w:val="center"/>
          </w:tcPr>
          <w:p w14:paraId="7BE75008" w14:textId="77777777" w:rsidR="00D442CF" w:rsidRDefault="00D442CF" w:rsidP="00F6306A"/>
        </w:tc>
        <w:tc>
          <w:tcPr>
            <w:tcW w:w="1260" w:type="dxa"/>
            <w:vAlign w:val="center"/>
          </w:tcPr>
          <w:p w14:paraId="73F64940" w14:textId="77777777" w:rsidR="00D442CF" w:rsidRDefault="00D442CF" w:rsidP="00F6306A"/>
        </w:tc>
        <w:tc>
          <w:tcPr>
            <w:tcW w:w="1265" w:type="dxa"/>
            <w:vAlign w:val="center"/>
          </w:tcPr>
          <w:p w14:paraId="222FB4D7" w14:textId="77777777" w:rsidR="00D442CF" w:rsidRDefault="00D442CF" w:rsidP="00F6306A"/>
        </w:tc>
      </w:tr>
      <w:tr w:rsidR="00D442CF" w14:paraId="5A917BC2" w14:textId="77777777" w:rsidTr="00FC679A">
        <w:trPr>
          <w:jc w:val="center"/>
        </w:trPr>
        <w:tc>
          <w:tcPr>
            <w:tcW w:w="4225" w:type="dxa"/>
            <w:vAlign w:val="center"/>
          </w:tcPr>
          <w:p w14:paraId="03F912EA" w14:textId="77777777" w:rsidR="00D442CF" w:rsidRDefault="00D442CF" w:rsidP="00F6306A"/>
          <w:p w14:paraId="05573BD5" w14:textId="77777777" w:rsidR="00D442CF" w:rsidRDefault="00D442CF" w:rsidP="00F6306A"/>
          <w:p w14:paraId="7E9EFCEB" w14:textId="77777777" w:rsidR="00D442CF" w:rsidRDefault="00D442CF" w:rsidP="00F6306A"/>
          <w:p w14:paraId="3459B976" w14:textId="77777777" w:rsidR="00D442CF" w:rsidRDefault="00D442CF" w:rsidP="00F6306A"/>
          <w:p w14:paraId="712CA188" w14:textId="77777777" w:rsidR="00D442CF" w:rsidRDefault="00D442CF" w:rsidP="00F6306A"/>
          <w:p w14:paraId="583DCB0D" w14:textId="77777777" w:rsidR="00D442CF" w:rsidRDefault="00D442CF" w:rsidP="00F6306A"/>
        </w:tc>
        <w:tc>
          <w:tcPr>
            <w:tcW w:w="1260" w:type="dxa"/>
            <w:vAlign w:val="center"/>
          </w:tcPr>
          <w:p w14:paraId="55A39A3F" w14:textId="77777777" w:rsidR="00D442CF" w:rsidRDefault="00D442CF" w:rsidP="00F6306A"/>
        </w:tc>
        <w:tc>
          <w:tcPr>
            <w:tcW w:w="1170" w:type="dxa"/>
            <w:vAlign w:val="center"/>
          </w:tcPr>
          <w:p w14:paraId="00614BA4" w14:textId="77777777" w:rsidR="00D442CF" w:rsidRDefault="00D442CF" w:rsidP="00F6306A"/>
        </w:tc>
        <w:tc>
          <w:tcPr>
            <w:tcW w:w="1260" w:type="dxa"/>
          </w:tcPr>
          <w:p w14:paraId="6096EB21" w14:textId="77777777" w:rsidR="00D442CF" w:rsidRDefault="00D442CF" w:rsidP="00F6306A"/>
        </w:tc>
        <w:tc>
          <w:tcPr>
            <w:tcW w:w="1260" w:type="dxa"/>
            <w:vAlign w:val="center"/>
          </w:tcPr>
          <w:p w14:paraId="2F9F8382" w14:textId="348EAD30" w:rsidR="00D442CF" w:rsidRDefault="00D442CF" w:rsidP="00F6306A"/>
        </w:tc>
        <w:tc>
          <w:tcPr>
            <w:tcW w:w="1260" w:type="dxa"/>
            <w:vAlign w:val="center"/>
          </w:tcPr>
          <w:p w14:paraId="1584DD29" w14:textId="77777777" w:rsidR="00D442CF" w:rsidRDefault="00D442CF" w:rsidP="00F6306A"/>
        </w:tc>
        <w:tc>
          <w:tcPr>
            <w:tcW w:w="1260" w:type="dxa"/>
            <w:vAlign w:val="center"/>
          </w:tcPr>
          <w:p w14:paraId="1C950A27" w14:textId="77777777" w:rsidR="00D442CF" w:rsidRDefault="00D442CF" w:rsidP="00F6306A"/>
        </w:tc>
        <w:tc>
          <w:tcPr>
            <w:tcW w:w="1260" w:type="dxa"/>
            <w:vAlign w:val="center"/>
          </w:tcPr>
          <w:p w14:paraId="1CB33297" w14:textId="77777777" w:rsidR="00D442CF" w:rsidRDefault="00D442CF" w:rsidP="00F6306A"/>
        </w:tc>
        <w:tc>
          <w:tcPr>
            <w:tcW w:w="1260" w:type="dxa"/>
            <w:vAlign w:val="center"/>
          </w:tcPr>
          <w:p w14:paraId="21A89C14" w14:textId="77777777" w:rsidR="00D442CF" w:rsidRDefault="00D442CF" w:rsidP="00F6306A"/>
        </w:tc>
        <w:tc>
          <w:tcPr>
            <w:tcW w:w="1265" w:type="dxa"/>
            <w:vAlign w:val="center"/>
          </w:tcPr>
          <w:p w14:paraId="1601B535" w14:textId="77777777" w:rsidR="00D442CF" w:rsidRDefault="00D442CF" w:rsidP="00F6306A"/>
        </w:tc>
      </w:tr>
      <w:tr w:rsidR="00D442CF" w14:paraId="41AD2CB3" w14:textId="77777777" w:rsidTr="00FC679A">
        <w:trPr>
          <w:jc w:val="center"/>
        </w:trPr>
        <w:tc>
          <w:tcPr>
            <w:tcW w:w="4225" w:type="dxa"/>
            <w:vAlign w:val="center"/>
          </w:tcPr>
          <w:p w14:paraId="1A45A296" w14:textId="77777777" w:rsidR="00D442CF" w:rsidRDefault="00D442CF" w:rsidP="00F6306A"/>
          <w:p w14:paraId="7C7B178D" w14:textId="77777777" w:rsidR="00D442CF" w:rsidRDefault="00D442CF" w:rsidP="00F6306A"/>
          <w:p w14:paraId="19436BDE" w14:textId="77777777" w:rsidR="00D442CF" w:rsidRDefault="00D442CF" w:rsidP="00F6306A"/>
          <w:p w14:paraId="4A8DF000" w14:textId="77777777" w:rsidR="00D442CF" w:rsidRDefault="00D442CF" w:rsidP="00F6306A"/>
          <w:p w14:paraId="423D0D5C" w14:textId="77777777" w:rsidR="00D442CF" w:rsidRDefault="00D442CF" w:rsidP="00F6306A"/>
          <w:p w14:paraId="3B3668B3" w14:textId="77777777" w:rsidR="00D442CF" w:rsidRDefault="00D442CF" w:rsidP="00F6306A"/>
        </w:tc>
        <w:tc>
          <w:tcPr>
            <w:tcW w:w="1260" w:type="dxa"/>
            <w:vAlign w:val="center"/>
          </w:tcPr>
          <w:p w14:paraId="315B728B" w14:textId="77777777" w:rsidR="00D442CF" w:rsidRDefault="00D442CF" w:rsidP="00F6306A"/>
        </w:tc>
        <w:tc>
          <w:tcPr>
            <w:tcW w:w="1170" w:type="dxa"/>
            <w:vAlign w:val="center"/>
          </w:tcPr>
          <w:p w14:paraId="1C461E55" w14:textId="77777777" w:rsidR="00D442CF" w:rsidRDefault="00D442CF" w:rsidP="00F6306A"/>
        </w:tc>
        <w:tc>
          <w:tcPr>
            <w:tcW w:w="1260" w:type="dxa"/>
          </w:tcPr>
          <w:p w14:paraId="30FA0C94" w14:textId="77777777" w:rsidR="00D442CF" w:rsidRDefault="00D442CF" w:rsidP="00F6306A"/>
        </w:tc>
        <w:tc>
          <w:tcPr>
            <w:tcW w:w="1260" w:type="dxa"/>
            <w:vAlign w:val="center"/>
          </w:tcPr>
          <w:p w14:paraId="49066291" w14:textId="18C74DA2" w:rsidR="00D442CF" w:rsidRDefault="00D442CF" w:rsidP="00F6306A"/>
        </w:tc>
        <w:tc>
          <w:tcPr>
            <w:tcW w:w="1260" w:type="dxa"/>
            <w:vAlign w:val="center"/>
          </w:tcPr>
          <w:p w14:paraId="15003DA7" w14:textId="77777777" w:rsidR="00D442CF" w:rsidRDefault="00D442CF" w:rsidP="00F6306A"/>
        </w:tc>
        <w:tc>
          <w:tcPr>
            <w:tcW w:w="1260" w:type="dxa"/>
            <w:vAlign w:val="center"/>
          </w:tcPr>
          <w:p w14:paraId="415C146E" w14:textId="77777777" w:rsidR="00D442CF" w:rsidRDefault="00D442CF" w:rsidP="00F6306A"/>
        </w:tc>
        <w:tc>
          <w:tcPr>
            <w:tcW w:w="1260" w:type="dxa"/>
            <w:vAlign w:val="center"/>
          </w:tcPr>
          <w:p w14:paraId="04888D24" w14:textId="77777777" w:rsidR="00D442CF" w:rsidRDefault="00D442CF" w:rsidP="00F6306A"/>
        </w:tc>
        <w:tc>
          <w:tcPr>
            <w:tcW w:w="1260" w:type="dxa"/>
            <w:vAlign w:val="center"/>
          </w:tcPr>
          <w:p w14:paraId="059B5501" w14:textId="77777777" w:rsidR="00D442CF" w:rsidRDefault="00D442CF" w:rsidP="00F6306A"/>
        </w:tc>
        <w:tc>
          <w:tcPr>
            <w:tcW w:w="1265" w:type="dxa"/>
            <w:vAlign w:val="center"/>
          </w:tcPr>
          <w:p w14:paraId="57967256" w14:textId="77777777" w:rsidR="00D442CF" w:rsidRDefault="00D442CF" w:rsidP="00F6306A"/>
        </w:tc>
      </w:tr>
    </w:tbl>
    <w:p w14:paraId="2B98B89A" w14:textId="77777777" w:rsidR="001A302F" w:rsidRDefault="001A302F" w:rsidP="006B3024"/>
    <w:sectPr w:rsidR="001A302F" w:rsidSect="001A302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16BE2" w14:textId="77777777" w:rsidR="00F0731B" w:rsidRDefault="00F0731B">
      <w:r>
        <w:separator/>
      </w:r>
    </w:p>
  </w:endnote>
  <w:endnote w:type="continuationSeparator" w:id="0">
    <w:p w14:paraId="123C0AD3" w14:textId="77777777" w:rsidR="00F0731B" w:rsidRDefault="00F07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Text Regular">
    <w:altName w:val="Calibri"/>
    <w:panose1 w:val="020B0604020202020204"/>
    <w:charset w:val="00"/>
    <w:family w:val="swiss"/>
    <w:notTrueType/>
    <w:pitch w:val="variable"/>
    <w:sig w:usb0="A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D4D14" w14:textId="77777777" w:rsidR="005E5A1A" w:rsidRDefault="005E5A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5E64C" w14:textId="6D491362" w:rsidR="00F5692B" w:rsidRPr="00F06AAE" w:rsidRDefault="00F06AAE" w:rsidP="00F06AAE">
    <w:pPr>
      <w:pStyle w:val="Footer"/>
      <w:rPr>
        <w:rStyle w:val="PageNumber"/>
        <w:rFonts w:ascii="Brandon Text Regular" w:hAnsi="Brandon Text Regular"/>
      </w:rPr>
    </w:pPr>
    <w:r w:rsidRPr="00F06AAE">
      <w:rPr>
        <w:rFonts w:ascii="Brandon Text Regular" w:hAnsi="Brandon Text Regular"/>
      </w:rPr>
      <w:tab/>
    </w:r>
    <w:sdt>
      <w:sdtPr>
        <w:rPr>
          <w:rFonts w:ascii="Brandon Text Regular" w:hAnsi="Brandon Text Regular"/>
        </w:rPr>
        <w:id w:val="-1312552376"/>
        <w:docPartObj>
          <w:docPartGallery w:val="Page Numbers (Bottom of Page)"/>
          <w:docPartUnique/>
        </w:docPartObj>
      </w:sdtPr>
      <w:sdtContent>
        <w:sdt>
          <w:sdtPr>
            <w:rPr>
              <w:rFonts w:ascii="Brandon Text Regular" w:hAnsi="Brandon Text Regular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Pr="00F06AAE">
              <w:rPr>
                <w:rFonts w:ascii="Brandon Text Regular" w:hAnsi="Brandon Text Regular"/>
              </w:rPr>
              <w:tab/>
            </w:r>
            <w:r w:rsidRPr="00F06AAE">
              <w:rPr>
                <w:rFonts w:ascii="Brandon Text Regular" w:hAnsi="Brandon Text Regular"/>
              </w:rPr>
              <w:tab/>
            </w:r>
            <w:r w:rsidRPr="00F06AAE">
              <w:rPr>
                <w:rFonts w:ascii="Brandon Text Regular" w:hAnsi="Brandon Text Regular"/>
              </w:rPr>
              <w:tab/>
            </w:r>
            <w:r w:rsidRPr="00F06AAE">
              <w:rPr>
                <w:rFonts w:ascii="Brandon Text Regular" w:hAnsi="Brandon Text Regular"/>
              </w:rPr>
              <w:tab/>
            </w:r>
            <w:r w:rsidRPr="00F06AAE">
              <w:rPr>
                <w:rFonts w:ascii="Brandon Text Regular" w:hAnsi="Brandon Text Regular"/>
              </w:rPr>
              <w:tab/>
            </w:r>
            <w:r w:rsidRPr="00F06AAE">
              <w:rPr>
                <w:rFonts w:ascii="Brandon Text Regular" w:hAnsi="Brandon Text Regular"/>
              </w:rPr>
              <w:tab/>
              <w:t xml:space="preserve">                Page </w:t>
            </w:r>
            <w:r w:rsidRPr="00F06AAE">
              <w:rPr>
                <w:rFonts w:ascii="Brandon Text Regular" w:hAnsi="Brandon Text Regular"/>
                <w:b/>
                <w:bCs/>
              </w:rPr>
              <w:fldChar w:fldCharType="begin"/>
            </w:r>
            <w:r w:rsidRPr="00F06AAE">
              <w:rPr>
                <w:rFonts w:ascii="Brandon Text Regular" w:hAnsi="Brandon Text Regular"/>
                <w:b/>
                <w:bCs/>
              </w:rPr>
              <w:instrText xml:space="preserve"> PAGE </w:instrText>
            </w:r>
            <w:r w:rsidRPr="00F06AAE">
              <w:rPr>
                <w:rFonts w:ascii="Brandon Text Regular" w:hAnsi="Brandon Text Regular"/>
                <w:b/>
                <w:bCs/>
              </w:rPr>
              <w:fldChar w:fldCharType="separate"/>
            </w:r>
            <w:r>
              <w:rPr>
                <w:rFonts w:ascii="Brandon Text Regular" w:hAnsi="Brandon Text Regular"/>
                <w:b/>
                <w:bCs/>
                <w:noProof/>
              </w:rPr>
              <w:t>1</w:t>
            </w:r>
            <w:r w:rsidRPr="00F06AAE">
              <w:rPr>
                <w:rFonts w:ascii="Brandon Text Regular" w:hAnsi="Brandon Text Regular"/>
                <w:b/>
                <w:bCs/>
              </w:rPr>
              <w:fldChar w:fldCharType="end"/>
            </w:r>
            <w:r w:rsidRPr="00F06AAE">
              <w:rPr>
                <w:rFonts w:ascii="Brandon Text Regular" w:hAnsi="Brandon Text Regular"/>
              </w:rPr>
              <w:t xml:space="preserve"> of </w:t>
            </w:r>
            <w:r w:rsidRPr="00F06AAE">
              <w:rPr>
                <w:rFonts w:ascii="Brandon Text Regular" w:hAnsi="Brandon Text Regular"/>
                <w:b/>
                <w:bCs/>
              </w:rPr>
              <w:fldChar w:fldCharType="begin"/>
            </w:r>
            <w:r w:rsidRPr="00F06AAE">
              <w:rPr>
                <w:rFonts w:ascii="Brandon Text Regular" w:hAnsi="Brandon Text Regular"/>
                <w:b/>
                <w:bCs/>
              </w:rPr>
              <w:instrText xml:space="preserve"> NUMPAGES  </w:instrText>
            </w:r>
            <w:r w:rsidRPr="00F06AAE">
              <w:rPr>
                <w:rFonts w:ascii="Brandon Text Regular" w:hAnsi="Brandon Text Regular"/>
                <w:b/>
                <w:bCs/>
              </w:rPr>
              <w:fldChar w:fldCharType="separate"/>
            </w:r>
            <w:r>
              <w:rPr>
                <w:rFonts w:ascii="Brandon Text Regular" w:hAnsi="Brandon Text Regular"/>
                <w:b/>
                <w:bCs/>
                <w:noProof/>
              </w:rPr>
              <w:t>1</w:t>
            </w:r>
            <w:r w:rsidRPr="00F06AAE">
              <w:rPr>
                <w:rFonts w:ascii="Brandon Text Regular" w:hAnsi="Brandon Text Regular"/>
                <w:b/>
                <w:bCs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6A948" w14:textId="77777777" w:rsidR="005E5A1A" w:rsidRDefault="005E5A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FE104" w14:textId="77777777" w:rsidR="00F0731B" w:rsidRDefault="00F0731B">
      <w:r>
        <w:separator/>
      </w:r>
    </w:p>
  </w:footnote>
  <w:footnote w:type="continuationSeparator" w:id="0">
    <w:p w14:paraId="3686E364" w14:textId="77777777" w:rsidR="00F0731B" w:rsidRDefault="00F073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4D391" w14:textId="77777777" w:rsidR="005E5A1A" w:rsidRDefault="005E5A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A4B2E" w14:textId="26222713" w:rsidR="005808C2" w:rsidRPr="00F06AAE" w:rsidRDefault="005E5A1A" w:rsidP="00AC561E">
    <w:pPr>
      <w:rPr>
        <w:rFonts w:ascii="Brandon Text Regular" w:hAnsi="Brandon Text Regular"/>
        <w:color w:val="000000"/>
        <w:sz w:val="16"/>
        <w:szCs w:val="16"/>
      </w:rPr>
    </w:pPr>
    <w:r>
      <w:rPr>
        <w:rFonts w:ascii="Brandon Text Regular" w:hAnsi="Brandon Text Regular"/>
        <w:b/>
        <w:sz w:val="32"/>
        <w:szCs w:val="32"/>
      </w:rPr>
      <w:t>Cranial</w:t>
    </w:r>
    <w:r w:rsidR="007033A0" w:rsidRPr="00F06AAE">
      <w:rPr>
        <w:rFonts w:ascii="Brandon Text Regular" w:hAnsi="Brandon Text Regular"/>
        <w:b/>
        <w:sz w:val="32"/>
        <w:szCs w:val="32"/>
      </w:rPr>
      <w:t xml:space="preserve"> Bone Flap </w:t>
    </w:r>
    <w:r w:rsidR="00B1369E" w:rsidRPr="00F06AAE">
      <w:rPr>
        <w:rFonts w:ascii="Brandon Text Regular" w:hAnsi="Brandon Text Regular"/>
        <w:b/>
        <w:sz w:val="32"/>
        <w:szCs w:val="32"/>
      </w:rPr>
      <w:t xml:space="preserve">Freezer </w:t>
    </w:r>
    <w:r w:rsidR="007033A0" w:rsidRPr="00F06AAE">
      <w:rPr>
        <w:rFonts w:ascii="Brandon Text Regular" w:hAnsi="Brandon Text Regular"/>
        <w:b/>
        <w:sz w:val="32"/>
        <w:szCs w:val="32"/>
      </w:rPr>
      <w:t>Log</w:t>
    </w:r>
    <w:r w:rsidR="005808C2" w:rsidRPr="00F06AAE">
      <w:rPr>
        <w:rFonts w:ascii="Brandon Text Regular" w:hAnsi="Brandon Text Regular"/>
        <w:b/>
        <w:sz w:val="40"/>
        <w:szCs w:val="40"/>
      </w:rPr>
      <w:tab/>
      <w:t xml:space="preserve">       </w:t>
    </w:r>
    <w:r w:rsidR="005808C2" w:rsidRPr="00F06AAE">
      <w:rPr>
        <w:rFonts w:ascii="Brandon Text Regular" w:hAnsi="Brandon Text Regular"/>
        <w:b/>
        <w:sz w:val="40"/>
        <w:szCs w:val="40"/>
      </w:rPr>
      <w:tab/>
      <w:t xml:space="preserve">           </w:t>
    </w:r>
    <w:r w:rsidR="00481374" w:rsidRPr="00F06AAE">
      <w:rPr>
        <w:rFonts w:ascii="Brandon Text Regular" w:hAnsi="Brandon Text Regular"/>
        <w:b/>
        <w:sz w:val="40"/>
        <w:szCs w:val="40"/>
      </w:rPr>
      <w:t xml:space="preserve">       </w:t>
    </w:r>
    <w:r w:rsidR="005808C2" w:rsidRPr="00F06AAE">
      <w:rPr>
        <w:rFonts w:ascii="Brandon Text Regular" w:hAnsi="Brandon Text Regular"/>
        <w:b/>
        <w:sz w:val="40"/>
        <w:szCs w:val="40"/>
      </w:rPr>
      <w:t xml:space="preserve">  </w:t>
    </w:r>
    <w:r>
      <w:rPr>
        <w:rFonts w:ascii="Brandon Text Regular" w:hAnsi="Brandon Text Regular"/>
        <w:b/>
        <w:sz w:val="40"/>
        <w:szCs w:val="40"/>
      </w:rPr>
      <w:tab/>
    </w:r>
    <w:r>
      <w:rPr>
        <w:rFonts w:ascii="Brandon Text Regular" w:hAnsi="Brandon Text Regular"/>
        <w:b/>
        <w:sz w:val="40"/>
        <w:szCs w:val="40"/>
      </w:rPr>
      <w:tab/>
    </w:r>
    <w:r>
      <w:rPr>
        <w:rFonts w:ascii="Brandon Text Regular" w:hAnsi="Brandon Text Regular"/>
        <w:b/>
        <w:sz w:val="40"/>
        <w:szCs w:val="40"/>
      </w:rPr>
      <w:tab/>
    </w:r>
    <w:r>
      <w:rPr>
        <w:rFonts w:ascii="Brandon Text Regular" w:hAnsi="Brandon Text Regular"/>
        <w:b/>
        <w:sz w:val="40"/>
        <w:szCs w:val="40"/>
      </w:rPr>
      <w:tab/>
    </w:r>
    <w:r>
      <w:rPr>
        <w:rFonts w:ascii="Brandon Text Regular" w:hAnsi="Brandon Text Regular"/>
        <w:b/>
        <w:sz w:val="40"/>
        <w:szCs w:val="40"/>
      </w:rPr>
      <w:tab/>
    </w:r>
    <w:r>
      <w:rPr>
        <w:rFonts w:ascii="Brandon Text Regular" w:hAnsi="Brandon Text Regular"/>
        <w:b/>
        <w:sz w:val="40"/>
        <w:szCs w:val="40"/>
      </w:rPr>
      <w:tab/>
      <w:t>[Facility Information]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1405E" w14:textId="77777777" w:rsidR="005E5A1A" w:rsidRDefault="005E5A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25B52"/>
    <w:multiLevelType w:val="hybridMultilevel"/>
    <w:tmpl w:val="2812C45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5F3EDA"/>
    <w:multiLevelType w:val="hybridMultilevel"/>
    <w:tmpl w:val="08BA422C"/>
    <w:lvl w:ilvl="0" w:tplc="49722E2E">
      <w:start w:val="1"/>
      <w:numFmt w:val="bullet"/>
      <w:lvlText w:val="□"/>
      <w:lvlJc w:val="left"/>
      <w:pPr>
        <w:tabs>
          <w:tab w:val="num" w:pos="1080"/>
        </w:tabs>
        <w:ind w:left="1296" w:hanging="936"/>
      </w:pPr>
      <w:rPr>
        <w:rFonts w:ascii="Courier New" w:hAnsi="Courier New" w:hint="default"/>
      </w:rPr>
    </w:lvl>
    <w:lvl w:ilvl="1" w:tplc="F16E892C">
      <w:start w:val="1"/>
      <w:numFmt w:val="bullet"/>
      <w:lvlText w:val="□"/>
      <w:lvlJc w:val="left"/>
      <w:pPr>
        <w:tabs>
          <w:tab w:val="num" w:pos="1800"/>
        </w:tabs>
        <w:ind w:left="2016" w:hanging="936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83FAE"/>
    <w:multiLevelType w:val="hybridMultilevel"/>
    <w:tmpl w:val="429229B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1283F30">
      <w:start w:val="1"/>
      <w:numFmt w:val="bullet"/>
      <w:lvlText w:val=""/>
      <w:lvlJc w:val="left"/>
      <w:pPr>
        <w:tabs>
          <w:tab w:val="num" w:pos="1872"/>
        </w:tabs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DE543E"/>
    <w:multiLevelType w:val="hybridMultilevel"/>
    <w:tmpl w:val="283AA1A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84D4C9E"/>
    <w:multiLevelType w:val="hybridMultilevel"/>
    <w:tmpl w:val="2EB68666"/>
    <w:lvl w:ilvl="0" w:tplc="81283F30">
      <w:start w:val="1"/>
      <w:numFmt w:val="bullet"/>
      <w:lvlText w:val=""/>
      <w:lvlJc w:val="left"/>
      <w:pPr>
        <w:tabs>
          <w:tab w:val="num" w:pos="2232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50307E7A"/>
    <w:multiLevelType w:val="hybridMultilevel"/>
    <w:tmpl w:val="CE4A9BAE"/>
    <w:lvl w:ilvl="0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693B56E4"/>
    <w:multiLevelType w:val="hybridMultilevel"/>
    <w:tmpl w:val="5876FED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43621369">
    <w:abstractNumId w:val="0"/>
  </w:num>
  <w:num w:numId="2" w16cid:durableId="1207990792">
    <w:abstractNumId w:val="2"/>
  </w:num>
  <w:num w:numId="3" w16cid:durableId="1380204657">
    <w:abstractNumId w:val="5"/>
  </w:num>
  <w:num w:numId="4" w16cid:durableId="1955213352">
    <w:abstractNumId w:val="6"/>
  </w:num>
  <w:num w:numId="5" w16cid:durableId="950891157">
    <w:abstractNumId w:val="3"/>
  </w:num>
  <w:num w:numId="6" w16cid:durableId="99882084">
    <w:abstractNumId w:val="4"/>
  </w:num>
  <w:num w:numId="7" w16cid:durableId="2088920652">
    <w:abstractNumId w:val="1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3A0"/>
    <w:rsid w:val="00001BB7"/>
    <w:rsid w:val="00016C1B"/>
    <w:rsid w:val="00016FDF"/>
    <w:rsid w:val="0001729B"/>
    <w:rsid w:val="0003481B"/>
    <w:rsid w:val="000626EB"/>
    <w:rsid w:val="00070459"/>
    <w:rsid w:val="0007508C"/>
    <w:rsid w:val="000D165F"/>
    <w:rsid w:val="000D3B33"/>
    <w:rsid w:val="000E679B"/>
    <w:rsid w:val="001143F6"/>
    <w:rsid w:val="001230E3"/>
    <w:rsid w:val="00150C0D"/>
    <w:rsid w:val="00174102"/>
    <w:rsid w:val="00174C00"/>
    <w:rsid w:val="001A302F"/>
    <w:rsid w:val="001D37AD"/>
    <w:rsid w:val="001D5BA8"/>
    <w:rsid w:val="00207F2E"/>
    <w:rsid w:val="002177A7"/>
    <w:rsid w:val="002243D6"/>
    <w:rsid w:val="002327B8"/>
    <w:rsid w:val="0025703A"/>
    <w:rsid w:val="00282391"/>
    <w:rsid w:val="00292E7C"/>
    <w:rsid w:val="002A7457"/>
    <w:rsid w:val="002E155A"/>
    <w:rsid w:val="002F2BC1"/>
    <w:rsid w:val="002F3DC2"/>
    <w:rsid w:val="0032583F"/>
    <w:rsid w:val="00360839"/>
    <w:rsid w:val="003875BA"/>
    <w:rsid w:val="003C1F6D"/>
    <w:rsid w:val="003E39A3"/>
    <w:rsid w:val="00403F76"/>
    <w:rsid w:val="00405CBE"/>
    <w:rsid w:val="004210F1"/>
    <w:rsid w:val="00436EE3"/>
    <w:rsid w:val="004409EA"/>
    <w:rsid w:val="00461D4C"/>
    <w:rsid w:val="00463FDB"/>
    <w:rsid w:val="004724CF"/>
    <w:rsid w:val="004805FE"/>
    <w:rsid w:val="00481374"/>
    <w:rsid w:val="00485C30"/>
    <w:rsid w:val="00495589"/>
    <w:rsid w:val="004B4DC1"/>
    <w:rsid w:val="004D4286"/>
    <w:rsid w:val="00555FE8"/>
    <w:rsid w:val="00565F95"/>
    <w:rsid w:val="005808C2"/>
    <w:rsid w:val="005A7B80"/>
    <w:rsid w:val="005E07BA"/>
    <w:rsid w:val="005E1089"/>
    <w:rsid w:val="005E5A1A"/>
    <w:rsid w:val="005F1B41"/>
    <w:rsid w:val="006146CB"/>
    <w:rsid w:val="006171C4"/>
    <w:rsid w:val="00641310"/>
    <w:rsid w:val="0064149D"/>
    <w:rsid w:val="00677766"/>
    <w:rsid w:val="00692312"/>
    <w:rsid w:val="006B3024"/>
    <w:rsid w:val="006F37AB"/>
    <w:rsid w:val="007033A0"/>
    <w:rsid w:val="0072249E"/>
    <w:rsid w:val="00745CA9"/>
    <w:rsid w:val="00763528"/>
    <w:rsid w:val="0076398B"/>
    <w:rsid w:val="0076663C"/>
    <w:rsid w:val="007D0346"/>
    <w:rsid w:val="00840C09"/>
    <w:rsid w:val="008416C6"/>
    <w:rsid w:val="00875DD2"/>
    <w:rsid w:val="008A4172"/>
    <w:rsid w:val="008C5D48"/>
    <w:rsid w:val="008D1A19"/>
    <w:rsid w:val="008E4C7C"/>
    <w:rsid w:val="008F7030"/>
    <w:rsid w:val="009520B8"/>
    <w:rsid w:val="00965E7F"/>
    <w:rsid w:val="009E68E2"/>
    <w:rsid w:val="00A14FC3"/>
    <w:rsid w:val="00A803A1"/>
    <w:rsid w:val="00A909EB"/>
    <w:rsid w:val="00AA47A8"/>
    <w:rsid w:val="00AB1498"/>
    <w:rsid w:val="00AC561E"/>
    <w:rsid w:val="00AF2507"/>
    <w:rsid w:val="00B1369E"/>
    <w:rsid w:val="00B16D77"/>
    <w:rsid w:val="00B31D01"/>
    <w:rsid w:val="00B322BA"/>
    <w:rsid w:val="00B36AB5"/>
    <w:rsid w:val="00B8708D"/>
    <w:rsid w:val="00B92F23"/>
    <w:rsid w:val="00BC57A5"/>
    <w:rsid w:val="00BC6DDA"/>
    <w:rsid w:val="00C10915"/>
    <w:rsid w:val="00C37915"/>
    <w:rsid w:val="00C45464"/>
    <w:rsid w:val="00C80B53"/>
    <w:rsid w:val="00CA04DB"/>
    <w:rsid w:val="00CB10C8"/>
    <w:rsid w:val="00CB11B4"/>
    <w:rsid w:val="00CB3864"/>
    <w:rsid w:val="00CB432A"/>
    <w:rsid w:val="00CC5EDE"/>
    <w:rsid w:val="00CE0C85"/>
    <w:rsid w:val="00CE2B3E"/>
    <w:rsid w:val="00CF0695"/>
    <w:rsid w:val="00D06BED"/>
    <w:rsid w:val="00D442CF"/>
    <w:rsid w:val="00D47DB9"/>
    <w:rsid w:val="00D61F93"/>
    <w:rsid w:val="00DC4FB1"/>
    <w:rsid w:val="00DD3BB6"/>
    <w:rsid w:val="00DF017A"/>
    <w:rsid w:val="00DF294C"/>
    <w:rsid w:val="00E035F1"/>
    <w:rsid w:val="00E14CBC"/>
    <w:rsid w:val="00E83529"/>
    <w:rsid w:val="00EB1073"/>
    <w:rsid w:val="00ED0331"/>
    <w:rsid w:val="00ED47B9"/>
    <w:rsid w:val="00EF46E1"/>
    <w:rsid w:val="00EF7C02"/>
    <w:rsid w:val="00F06AAE"/>
    <w:rsid w:val="00F0731B"/>
    <w:rsid w:val="00F32296"/>
    <w:rsid w:val="00F41445"/>
    <w:rsid w:val="00F5692B"/>
    <w:rsid w:val="00F612B3"/>
    <w:rsid w:val="00F6180F"/>
    <w:rsid w:val="00F9097A"/>
    <w:rsid w:val="00F92468"/>
    <w:rsid w:val="00F92C59"/>
    <w:rsid w:val="00FA6A81"/>
    <w:rsid w:val="00FC49D7"/>
    <w:rsid w:val="00FC679A"/>
    <w:rsid w:val="00FE457D"/>
    <w:rsid w:val="00FF1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FB9A37"/>
  <w15:chartTrackingRefBased/>
  <w15:docId w15:val="{F54333C3-448B-4C2B-B0BC-4A23D6F97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149D"/>
    <w:rPr>
      <w:sz w:val="24"/>
      <w:szCs w:val="24"/>
    </w:rPr>
  </w:style>
  <w:style w:type="paragraph" w:styleId="Heading3">
    <w:name w:val="heading 3"/>
    <w:basedOn w:val="Normal"/>
    <w:qFormat/>
    <w:rsid w:val="0064149D"/>
    <w:pPr>
      <w:spacing w:line="240" w:lineRule="atLeast"/>
      <w:outlineLvl w:val="2"/>
    </w:pPr>
    <w:rPr>
      <w:rFonts w:ascii="Arial" w:hAnsi="Arial" w:cs="Arial"/>
      <w:b/>
      <w:bCs/>
      <w:color w:val="579CBB"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4149D"/>
    <w:rPr>
      <w:color w:val="0000FF"/>
      <w:u w:val="single"/>
    </w:rPr>
  </w:style>
  <w:style w:type="paragraph" w:styleId="NormalWeb">
    <w:name w:val="Normal (Web)"/>
    <w:basedOn w:val="Normal"/>
    <w:rsid w:val="0064149D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64149D"/>
    <w:rPr>
      <w:b/>
      <w:bCs/>
    </w:rPr>
  </w:style>
  <w:style w:type="paragraph" w:styleId="E-mailSignature">
    <w:name w:val="E-mail Signature"/>
    <w:basedOn w:val="Normal"/>
    <w:rsid w:val="003E39A3"/>
  </w:style>
  <w:style w:type="character" w:styleId="FollowedHyperlink">
    <w:name w:val="FollowedHyperlink"/>
    <w:basedOn w:val="DefaultParagraphFont"/>
    <w:rsid w:val="002F3DC2"/>
    <w:rPr>
      <w:color w:val="606420"/>
      <w:u w:val="single"/>
    </w:rPr>
  </w:style>
  <w:style w:type="paragraph" w:styleId="Header">
    <w:name w:val="header"/>
    <w:basedOn w:val="Normal"/>
    <w:rsid w:val="00AC561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C561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C561E"/>
  </w:style>
  <w:style w:type="table" w:styleId="TableGrid">
    <w:name w:val="Table Grid"/>
    <w:basedOn w:val="TableNormal"/>
    <w:rsid w:val="00B136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F25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F2507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06AAE"/>
    <w:rPr>
      <w:sz w:val="24"/>
      <w:szCs w:val="24"/>
    </w:rPr>
  </w:style>
  <w:style w:type="character" w:styleId="CommentReference">
    <w:name w:val="annotation reference"/>
    <w:basedOn w:val="DefaultParagraphFont"/>
    <w:rsid w:val="001230E3"/>
    <w:rPr>
      <w:sz w:val="16"/>
      <w:szCs w:val="16"/>
    </w:rPr>
  </w:style>
  <w:style w:type="paragraph" w:styleId="CommentText">
    <w:name w:val="annotation text"/>
    <w:basedOn w:val="Normal"/>
    <w:link w:val="CommentTextChar"/>
    <w:rsid w:val="001230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230E3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230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230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73748">
      <w:bodyDiv w:val="1"/>
      <w:marLeft w:val="22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709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1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3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83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66667">
      <w:bodyDiv w:val="1"/>
      <w:marLeft w:val="75"/>
      <w:marRight w:val="300"/>
      <w:marTop w:val="9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5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8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5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5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6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7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32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50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1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96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6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61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4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4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0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Julie\Forms.Templates\LPCH%20Header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C2558019069B4AA72AFE74CF578862" ma:contentTypeVersion="13" ma:contentTypeDescription="Create a new document." ma:contentTypeScope="" ma:versionID="b5d5b074ebf00c1a41fd7331f0d7585f">
  <xsd:schema xmlns:xsd="http://www.w3.org/2001/XMLSchema" xmlns:xs="http://www.w3.org/2001/XMLSchema" xmlns:p="http://schemas.microsoft.com/office/2006/metadata/properties" xmlns:ns2="062cac9a-7033-4f26-aeff-86284eef6615" xmlns:ns3="7f0325fb-172a-40b0-9a7e-50ba0a4e6bb7" targetNamespace="http://schemas.microsoft.com/office/2006/metadata/properties" ma:root="true" ma:fieldsID="052882dcd0659c75741a009d0b1f0de9" ns2:_="" ns3:_="">
    <xsd:import namespace="062cac9a-7033-4f26-aeff-86284eef6615"/>
    <xsd:import namespace="7f0325fb-172a-40b0-9a7e-50ba0a4e6b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2cac9a-7033-4f26-aeff-86284eef6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0325fb-172a-40b0-9a7e-50ba0a4e6bb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3CF695-18CA-445F-8467-6D4BFC2162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7B2A7F9-6335-4B6F-8311-24C322C16F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F6A056-786D-418D-8D4B-83801EC16D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E28656-442D-46C8-8BF6-6E187AEB2C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2cac9a-7033-4f26-aeff-86284eef6615"/>
    <ds:schemaRef ds:uri="7f0325fb-172a-40b0-9a7e-50ba0a4e6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Julie\Forms.Templates\LPCH Header Template.dotx</Template>
  <TotalTime>1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ACCESS PROCESSES AND OTHER INFORMATIONS</vt:lpstr>
    </vt:vector>
  </TitlesOfParts>
  <Company>Cleveland Clinic Foundation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PROCESSES AND OTHER INFORMATIONS</dc:title>
  <dc:subject/>
  <dc:creator>Cahn, Julie</dc:creator>
  <cp:keywords/>
  <dc:description/>
  <cp:lastModifiedBy>Gayle Nash</cp:lastModifiedBy>
  <cp:revision>2</cp:revision>
  <cp:lastPrinted>2016-07-06T18:58:00Z</cp:lastPrinted>
  <dcterms:created xsi:type="dcterms:W3CDTF">2025-10-21T22:27:00Z</dcterms:created>
  <dcterms:modified xsi:type="dcterms:W3CDTF">2025-10-21T22:27:00Z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0x010100E2C2558019069B4AA72AFE74CF578862</vt:lpwstr>
  </property>
</Properties>
</file>