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D90DFC" w14:textId="77777777" w:rsidR="008F7030" w:rsidRDefault="008F7030" w:rsidP="008F7030"/>
    <w:p w14:paraId="3CFA611A" w14:textId="77777777" w:rsidR="006B3024" w:rsidRDefault="006B3024" w:rsidP="006B3024">
      <w:pPr>
        <w:rPr>
          <w:b/>
        </w:rPr>
      </w:pPr>
    </w:p>
    <w:p w14:paraId="6C6BF324" w14:textId="77777777" w:rsidR="002A27C0" w:rsidRPr="002A27C0" w:rsidRDefault="002A27C0" w:rsidP="006B3024">
      <w:pPr>
        <w:rPr>
          <w:b/>
          <w:sz w:val="28"/>
          <w:szCs w:val="28"/>
        </w:rPr>
      </w:pPr>
    </w:p>
    <w:p w14:paraId="045B9DF9" w14:textId="77777777" w:rsidR="002A27C0" w:rsidRPr="00231BA2" w:rsidRDefault="00B9394B" w:rsidP="006B3024">
      <w:r>
        <w:t>Date: _______________</w:t>
      </w:r>
    </w:p>
    <w:p w14:paraId="49C81087" w14:textId="77777777" w:rsidR="002A27C0" w:rsidRPr="00231BA2" w:rsidRDefault="002A27C0" w:rsidP="006B3024"/>
    <w:p w14:paraId="1B2EF84A" w14:textId="77777777" w:rsidR="002A27C0" w:rsidRPr="00231BA2" w:rsidRDefault="002A27C0" w:rsidP="006B3024"/>
    <w:p w14:paraId="73F80246" w14:textId="3CF339D0" w:rsidR="002A27C0" w:rsidRPr="00231BA2" w:rsidRDefault="00AF57C9" w:rsidP="006B3024">
      <w:r w:rsidRPr="00AF57C9">
        <w:rPr>
          <w:b/>
          <w:bCs/>
          <w:color w:val="FF0000"/>
        </w:rPr>
        <w:t>[Surgeon Name]</w:t>
      </w:r>
      <w:r w:rsidR="002A27C0" w:rsidRPr="00231BA2">
        <w:t>,</w:t>
      </w:r>
    </w:p>
    <w:p w14:paraId="0C7C3E01" w14:textId="77777777" w:rsidR="002A27C0" w:rsidRPr="00231BA2" w:rsidRDefault="002A27C0" w:rsidP="006B3024"/>
    <w:p w14:paraId="15636889" w14:textId="2865113A" w:rsidR="002A27C0" w:rsidRPr="00231BA2" w:rsidRDefault="002A27C0" w:rsidP="002A27C0">
      <w:pPr>
        <w:spacing w:line="276" w:lineRule="auto"/>
      </w:pPr>
      <w:r w:rsidRPr="00231BA2">
        <w:t xml:space="preserve">A frozen </w:t>
      </w:r>
      <w:r w:rsidR="00E0693F">
        <w:t>cranial</w:t>
      </w:r>
      <w:r w:rsidRPr="00231BA2">
        <w:t xml:space="preserve"> bone flap from one of your patients </w:t>
      </w:r>
      <w:r w:rsidR="00E0693F">
        <w:t xml:space="preserve">is nearing the maximum storage duration </w:t>
      </w:r>
      <w:r w:rsidR="002B293B">
        <w:t xml:space="preserve">of </w:t>
      </w:r>
      <w:r w:rsidR="002B293B" w:rsidRPr="00837B3D">
        <w:rPr>
          <w:b/>
          <w:bCs/>
          <w:color w:val="FF0000"/>
        </w:rPr>
        <w:t>[</w:t>
      </w:r>
      <w:r w:rsidR="002B293B">
        <w:rPr>
          <w:b/>
          <w:bCs/>
          <w:color w:val="FF0000"/>
        </w:rPr>
        <w:t xml:space="preserve">designated </w:t>
      </w:r>
      <w:r w:rsidR="002B293B" w:rsidRPr="00837B3D">
        <w:rPr>
          <w:b/>
          <w:bCs/>
          <w:color w:val="FF0000"/>
        </w:rPr>
        <w:t xml:space="preserve">time frame </w:t>
      </w:r>
      <w:r w:rsidR="00E0693F" w:rsidRPr="00837B3D">
        <w:rPr>
          <w:b/>
          <w:bCs/>
          <w:color w:val="FF0000"/>
        </w:rPr>
        <w:t>(eg, 2 years)</w:t>
      </w:r>
      <w:r w:rsidR="002B293B" w:rsidRPr="00837B3D">
        <w:rPr>
          <w:b/>
          <w:bCs/>
          <w:color w:val="FF0000"/>
        </w:rPr>
        <w:t>]</w:t>
      </w:r>
      <w:r w:rsidR="00E0693F">
        <w:t xml:space="preserve"> </w:t>
      </w:r>
      <w:r w:rsidRPr="00231BA2">
        <w:t xml:space="preserve">set forth in the </w:t>
      </w:r>
      <w:r w:rsidR="00E0693F" w:rsidRPr="00E0693F">
        <w:rPr>
          <w:b/>
          <w:bCs/>
          <w:color w:val="FF0000"/>
        </w:rPr>
        <w:t xml:space="preserve">[facility policy] </w:t>
      </w:r>
      <w:r w:rsidR="00E0693F">
        <w:t>governing autologous bone flap management</w:t>
      </w:r>
      <w:r w:rsidRPr="00231BA2">
        <w:t>.</w:t>
      </w:r>
      <w:r w:rsidR="002B293B">
        <w:t xml:space="preserve"> </w:t>
      </w:r>
      <w:r w:rsidRPr="00231BA2">
        <w:t xml:space="preserve">Below is </w:t>
      </w:r>
      <w:r w:rsidR="00174869" w:rsidRPr="00231BA2">
        <w:t>your</w:t>
      </w:r>
      <w:r w:rsidRPr="00231BA2">
        <w:t xml:space="preserve"> patient</w:t>
      </w:r>
      <w:r w:rsidR="00174869" w:rsidRPr="00231BA2">
        <w:t>’s</w:t>
      </w:r>
      <w:r w:rsidRPr="00231BA2">
        <w:t xml:space="preserve"> information on record.</w:t>
      </w:r>
      <w:r w:rsidR="002B293B">
        <w:t xml:space="preserve"> </w:t>
      </w:r>
    </w:p>
    <w:p w14:paraId="21ADFDC7" w14:textId="77777777" w:rsidR="00174869" w:rsidRPr="00231BA2" w:rsidRDefault="00174869" w:rsidP="002A27C0">
      <w:pPr>
        <w:spacing w:line="276" w:lineRule="auto"/>
      </w:pPr>
    </w:p>
    <w:tbl>
      <w:tblPr>
        <w:tblStyle w:val="TableGrid"/>
        <w:tblW w:w="9163" w:type="dxa"/>
        <w:jc w:val="center"/>
        <w:tblLook w:val="04A0" w:firstRow="1" w:lastRow="0" w:firstColumn="1" w:lastColumn="0" w:noHBand="0" w:noVBand="1"/>
      </w:tblPr>
      <w:tblGrid>
        <w:gridCol w:w="2785"/>
        <w:gridCol w:w="1796"/>
        <w:gridCol w:w="2291"/>
        <w:gridCol w:w="2291"/>
      </w:tblGrid>
      <w:tr w:rsidR="007F7ABE" w:rsidRPr="00231BA2" w14:paraId="64830607" w14:textId="77777777" w:rsidTr="00B9394B">
        <w:trPr>
          <w:jc w:val="center"/>
        </w:trPr>
        <w:tc>
          <w:tcPr>
            <w:tcW w:w="2785" w:type="dxa"/>
            <w:shd w:val="clear" w:color="auto" w:fill="D9D9D9" w:themeFill="background1" w:themeFillShade="D9"/>
          </w:tcPr>
          <w:p w14:paraId="2AED8300" w14:textId="77777777" w:rsidR="007F7ABE" w:rsidRPr="00231BA2" w:rsidRDefault="007F7ABE" w:rsidP="00231BA2">
            <w:pPr>
              <w:spacing w:line="276" w:lineRule="auto"/>
              <w:jc w:val="center"/>
              <w:rPr>
                <w:b/>
              </w:rPr>
            </w:pPr>
            <w:r w:rsidRPr="00231BA2">
              <w:rPr>
                <w:b/>
              </w:rPr>
              <w:t>Patient Information</w:t>
            </w:r>
          </w:p>
        </w:tc>
        <w:tc>
          <w:tcPr>
            <w:tcW w:w="1796" w:type="dxa"/>
            <w:shd w:val="clear" w:color="auto" w:fill="D9D9D9" w:themeFill="background1" w:themeFillShade="D9"/>
          </w:tcPr>
          <w:p w14:paraId="74C76A51" w14:textId="77777777" w:rsidR="007F7ABE" w:rsidRPr="00231BA2" w:rsidRDefault="00231BA2" w:rsidP="00231BA2">
            <w:pPr>
              <w:spacing w:line="276" w:lineRule="auto"/>
              <w:jc w:val="center"/>
              <w:rPr>
                <w:b/>
              </w:rPr>
            </w:pPr>
            <w:r w:rsidRPr="00231BA2">
              <w:rPr>
                <w:b/>
              </w:rPr>
              <w:t>Surgeon</w:t>
            </w:r>
          </w:p>
        </w:tc>
        <w:tc>
          <w:tcPr>
            <w:tcW w:w="2291" w:type="dxa"/>
            <w:shd w:val="clear" w:color="auto" w:fill="D9D9D9" w:themeFill="background1" w:themeFillShade="D9"/>
          </w:tcPr>
          <w:p w14:paraId="2146A508" w14:textId="77777777" w:rsidR="007F7ABE" w:rsidRPr="00231BA2" w:rsidRDefault="00231BA2" w:rsidP="00231BA2">
            <w:pPr>
              <w:spacing w:line="276" w:lineRule="auto"/>
              <w:jc w:val="center"/>
              <w:rPr>
                <w:b/>
              </w:rPr>
            </w:pPr>
            <w:r w:rsidRPr="00231BA2">
              <w:rPr>
                <w:b/>
              </w:rPr>
              <w:t>Date of Removal</w:t>
            </w:r>
          </w:p>
        </w:tc>
        <w:tc>
          <w:tcPr>
            <w:tcW w:w="2291" w:type="dxa"/>
            <w:shd w:val="clear" w:color="auto" w:fill="D9D9D9" w:themeFill="background1" w:themeFillShade="D9"/>
          </w:tcPr>
          <w:p w14:paraId="2E35E445" w14:textId="77777777" w:rsidR="007F7ABE" w:rsidRPr="00231BA2" w:rsidRDefault="00231BA2" w:rsidP="00231BA2">
            <w:pPr>
              <w:spacing w:line="276" w:lineRule="auto"/>
              <w:jc w:val="center"/>
              <w:rPr>
                <w:b/>
              </w:rPr>
            </w:pPr>
            <w:r w:rsidRPr="00231BA2">
              <w:rPr>
                <w:b/>
              </w:rPr>
              <w:t>Patient Status</w:t>
            </w:r>
          </w:p>
        </w:tc>
      </w:tr>
      <w:tr w:rsidR="007F7ABE" w:rsidRPr="00231BA2" w14:paraId="091E4E4A" w14:textId="77777777" w:rsidTr="00B9394B">
        <w:trPr>
          <w:jc w:val="center"/>
        </w:trPr>
        <w:tc>
          <w:tcPr>
            <w:tcW w:w="2785" w:type="dxa"/>
          </w:tcPr>
          <w:p w14:paraId="118B2804" w14:textId="77777777" w:rsidR="007F7ABE" w:rsidRDefault="00B9394B" w:rsidP="00231BA2">
            <w:r>
              <w:t>Patient Name</w:t>
            </w:r>
          </w:p>
          <w:p w14:paraId="228AE364" w14:textId="4852A2A1" w:rsidR="00B9394B" w:rsidRDefault="002B293B" w:rsidP="00231BA2">
            <w:r>
              <w:t>Medical Record Number</w:t>
            </w:r>
          </w:p>
          <w:p w14:paraId="4542472C" w14:textId="2535DC0C" w:rsidR="00B9394B" w:rsidRPr="00231BA2" w:rsidRDefault="002B293B" w:rsidP="00231BA2">
            <w:r>
              <w:t>Date of Birth</w:t>
            </w:r>
          </w:p>
        </w:tc>
        <w:tc>
          <w:tcPr>
            <w:tcW w:w="1796" w:type="dxa"/>
            <w:vAlign w:val="center"/>
          </w:tcPr>
          <w:p w14:paraId="1AB146A4" w14:textId="77777777" w:rsidR="007F7ABE" w:rsidRPr="00231BA2" w:rsidRDefault="00231BA2" w:rsidP="00B9394B">
            <w:pPr>
              <w:spacing w:line="276" w:lineRule="auto"/>
            </w:pPr>
            <w:r w:rsidRPr="00231BA2">
              <w:t xml:space="preserve">Dr. </w:t>
            </w:r>
            <w:r w:rsidR="00B9394B">
              <w:t>__________</w:t>
            </w:r>
          </w:p>
        </w:tc>
        <w:tc>
          <w:tcPr>
            <w:tcW w:w="2291" w:type="dxa"/>
            <w:vAlign w:val="center"/>
          </w:tcPr>
          <w:p w14:paraId="1DEFCB63" w14:textId="77777777" w:rsidR="00B9394B" w:rsidRPr="00231BA2" w:rsidRDefault="00B9394B" w:rsidP="00B9394B">
            <w:pPr>
              <w:spacing w:line="276" w:lineRule="auto"/>
            </w:pPr>
            <w:r>
              <w:t>_________________</w:t>
            </w:r>
          </w:p>
        </w:tc>
        <w:tc>
          <w:tcPr>
            <w:tcW w:w="2291" w:type="dxa"/>
            <w:vAlign w:val="center"/>
          </w:tcPr>
          <w:p w14:paraId="135A4539" w14:textId="77777777" w:rsidR="007F7ABE" w:rsidRPr="00231BA2" w:rsidRDefault="00B9394B" w:rsidP="00231BA2">
            <w:pPr>
              <w:spacing w:line="276" w:lineRule="auto"/>
              <w:jc w:val="center"/>
            </w:pPr>
            <w:r>
              <w:t>Alive/Deceased</w:t>
            </w:r>
          </w:p>
        </w:tc>
      </w:tr>
    </w:tbl>
    <w:p w14:paraId="6AAE114C" w14:textId="77777777" w:rsidR="00174869" w:rsidRPr="00231BA2" w:rsidRDefault="00174869" w:rsidP="002A27C0">
      <w:pPr>
        <w:spacing w:line="276" w:lineRule="auto"/>
      </w:pPr>
    </w:p>
    <w:p w14:paraId="32DA7517" w14:textId="68EB1A48" w:rsidR="00174869" w:rsidRPr="00231BA2" w:rsidRDefault="00174869" w:rsidP="002A27C0">
      <w:pPr>
        <w:spacing w:line="276" w:lineRule="auto"/>
      </w:pPr>
      <w:r w:rsidRPr="00231BA2">
        <w:t xml:space="preserve">Please </w:t>
      </w:r>
      <w:r w:rsidR="00231BA2" w:rsidRPr="00231BA2">
        <w:t xml:space="preserve">determine </w:t>
      </w:r>
      <w:r w:rsidR="00E0693F">
        <w:t xml:space="preserve">whether the bone flap should be retained in the freezer or disposed of </w:t>
      </w:r>
      <w:r w:rsidR="00231BA2" w:rsidRPr="00231BA2">
        <w:t>and sign below.</w:t>
      </w:r>
      <w:r w:rsidR="002B293B">
        <w:t xml:space="preserve"> </w:t>
      </w:r>
      <w:r w:rsidR="00231BA2">
        <w:t>This document will serve as a record of your request.</w:t>
      </w:r>
      <w:r w:rsidR="002B293B">
        <w:t xml:space="preserve"> </w:t>
      </w:r>
      <w:r w:rsidR="00231BA2">
        <w:t xml:space="preserve">Please return this form to the </w:t>
      </w:r>
      <w:r w:rsidR="00E0693F" w:rsidRPr="00E0693F">
        <w:rPr>
          <w:b/>
          <w:bCs/>
          <w:color w:val="FF0000"/>
        </w:rPr>
        <w:t>[facility, Perioperative Services Department]</w:t>
      </w:r>
      <w:r w:rsidR="00231BA2" w:rsidRPr="00E0693F">
        <w:rPr>
          <w:color w:val="FF0000"/>
        </w:rPr>
        <w:t xml:space="preserve"> </w:t>
      </w:r>
      <w:r w:rsidR="00231BA2">
        <w:t xml:space="preserve">within </w:t>
      </w:r>
      <w:r w:rsidR="002B293B">
        <w:t xml:space="preserve">2 </w:t>
      </w:r>
      <w:r w:rsidR="00231BA2">
        <w:t>week</w:t>
      </w:r>
      <w:r w:rsidR="00E0693F">
        <w:t>s</w:t>
      </w:r>
      <w:r w:rsidR="00231BA2">
        <w:t>.</w:t>
      </w:r>
    </w:p>
    <w:p w14:paraId="01CABD17" w14:textId="77777777" w:rsidR="00174869" w:rsidRPr="00231BA2" w:rsidRDefault="00174869" w:rsidP="002A27C0">
      <w:pPr>
        <w:spacing w:line="276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81"/>
        <w:gridCol w:w="4582"/>
      </w:tblGrid>
      <w:tr w:rsidR="007F7ABE" w:rsidRPr="00577FFC" w14:paraId="029108FD" w14:textId="77777777" w:rsidTr="00231BA2">
        <w:tc>
          <w:tcPr>
            <w:tcW w:w="4581" w:type="dxa"/>
            <w:shd w:val="clear" w:color="auto" w:fill="D9D9D9" w:themeFill="background1" w:themeFillShade="D9"/>
          </w:tcPr>
          <w:p w14:paraId="59C4C4A4" w14:textId="77777777" w:rsidR="007F7ABE" w:rsidRPr="00577FFC" w:rsidRDefault="007F7ABE" w:rsidP="002A27C0">
            <w:pPr>
              <w:spacing w:line="276" w:lineRule="auto"/>
              <w:rPr>
                <w:b/>
              </w:rPr>
            </w:pPr>
            <w:r w:rsidRPr="00577FFC">
              <w:rPr>
                <w:b/>
              </w:rPr>
              <w:sym w:font="Symbol" w:char="F0F0"/>
            </w:r>
            <w:r w:rsidRPr="00577FFC">
              <w:rPr>
                <w:b/>
              </w:rPr>
              <w:t xml:space="preserve"> Please dispose of the bone flap per protocol</w:t>
            </w:r>
          </w:p>
        </w:tc>
        <w:tc>
          <w:tcPr>
            <w:tcW w:w="4582" w:type="dxa"/>
            <w:shd w:val="clear" w:color="auto" w:fill="D9D9D9" w:themeFill="background1" w:themeFillShade="D9"/>
          </w:tcPr>
          <w:p w14:paraId="6CB8A4A4" w14:textId="1E5C2223" w:rsidR="007F7ABE" w:rsidRPr="00577FFC" w:rsidRDefault="007F7ABE" w:rsidP="002A27C0">
            <w:pPr>
              <w:spacing w:line="276" w:lineRule="auto"/>
              <w:rPr>
                <w:b/>
              </w:rPr>
            </w:pPr>
            <w:r w:rsidRPr="00577FFC">
              <w:rPr>
                <w:b/>
              </w:rPr>
              <w:sym w:font="Symbol" w:char="F0F0"/>
            </w:r>
            <w:r w:rsidRPr="00577FFC">
              <w:rPr>
                <w:b/>
              </w:rPr>
              <w:t xml:space="preserve"> Please retain the bone flap in the </w:t>
            </w:r>
            <w:r w:rsidR="00E0693F">
              <w:rPr>
                <w:b/>
              </w:rPr>
              <w:t>tissue</w:t>
            </w:r>
            <w:r w:rsidRPr="00577FFC">
              <w:rPr>
                <w:b/>
              </w:rPr>
              <w:t xml:space="preserve"> freezer</w:t>
            </w:r>
            <w:r w:rsidR="00E0693F">
              <w:rPr>
                <w:b/>
              </w:rPr>
              <w:t xml:space="preserve"> for another </w:t>
            </w:r>
            <w:r w:rsidR="002B293B" w:rsidRPr="00837B3D">
              <w:rPr>
                <w:b/>
                <w:color w:val="FF0000"/>
              </w:rPr>
              <w:t>[designated time frame (</w:t>
            </w:r>
            <w:proofErr w:type="spellStart"/>
            <w:r w:rsidR="002B293B" w:rsidRPr="00837B3D">
              <w:rPr>
                <w:b/>
                <w:color w:val="FF0000"/>
              </w:rPr>
              <w:t>eg</w:t>
            </w:r>
            <w:proofErr w:type="spellEnd"/>
            <w:r w:rsidR="002B293B" w:rsidRPr="00837B3D">
              <w:rPr>
                <w:b/>
                <w:color w:val="FF0000"/>
              </w:rPr>
              <w:t>, 2 years)]</w:t>
            </w:r>
          </w:p>
        </w:tc>
      </w:tr>
      <w:tr w:rsidR="00231BA2" w:rsidRPr="00231BA2" w14:paraId="2B283B0D" w14:textId="77777777" w:rsidTr="00231BA2">
        <w:tc>
          <w:tcPr>
            <w:tcW w:w="4581" w:type="dxa"/>
            <w:shd w:val="clear" w:color="auto" w:fill="D9D9D9" w:themeFill="background1" w:themeFillShade="D9"/>
          </w:tcPr>
          <w:p w14:paraId="11128A7C" w14:textId="77777777" w:rsidR="00231BA2" w:rsidRPr="00231BA2" w:rsidRDefault="00231BA2" w:rsidP="002A27C0">
            <w:pPr>
              <w:spacing w:line="276" w:lineRule="auto"/>
            </w:pPr>
          </w:p>
          <w:p w14:paraId="0F576FD9" w14:textId="77777777" w:rsidR="00231BA2" w:rsidRPr="00231BA2" w:rsidRDefault="00231BA2" w:rsidP="002A27C0">
            <w:pPr>
              <w:spacing w:line="276" w:lineRule="auto"/>
            </w:pPr>
            <w:r w:rsidRPr="00231BA2">
              <w:t>Signed: ________________________</w:t>
            </w:r>
          </w:p>
        </w:tc>
        <w:tc>
          <w:tcPr>
            <w:tcW w:w="4582" w:type="dxa"/>
            <w:shd w:val="clear" w:color="auto" w:fill="D9D9D9" w:themeFill="background1" w:themeFillShade="D9"/>
          </w:tcPr>
          <w:p w14:paraId="286A962D" w14:textId="77777777" w:rsidR="00231BA2" w:rsidRPr="00231BA2" w:rsidRDefault="00231BA2" w:rsidP="002A27C0">
            <w:pPr>
              <w:spacing w:line="276" w:lineRule="auto"/>
            </w:pPr>
          </w:p>
          <w:p w14:paraId="1C0FF49F" w14:textId="77777777" w:rsidR="00231BA2" w:rsidRPr="00231BA2" w:rsidRDefault="00231BA2" w:rsidP="002A27C0">
            <w:pPr>
              <w:spacing w:line="276" w:lineRule="auto"/>
            </w:pPr>
            <w:r w:rsidRPr="00231BA2">
              <w:t>Signed: ________________________</w:t>
            </w:r>
          </w:p>
        </w:tc>
      </w:tr>
    </w:tbl>
    <w:p w14:paraId="416E198B" w14:textId="77777777" w:rsidR="00174869" w:rsidRPr="00231BA2" w:rsidRDefault="00174869" w:rsidP="002A27C0">
      <w:pPr>
        <w:spacing w:line="276" w:lineRule="auto"/>
      </w:pPr>
    </w:p>
    <w:p w14:paraId="37D6CFB3" w14:textId="552F1760" w:rsidR="00174869" w:rsidRPr="00231BA2" w:rsidRDefault="007F7ABE" w:rsidP="002A27C0">
      <w:pPr>
        <w:spacing w:line="276" w:lineRule="auto"/>
      </w:pPr>
      <w:r w:rsidRPr="00231BA2">
        <w:t xml:space="preserve">If you elect to retain this bone flap </w:t>
      </w:r>
      <w:r w:rsidR="00231BA2">
        <w:t>in the surgical freezer</w:t>
      </w:r>
      <w:r w:rsidR="002B293B">
        <w:t>,</w:t>
      </w:r>
      <w:r w:rsidR="00231BA2">
        <w:t xml:space="preserve"> </w:t>
      </w:r>
      <w:r w:rsidRPr="00231BA2">
        <w:t>you will be contacted during the next audit cycle</w:t>
      </w:r>
      <w:r w:rsidR="00B9394B">
        <w:t xml:space="preserve"> in </w:t>
      </w:r>
      <w:r w:rsidR="002B293B" w:rsidRPr="00837B3D">
        <w:rPr>
          <w:b/>
          <w:bCs/>
          <w:color w:val="FF0000"/>
        </w:rPr>
        <w:t>[designated time frame (</w:t>
      </w:r>
      <w:proofErr w:type="spellStart"/>
      <w:r w:rsidR="002B293B" w:rsidRPr="00837B3D">
        <w:rPr>
          <w:b/>
          <w:bCs/>
          <w:color w:val="FF0000"/>
        </w:rPr>
        <w:t>eg</w:t>
      </w:r>
      <w:proofErr w:type="spellEnd"/>
      <w:r w:rsidR="002B293B" w:rsidRPr="00837B3D">
        <w:rPr>
          <w:b/>
          <w:bCs/>
          <w:color w:val="FF0000"/>
        </w:rPr>
        <w:t>, 2 years)]</w:t>
      </w:r>
      <w:r w:rsidRPr="00231BA2">
        <w:t>.</w:t>
      </w:r>
      <w:r w:rsidR="002B293B">
        <w:t xml:space="preserve"> </w:t>
      </w:r>
      <w:r w:rsidR="00174869" w:rsidRPr="00231BA2">
        <w:t>Thank you for your assistance with this matter.</w:t>
      </w:r>
    </w:p>
    <w:p w14:paraId="46EAD693" w14:textId="77777777" w:rsidR="00174869" w:rsidRPr="00231BA2" w:rsidRDefault="00174869" w:rsidP="002A27C0">
      <w:pPr>
        <w:spacing w:line="276" w:lineRule="auto"/>
      </w:pPr>
    </w:p>
    <w:p w14:paraId="3A36A95B" w14:textId="77777777" w:rsidR="00174869" w:rsidRPr="00231BA2" w:rsidRDefault="00174869" w:rsidP="002A27C0">
      <w:pPr>
        <w:spacing w:line="276" w:lineRule="auto"/>
      </w:pPr>
      <w:r w:rsidRPr="00231BA2">
        <w:t>Sincerely,</w:t>
      </w:r>
    </w:p>
    <w:p w14:paraId="5E0BEDBC" w14:textId="77777777" w:rsidR="00231BA2" w:rsidRDefault="00231BA2" w:rsidP="002A27C0">
      <w:pPr>
        <w:spacing w:line="276" w:lineRule="auto"/>
      </w:pPr>
    </w:p>
    <w:p w14:paraId="0AAC31CC" w14:textId="77777777" w:rsidR="00DF227A" w:rsidRDefault="00DF227A" w:rsidP="002A27C0">
      <w:pPr>
        <w:spacing w:line="276" w:lineRule="auto"/>
      </w:pPr>
    </w:p>
    <w:p w14:paraId="0AFF1330" w14:textId="77777777" w:rsidR="00DF227A" w:rsidRDefault="00DF227A" w:rsidP="002A27C0">
      <w:pPr>
        <w:spacing w:line="276" w:lineRule="auto"/>
      </w:pPr>
    </w:p>
    <w:p w14:paraId="768FD520" w14:textId="77777777" w:rsidR="00DF227A" w:rsidRPr="00231BA2" w:rsidRDefault="00DF227A" w:rsidP="002A27C0">
      <w:pPr>
        <w:spacing w:line="276" w:lineRule="auto"/>
      </w:pPr>
    </w:p>
    <w:p w14:paraId="06F031C7" w14:textId="77777777" w:rsidR="00231BA2" w:rsidRPr="00231BA2" w:rsidRDefault="00231BA2" w:rsidP="002A27C0">
      <w:pPr>
        <w:spacing w:line="276" w:lineRule="auto"/>
      </w:pPr>
    </w:p>
    <w:p w14:paraId="735F6F09" w14:textId="04236B72" w:rsidR="00E0693F" w:rsidRPr="00E0693F" w:rsidRDefault="00E0693F" w:rsidP="00231BA2">
      <w:pPr>
        <w:rPr>
          <w:b/>
          <w:bCs/>
          <w:color w:val="FF0000"/>
        </w:rPr>
      </w:pPr>
      <w:r w:rsidRPr="00E0693F">
        <w:rPr>
          <w:b/>
          <w:bCs/>
          <w:color w:val="FF0000"/>
        </w:rPr>
        <w:t>[Address,</w:t>
      </w:r>
    </w:p>
    <w:p w14:paraId="70171202" w14:textId="1247EA4D" w:rsidR="00E0693F" w:rsidRPr="00E0693F" w:rsidRDefault="00E0693F" w:rsidP="00231BA2">
      <w:pPr>
        <w:rPr>
          <w:b/>
          <w:bCs/>
          <w:color w:val="FF0000"/>
        </w:rPr>
      </w:pPr>
      <w:r w:rsidRPr="00E0693F">
        <w:rPr>
          <w:b/>
          <w:bCs/>
          <w:color w:val="FF0000"/>
        </w:rPr>
        <w:t>Office,</w:t>
      </w:r>
    </w:p>
    <w:p w14:paraId="41A2C67D" w14:textId="3D1880EE" w:rsidR="00E0693F" w:rsidRPr="00E0693F" w:rsidRDefault="00E0693F" w:rsidP="00231BA2">
      <w:pPr>
        <w:rPr>
          <w:b/>
          <w:bCs/>
          <w:color w:val="FF0000"/>
        </w:rPr>
      </w:pPr>
      <w:r w:rsidRPr="00E0693F">
        <w:rPr>
          <w:b/>
          <w:bCs/>
          <w:color w:val="FF0000"/>
        </w:rPr>
        <w:t>Mail Code,</w:t>
      </w:r>
    </w:p>
    <w:p w14:paraId="1073949A" w14:textId="22590BBE" w:rsidR="00E0693F" w:rsidRPr="00E0693F" w:rsidRDefault="00E0693F" w:rsidP="00231BA2">
      <w:pPr>
        <w:rPr>
          <w:b/>
          <w:bCs/>
          <w:color w:val="FF0000"/>
        </w:rPr>
      </w:pPr>
      <w:r w:rsidRPr="00E0693F">
        <w:rPr>
          <w:b/>
          <w:bCs/>
          <w:color w:val="FF0000"/>
        </w:rPr>
        <w:t>Phone Number]</w:t>
      </w:r>
    </w:p>
    <w:sectPr w:rsidR="00E0693F" w:rsidRPr="00E0693F" w:rsidSect="00692312">
      <w:headerReference w:type="default" r:id="rId10"/>
      <w:footerReference w:type="default" r:id="rId11"/>
      <w:pgSz w:w="12240" w:h="15840" w:code="1"/>
      <w:pgMar w:top="1440" w:right="1627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52D47B" w14:textId="77777777" w:rsidR="00A5632D" w:rsidRDefault="00A5632D">
      <w:r>
        <w:separator/>
      </w:r>
    </w:p>
  </w:endnote>
  <w:endnote w:type="continuationSeparator" w:id="0">
    <w:p w14:paraId="011A8EA8" w14:textId="77777777" w:rsidR="00A5632D" w:rsidRDefault="00A563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E82339" w14:textId="68372F90" w:rsidR="002A27C0" w:rsidRPr="00E0693F" w:rsidRDefault="00E0693F" w:rsidP="00E0693F">
    <w:pPr>
      <w:pStyle w:val="Footer"/>
      <w:rPr>
        <w:rStyle w:val="PageNumber"/>
      </w:rPr>
    </w:pPr>
    <w:r>
      <w:rPr>
        <w:rStyle w:val="PageNumber"/>
      </w:rPr>
      <w:t>Page 1 of 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16C390" w14:textId="77777777" w:rsidR="00A5632D" w:rsidRDefault="00A5632D">
      <w:r>
        <w:separator/>
      </w:r>
    </w:p>
  </w:footnote>
  <w:footnote w:type="continuationSeparator" w:id="0">
    <w:p w14:paraId="0B475C5B" w14:textId="77777777" w:rsidR="00A5632D" w:rsidRDefault="00A563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D68FCF" w14:textId="04A77797" w:rsidR="00BC6DDA" w:rsidRPr="00E0693F" w:rsidRDefault="00E0693F" w:rsidP="00AC561E">
    <w:pPr>
      <w:rPr>
        <w:b/>
        <w:sz w:val="32"/>
        <w:szCs w:val="32"/>
      </w:rPr>
    </w:pPr>
    <w:r>
      <w:rPr>
        <w:b/>
        <w:sz w:val="32"/>
        <w:szCs w:val="32"/>
      </w:rPr>
      <w:t>Cranial</w:t>
    </w:r>
    <w:r w:rsidR="002A27C0">
      <w:rPr>
        <w:b/>
        <w:sz w:val="32"/>
        <w:szCs w:val="32"/>
      </w:rPr>
      <w:t xml:space="preserve"> Bone Flap</w:t>
    </w:r>
    <w:r>
      <w:rPr>
        <w:b/>
        <w:sz w:val="32"/>
        <w:szCs w:val="32"/>
      </w:rPr>
      <w:t xml:space="preserve"> </w:t>
    </w:r>
    <w:r w:rsidR="002A27C0">
      <w:rPr>
        <w:b/>
        <w:sz w:val="32"/>
        <w:szCs w:val="32"/>
      </w:rPr>
      <w:t>Audit</w:t>
    </w:r>
    <w:r w:rsidR="005825B8">
      <w:rPr>
        <w:b/>
        <w:sz w:val="32"/>
        <w:szCs w:val="32"/>
      </w:rPr>
      <w:t xml:space="preserve"> </w:t>
    </w:r>
    <w:r>
      <w:rPr>
        <w:b/>
        <w:sz w:val="32"/>
        <w:szCs w:val="32"/>
      </w:rPr>
      <w:t xml:space="preserve">Notice </w:t>
    </w:r>
    <w:proofErr w:type="gramStart"/>
    <w:r>
      <w:rPr>
        <w:b/>
        <w:sz w:val="32"/>
        <w:szCs w:val="32"/>
      </w:rPr>
      <w:tab/>
    </w:r>
    <w:r w:rsidR="002B293B">
      <w:rPr>
        <w:b/>
        <w:sz w:val="32"/>
        <w:szCs w:val="32"/>
      </w:rPr>
      <w:t xml:space="preserve">  </w:t>
    </w:r>
    <w:r>
      <w:rPr>
        <w:b/>
        <w:sz w:val="40"/>
        <w:szCs w:val="40"/>
      </w:rPr>
      <w:t>[</w:t>
    </w:r>
    <w:proofErr w:type="gramEnd"/>
    <w:r>
      <w:rPr>
        <w:b/>
        <w:sz w:val="40"/>
        <w:szCs w:val="40"/>
      </w:rPr>
      <w:t>Facility Information]</w:t>
    </w:r>
    <w:r w:rsidR="002B293B">
      <w:rPr>
        <w:b/>
        <w:sz w:val="40"/>
        <w:szCs w:val="40"/>
      </w:rPr>
      <w:t xml:space="preserve">        </w:t>
    </w:r>
    <w:r w:rsidR="005808C2">
      <w:rPr>
        <w:b/>
        <w:sz w:val="40"/>
        <w:szCs w:val="40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25B52"/>
    <w:multiLevelType w:val="hybridMultilevel"/>
    <w:tmpl w:val="2812C45E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95F3EDA"/>
    <w:multiLevelType w:val="hybridMultilevel"/>
    <w:tmpl w:val="08BA422C"/>
    <w:lvl w:ilvl="0" w:tplc="49722E2E">
      <w:start w:val="1"/>
      <w:numFmt w:val="bullet"/>
      <w:lvlText w:val="□"/>
      <w:lvlJc w:val="left"/>
      <w:pPr>
        <w:tabs>
          <w:tab w:val="num" w:pos="1080"/>
        </w:tabs>
        <w:ind w:left="1296" w:hanging="936"/>
      </w:pPr>
      <w:rPr>
        <w:rFonts w:ascii="Courier New" w:hAnsi="Courier New" w:hint="default"/>
      </w:rPr>
    </w:lvl>
    <w:lvl w:ilvl="1" w:tplc="F16E892C">
      <w:start w:val="1"/>
      <w:numFmt w:val="bullet"/>
      <w:lvlText w:val="□"/>
      <w:lvlJc w:val="left"/>
      <w:pPr>
        <w:tabs>
          <w:tab w:val="num" w:pos="1800"/>
        </w:tabs>
        <w:ind w:left="2016" w:hanging="936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D83FAE"/>
    <w:multiLevelType w:val="hybridMultilevel"/>
    <w:tmpl w:val="429229B8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81283F30">
      <w:start w:val="1"/>
      <w:numFmt w:val="bullet"/>
      <w:lvlText w:val=""/>
      <w:lvlJc w:val="left"/>
      <w:pPr>
        <w:tabs>
          <w:tab w:val="num" w:pos="1872"/>
        </w:tabs>
        <w:ind w:left="216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BDE543E"/>
    <w:multiLevelType w:val="hybridMultilevel"/>
    <w:tmpl w:val="283AA1A4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84D4C9E"/>
    <w:multiLevelType w:val="hybridMultilevel"/>
    <w:tmpl w:val="2EB68666"/>
    <w:lvl w:ilvl="0" w:tplc="81283F30">
      <w:start w:val="1"/>
      <w:numFmt w:val="bullet"/>
      <w:lvlText w:val=""/>
      <w:lvlJc w:val="left"/>
      <w:pPr>
        <w:tabs>
          <w:tab w:val="num" w:pos="2232"/>
        </w:tabs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50307E7A"/>
    <w:multiLevelType w:val="hybridMultilevel"/>
    <w:tmpl w:val="CE4A9BAE"/>
    <w:lvl w:ilvl="0" w:tplc="040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6" w15:restartNumberingAfterBreak="0">
    <w:nsid w:val="693B56E4"/>
    <w:multiLevelType w:val="hybridMultilevel"/>
    <w:tmpl w:val="5876FED2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223172966">
    <w:abstractNumId w:val="0"/>
  </w:num>
  <w:num w:numId="2" w16cid:durableId="2026982942">
    <w:abstractNumId w:val="2"/>
  </w:num>
  <w:num w:numId="3" w16cid:durableId="895163807">
    <w:abstractNumId w:val="5"/>
  </w:num>
  <w:num w:numId="4" w16cid:durableId="1959871899">
    <w:abstractNumId w:val="6"/>
  </w:num>
  <w:num w:numId="5" w16cid:durableId="1547837820">
    <w:abstractNumId w:val="3"/>
  </w:num>
  <w:num w:numId="6" w16cid:durableId="201793083">
    <w:abstractNumId w:val="4"/>
  </w:num>
  <w:num w:numId="7" w16cid:durableId="314182878">
    <w:abstractNumId w:val="1"/>
  </w:num>
  <w:numIdMacAtCleanup w:val="6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6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25B8"/>
    <w:rsid w:val="00001BB7"/>
    <w:rsid w:val="00016C1B"/>
    <w:rsid w:val="00016FDF"/>
    <w:rsid w:val="0001729B"/>
    <w:rsid w:val="0003481B"/>
    <w:rsid w:val="000626EB"/>
    <w:rsid w:val="00070459"/>
    <w:rsid w:val="0007508C"/>
    <w:rsid w:val="00090E96"/>
    <w:rsid w:val="000E679B"/>
    <w:rsid w:val="00150C0D"/>
    <w:rsid w:val="00174102"/>
    <w:rsid w:val="00174869"/>
    <w:rsid w:val="00174C00"/>
    <w:rsid w:val="001C0C4C"/>
    <w:rsid w:val="001D5BA8"/>
    <w:rsid w:val="00207F2E"/>
    <w:rsid w:val="002243D6"/>
    <w:rsid w:val="00231BA2"/>
    <w:rsid w:val="002327B8"/>
    <w:rsid w:val="0025703A"/>
    <w:rsid w:val="00282391"/>
    <w:rsid w:val="00292E7C"/>
    <w:rsid w:val="002A27C0"/>
    <w:rsid w:val="002A7457"/>
    <w:rsid w:val="002B293B"/>
    <w:rsid w:val="002D0606"/>
    <w:rsid w:val="002E155A"/>
    <w:rsid w:val="002F2BC1"/>
    <w:rsid w:val="002F3DC2"/>
    <w:rsid w:val="0032583F"/>
    <w:rsid w:val="00360839"/>
    <w:rsid w:val="003875BA"/>
    <w:rsid w:val="003E39A3"/>
    <w:rsid w:val="00405CBE"/>
    <w:rsid w:val="00436EE3"/>
    <w:rsid w:val="004409EA"/>
    <w:rsid w:val="004805FE"/>
    <w:rsid w:val="00481374"/>
    <w:rsid w:val="00485C30"/>
    <w:rsid w:val="00495589"/>
    <w:rsid w:val="004D4286"/>
    <w:rsid w:val="00555FE8"/>
    <w:rsid w:val="00565F95"/>
    <w:rsid w:val="00577FFC"/>
    <w:rsid w:val="005808C2"/>
    <w:rsid w:val="005825B8"/>
    <w:rsid w:val="005A7B80"/>
    <w:rsid w:val="005E07BA"/>
    <w:rsid w:val="005E1089"/>
    <w:rsid w:val="005F1B41"/>
    <w:rsid w:val="006146CB"/>
    <w:rsid w:val="006171C4"/>
    <w:rsid w:val="00641310"/>
    <w:rsid w:val="0064149D"/>
    <w:rsid w:val="00677766"/>
    <w:rsid w:val="00692312"/>
    <w:rsid w:val="006B3024"/>
    <w:rsid w:val="0072249E"/>
    <w:rsid w:val="00745CA9"/>
    <w:rsid w:val="0076663C"/>
    <w:rsid w:val="007D0346"/>
    <w:rsid w:val="007F7ABE"/>
    <w:rsid w:val="00837B3D"/>
    <w:rsid w:val="008416C6"/>
    <w:rsid w:val="008A4172"/>
    <w:rsid w:val="008C5D48"/>
    <w:rsid w:val="008D1A19"/>
    <w:rsid w:val="008E4C7C"/>
    <w:rsid w:val="008F7030"/>
    <w:rsid w:val="009520B8"/>
    <w:rsid w:val="00965E7F"/>
    <w:rsid w:val="009E68E2"/>
    <w:rsid w:val="00A14FC3"/>
    <w:rsid w:val="00A5632D"/>
    <w:rsid w:val="00A803A1"/>
    <w:rsid w:val="00A909EB"/>
    <w:rsid w:val="00AA47A8"/>
    <w:rsid w:val="00AB1498"/>
    <w:rsid w:val="00AC561E"/>
    <w:rsid w:val="00AF57C9"/>
    <w:rsid w:val="00B16D77"/>
    <w:rsid w:val="00B31D01"/>
    <w:rsid w:val="00B322BA"/>
    <w:rsid w:val="00B36AB5"/>
    <w:rsid w:val="00B8708D"/>
    <w:rsid w:val="00B92F23"/>
    <w:rsid w:val="00B9394B"/>
    <w:rsid w:val="00BC57A5"/>
    <w:rsid w:val="00BC6DDA"/>
    <w:rsid w:val="00C10915"/>
    <w:rsid w:val="00C37915"/>
    <w:rsid w:val="00C45464"/>
    <w:rsid w:val="00C80B53"/>
    <w:rsid w:val="00CA04DB"/>
    <w:rsid w:val="00CB10C8"/>
    <w:rsid w:val="00CB11B4"/>
    <w:rsid w:val="00CB3864"/>
    <w:rsid w:val="00CC5EDE"/>
    <w:rsid w:val="00CE0C85"/>
    <w:rsid w:val="00CE2B3E"/>
    <w:rsid w:val="00CF0695"/>
    <w:rsid w:val="00D47DB9"/>
    <w:rsid w:val="00D61F93"/>
    <w:rsid w:val="00DB3BBF"/>
    <w:rsid w:val="00DC4FB1"/>
    <w:rsid w:val="00DD3BB6"/>
    <w:rsid w:val="00DF017A"/>
    <w:rsid w:val="00DF227A"/>
    <w:rsid w:val="00DF294C"/>
    <w:rsid w:val="00E035F1"/>
    <w:rsid w:val="00E0693F"/>
    <w:rsid w:val="00E14CBC"/>
    <w:rsid w:val="00E83529"/>
    <w:rsid w:val="00EB1073"/>
    <w:rsid w:val="00ED47B9"/>
    <w:rsid w:val="00F32296"/>
    <w:rsid w:val="00F41445"/>
    <w:rsid w:val="00F612B3"/>
    <w:rsid w:val="00F9097A"/>
    <w:rsid w:val="00F92468"/>
    <w:rsid w:val="00F92C59"/>
    <w:rsid w:val="00FA6A81"/>
    <w:rsid w:val="00FC49D7"/>
    <w:rsid w:val="00FE2890"/>
    <w:rsid w:val="00FE457D"/>
    <w:rsid w:val="00FF1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8A19D4D"/>
  <w15:chartTrackingRefBased/>
  <w15:docId w15:val="{A9BEE741-3347-44CD-94B5-AFC063F1A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4149D"/>
    <w:rPr>
      <w:sz w:val="24"/>
      <w:szCs w:val="24"/>
    </w:rPr>
  </w:style>
  <w:style w:type="paragraph" w:styleId="Heading3">
    <w:name w:val="heading 3"/>
    <w:basedOn w:val="Normal"/>
    <w:qFormat/>
    <w:rsid w:val="0064149D"/>
    <w:pPr>
      <w:spacing w:line="240" w:lineRule="atLeast"/>
      <w:outlineLvl w:val="2"/>
    </w:pPr>
    <w:rPr>
      <w:rFonts w:ascii="Arial" w:hAnsi="Arial" w:cs="Arial"/>
      <w:b/>
      <w:bCs/>
      <w:color w:val="579CBB"/>
      <w:sz w:val="17"/>
      <w:szCs w:val="1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64149D"/>
    <w:rPr>
      <w:color w:val="0000FF"/>
      <w:u w:val="single"/>
    </w:rPr>
  </w:style>
  <w:style w:type="paragraph" w:styleId="NormalWeb">
    <w:name w:val="Normal (Web)"/>
    <w:basedOn w:val="Normal"/>
    <w:rsid w:val="0064149D"/>
    <w:pPr>
      <w:spacing w:before="100" w:beforeAutospacing="1" w:after="100" w:afterAutospacing="1"/>
    </w:pPr>
  </w:style>
  <w:style w:type="character" w:styleId="Strong">
    <w:name w:val="Strong"/>
    <w:basedOn w:val="DefaultParagraphFont"/>
    <w:qFormat/>
    <w:rsid w:val="0064149D"/>
    <w:rPr>
      <w:b/>
      <w:bCs/>
    </w:rPr>
  </w:style>
  <w:style w:type="paragraph" w:styleId="E-mailSignature">
    <w:name w:val="E-mail Signature"/>
    <w:basedOn w:val="Normal"/>
    <w:rsid w:val="003E39A3"/>
  </w:style>
  <w:style w:type="character" w:styleId="FollowedHyperlink">
    <w:name w:val="FollowedHyperlink"/>
    <w:basedOn w:val="DefaultParagraphFont"/>
    <w:rsid w:val="002F3DC2"/>
    <w:rPr>
      <w:color w:val="606420"/>
      <w:u w:val="single"/>
    </w:rPr>
  </w:style>
  <w:style w:type="paragraph" w:styleId="Header">
    <w:name w:val="header"/>
    <w:basedOn w:val="Normal"/>
    <w:rsid w:val="00AC561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AC561E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AC561E"/>
  </w:style>
  <w:style w:type="table" w:styleId="TableGrid">
    <w:name w:val="Table Grid"/>
    <w:basedOn w:val="TableNormal"/>
    <w:rsid w:val="007F7A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semiHidden/>
    <w:unhideWhenUsed/>
    <w:rsid w:val="002B293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2B293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173748">
      <w:bodyDiv w:val="1"/>
      <w:marLeft w:val="225"/>
      <w:marRight w:val="0"/>
      <w:marTop w:val="375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87094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419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9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76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4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7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44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37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83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57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966667">
      <w:bodyDiv w:val="1"/>
      <w:marLeft w:val="75"/>
      <w:marRight w:val="300"/>
      <w:marTop w:val="9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53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87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2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75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58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42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251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255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7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4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57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227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325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507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314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962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608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619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446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17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73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44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905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Julie\Forms.Templates\LPCH%20Header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C2558019069B4AA72AFE74CF578862" ma:contentTypeVersion="13" ma:contentTypeDescription="Create a new document." ma:contentTypeScope="" ma:versionID="b5d5b074ebf00c1a41fd7331f0d7585f">
  <xsd:schema xmlns:xsd="http://www.w3.org/2001/XMLSchema" xmlns:xs="http://www.w3.org/2001/XMLSchema" xmlns:p="http://schemas.microsoft.com/office/2006/metadata/properties" xmlns:ns2="062cac9a-7033-4f26-aeff-86284eef6615" xmlns:ns3="7f0325fb-172a-40b0-9a7e-50ba0a4e6bb7" targetNamespace="http://schemas.microsoft.com/office/2006/metadata/properties" ma:root="true" ma:fieldsID="052882dcd0659c75741a009d0b1f0de9" ns2:_="" ns3:_="">
    <xsd:import namespace="062cac9a-7033-4f26-aeff-86284eef6615"/>
    <xsd:import namespace="7f0325fb-172a-40b0-9a7e-50ba0a4e6bb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2cac9a-7033-4f26-aeff-86284eef66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0325fb-172a-40b0-9a7e-50ba0a4e6bb7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B590FC0-12FB-4FCE-93CE-B4058DC80CB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AB93DCC-C1FD-4E2B-9B5E-00F9C6BEB9E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6C8A8EA-8933-480B-94A2-FF9654FF43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2cac9a-7033-4f26-aeff-86284eef6615"/>
    <ds:schemaRef ds:uri="7f0325fb-172a-40b0-9a7e-50ba0a4e6b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C:\Documents Julie\Forms.Templates\LPCH Header Template.dotx</Template>
  <TotalTime>1</TotalTime>
  <Pages>1</Pages>
  <Words>178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ACCESS PROCESSES AND OTHER INFORMATIONS</vt:lpstr>
    </vt:vector>
  </TitlesOfParts>
  <Company>Cleveland Clinic Foundation</Company>
  <LinksUpToDate>false</LinksUpToDate>
  <CharactersWithSpaces>1197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ACCESS PROCESSES AND OTHER INFORMATIONS</dc:title>
  <dc:subject/>
  <dc:creator>Lucile Packard Children's Hospital</dc:creator>
  <cp:keywords/>
  <dc:description/>
  <cp:lastModifiedBy>Gayle Nash</cp:lastModifiedBy>
  <cp:revision>2</cp:revision>
  <dcterms:created xsi:type="dcterms:W3CDTF">2025-10-21T22:28:00Z</dcterms:created>
  <dcterms:modified xsi:type="dcterms:W3CDTF">2025-10-21T22:28:00Z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0x010100E2C2558019069B4AA72AFE74CF578862</vt:lpwstr>
  </property>
</Properties>
</file>