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26B2" w14:textId="19ED7C58" w:rsidR="004E1F65" w:rsidRPr="004E1F65" w:rsidRDefault="004E1F65" w:rsidP="004E1F65">
      <w:pPr>
        <w:rPr>
          <w:rFonts w:ascii="Arial" w:hAnsi="Arial" w:cs="Arial"/>
          <w:b/>
          <w:bCs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Roast Chicken with Broccoli and Potatoes</w:t>
      </w:r>
    </w:p>
    <w:p w14:paraId="6B0C208D" w14:textId="7D1596FA" w:rsidR="004E1F65" w:rsidRPr="004E1F65" w:rsidRDefault="004E1F65" w:rsidP="004E1F65">
      <w:p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Serves 6</w:t>
      </w:r>
    </w:p>
    <w:p w14:paraId="5FB04C1C" w14:textId="77777777" w:rsidR="004E1F65" w:rsidRPr="004E1F65" w:rsidRDefault="004E1F65" w:rsidP="004E1F65">
      <w:p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For the Chicken:</w:t>
      </w:r>
    </w:p>
    <w:p w14:paraId="0964B906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 xml:space="preserve">5 </w:t>
      </w:r>
      <w:proofErr w:type="spellStart"/>
      <w:r w:rsidRPr="004E1F65">
        <w:rPr>
          <w:rFonts w:ascii="Arial" w:hAnsi="Arial" w:cs="Arial"/>
          <w:sz w:val="20"/>
          <w:szCs w:val="20"/>
        </w:rPr>
        <w:t>lb</w:t>
      </w:r>
      <w:proofErr w:type="spellEnd"/>
      <w:r w:rsidRPr="004E1F65">
        <w:rPr>
          <w:rFonts w:ascii="Arial" w:hAnsi="Arial" w:cs="Arial"/>
          <w:sz w:val="20"/>
          <w:szCs w:val="20"/>
        </w:rPr>
        <w:t xml:space="preserve"> chicken, rinsed and patted dry</w:t>
      </w:r>
    </w:p>
    <w:p w14:paraId="781ACF67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tsp salt (or to taste)</w:t>
      </w:r>
    </w:p>
    <w:p w14:paraId="37939369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1/4 tsp pepper</w:t>
      </w:r>
    </w:p>
    <w:p w14:paraId="338AF9B0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4 sprigs rosemary, fresh</w:t>
      </w:r>
    </w:p>
    <w:p w14:paraId="7599A6E8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clove garlic, top 1/4 cut to expose cloves</w:t>
      </w:r>
    </w:p>
    <w:p w14:paraId="22A5078C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lemon, halved</w:t>
      </w:r>
    </w:p>
    <w:p w14:paraId="301F43AD" w14:textId="77777777" w:rsidR="004E1F65" w:rsidRPr="004E1F65" w:rsidRDefault="004E1F65" w:rsidP="004E1F6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2 tbsp olive oil for brushing</w:t>
      </w:r>
    </w:p>
    <w:p w14:paraId="3A741811" w14:textId="77777777" w:rsidR="004E1F65" w:rsidRPr="004E1F65" w:rsidRDefault="004E1F65" w:rsidP="004E1F65">
      <w:p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For the Broccoli:</w:t>
      </w:r>
    </w:p>
    <w:p w14:paraId="12CC2450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head broccoli, chopped into florets (about 3 cups)</w:t>
      </w:r>
    </w:p>
    <w:p w14:paraId="3C99C643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2 tbsp olive oil</w:t>
      </w:r>
    </w:p>
    <w:p w14:paraId="7257D0D4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2 tsp garlic, minced</w:t>
      </w:r>
    </w:p>
    <w:p w14:paraId="2DF342B6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tsp dried rosemary</w:t>
      </w:r>
    </w:p>
    <w:p w14:paraId="685316F5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 tsp Italian seasoning blend</w:t>
      </w:r>
    </w:p>
    <w:p w14:paraId="56A4A2D9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1/4 tsp pepper</w:t>
      </w:r>
    </w:p>
    <w:p w14:paraId="0508439D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2 tbsp Parmesan cheese (optional)</w:t>
      </w:r>
    </w:p>
    <w:p w14:paraId="29169D47" w14:textId="77777777" w:rsidR="004E1F65" w:rsidRPr="004E1F65" w:rsidRDefault="004E1F65" w:rsidP="004E1F65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Salt, to taste</w:t>
      </w:r>
    </w:p>
    <w:p w14:paraId="639C6BF5" w14:textId="77777777" w:rsidR="004E1F65" w:rsidRPr="004E1F65" w:rsidRDefault="004E1F65" w:rsidP="004E1F65">
      <w:p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For the Potatoes:</w:t>
      </w:r>
    </w:p>
    <w:p w14:paraId="02E67491" w14:textId="77777777" w:rsidR="004E1F65" w:rsidRPr="004E1F65" w:rsidRDefault="004E1F65" w:rsidP="004E1F65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4 potatoes, cut into wedges</w:t>
      </w:r>
    </w:p>
    <w:p w14:paraId="5E129AFE" w14:textId="77777777" w:rsidR="004E1F65" w:rsidRPr="004E1F65" w:rsidRDefault="004E1F65" w:rsidP="004E1F65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2 tbsp olive oil, garlic-infused</w:t>
      </w:r>
    </w:p>
    <w:p w14:paraId="0AD0E496" w14:textId="77777777" w:rsidR="004E1F65" w:rsidRPr="004E1F65" w:rsidRDefault="004E1F65" w:rsidP="004E1F65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Salt, to taste</w:t>
      </w:r>
    </w:p>
    <w:p w14:paraId="0ADDFE9A" w14:textId="77777777" w:rsidR="004E1F65" w:rsidRPr="004E1F65" w:rsidRDefault="004E1F65" w:rsidP="004E1F65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Black pepper, to taste</w:t>
      </w:r>
    </w:p>
    <w:p w14:paraId="2B99D152" w14:textId="77777777" w:rsidR="004E1F65" w:rsidRPr="004E1F65" w:rsidRDefault="004E1F65" w:rsidP="004E1F65">
      <w:pPr>
        <w:ind w:left="720"/>
        <w:rPr>
          <w:rFonts w:ascii="Arial" w:hAnsi="Arial" w:cs="Arial"/>
          <w:sz w:val="20"/>
          <w:szCs w:val="20"/>
        </w:rPr>
      </w:pPr>
    </w:p>
    <w:p w14:paraId="333F9384" w14:textId="77777777" w:rsidR="004E1F65" w:rsidRPr="004E1F65" w:rsidRDefault="004E1F65" w:rsidP="004E1F65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Roast the Chicken:</w:t>
      </w:r>
    </w:p>
    <w:p w14:paraId="290AEC53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Preheat the oven to 400°F.</w:t>
      </w:r>
    </w:p>
    <w:p w14:paraId="2318E211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Remove packaged organs from the cavity of the chicken. Place 2 rosemary sprigs, garlic, and half of the lemon in the cavity.</w:t>
      </w:r>
    </w:p>
    <w:p w14:paraId="0CA560F6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Slice the remaining lemon half into thin slices and slide them along with 2 rosemary sprigs under the exterior skin of the chicken breasts.</w:t>
      </w:r>
    </w:p>
    <w:p w14:paraId="3F8570BB" w14:textId="7073E44C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Place the chicken in a parchment-lined roasting pan. Drizzle with olive oil and season with salt and pepper. Tuck wings under the chicken</w:t>
      </w:r>
      <w:r>
        <w:rPr>
          <w:rFonts w:ascii="Arial" w:hAnsi="Arial" w:cs="Arial"/>
          <w:sz w:val="20"/>
          <w:szCs w:val="20"/>
        </w:rPr>
        <w:t xml:space="preserve">; </w:t>
      </w:r>
      <w:r w:rsidRPr="004E1F65">
        <w:rPr>
          <w:rFonts w:ascii="Arial" w:hAnsi="Arial" w:cs="Arial"/>
          <w:sz w:val="20"/>
          <w:szCs w:val="20"/>
        </w:rPr>
        <w:t>tie legs together with cooking twine.</w:t>
      </w:r>
    </w:p>
    <w:p w14:paraId="7D429055" w14:textId="1972CE5E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 xml:space="preserve">Roast in the oven, basting </w:t>
      </w:r>
      <w:r>
        <w:rPr>
          <w:rFonts w:ascii="Arial" w:hAnsi="Arial" w:cs="Arial"/>
          <w:sz w:val="20"/>
          <w:szCs w:val="20"/>
        </w:rPr>
        <w:t xml:space="preserve">occasionally, </w:t>
      </w:r>
      <w:r w:rsidRPr="004E1F65">
        <w:rPr>
          <w:rFonts w:ascii="Arial" w:hAnsi="Arial" w:cs="Arial"/>
          <w:sz w:val="20"/>
          <w:szCs w:val="20"/>
        </w:rPr>
        <w:t>until juices run clear,</w:t>
      </w:r>
      <w:r>
        <w:rPr>
          <w:rFonts w:ascii="Arial" w:hAnsi="Arial" w:cs="Arial"/>
          <w:sz w:val="20"/>
          <w:szCs w:val="20"/>
        </w:rPr>
        <w:t xml:space="preserve"> @ 7</w:t>
      </w:r>
      <w:r w:rsidRPr="004E1F65">
        <w:rPr>
          <w:rFonts w:ascii="Arial" w:hAnsi="Arial" w:cs="Arial"/>
          <w:sz w:val="20"/>
          <w:szCs w:val="20"/>
        </w:rPr>
        <w:t xml:space="preserve">5 </w:t>
      </w:r>
      <w:proofErr w:type="gramStart"/>
      <w:r w:rsidRPr="004E1F65">
        <w:rPr>
          <w:rFonts w:ascii="Arial" w:hAnsi="Arial" w:cs="Arial"/>
          <w:sz w:val="20"/>
          <w:szCs w:val="20"/>
        </w:rPr>
        <w:t>min</w:t>
      </w:r>
      <w:r>
        <w:rPr>
          <w:rFonts w:ascii="Arial" w:hAnsi="Arial" w:cs="Arial"/>
          <w:sz w:val="20"/>
          <w:szCs w:val="20"/>
        </w:rPr>
        <w:t>.</w:t>
      </w:r>
      <w:r w:rsidRPr="004E1F65">
        <w:rPr>
          <w:rFonts w:ascii="Arial" w:hAnsi="Arial" w:cs="Arial"/>
          <w:sz w:val="20"/>
          <w:szCs w:val="20"/>
        </w:rPr>
        <w:t>(</w:t>
      </w:r>
      <w:proofErr w:type="gramEnd"/>
      <w:r w:rsidRPr="004E1F65">
        <w:rPr>
          <w:rFonts w:ascii="Arial" w:hAnsi="Arial" w:cs="Arial"/>
          <w:sz w:val="20"/>
          <w:szCs w:val="20"/>
        </w:rPr>
        <w:t>or until the thickest part of the thigh reaches 165°F). Remove from the oven</w:t>
      </w:r>
      <w:r>
        <w:rPr>
          <w:rFonts w:ascii="Arial" w:hAnsi="Arial" w:cs="Arial"/>
          <w:sz w:val="20"/>
          <w:szCs w:val="20"/>
        </w:rPr>
        <w:t xml:space="preserve"> &amp;</w:t>
      </w:r>
      <w:r w:rsidRPr="004E1F65">
        <w:rPr>
          <w:rFonts w:ascii="Arial" w:hAnsi="Arial" w:cs="Arial"/>
          <w:sz w:val="20"/>
          <w:szCs w:val="20"/>
        </w:rPr>
        <w:t xml:space="preserve"> rest for 10 minutes</w:t>
      </w:r>
      <w:r>
        <w:rPr>
          <w:rFonts w:ascii="Arial" w:hAnsi="Arial" w:cs="Arial"/>
          <w:sz w:val="20"/>
          <w:szCs w:val="20"/>
        </w:rPr>
        <w:t>.</w:t>
      </w:r>
    </w:p>
    <w:p w14:paraId="7DA7FFAA" w14:textId="77777777" w:rsidR="004E1F65" w:rsidRPr="004E1F65" w:rsidRDefault="004E1F65" w:rsidP="004E1F65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Prepare the Broccoli:</w:t>
      </w:r>
    </w:p>
    <w:p w14:paraId="31082774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Preheat oven to 375°F.</w:t>
      </w:r>
    </w:p>
    <w:p w14:paraId="20DE4903" w14:textId="694FC345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 xml:space="preserve">Place broccoli florets in a large bowl. In a small glass bowl, mix olive oil, garlic, rosemary, Italian seasoning, and black pepper. Pour the oil mixture over the broccoli </w:t>
      </w:r>
      <w:r>
        <w:rPr>
          <w:rFonts w:ascii="Arial" w:hAnsi="Arial" w:cs="Arial"/>
          <w:sz w:val="20"/>
          <w:szCs w:val="20"/>
        </w:rPr>
        <w:t>&amp;</w:t>
      </w:r>
      <w:r w:rsidRPr="004E1F65">
        <w:rPr>
          <w:rFonts w:ascii="Arial" w:hAnsi="Arial" w:cs="Arial"/>
          <w:sz w:val="20"/>
          <w:szCs w:val="20"/>
        </w:rPr>
        <w:t xml:space="preserve"> toss to coat.</w:t>
      </w:r>
    </w:p>
    <w:p w14:paraId="0AA3B097" w14:textId="4EE3EA00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 xml:space="preserve">Spread broccoli on a greased baking sheet. Bake for 12-14 minutes. Immediately top with Parmesan cheese and sea </w:t>
      </w:r>
      <w:r w:rsidRPr="004E1F65">
        <w:rPr>
          <w:rFonts w:ascii="Arial" w:hAnsi="Arial" w:cs="Arial"/>
          <w:sz w:val="20"/>
          <w:szCs w:val="20"/>
        </w:rPr>
        <w:t>salt and</w:t>
      </w:r>
      <w:r w:rsidRPr="004E1F65">
        <w:rPr>
          <w:rFonts w:ascii="Arial" w:hAnsi="Arial" w:cs="Arial"/>
          <w:sz w:val="20"/>
          <w:szCs w:val="20"/>
        </w:rPr>
        <w:t xml:space="preserve"> serve!</w:t>
      </w:r>
    </w:p>
    <w:p w14:paraId="44BA42AF" w14:textId="77777777" w:rsidR="004E1F65" w:rsidRPr="004E1F65" w:rsidRDefault="004E1F65" w:rsidP="004E1F65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b/>
          <w:bCs/>
          <w:sz w:val="20"/>
          <w:szCs w:val="20"/>
        </w:rPr>
        <w:t>Roast the Potatoes:</w:t>
      </w:r>
    </w:p>
    <w:p w14:paraId="389D0566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Preheat oven to 400°F and line a baking sheet with parchment paper.</w:t>
      </w:r>
    </w:p>
    <w:p w14:paraId="7AE4DB04" w14:textId="77777777" w:rsidR="004E1F65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Toss potato wedges with olive oil and season with salt and pepper.</w:t>
      </w:r>
    </w:p>
    <w:p w14:paraId="552DCC6D" w14:textId="52CEAA06" w:rsidR="0027741A" w:rsidRPr="004E1F65" w:rsidRDefault="004E1F65" w:rsidP="004E1F65">
      <w:pPr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4E1F65">
        <w:rPr>
          <w:rFonts w:ascii="Arial" w:hAnsi="Arial" w:cs="Arial"/>
          <w:sz w:val="20"/>
          <w:szCs w:val="20"/>
        </w:rPr>
        <w:t>Roast in the oven for at least 20 minutes, tossing several times during cooking, until potatoes are done to your liking (crispy preferred).</w:t>
      </w:r>
    </w:p>
    <w:sectPr w:rsidR="0027741A" w:rsidRPr="004E1F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473F" w14:textId="77777777" w:rsidR="000875F3" w:rsidRDefault="000875F3" w:rsidP="0027741A">
      <w:r>
        <w:separator/>
      </w:r>
    </w:p>
  </w:endnote>
  <w:endnote w:type="continuationSeparator" w:id="0">
    <w:p w14:paraId="7DD7D8DA" w14:textId="77777777" w:rsidR="000875F3" w:rsidRDefault="000875F3" w:rsidP="0027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D080D" w14:textId="77777777" w:rsidR="000875F3" w:rsidRDefault="000875F3" w:rsidP="0027741A">
      <w:r>
        <w:separator/>
      </w:r>
    </w:p>
  </w:footnote>
  <w:footnote w:type="continuationSeparator" w:id="0">
    <w:p w14:paraId="37DC9B51" w14:textId="77777777" w:rsidR="000875F3" w:rsidRDefault="000875F3" w:rsidP="00277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3E66" w14:textId="77777777" w:rsidR="0027741A" w:rsidRDefault="0027741A">
    <w:pPr>
      <w:pStyle w:val="Header"/>
    </w:pPr>
    <w:r w:rsidRPr="003151FF">
      <w:rPr>
        <w:noProof/>
      </w:rPr>
      <w:drawing>
        <wp:inline distT="0" distB="0" distL="0" distR="0" wp14:anchorId="4B22C3A9" wp14:editId="0FB9037D">
          <wp:extent cx="5943600" cy="1492250"/>
          <wp:effectExtent l="0" t="0" r="0" b="635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492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A5C344" w14:textId="77777777" w:rsidR="0027741A" w:rsidRDefault="002774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C31"/>
    <w:multiLevelType w:val="multilevel"/>
    <w:tmpl w:val="5B06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F35C5D"/>
    <w:multiLevelType w:val="multilevel"/>
    <w:tmpl w:val="3186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12351"/>
    <w:multiLevelType w:val="multilevel"/>
    <w:tmpl w:val="0492D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9A78C0"/>
    <w:multiLevelType w:val="multilevel"/>
    <w:tmpl w:val="76FE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828A7"/>
    <w:multiLevelType w:val="multilevel"/>
    <w:tmpl w:val="8EB0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611240">
    <w:abstractNumId w:val="0"/>
  </w:num>
  <w:num w:numId="2" w16cid:durableId="517889319">
    <w:abstractNumId w:val="4"/>
  </w:num>
  <w:num w:numId="3" w16cid:durableId="926159191">
    <w:abstractNumId w:val="1"/>
  </w:num>
  <w:num w:numId="4" w16cid:durableId="1543593332">
    <w:abstractNumId w:val="2"/>
  </w:num>
  <w:num w:numId="5" w16cid:durableId="11886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65"/>
    <w:rsid w:val="000875F3"/>
    <w:rsid w:val="0027741A"/>
    <w:rsid w:val="00406B22"/>
    <w:rsid w:val="00463075"/>
    <w:rsid w:val="004D05A9"/>
    <w:rsid w:val="004E1F65"/>
    <w:rsid w:val="00602F8D"/>
    <w:rsid w:val="007F1C88"/>
    <w:rsid w:val="0083391C"/>
    <w:rsid w:val="00B92BDD"/>
    <w:rsid w:val="00EA7353"/>
    <w:rsid w:val="00E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230A2"/>
  <w15:chartTrackingRefBased/>
  <w15:docId w15:val="{318F4F1B-8047-AE4C-AC85-3AF8711B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4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41A"/>
  </w:style>
  <w:style w:type="paragraph" w:styleId="Footer">
    <w:name w:val="footer"/>
    <w:basedOn w:val="Normal"/>
    <w:link w:val="FooterChar"/>
    <w:uiPriority w:val="99"/>
    <w:unhideWhenUsed/>
    <w:rsid w:val="002774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egilbert/Library/Group%20Containers/UBF8T346G9.Office/User%20Content.localized/Templates.localized/IGH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IGH22.dotx</Template>
  <TotalTime>7</TotalTime>
  <Pages>1</Pages>
  <Words>323</Words>
  <Characters>1597</Characters>
  <Application>Microsoft Office Word</Application>
  <DocSecurity>0</DocSecurity>
  <Lines>36</Lines>
  <Paragraphs>21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Julie Gilbert</cp:lastModifiedBy>
  <cp:revision>1</cp:revision>
  <dcterms:created xsi:type="dcterms:W3CDTF">2026-08-15T18:56:00Z</dcterms:created>
  <dcterms:modified xsi:type="dcterms:W3CDTF">2026-08-15T19:03:00Z</dcterms:modified>
</cp:coreProperties>
</file>