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5Dark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  <w:tblCaption w:val="Layout table"/>
      </w:tblPr>
      <w:tblGrid>
        <w:gridCol w:w="11892"/>
        <w:gridCol w:w="2498"/>
      </w:tblGrid>
      <w:tr w:rsidR="00F8354F" w:rsidTr="00966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68"/>
        </w:trPr>
        <w:tc>
          <w:tcPr>
            <w:tcW w:w="413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bookmarkStart w:id="0" w:name="_GoBack"/>
          <w:bookmarkEnd w:id="0"/>
          <w:p w:rsidR="00F8354F" w:rsidRPr="00C57D37" w:rsidRDefault="00804FC2">
            <w:pPr>
              <w:pStyle w:val="Month"/>
              <w:spacing w:after="40"/>
              <w:rPr>
                <w:b/>
              </w:rPr>
            </w:pPr>
            <w:r w:rsidRPr="00C57D37">
              <w:fldChar w:fldCharType="begin"/>
            </w:r>
            <w:r w:rsidRPr="00C57D37">
              <w:rPr>
                <w:b/>
              </w:rPr>
              <w:instrText xml:space="preserve"> DOCVARIABLE  MonthStart \@ MMMM \* MERGEFORMAT </w:instrText>
            </w:r>
            <w:r w:rsidRPr="00C57D37">
              <w:fldChar w:fldCharType="separate"/>
            </w:r>
            <w:r w:rsidR="00966536" w:rsidRPr="00C57D37">
              <w:rPr>
                <w:b/>
              </w:rPr>
              <w:t>January</w:t>
            </w:r>
            <w:r w:rsidRPr="00C57D37">
              <w:fldChar w:fldCharType="end"/>
            </w:r>
          </w:p>
        </w:tc>
        <w:tc>
          <w:tcPr>
            <w:tcW w:w="868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F8354F" w:rsidRDefault="00804FC2">
            <w:pPr>
              <w:pStyle w:val="Year"/>
              <w:spacing w:after="40"/>
            </w:pPr>
            <w:r w:rsidRPr="0014693D">
              <w:rPr>
                <w:color w:val="E26AE1" w:themeColor="accent6" w:themeTint="99"/>
              </w:rPr>
              <w:fldChar w:fldCharType="begin"/>
            </w:r>
            <w:r w:rsidRPr="0014693D">
              <w:rPr>
                <w:color w:val="E26AE1" w:themeColor="accent6" w:themeTint="99"/>
              </w:rPr>
              <w:instrText xml:space="preserve"> DOCVARIABLE  MonthStart \@  yyyy   \* MERGEFORMAT </w:instrText>
            </w:r>
            <w:r w:rsidRPr="0014693D">
              <w:rPr>
                <w:color w:val="E26AE1" w:themeColor="accent6" w:themeTint="99"/>
              </w:rPr>
              <w:fldChar w:fldCharType="separate"/>
            </w:r>
            <w:r w:rsidR="00966536" w:rsidRPr="0014693D">
              <w:rPr>
                <w:color w:val="E26AE1" w:themeColor="accent6" w:themeTint="99"/>
              </w:rPr>
              <w:t>2020</w:t>
            </w:r>
            <w:r w:rsidRPr="0014693D">
              <w:rPr>
                <w:color w:val="E26AE1" w:themeColor="accent6" w:themeTint="99"/>
              </w:rPr>
              <w:fldChar w:fldCharType="end"/>
            </w:r>
          </w:p>
        </w:tc>
      </w:tr>
      <w:tr w:rsidR="00F8354F" w:rsidTr="006925DF">
        <w:tc>
          <w:tcPr>
            <w:tcW w:w="4132" w:type="pct"/>
            <w:tcBorders>
              <w:right w:val="nil"/>
            </w:tcBorders>
            <w:shd w:val="clear" w:color="auto" w:fill="326BA6" w:themeFill="text2" w:themeFillShade="BF"/>
          </w:tcPr>
          <w:p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left w:val="nil"/>
            </w:tcBorders>
            <w:shd w:val="clear" w:color="auto" w:fill="326BA6" w:themeFill="text2" w:themeFillShade="BF"/>
          </w:tcPr>
          <w:p w:rsidR="00F8354F" w:rsidRDefault="00F8354F">
            <w:pPr>
              <w:pStyle w:val="NoSpacing"/>
            </w:pPr>
          </w:p>
        </w:tc>
      </w:tr>
    </w:tbl>
    <w:tbl>
      <w:tblPr>
        <w:tblStyle w:val="ListTable4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DE5CFC" w:rsidRPr="00DE5CFC" w:rsidTr="00966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Tahoma" w:hAnsi="Tahoma" w:cs="Tahoma"/>
              <w:color w:val="B523B4" w:themeColor="accent6"/>
              <w:sz w:val="20"/>
              <w:szCs w:val="20"/>
            </w:rPr>
            <w:id w:val="-1778867687"/>
            <w:placeholder>
              <w:docPart w:val="5FA26890F5F24168A715DBF771F3AB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</w:tcPr>
              <w:p w:rsidR="00F8354F" w:rsidRPr="00C57D37" w:rsidRDefault="00804FC2">
                <w:pPr>
                  <w:pStyle w:val="Days"/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</w:pPr>
                <w:r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Sunday</w:t>
                </w:r>
              </w:p>
            </w:tc>
          </w:sdtContent>
        </w:sdt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-1020851123"/>
                <w:placeholder>
                  <w:docPart w:val="E961E7B3E17D404898387F296B539177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Monday</w:t>
                </w:r>
              </w:sdtContent>
            </w:sdt>
          </w:p>
        </w:tc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1121034790"/>
                <w:placeholder>
                  <w:docPart w:val="CE072D8547534F5295EDC2B82E77DC08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Tuesday</w:t>
                </w:r>
              </w:sdtContent>
            </w:sdt>
          </w:p>
        </w:tc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-328132386"/>
                <w:placeholder>
                  <w:docPart w:val="AB554593AA5943EA895588E05EE7CE7E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Wednesday</w:t>
                </w:r>
              </w:sdtContent>
            </w:sdt>
          </w:p>
        </w:tc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1241452743"/>
                <w:placeholder>
                  <w:docPart w:val="B2C92C1681144CBF9F5272586541DD20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Thursday</w:t>
                </w:r>
              </w:sdtContent>
            </w:sdt>
          </w:p>
        </w:tc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-65336403"/>
                <w:placeholder>
                  <w:docPart w:val="512B47FB59744B6C8864319C9560BABA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Friday</w:t>
                </w:r>
              </w:sdtContent>
            </w:sdt>
          </w:p>
        </w:tc>
        <w:tc>
          <w:tcPr>
            <w:tcW w:w="714" w:type="pct"/>
          </w:tcPr>
          <w:p w:rsidR="00F8354F" w:rsidRPr="00C57D37" w:rsidRDefault="00AE20AC">
            <w:pPr>
              <w:pStyle w:val="Days"/>
              <w:rPr>
                <w:rFonts w:ascii="Tahoma" w:hAnsi="Tahoma" w:cs="Tahoma"/>
                <w:b/>
                <w:color w:val="B523B4" w:themeColor="accent6"/>
                <w:sz w:val="20"/>
                <w:szCs w:val="20"/>
              </w:rPr>
            </w:pPr>
            <w:sdt>
              <w:sdtPr>
                <w:rPr>
                  <w:rFonts w:ascii="Tahoma" w:hAnsi="Tahoma" w:cs="Tahoma"/>
                  <w:color w:val="B523B4" w:themeColor="accent6"/>
                  <w:sz w:val="20"/>
                  <w:szCs w:val="20"/>
                </w:rPr>
                <w:id w:val="825547652"/>
                <w:placeholder>
                  <w:docPart w:val="B454B5AE4FEF4D8CAFC82720792C6938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57D37">
                  <w:rPr>
                    <w:rFonts w:ascii="Tahoma" w:hAnsi="Tahoma" w:cs="Tahoma"/>
                    <w:b/>
                    <w:color w:val="B523B4" w:themeColor="accent6"/>
                    <w:sz w:val="20"/>
                    <w:szCs w:val="20"/>
                  </w:rPr>
                  <w:t>Saturday</w:t>
                </w:r>
              </w:sdtContent>
            </w:sdt>
          </w:p>
        </w:tc>
      </w:tr>
      <w:tr w:rsidR="00DE5CFC" w:rsidRPr="00DE5CFC" w:rsidTr="00966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"Sunday" 1 ""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"Monday"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"Tuesday"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"Wednesday"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7F20A4" w:rsidRPr="00DE5CFC">
              <w:rPr>
                <w:rFonts w:ascii="Tahoma" w:hAnsi="Tahoma" w:cs="Tahoma"/>
                <w:noProof/>
                <w:color w:val="000000" w:themeColor="text1"/>
              </w:rPr>
              <w:instrText>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7F20A4"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= "Thursday"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"Friday"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3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MonthStart \@ dddd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Wednesday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"Saturday" 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=F2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&lt;&gt; 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4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4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4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</w:tr>
      <w:tr w:rsidR="00DE5CFC" w:rsidRPr="00DE5CFC" w:rsidTr="00DB0C88">
        <w:trPr>
          <w:trHeight w:hRule="exact" w:val="847"/>
        </w:trPr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931DF" w:rsidRPr="00DE5CFC" w:rsidRDefault="00F931DF" w:rsidP="009E1039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No School</w:t>
            </w:r>
          </w:p>
          <w:p w:rsidR="00F8354F" w:rsidRPr="00DE5CFC" w:rsidRDefault="009E1039" w:rsidP="009E1039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Vacation</w:t>
            </w:r>
          </w:p>
          <w:p w:rsidR="00966536" w:rsidRPr="00DE5CFC" w:rsidRDefault="00966536">
            <w:pPr>
              <w:rPr>
                <w:rFonts w:ascii="Tahoma" w:hAnsi="Tahoma" w:cs="Tahoma"/>
                <w:color w:val="000000" w:themeColor="text1"/>
              </w:rPr>
            </w:pPr>
          </w:p>
          <w:p w:rsidR="00966536" w:rsidRPr="00DE5CFC" w:rsidRDefault="00966536" w:rsidP="00966536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</w:p>
        </w:tc>
        <w:tc>
          <w:tcPr>
            <w:tcW w:w="714" w:type="pct"/>
          </w:tcPr>
          <w:p w:rsidR="00F8354F" w:rsidRPr="00DE5CFC" w:rsidRDefault="00DE5CFC" w:rsidP="00DE5CFC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Classes Resume</w:t>
            </w:r>
          </w:p>
          <w:p w:rsidR="009E1039" w:rsidRPr="00DE5CFC" w:rsidRDefault="009E1039">
            <w:pPr>
              <w:rPr>
                <w:rFonts w:ascii="Tahoma" w:hAnsi="Tahoma" w:cs="Tahoma"/>
                <w:color w:val="000000" w:themeColor="text1"/>
              </w:rPr>
            </w:pPr>
          </w:p>
          <w:p w:rsidR="009E1039" w:rsidRPr="00DE5CFC" w:rsidRDefault="00F24F86" w:rsidP="009E1039">
            <w:pPr>
              <w:jc w:val="right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3/A</w:t>
            </w: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 w:rsidP="00A16F23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4/B</w:t>
            </w: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</w:tr>
      <w:tr w:rsidR="00DE5CFC" w:rsidRPr="00DE5CFC" w:rsidTr="00966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=G2+1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5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6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7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8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9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10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11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</w:tr>
      <w:tr w:rsidR="00DE5CFC" w:rsidRPr="00DE5CFC" w:rsidTr="00F931DF">
        <w:trPr>
          <w:trHeight w:hRule="exact" w:val="1090"/>
        </w:trPr>
        <w:tc>
          <w:tcPr>
            <w:tcW w:w="714" w:type="pct"/>
          </w:tcPr>
          <w:p w:rsidR="00F8354F" w:rsidRPr="00DE5CFC" w:rsidRDefault="006E7126" w:rsidP="006E7126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noProof/>
                <w:color w:val="000000" w:themeColor="text1"/>
              </w:rPr>
              <w:drawing>
                <wp:inline distT="0" distB="0" distL="0" distR="0">
                  <wp:extent cx="1157535" cy="651113"/>
                  <wp:effectExtent l="0" t="0" r="5080" b="0"/>
                  <wp:docPr id="1" name="Picture 1" descr="Image result for january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nuary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34" cy="67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 w:rsidP="00A16F23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5/A</w:t>
            </w:r>
          </w:p>
        </w:tc>
        <w:tc>
          <w:tcPr>
            <w:tcW w:w="714" w:type="pct"/>
          </w:tcPr>
          <w:p w:rsidR="00F8354F" w:rsidRPr="00DE5CFC" w:rsidRDefault="005D386A">
            <w:pPr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t>5</w:t>
            </w:r>
            <w:r w:rsidRPr="00DE5CFC">
              <w:rPr>
                <w:rFonts w:ascii="Tahoma" w:hAnsi="Tahoma" w:cs="Tahoma"/>
                <w:color w:val="000000" w:themeColor="text1"/>
                <w:vertAlign w:val="superscript"/>
              </w:rPr>
              <w:t>th</w:t>
            </w:r>
            <w:r w:rsidRPr="00DE5CFC">
              <w:rPr>
                <w:rFonts w:ascii="Tahoma" w:hAnsi="Tahoma" w:cs="Tahoma"/>
                <w:color w:val="000000" w:themeColor="text1"/>
              </w:rPr>
              <w:t xml:space="preserve"> Strings 7:00</w:t>
            </w: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 w:rsidP="00A16F23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1/B</w:t>
            </w:r>
          </w:p>
        </w:tc>
        <w:tc>
          <w:tcPr>
            <w:tcW w:w="714" w:type="pct"/>
          </w:tcPr>
          <w:p w:rsidR="009E1039" w:rsidRPr="00DE5CFC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Jazz Band 7:15-7:50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 w:rsidP="00A16F23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2/A</w:t>
            </w: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>
            <w:pPr>
              <w:rPr>
                <w:rFonts w:ascii="Tahoma" w:hAnsi="Tahoma" w:cs="Tahoma"/>
                <w:color w:val="000000" w:themeColor="text1"/>
              </w:rPr>
            </w:pPr>
          </w:p>
          <w:p w:rsidR="00A16F23" w:rsidRPr="00DE5CFC" w:rsidRDefault="00A16F23" w:rsidP="00A16F23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3/B</w:t>
            </w:r>
          </w:p>
        </w:tc>
        <w:tc>
          <w:tcPr>
            <w:tcW w:w="714" w:type="pct"/>
          </w:tcPr>
          <w:p w:rsidR="004A511F" w:rsidRPr="004A511F" w:rsidRDefault="004A511F" w:rsidP="004A511F">
            <w:pPr>
              <w:ind w:left="226" w:hanging="226"/>
              <w:jc w:val="center"/>
              <w:rPr>
                <w:rFonts w:ascii="Tahoma" w:hAnsi="Tahoma" w:cs="Tahoma"/>
                <w:b/>
                <w:color w:val="000000" w:themeColor="text1"/>
                <w:sz w:val="14"/>
                <w:szCs w:val="14"/>
                <w:u w:val="single"/>
              </w:rPr>
            </w:pPr>
            <w:r w:rsidRPr="004A511F">
              <w:rPr>
                <w:rFonts w:ascii="Tahoma" w:hAnsi="Tahoma" w:cs="Tahoma"/>
                <w:b/>
                <w:color w:val="000000" w:themeColor="text1"/>
                <w:sz w:val="14"/>
                <w:szCs w:val="14"/>
                <w:u w:val="single"/>
              </w:rPr>
              <w:t>Dress Up:  Packers Day</w:t>
            </w:r>
          </w:p>
          <w:p w:rsidR="00F931DF" w:rsidRPr="004A511F" w:rsidRDefault="00F931DF" w:rsidP="00F931DF">
            <w:pPr>
              <w:ind w:left="226" w:hanging="226"/>
              <w:rPr>
                <w:rFonts w:ascii="Tahoma" w:hAnsi="Tahoma" w:cs="Tahoma"/>
                <w:color w:val="000000" w:themeColor="text1"/>
                <w:sz w:val="14"/>
                <w:szCs w:val="14"/>
              </w:rPr>
            </w:pPr>
            <w:r w:rsidRPr="004A511F">
              <w:rPr>
                <w:rFonts w:ascii="Tahoma" w:hAnsi="Tahoma" w:cs="Tahoma"/>
                <w:color w:val="000000" w:themeColor="text1"/>
                <w:sz w:val="14"/>
                <w:szCs w:val="14"/>
              </w:rPr>
              <w:t>Ski/Snowboard Club to Cascade Mountain 3:30-10:15</w:t>
            </w:r>
          </w:p>
          <w:p w:rsidR="00A16F23" w:rsidRPr="00DE5CFC" w:rsidRDefault="004A511F" w:rsidP="004A511F">
            <w:pPr>
              <w:rPr>
                <w:rFonts w:ascii="Tahoma" w:hAnsi="Tahoma" w:cs="Tahoma"/>
                <w:b/>
                <w:color w:val="000000" w:themeColor="text1"/>
              </w:rPr>
            </w:pPr>
            <w:r w:rsidRPr="004A511F">
              <w:rPr>
                <w:rFonts w:ascii="Tahoma" w:hAnsi="Tahoma" w:cs="Tahoma"/>
                <w:b/>
                <w:color w:val="000000" w:themeColor="text1"/>
                <w:sz w:val="14"/>
                <w:szCs w:val="14"/>
              </w:rPr>
              <w:t>Jazz Band 7:15-7:50</w:t>
            </w:r>
            <w:r>
              <w:rPr>
                <w:rFonts w:ascii="Tahoma" w:hAnsi="Tahoma" w:cs="Tahoma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1128E8" w:rsidRPr="004A511F">
              <w:rPr>
                <w:rFonts w:ascii="Tahoma" w:hAnsi="Tahoma" w:cs="Tahoma"/>
                <w:b/>
                <w:color w:val="000000" w:themeColor="text1"/>
              </w:rPr>
              <w:t>4/</w:t>
            </w:r>
            <w:r w:rsidR="001128E8" w:rsidRPr="00DE5CFC">
              <w:rPr>
                <w:rFonts w:ascii="Tahoma" w:hAnsi="Tahoma" w:cs="Tahoma"/>
                <w:b/>
                <w:color w:val="000000" w:themeColor="text1"/>
              </w:rPr>
              <w:t>A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</w:tr>
      <w:tr w:rsidR="00DE5CFC" w:rsidRPr="00DE5CFC" w:rsidTr="00966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=G4+1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12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13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14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15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16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17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18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</w:tr>
      <w:tr w:rsidR="00DE5CFC" w:rsidRPr="00DE5CFC" w:rsidTr="001128E8">
        <w:trPr>
          <w:trHeight w:hRule="exact" w:val="1108"/>
        </w:trPr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82432F" w:rsidRPr="00DE5CFC" w:rsidRDefault="0082432F" w:rsidP="0082432F">
            <w:pPr>
              <w:ind w:left="256" w:hanging="256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Drama Club Character Placement 3:45-5:15</w:t>
            </w:r>
          </w:p>
          <w:p w:rsidR="00F8354F" w:rsidRPr="00DE5CFC" w:rsidRDefault="005D386A" w:rsidP="0082432F">
            <w:pPr>
              <w:ind w:left="256" w:hanging="256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Freshman Orientation Night</w:t>
            </w:r>
            <w:r w:rsidR="0082432F"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6:00</w:t>
            </w:r>
          </w:p>
          <w:p w:rsidR="001128E8" w:rsidRPr="00DE5CFC" w:rsidRDefault="001128E8" w:rsidP="001128E8">
            <w:pPr>
              <w:ind w:left="256" w:hanging="256"/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5/B</w:t>
            </w:r>
          </w:p>
        </w:tc>
        <w:tc>
          <w:tcPr>
            <w:tcW w:w="714" w:type="pct"/>
          </w:tcPr>
          <w:p w:rsidR="00F8354F" w:rsidRPr="00DE5CFC" w:rsidRDefault="005D386A" w:rsidP="005D386A">
            <w:pPr>
              <w:ind w:left="181" w:hanging="18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GDS Spelling Bee 8:30 AM in Library</w:t>
            </w:r>
          </w:p>
          <w:p w:rsidR="0082432F" w:rsidRPr="00DE5CFC" w:rsidRDefault="0082432F" w:rsidP="0082432F">
            <w:pPr>
              <w:ind w:left="196" w:hanging="196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Glass Fusing Class    3:30-4:30</w:t>
            </w:r>
          </w:p>
          <w:p w:rsidR="0082432F" w:rsidRPr="00DE5CFC" w:rsidRDefault="001128E8" w:rsidP="001128E8">
            <w:pPr>
              <w:ind w:left="181" w:hanging="181"/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1/A</w:t>
            </w:r>
          </w:p>
        </w:tc>
        <w:tc>
          <w:tcPr>
            <w:tcW w:w="714" w:type="pct"/>
          </w:tcPr>
          <w:p w:rsidR="005D386A" w:rsidRPr="00DE5CFC" w:rsidRDefault="005D386A" w:rsidP="005D386A">
            <w:pPr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color w:val="000000" w:themeColor="text1"/>
                <w:sz w:val="17"/>
                <w:szCs w:val="17"/>
              </w:rPr>
              <w:t>GSA 3:30 4:30</w:t>
            </w:r>
          </w:p>
          <w:p w:rsidR="009E1039" w:rsidRPr="00DE5CFC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Jazz Band 7:15-7:50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:rsidR="001128E8" w:rsidRPr="00DE5CFC" w:rsidRDefault="001128E8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2/B</w:t>
            </w:r>
          </w:p>
        </w:tc>
        <w:tc>
          <w:tcPr>
            <w:tcW w:w="714" w:type="pct"/>
          </w:tcPr>
          <w:p w:rsidR="0082432F" w:rsidRPr="00DE5CFC" w:rsidRDefault="0082432F" w:rsidP="0082432F">
            <w:pPr>
              <w:ind w:left="256" w:hanging="256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Drama Club Character Placement 3:45-5:15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  <w:p w:rsidR="001128E8" w:rsidRPr="00DE5CFC" w:rsidRDefault="001128E8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3/A</w:t>
            </w:r>
          </w:p>
        </w:tc>
        <w:tc>
          <w:tcPr>
            <w:tcW w:w="714" w:type="pct"/>
          </w:tcPr>
          <w:p w:rsidR="0006496A" w:rsidRPr="0006496A" w:rsidRDefault="0006496A" w:rsidP="0006496A">
            <w:pPr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u w:val="single"/>
              </w:rPr>
            </w:pPr>
            <w:r w:rsidRPr="0006496A">
              <w:rPr>
                <w:rFonts w:ascii="Tahoma" w:hAnsi="Tahoma" w:cs="Tahoma"/>
                <w:b/>
                <w:color w:val="000000" w:themeColor="text1"/>
                <w:sz w:val="16"/>
                <w:szCs w:val="16"/>
                <w:u w:val="single"/>
              </w:rPr>
              <w:t>Dress Up:  Tie Dye Day</w:t>
            </w:r>
          </w:p>
          <w:p w:rsidR="009E1039" w:rsidRPr="00DE5CFC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Jazz Band 7:15-7:50</w:t>
            </w:r>
          </w:p>
          <w:p w:rsidR="001128E8" w:rsidRPr="0006496A" w:rsidRDefault="001128E8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:rsidR="001128E8" w:rsidRPr="00DE5CFC" w:rsidRDefault="001128E8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4/B</w:t>
            </w:r>
          </w:p>
        </w:tc>
        <w:tc>
          <w:tcPr>
            <w:tcW w:w="714" w:type="pct"/>
          </w:tcPr>
          <w:p w:rsidR="00F8354F" w:rsidRPr="00DE5CFC" w:rsidRDefault="003C2F82" w:rsidP="003C2F82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noProof/>
                <w:color w:val="000000" w:themeColor="text1"/>
              </w:rPr>
              <w:drawing>
                <wp:inline distT="0" distB="0" distL="0" distR="0">
                  <wp:extent cx="970598" cy="647065"/>
                  <wp:effectExtent l="0" t="0" r="1270" b="635"/>
                  <wp:docPr id="2" name="Picture 2" descr="Image result for january landscape wiscon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january landscape wiscon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82" cy="64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CFC" w:rsidRPr="00DE5CFC" w:rsidTr="00966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=G6+1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19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20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21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22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23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24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25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</w:tr>
      <w:tr w:rsidR="00DE5CFC" w:rsidRPr="00DE5CFC" w:rsidTr="0082432F">
        <w:trPr>
          <w:trHeight w:hRule="exact" w:val="1198"/>
        </w:trPr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931DF" w:rsidRPr="00DE5CFC" w:rsidRDefault="00F931DF" w:rsidP="00F931DF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No School</w:t>
            </w:r>
          </w:p>
          <w:p w:rsidR="00F931DF" w:rsidRPr="00DE5CFC" w:rsidRDefault="00F931DF" w:rsidP="00F931DF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Vacation</w:t>
            </w:r>
          </w:p>
          <w:p w:rsidR="0082432F" w:rsidRPr="00DE5CFC" w:rsidRDefault="0082432F" w:rsidP="0082432F">
            <w:pPr>
              <w:ind w:left="226" w:hanging="226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  <w:sz w:val="17"/>
                <w:szCs w:val="17"/>
              </w:rPr>
              <w:t>Ski/Snowboard Trip to Cascade Mountain 8:00-5:30</w:t>
            </w:r>
            <w:r w:rsidR="001128E8" w:rsidRPr="00DE5CFC">
              <w:rPr>
                <w:rFonts w:ascii="Tahoma" w:hAnsi="Tahoma" w:cs="Tahoma"/>
                <w:color w:val="000000" w:themeColor="text1"/>
                <w:sz w:val="17"/>
                <w:szCs w:val="17"/>
              </w:rPr>
              <w:t xml:space="preserve">          </w:t>
            </w:r>
          </w:p>
          <w:p w:rsidR="0082432F" w:rsidRPr="00DE5CFC" w:rsidRDefault="0082432F" w:rsidP="0082432F">
            <w:pPr>
              <w:rPr>
                <w:rFonts w:ascii="Tahoma" w:hAnsi="Tahoma" w:cs="Tahoma"/>
                <w:b/>
                <w:i/>
                <w:color w:val="000000" w:themeColor="text1"/>
              </w:rPr>
            </w:pP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82432F" w:rsidRPr="00DE5CFC" w:rsidRDefault="0082432F" w:rsidP="0082432F">
            <w:pPr>
              <w:ind w:left="196" w:hanging="196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t>Glass Fusing Class 3:30-4:30</w:t>
            </w:r>
          </w:p>
          <w:p w:rsidR="006E7126" w:rsidRPr="00DE5CFC" w:rsidRDefault="006E7126" w:rsidP="0082432F">
            <w:pPr>
              <w:ind w:left="196" w:hanging="196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t>Girls BB vs. Beaver Dam 4:15</w:t>
            </w:r>
          </w:p>
          <w:p w:rsidR="00F8354F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5/A</w:t>
            </w:r>
          </w:p>
        </w:tc>
        <w:tc>
          <w:tcPr>
            <w:tcW w:w="714" w:type="pct"/>
          </w:tcPr>
          <w:p w:rsidR="009E1039" w:rsidRPr="00DE5CFC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Jazz Band 7:15-7:50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</w:p>
          <w:p w:rsidR="001128E8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1/B</w:t>
            </w:r>
          </w:p>
        </w:tc>
        <w:tc>
          <w:tcPr>
            <w:tcW w:w="714" w:type="pct"/>
          </w:tcPr>
          <w:p w:rsidR="004A511F" w:rsidRPr="000B7947" w:rsidRDefault="000B7947" w:rsidP="006E7126">
            <w:pPr>
              <w:ind w:left="301" w:hanging="301"/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0B7947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2</w:t>
            </w:r>
            <w:r w:rsidRPr="000B7947">
              <w:rPr>
                <w:rFonts w:ascii="Tahoma" w:hAnsi="Tahoma" w:cs="Tahoma"/>
                <w:b/>
                <w:color w:val="000000" w:themeColor="text1"/>
                <w:sz w:val="17"/>
                <w:szCs w:val="17"/>
                <w:vertAlign w:val="superscript"/>
              </w:rPr>
              <w:t>nd</w:t>
            </w:r>
            <w:r w:rsidRPr="000B7947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 xml:space="preserve"> Quarter Assemb</w:t>
            </w:r>
            <w: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l</w:t>
            </w:r>
            <w:r w:rsidRPr="000B7947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y</w:t>
            </w:r>
          </w:p>
          <w:p w:rsidR="00F8354F" w:rsidRPr="000B7947" w:rsidRDefault="006E7126" w:rsidP="006E7126">
            <w:pPr>
              <w:ind w:left="301" w:hanging="301"/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  <w:r w:rsidRPr="000B7947">
              <w:rPr>
                <w:rFonts w:ascii="Tahoma" w:hAnsi="Tahoma" w:cs="Tahoma"/>
                <w:color w:val="000000" w:themeColor="text1"/>
                <w:sz w:val="17"/>
                <w:szCs w:val="17"/>
              </w:rPr>
              <w:t>Girls BB @ Patrick View 4:15</w:t>
            </w:r>
          </w:p>
          <w:p w:rsidR="001128E8" w:rsidRPr="00DE5CFC" w:rsidRDefault="001128E8" w:rsidP="001128E8">
            <w:pPr>
              <w:ind w:left="301" w:hanging="301"/>
              <w:jc w:val="right"/>
              <w:rPr>
                <w:rFonts w:ascii="Tahoma" w:hAnsi="Tahoma" w:cs="Tahoma"/>
                <w:b/>
                <w:color w:val="000000" w:themeColor="text1"/>
                <w:sz w:val="15"/>
                <w:szCs w:val="15"/>
              </w:rPr>
            </w:pPr>
          </w:p>
          <w:p w:rsidR="001128E8" w:rsidRPr="00DE5CFC" w:rsidRDefault="00BA2E40" w:rsidP="001128E8">
            <w:pPr>
              <w:ind w:left="301" w:hanging="301"/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2/A</w:t>
            </w:r>
          </w:p>
        </w:tc>
        <w:tc>
          <w:tcPr>
            <w:tcW w:w="714" w:type="pct"/>
          </w:tcPr>
          <w:p w:rsidR="00F8354F" w:rsidRPr="00DE5CFC" w:rsidRDefault="009E1039" w:rsidP="009E1039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End Quarter 2</w:t>
            </w:r>
          </w:p>
          <w:p w:rsidR="009E1039" w:rsidRPr="00DE5CFC" w:rsidRDefault="009E1039" w:rsidP="009E1039">
            <w:pPr>
              <w:jc w:val="center"/>
              <w:rPr>
                <w:rFonts w:ascii="Tahoma" w:hAnsi="Tahoma" w:cs="Tahoma"/>
                <w:b/>
                <w:i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i/>
                <w:color w:val="000000" w:themeColor="text1"/>
              </w:rPr>
              <w:t>Inservice</w:t>
            </w:r>
          </w:p>
        </w:tc>
        <w:tc>
          <w:tcPr>
            <w:tcW w:w="714" w:type="pct"/>
          </w:tcPr>
          <w:p w:rsidR="00F8354F" w:rsidRPr="00DE5CFC" w:rsidRDefault="00F8354F">
            <w:pPr>
              <w:rPr>
                <w:rFonts w:ascii="Tahoma" w:hAnsi="Tahoma" w:cs="Tahoma"/>
                <w:color w:val="000000" w:themeColor="text1"/>
              </w:rPr>
            </w:pPr>
          </w:p>
        </w:tc>
      </w:tr>
      <w:tr w:rsidR="00DE5CFC" w:rsidRPr="00DE5CFC" w:rsidTr="00966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=G8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25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=G8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25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=G8+1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26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26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26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26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26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=A10+1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27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27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27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27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27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=B10+1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28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28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28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28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28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=C10+1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29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29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29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29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29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=D10+1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30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=E10+1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t>31</w: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  <w:tc>
          <w:tcPr>
            <w:tcW w:w="714" w:type="pct"/>
          </w:tcPr>
          <w:p w:rsidR="00F8354F" w:rsidRPr="00DE5CFC" w:rsidRDefault="00804FC2">
            <w:pPr>
              <w:pStyle w:val="Dates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=F10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 0,""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IF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=F10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noProof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&lt;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DocVariable MonthEnd \@ d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="00966536" w:rsidRPr="00DE5CFC">
              <w:rPr>
                <w:rFonts w:ascii="Tahoma" w:hAnsi="Tahoma" w:cs="Tahoma"/>
                <w:color w:val="000000" w:themeColor="text1"/>
              </w:rPr>
              <w:instrText>31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begin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=F10+1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separate"/>
            </w:r>
            <w:r w:rsidRPr="00DE5CFC">
              <w:rPr>
                <w:rFonts w:ascii="Tahoma" w:hAnsi="Tahoma" w:cs="Tahoma"/>
                <w:noProof/>
                <w:color w:val="000000" w:themeColor="text1"/>
              </w:rPr>
              <w:instrText>30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instrText xml:space="preserve"> "" </w:instrText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  <w:r w:rsidRPr="00DE5CFC">
              <w:rPr>
                <w:rFonts w:ascii="Tahoma" w:hAnsi="Tahoma" w:cs="Tahoma"/>
                <w:color w:val="000000" w:themeColor="text1"/>
              </w:rPr>
              <w:fldChar w:fldCharType="end"/>
            </w:r>
          </w:p>
        </w:tc>
      </w:tr>
      <w:tr w:rsidR="00DE5CFC" w:rsidRPr="00DE5CFC" w:rsidTr="0082432F">
        <w:trPr>
          <w:trHeight w:hRule="exact" w:val="1522"/>
        </w:trPr>
        <w:tc>
          <w:tcPr>
            <w:tcW w:w="714" w:type="pct"/>
          </w:tcPr>
          <w:p w:rsidR="00F8354F" w:rsidRPr="00DE5CFC" w:rsidRDefault="00A16F23" w:rsidP="0014693D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noProof/>
                <w:color w:val="000000" w:themeColor="text1"/>
              </w:rPr>
              <w:drawing>
                <wp:inline distT="0" distB="0" distL="0" distR="0" wp14:anchorId="5EB25221" wp14:editId="7A05AC74">
                  <wp:extent cx="598805" cy="934461"/>
                  <wp:effectExtent l="0" t="0" r="0" b="0"/>
                  <wp:docPr id="4" name="Picture 4" descr="Image result for january landscape wiscon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january landscape wiscon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73" cy="9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</w:tcPr>
          <w:p w:rsidR="00F8354F" w:rsidRPr="00DE5CFC" w:rsidRDefault="006E7126" w:rsidP="00964143">
            <w:pPr>
              <w:ind w:left="256" w:hanging="256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</w:rPr>
              <w:t>Girls BB vs. Patrick Marsh 4:15</w:t>
            </w: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</w:rPr>
            </w:pPr>
          </w:p>
          <w:p w:rsidR="001128E8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3/B</w:t>
            </w:r>
          </w:p>
        </w:tc>
        <w:tc>
          <w:tcPr>
            <w:tcW w:w="714" w:type="pct"/>
          </w:tcPr>
          <w:p w:rsidR="00F931DF" w:rsidRPr="00DE5CFC" w:rsidRDefault="00F931DF" w:rsidP="005D386A">
            <w:pPr>
              <w:ind w:left="181" w:hanging="18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GDS Geography Bee 8:30 AM in Library</w:t>
            </w:r>
          </w:p>
          <w:p w:rsidR="00F8354F" w:rsidRPr="00DE5CFC" w:rsidRDefault="005D386A" w:rsidP="005D386A">
            <w:pPr>
              <w:ind w:left="181" w:hanging="18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Student Council Meeting 3:30-4:30 in IMC</w:t>
            </w:r>
          </w:p>
          <w:p w:rsidR="0082432F" w:rsidRPr="00DE5CFC" w:rsidRDefault="0082432F" w:rsidP="0082432F">
            <w:pPr>
              <w:ind w:left="196" w:hanging="196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Glass Fusing Class    3:30-4:30</w:t>
            </w:r>
            <w:r w:rsidR="001128E8"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           </w:t>
            </w:r>
            <w:r w:rsidR="00BA2E40" w:rsidRPr="00DE5CFC">
              <w:rPr>
                <w:rFonts w:ascii="Tahoma" w:hAnsi="Tahoma" w:cs="Tahoma"/>
                <w:b/>
                <w:color w:val="000000" w:themeColor="text1"/>
              </w:rPr>
              <w:t>4/A</w:t>
            </w:r>
          </w:p>
          <w:p w:rsidR="0082432F" w:rsidRPr="00DE5CFC" w:rsidRDefault="0082432F" w:rsidP="005D386A">
            <w:pPr>
              <w:ind w:left="181" w:hanging="181"/>
              <w:rPr>
                <w:rFonts w:ascii="Tahoma" w:hAnsi="Tahoma" w:cs="Tahoma"/>
                <w:b/>
                <w:color w:val="000000" w:themeColor="text1"/>
              </w:rPr>
            </w:pPr>
          </w:p>
        </w:tc>
        <w:tc>
          <w:tcPr>
            <w:tcW w:w="714" w:type="pct"/>
          </w:tcPr>
          <w:p w:rsidR="009E1039" w:rsidRPr="00DE5CFC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7"/>
                <w:szCs w:val="17"/>
              </w:rPr>
              <w:t>Jazz Band 7:15-7:50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17"/>
                <w:szCs w:val="17"/>
              </w:rPr>
            </w:pPr>
          </w:p>
          <w:p w:rsidR="001128E8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5/B</w:t>
            </w:r>
          </w:p>
        </w:tc>
        <w:tc>
          <w:tcPr>
            <w:tcW w:w="714" w:type="pct"/>
          </w:tcPr>
          <w:p w:rsidR="0082432F" w:rsidRPr="00DE5CFC" w:rsidRDefault="0082432F" w:rsidP="0082432F">
            <w:pPr>
              <w:ind w:left="256" w:hanging="256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color w:val="000000" w:themeColor="text1"/>
                <w:sz w:val="16"/>
                <w:szCs w:val="16"/>
              </w:rPr>
              <w:t>Drama Club 3:40-5:00</w:t>
            </w:r>
          </w:p>
          <w:p w:rsidR="006E7126" w:rsidRPr="00DE5CFC" w:rsidRDefault="006E7126" w:rsidP="0082432F">
            <w:pPr>
              <w:ind w:left="256" w:hanging="256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Girls BB vs. Deforest 4:15</w:t>
            </w:r>
          </w:p>
          <w:p w:rsidR="00F8354F" w:rsidRPr="00DE5CFC" w:rsidRDefault="00F8354F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:rsidR="001128E8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1/A</w:t>
            </w:r>
          </w:p>
        </w:tc>
        <w:tc>
          <w:tcPr>
            <w:tcW w:w="714" w:type="pct"/>
          </w:tcPr>
          <w:p w:rsidR="0006496A" w:rsidRPr="0006496A" w:rsidRDefault="0006496A" w:rsidP="0006496A">
            <w:pPr>
              <w:ind w:left="226" w:hanging="226"/>
              <w:jc w:val="center"/>
              <w:rPr>
                <w:rFonts w:ascii="Tahoma" w:hAnsi="Tahoma" w:cs="Tahoma"/>
                <w:b/>
                <w:color w:val="000000" w:themeColor="text1"/>
                <w:sz w:val="15"/>
                <w:szCs w:val="15"/>
                <w:u w:val="single"/>
              </w:rPr>
            </w:pPr>
            <w:r w:rsidRPr="0006496A">
              <w:rPr>
                <w:rFonts w:ascii="Tahoma" w:hAnsi="Tahoma" w:cs="Tahoma"/>
                <w:b/>
                <w:color w:val="000000" w:themeColor="text1"/>
                <w:sz w:val="15"/>
                <w:szCs w:val="15"/>
                <w:u w:val="single"/>
              </w:rPr>
              <w:t>Dress Up:</w:t>
            </w:r>
          </w:p>
          <w:p w:rsidR="0006496A" w:rsidRPr="0006496A" w:rsidRDefault="0006496A" w:rsidP="0006496A">
            <w:pPr>
              <w:ind w:left="226" w:hanging="226"/>
              <w:jc w:val="center"/>
              <w:rPr>
                <w:rFonts w:ascii="Tahoma" w:hAnsi="Tahoma" w:cs="Tahoma"/>
                <w:b/>
                <w:color w:val="000000" w:themeColor="text1"/>
                <w:sz w:val="15"/>
                <w:szCs w:val="15"/>
                <w:u w:val="single"/>
              </w:rPr>
            </w:pPr>
            <w:r w:rsidRPr="0006496A">
              <w:rPr>
                <w:rFonts w:ascii="Tahoma" w:hAnsi="Tahoma" w:cs="Tahoma"/>
                <w:b/>
                <w:color w:val="000000" w:themeColor="text1"/>
                <w:sz w:val="15"/>
                <w:szCs w:val="15"/>
                <w:u w:val="single"/>
              </w:rPr>
              <w:t>Winter Blue Day</w:t>
            </w:r>
          </w:p>
          <w:p w:rsidR="00F931DF" w:rsidRPr="0006496A" w:rsidRDefault="00F931DF" w:rsidP="00F931DF">
            <w:pPr>
              <w:ind w:left="226" w:hanging="226"/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  <w:r w:rsidRP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>Ski/Snowboard Club</w:t>
            </w:r>
            <w:r w:rsidR="0082432F" w:rsidRP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 xml:space="preserve"> </w:t>
            </w:r>
            <w:r w:rsidRP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 xml:space="preserve">to Devil’s Head </w:t>
            </w:r>
            <w:r w:rsid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 xml:space="preserve">        </w:t>
            </w:r>
            <w:r w:rsidR="0082432F" w:rsidRP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 xml:space="preserve"> </w:t>
            </w:r>
            <w:r w:rsidRPr="0006496A">
              <w:rPr>
                <w:rFonts w:ascii="Tahoma" w:hAnsi="Tahoma" w:cs="Tahoma"/>
                <w:color w:val="000000" w:themeColor="text1"/>
                <w:sz w:val="15"/>
                <w:szCs w:val="15"/>
              </w:rPr>
              <w:t>3:30-10:30</w:t>
            </w:r>
          </w:p>
          <w:p w:rsidR="009E1039" w:rsidRPr="0006496A" w:rsidRDefault="009E1039" w:rsidP="009E1039">
            <w:pPr>
              <w:rPr>
                <w:rFonts w:ascii="Tahoma" w:hAnsi="Tahoma" w:cs="Tahoma"/>
                <w:b/>
                <w:color w:val="000000" w:themeColor="text1"/>
                <w:sz w:val="15"/>
                <w:szCs w:val="15"/>
              </w:rPr>
            </w:pPr>
            <w:r w:rsidRPr="0006496A">
              <w:rPr>
                <w:rFonts w:ascii="Tahoma" w:hAnsi="Tahoma" w:cs="Tahoma"/>
                <w:b/>
                <w:color w:val="000000" w:themeColor="text1"/>
                <w:sz w:val="15"/>
                <w:szCs w:val="15"/>
              </w:rPr>
              <w:t>Jazz Band 7:15-7:50</w:t>
            </w:r>
          </w:p>
          <w:p w:rsidR="001128E8" w:rsidRPr="00DE5CFC" w:rsidRDefault="00BA2E40" w:rsidP="001128E8">
            <w:pPr>
              <w:jc w:val="right"/>
              <w:rPr>
                <w:rFonts w:ascii="Tahoma" w:hAnsi="Tahoma" w:cs="Tahoma"/>
                <w:b/>
                <w:color w:val="000000" w:themeColor="text1"/>
              </w:rPr>
            </w:pPr>
            <w:r w:rsidRPr="00DE5CFC">
              <w:rPr>
                <w:rFonts w:ascii="Tahoma" w:hAnsi="Tahoma" w:cs="Tahoma"/>
                <w:b/>
                <w:color w:val="000000" w:themeColor="text1"/>
              </w:rPr>
              <w:t>2/B</w:t>
            </w:r>
          </w:p>
          <w:p w:rsidR="001128E8" w:rsidRPr="00DE5CFC" w:rsidRDefault="001128E8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714" w:type="pct"/>
          </w:tcPr>
          <w:p w:rsidR="00F8354F" w:rsidRPr="00DE5CFC" w:rsidRDefault="00A16F23" w:rsidP="0014693D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DE5CFC">
              <w:rPr>
                <w:noProof/>
                <w:color w:val="000000" w:themeColor="text1"/>
              </w:rPr>
              <w:drawing>
                <wp:inline distT="0" distB="0" distL="0" distR="0" wp14:anchorId="671965F9" wp14:editId="5469FE36">
                  <wp:extent cx="1129857" cy="906145"/>
                  <wp:effectExtent l="0" t="0" r="0" b="8255"/>
                  <wp:docPr id="3" name="Picture 3" descr="Image result for january landscape wiscon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january landscape wiscon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78" cy="93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Plain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3235"/>
        <w:gridCol w:w="4430"/>
        <w:gridCol w:w="2590"/>
        <w:gridCol w:w="4135"/>
      </w:tblGrid>
      <w:tr w:rsidR="00966536" w:rsidTr="00C57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91"/>
        </w:trPr>
        <w:tc>
          <w:tcPr>
            <w:tcW w:w="3235" w:type="dxa"/>
            <w:tcMar>
              <w:left w:w="0" w:type="dxa"/>
            </w:tcMar>
          </w:tcPr>
          <w:p w:rsidR="00966536" w:rsidRPr="005B5108" w:rsidRDefault="00966536" w:rsidP="00966536">
            <w:pPr>
              <w:pStyle w:val="Heading1"/>
              <w:spacing w:before="0"/>
              <w:outlineLvl w:val="0"/>
              <w:rPr>
                <w:rFonts w:ascii="Tahoma" w:hAnsi="Tahoma" w:cs="Tahoma"/>
                <w:sz w:val="56"/>
                <w:szCs w:val="56"/>
              </w:rPr>
            </w:pPr>
            <w:r w:rsidRPr="00966536">
              <w:rPr>
                <w:rFonts w:ascii="Tahoma" w:hAnsi="Tahoma" w:cs="Tahoma"/>
                <w:color w:val="7B7B7B" w:themeColor="background2" w:themeShade="80"/>
                <w:sz w:val="56"/>
                <w:szCs w:val="56"/>
              </w:rPr>
              <w:t xml:space="preserve">  </w:t>
            </w:r>
            <w:r w:rsidRPr="0014693D">
              <w:rPr>
                <w:rFonts w:ascii="Tahoma" w:hAnsi="Tahoma" w:cs="Tahoma"/>
                <w:color w:val="E26AE1" w:themeColor="accent6" w:themeTint="99"/>
                <w:sz w:val="56"/>
                <w:szCs w:val="56"/>
              </w:rPr>
              <w:t>Theme</w:t>
            </w:r>
          </w:p>
        </w:tc>
        <w:tc>
          <w:tcPr>
            <w:tcW w:w="4430" w:type="dxa"/>
            <w:vAlign w:val="center"/>
          </w:tcPr>
          <w:p w:rsidR="00966536" w:rsidRPr="005B5108" w:rsidRDefault="00AF5502" w:rsidP="00966536">
            <w:pPr>
              <w:spacing w:after="40"/>
              <w:rPr>
                <w:rFonts w:ascii="Tahoma" w:hAnsi="Tahoma" w:cs="Tahoma"/>
                <w:b/>
                <w:color w:val="326BA6" w:themeColor="text2" w:themeShade="BF"/>
                <w:sz w:val="56"/>
                <w:szCs w:val="56"/>
              </w:rPr>
            </w:pPr>
            <w:r>
              <w:rPr>
                <w:rFonts w:ascii="Tahoma" w:hAnsi="Tahoma" w:cs="Tahoma"/>
                <w:b/>
                <w:color w:val="auto"/>
                <w:sz w:val="56"/>
                <w:szCs w:val="56"/>
              </w:rPr>
              <w:t>Responsibility</w:t>
            </w:r>
          </w:p>
        </w:tc>
        <w:tc>
          <w:tcPr>
            <w:tcW w:w="2590" w:type="dxa"/>
          </w:tcPr>
          <w:p w:rsidR="00966536" w:rsidRPr="0014693D" w:rsidRDefault="00966536" w:rsidP="00966536">
            <w:pPr>
              <w:spacing w:before="0"/>
              <w:rPr>
                <w:rFonts w:ascii="Tahoma" w:hAnsi="Tahoma" w:cs="Tahoma"/>
                <w:b/>
                <w:color w:val="E26AE1" w:themeColor="accent6" w:themeTint="99"/>
              </w:rPr>
            </w:pPr>
            <w:r w:rsidRPr="0014693D">
              <w:rPr>
                <w:rFonts w:ascii="Tahoma" w:hAnsi="Tahoma" w:cs="Tahoma"/>
                <w:b/>
                <w:color w:val="E26AE1" w:themeColor="accent6" w:themeTint="99"/>
                <w:sz w:val="56"/>
                <w:szCs w:val="56"/>
              </w:rPr>
              <w:t>Focus</w:t>
            </w:r>
          </w:p>
        </w:tc>
        <w:tc>
          <w:tcPr>
            <w:tcW w:w="4135" w:type="dxa"/>
            <w:tcMar>
              <w:right w:w="0" w:type="dxa"/>
            </w:tcMar>
            <w:vAlign w:val="center"/>
          </w:tcPr>
          <w:p w:rsidR="00966536" w:rsidRPr="00C57D37" w:rsidRDefault="00AF5502" w:rsidP="00966536">
            <w:pPr>
              <w:spacing w:after="40"/>
              <w:rPr>
                <w:rFonts w:ascii="Tahoma" w:hAnsi="Tahoma" w:cs="Tahoma"/>
                <w:b/>
                <w:color w:val="326BA6" w:themeColor="text2" w:themeShade="BF"/>
                <w:sz w:val="52"/>
                <w:szCs w:val="52"/>
              </w:rPr>
            </w:pPr>
            <w:r w:rsidRPr="00C57D37">
              <w:rPr>
                <w:rFonts w:ascii="Tahoma" w:hAnsi="Tahoma" w:cs="Tahoma"/>
                <w:b/>
                <w:color w:val="auto"/>
                <w:sz w:val="52"/>
                <w:szCs w:val="52"/>
              </w:rPr>
              <w:t>Hands to Self</w:t>
            </w:r>
          </w:p>
        </w:tc>
      </w:tr>
    </w:tbl>
    <w:p w:rsidR="00F8354F" w:rsidRDefault="00F8354F">
      <w:pPr>
        <w:pStyle w:val="NoSpacing"/>
      </w:pPr>
    </w:p>
    <w:sectPr w:rsidR="00F8354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536" w:rsidRDefault="00966536">
      <w:pPr>
        <w:spacing w:before="0" w:after="0"/>
      </w:pPr>
      <w:r>
        <w:separator/>
      </w:r>
    </w:p>
  </w:endnote>
  <w:endnote w:type="continuationSeparator" w:id="0">
    <w:p w:rsidR="00966536" w:rsidRDefault="009665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536" w:rsidRDefault="00966536">
      <w:pPr>
        <w:spacing w:before="0" w:after="0"/>
      </w:pPr>
      <w:r>
        <w:separator/>
      </w:r>
    </w:p>
  </w:footnote>
  <w:footnote w:type="continuationSeparator" w:id="0">
    <w:p w:rsidR="00966536" w:rsidRDefault="0096653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ttachedTemplate r:id="rId1"/>
  <w:defaultTabStop w:val="720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/31/2020"/>
    <w:docVar w:name="MonthStart" w:val="1/1/2020"/>
  </w:docVars>
  <w:rsids>
    <w:rsidRoot w:val="00966536"/>
    <w:rsid w:val="0006496A"/>
    <w:rsid w:val="000958A4"/>
    <w:rsid w:val="000B7947"/>
    <w:rsid w:val="000C7796"/>
    <w:rsid w:val="001128E8"/>
    <w:rsid w:val="0014693D"/>
    <w:rsid w:val="00262469"/>
    <w:rsid w:val="003B46B4"/>
    <w:rsid w:val="003C2F82"/>
    <w:rsid w:val="004A511F"/>
    <w:rsid w:val="00532D2F"/>
    <w:rsid w:val="005A5D4D"/>
    <w:rsid w:val="005D386A"/>
    <w:rsid w:val="006925DF"/>
    <w:rsid w:val="006E7126"/>
    <w:rsid w:val="007F20A4"/>
    <w:rsid w:val="007F7A5D"/>
    <w:rsid w:val="00804FC2"/>
    <w:rsid w:val="0082432F"/>
    <w:rsid w:val="00964143"/>
    <w:rsid w:val="00966536"/>
    <w:rsid w:val="009E1039"/>
    <w:rsid w:val="00A03BF5"/>
    <w:rsid w:val="00A16F23"/>
    <w:rsid w:val="00AE20AC"/>
    <w:rsid w:val="00AF5502"/>
    <w:rsid w:val="00B936C4"/>
    <w:rsid w:val="00BA2E40"/>
    <w:rsid w:val="00BE55EB"/>
    <w:rsid w:val="00C57D37"/>
    <w:rsid w:val="00C91A57"/>
    <w:rsid w:val="00CA55EB"/>
    <w:rsid w:val="00DB0C88"/>
    <w:rsid w:val="00DE5CFC"/>
    <w:rsid w:val="00E6043F"/>
    <w:rsid w:val="00EA11E4"/>
    <w:rsid w:val="00EA4484"/>
    <w:rsid w:val="00EA45F5"/>
    <w:rsid w:val="00F24F86"/>
    <w:rsid w:val="00F8354F"/>
    <w:rsid w:val="00F9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5E0ED106-5B79-47DB-9B9B-E234C88E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ListTable4-Accent1">
    <w:name w:val="List Table 4 Accent 1"/>
    <w:basedOn w:val="TableNormal"/>
    <w:uiPriority w:val="49"/>
    <w:rsid w:val="00966536"/>
    <w:pPr>
      <w:spacing w:after="0"/>
    </w:pPr>
    <w:tblPr>
      <w:tblStyleRowBandSize w:val="1"/>
      <w:tblStyleColBandSize w:val="1"/>
      <w:tblBorders>
        <w:top w:val="single" w:sz="4" w:space="0" w:color="267BF2" w:themeColor="accent1" w:themeTint="99"/>
        <w:left w:val="single" w:sz="4" w:space="0" w:color="267BF2" w:themeColor="accent1" w:themeTint="99"/>
        <w:bottom w:val="single" w:sz="4" w:space="0" w:color="267BF2" w:themeColor="accent1" w:themeTint="99"/>
        <w:right w:val="single" w:sz="4" w:space="0" w:color="267BF2" w:themeColor="accent1" w:themeTint="99"/>
        <w:insideH w:val="single" w:sz="4" w:space="0" w:color="267B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3779" w:themeColor="accent1"/>
          <w:left w:val="single" w:sz="4" w:space="0" w:color="073779" w:themeColor="accent1"/>
          <w:bottom w:val="single" w:sz="4" w:space="0" w:color="073779" w:themeColor="accent1"/>
          <w:right w:val="single" w:sz="4" w:space="0" w:color="073779" w:themeColor="accent1"/>
          <w:insideH w:val="nil"/>
        </w:tcBorders>
        <w:shd w:val="clear" w:color="auto" w:fill="073779" w:themeFill="accent1"/>
      </w:tcPr>
    </w:tblStylePr>
    <w:tblStylePr w:type="lastRow">
      <w:rPr>
        <w:b/>
        <w:bCs/>
      </w:rPr>
      <w:tblPr/>
      <w:tcPr>
        <w:tcBorders>
          <w:top w:val="double" w:sz="4" w:space="0" w:color="267B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96653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3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37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37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37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3779" w:themeFill="accent1"/>
      </w:tcPr>
    </w:tblStylePr>
    <w:tblStylePr w:type="band1Vert">
      <w:tblPr/>
      <w:tcPr>
        <w:shd w:val="clear" w:color="auto" w:fill="6EA7F6" w:themeFill="accent1" w:themeFillTint="66"/>
      </w:tcPr>
    </w:tblStylePr>
    <w:tblStylePr w:type="band1Horz">
      <w:tblPr/>
      <w:tcPr>
        <w:shd w:val="clear" w:color="auto" w:fill="6EA7F6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.steenlage\AppData\Roaming\Microsoft\Templates\Horizontal%20calendar%20(Sunday%20start)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A26890F5F24168A715DBF771F3A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05DA5-AD4C-4EA2-859E-D2E5C70617D7}"/>
      </w:docPartPr>
      <w:docPartBody>
        <w:p w:rsidR="008D1AFA" w:rsidRDefault="008D1AFA">
          <w:pPr>
            <w:pStyle w:val="5FA26890F5F24168A715DBF771F3AB4C"/>
          </w:pPr>
          <w:r>
            <w:t>Sunday</w:t>
          </w:r>
        </w:p>
      </w:docPartBody>
    </w:docPart>
    <w:docPart>
      <w:docPartPr>
        <w:name w:val="E961E7B3E17D404898387F296B539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8C3D0-3ECC-48B4-A9E7-91AB23301439}"/>
      </w:docPartPr>
      <w:docPartBody>
        <w:p w:rsidR="008D1AFA" w:rsidRDefault="008D1AFA">
          <w:pPr>
            <w:pStyle w:val="E961E7B3E17D404898387F296B539177"/>
          </w:pPr>
          <w:r>
            <w:t>Monday</w:t>
          </w:r>
        </w:p>
      </w:docPartBody>
    </w:docPart>
    <w:docPart>
      <w:docPartPr>
        <w:name w:val="CE072D8547534F5295EDC2B82E77D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CFBA6-0E8D-49D1-982A-370D966BDD8A}"/>
      </w:docPartPr>
      <w:docPartBody>
        <w:p w:rsidR="008D1AFA" w:rsidRDefault="008D1AFA">
          <w:pPr>
            <w:pStyle w:val="CE072D8547534F5295EDC2B82E77DC08"/>
          </w:pPr>
          <w:r>
            <w:t>Tuesday</w:t>
          </w:r>
        </w:p>
      </w:docPartBody>
    </w:docPart>
    <w:docPart>
      <w:docPartPr>
        <w:name w:val="AB554593AA5943EA895588E05EE7C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D3B38-C38A-4D0F-831E-23245FDAF90F}"/>
      </w:docPartPr>
      <w:docPartBody>
        <w:p w:rsidR="008D1AFA" w:rsidRDefault="008D1AFA">
          <w:pPr>
            <w:pStyle w:val="AB554593AA5943EA895588E05EE7CE7E"/>
          </w:pPr>
          <w:r>
            <w:t>Wednesday</w:t>
          </w:r>
        </w:p>
      </w:docPartBody>
    </w:docPart>
    <w:docPart>
      <w:docPartPr>
        <w:name w:val="B2C92C1681144CBF9F5272586541D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55923-BFEB-42E2-A649-CB5FD773669E}"/>
      </w:docPartPr>
      <w:docPartBody>
        <w:p w:rsidR="008D1AFA" w:rsidRDefault="008D1AFA">
          <w:pPr>
            <w:pStyle w:val="B2C92C1681144CBF9F5272586541DD20"/>
          </w:pPr>
          <w:r>
            <w:t>Thursday</w:t>
          </w:r>
        </w:p>
      </w:docPartBody>
    </w:docPart>
    <w:docPart>
      <w:docPartPr>
        <w:name w:val="512B47FB59744B6C8864319C9560B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A1D4-D4E2-45AB-8F67-9F2CBAC7862D}"/>
      </w:docPartPr>
      <w:docPartBody>
        <w:p w:rsidR="008D1AFA" w:rsidRDefault="008D1AFA">
          <w:pPr>
            <w:pStyle w:val="512B47FB59744B6C8864319C9560BABA"/>
          </w:pPr>
          <w:r>
            <w:t>Friday</w:t>
          </w:r>
        </w:p>
      </w:docPartBody>
    </w:docPart>
    <w:docPart>
      <w:docPartPr>
        <w:name w:val="B454B5AE4FEF4D8CAFC82720792C6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2609F-31CD-4043-8F05-C68E6A960E44}"/>
      </w:docPartPr>
      <w:docPartBody>
        <w:p w:rsidR="008D1AFA" w:rsidRDefault="008D1AFA">
          <w:pPr>
            <w:pStyle w:val="B454B5AE4FEF4D8CAFC82720792C6938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FA"/>
    <w:rsid w:val="008D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A26890F5F24168A715DBF771F3AB4C">
    <w:name w:val="5FA26890F5F24168A715DBF771F3AB4C"/>
  </w:style>
  <w:style w:type="paragraph" w:customStyle="1" w:styleId="E961E7B3E17D404898387F296B539177">
    <w:name w:val="E961E7B3E17D404898387F296B539177"/>
  </w:style>
  <w:style w:type="paragraph" w:customStyle="1" w:styleId="CE072D8547534F5295EDC2B82E77DC08">
    <w:name w:val="CE072D8547534F5295EDC2B82E77DC08"/>
  </w:style>
  <w:style w:type="paragraph" w:customStyle="1" w:styleId="AB554593AA5943EA895588E05EE7CE7E">
    <w:name w:val="AB554593AA5943EA895588E05EE7CE7E"/>
  </w:style>
  <w:style w:type="paragraph" w:customStyle="1" w:styleId="B2C92C1681144CBF9F5272586541DD20">
    <w:name w:val="B2C92C1681144CBF9F5272586541DD20"/>
  </w:style>
  <w:style w:type="paragraph" w:customStyle="1" w:styleId="512B47FB59744B6C8864319C9560BABA">
    <w:name w:val="512B47FB59744B6C8864319C9560BABA"/>
  </w:style>
  <w:style w:type="paragraph" w:customStyle="1" w:styleId="B454B5AE4FEF4D8CAFC82720792C6938">
    <w:name w:val="B454B5AE4FEF4D8CAFC82720792C6938"/>
  </w:style>
  <w:style w:type="paragraph" w:customStyle="1" w:styleId="8AE9BA73A3A242679F5B543BF99C9DFD">
    <w:name w:val="8AE9BA73A3A242679F5B543BF99C9DFD"/>
  </w:style>
  <w:style w:type="paragraph" w:customStyle="1" w:styleId="1F7519793EBA4599B1264ACC223CDD87">
    <w:name w:val="1F7519793EBA4599B1264ACC223CDD87"/>
  </w:style>
  <w:style w:type="paragraph" w:customStyle="1" w:styleId="A0EE6A3F5EDE46E8AF3D26199A889B92">
    <w:name w:val="A0EE6A3F5EDE46E8AF3D26199A889B92"/>
  </w:style>
  <w:style w:type="paragraph" w:customStyle="1" w:styleId="3DE3288D8D1B4652BE6D3E3FFEDADA8E">
    <w:name w:val="3DE3288D8D1B4652BE6D3E3FFEDADA8E"/>
  </w:style>
  <w:style w:type="paragraph" w:customStyle="1" w:styleId="F127A74DAFA84AE586929B57C6D3D15C">
    <w:name w:val="F127A74DAFA84AE586929B57C6D3D15C"/>
  </w:style>
  <w:style w:type="paragraph" w:customStyle="1" w:styleId="40AA8B0E026A4252ACC651E313EF689D">
    <w:name w:val="40AA8B0E026A4252ACC651E313EF689D"/>
  </w:style>
  <w:style w:type="paragraph" w:customStyle="1" w:styleId="B3E66112071D4A2C84F34A9F68F948F3">
    <w:name w:val="B3E66112071D4A2C84F34A9F68F948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4C39E-0D94-42DD-ACDB-612157CC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start)(3)</Template>
  <TotalTime>1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Steenlage, Anna</dc:creator>
  <cp:keywords/>
  <dc:description/>
  <cp:lastModifiedBy>Seifert, Dawn</cp:lastModifiedBy>
  <cp:revision>2</cp:revision>
  <cp:lastPrinted>2020-01-03T16:39:00Z</cp:lastPrinted>
  <dcterms:created xsi:type="dcterms:W3CDTF">2020-01-07T16:40:00Z</dcterms:created>
  <dcterms:modified xsi:type="dcterms:W3CDTF">2020-01-07T16:40:00Z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