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1D81A1" w14:textId="45619C03" w:rsidR="0013643E" w:rsidRDefault="0013643E" w:rsidP="005A6847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0BA0" w14:paraId="5FF167B1" w14:textId="77777777" w:rsidTr="00FF5E6E">
        <w:tc>
          <w:tcPr>
            <w:tcW w:w="9350" w:type="dxa"/>
            <w:shd w:val="clear" w:color="auto" w:fill="D9D9D9" w:themeFill="background1" w:themeFillShade="D9"/>
          </w:tcPr>
          <w:p w14:paraId="742C3B72" w14:textId="336D5FC6" w:rsidR="009E0BA0" w:rsidRPr="00FF5E6E" w:rsidRDefault="00FF5E6E" w:rsidP="005A6847">
            <w:pPr>
              <w:rPr>
                <w:b/>
                <w:bCs/>
              </w:rPr>
            </w:pPr>
            <w:r w:rsidRPr="00FF5E6E">
              <w:rPr>
                <w:b/>
                <w:bCs/>
              </w:rPr>
              <w:t xml:space="preserve">Facebook </w:t>
            </w:r>
            <w:proofErr w:type="gramStart"/>
            <w:r w:rsidR="00F04380">
              <w:rPr>
                <w:b/>
                <w:bCs/>
              </w:rPr>
              <w:t>and</w:t>
            </w:r>
            <w:r w:rsidR="001C5E5F">
              <w:rPr>
                <w:b/>
                <w:bCs/>
              </w:rPr>
              <w:t xml:space="preserve"> </w:t>
            </w:r>
            <w:r w:rsidR="00F04380">
              <w:rPr>
                <w:b/>
                <w:bCs/>
              </w:rPr>
              <w:t xml:space="preserve"> Instagram</w:t>
            </w:r>
            <w:proofErr w:type="gramEnd"/>
            <w:r w:rsidR="00F04380">
              <w:rPr>
                <w:b/>
                <w:bCs/>
              </w:rPr>
              <w:t xml:space="preserve"> Posts</w:t>
            </w:r>
          </w:p>
        </w:tc>
      </w:tr>
    </w:tbl>
    <w:p w14:paraId="5395BD07" w14:textId="77777777" w:rsidR="009E0BA0" w:rsidRDefault="009E0BA0" w:rsidP="005A6847">
      <w:pPr>
        <w:spacing w:after="0"/>
      </w:pPr>
    </w:p>
    <w:p w14:paraId="412222C5" w14:textId="7EBBFB64" w:rsidR="006D7056" w:rsidRDefault="0067672F" w:rsidP="00FF5E6E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27C2EF" wp14:editId="7A683D64">
            <wp:simplePos x="0" y="0"/>
            <wp:positionH relativeFrom="margin">
              <wp:posOffset>5173980</wp:posOffset>
            </wp:positionH>
            <wp:positionV relativeFrom="margin">
              <wp:posOffset>693420</wp:posOffset>
            </wp:positionV>
            <wp:extent cx="769620" cy="1224589"/>
            <wp:effectExtent l="0" t="0" r="0" b="0"/>
            <wp:wrapSquare wrapText="bothSides"/>
            <wp:docPr id="27030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0406" name="Picture 270304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22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E5F">
        <w:rPr>
          <w:b/>
          <w:bCs/>
        </w:rPr>
        <w:t>Facebook</w:t>
      </w:r>
    </w:p>
    <w:p w14:paraId="761FB70D" w14:textId="4D2FCD38" w:rsidR="00DF63A5" w:rsidRDefault="00F04380" w:rsidP="00FF5E6E">
      <w:pPr>
        <w:spacing w:after="0"/>
      </w:pPr>
      <w:r w:rsidRPr="00F04380">
        <w:t xml:space="preserve">I’m stepping up for </w:t>
      </w:r>
      <w:r w:rsidR="001C5E5F">
        <w:t xml:space="preserve">skin disease </w:t>
      </w:r>
      <w:r w:rsidRPr="00F04380">
        <w:t xml:space="preserve">patients! [@SenJohnThune] [@SenSchumer] [@SpeakerJohnson] [@RepJeffries] Please support the Safe Step Act to ensure people can get insurance coverage for the treatment their doctor recommends without unnecessary delays. It’s time to put patients first. </w:t>
      </w:r>
      <w:r w:rsidR="001C5E5F">
        <w:t xml:space="preserve">@CoalitionofSkinDiseases </w:t>
      </w:r>
      <w:r w:rsidRPr="00F04380">
        <w:t>#StepUpForPatients #SafeStepAct</w:t>
      </w:r>
      <w:r w:rsidR="001C5E5F">
        <w:t xml:space="preserve"> #CSD </w:t>
      </w:r>
    </w:p>
    <w:p w14:paraId="579213FE" w14:textId="5AF6C6F0" w:rsidR="00DF63A5" w:rsidRDefault="00DF63A5" w:rsidP="00FF5E6E">
      <w:pPr>
        <w:spacing w:after="0"/>
      </w:pPr>
    </w:p>
    <w:p w14:paraId="64DE9CB0" w14:textId="174F10FB" w:rsidR="001C5E5F" w:rsidRDefault="001C5E5F" w:rsidP="00FF5E6E">
      <w:pPr>
        <w:spacing w:after="0"/>
        <w:rPr>
          <w:b/>
          <w:bCs/>
        </w:rPr>
      </w:pPr>
      <w:r w:rsidRPr="001C5E5F">
        <w:rPr>
          <w:b/>
          <w:bCs/>
        </w:rPr>
        <w:t>Instagram</w:t>
      </w:r>
    </w:p>
    <w:p w14:paraId="5B88AE89" w14:textId="6E193974" w:rsidR="001C5E5F" w:rsidRDefault="001C5E5F" w:rsidP="001C5E5F">
      <w:pPr>
        <w:spacing w:after="0"/>
      </w:pPr>
      <w:r w:rsidRPr="00F04380">
        <w:t xml:space="preserve">I’m stepping up for </w:t>
      </w:r>
      <w:r>
        <w:t xml:space="preserve">skin disease </w:t>
      </w:r>
      <w:r w:rsidRPr="00F04380">
        <w:t xml:space="preserve">patients! [@SenJohnThune] [@SenSchumer] [@SpeakerJohnson] [@RepJeffries] Please support the Safe Step Act to ensure people can get insurance coverage for the treatment their doctor recommends without unnecessary delays. It’s time to put patients first. </w:t>
      </w:r>
      <w:r>
        <w:t>@</w:t>
      </w:r>
      <w:r>
        <w:t>USskincoalition</w:t>
      </w:r>
      <w:r>
        <w:t xml:space="preserve"> </w:t>
      </w:r>
      <w:r w:rsidRPr="00F04380">
        <w:t>#StepUpForPatients #SafeStepAct</w:t>
      </w:r>
      <w:r>
        <w:t xml:space="preserve"> #CSD </w:t>
      </w:r>
    </w:p>
    <w:p w14:paraId="127E0A8F" w14:textId="77777777" w:rsidR="001C5E5F" w:rsidRDefault="001C5E5F" w:rsidP="00FF5E6E">
      <w:pPr>
        <w:spacing w:after="0"/>
      </w:pPr>
    </w:p>
    <w:p w14:paraId="6FF2B5D7" w14:textId="1E6C04F4" w:rsidR="001C5E5F" w:rsidRDefault="001C5E5F" w:rsidP="00FF5E6E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F63A5" w14:paraId="262D3D33" w14:textId="77777777" w:rsidTr="00DF63A5">
        <w:tc>
          <w:tcPr>
            <w:tcW w:w="9350" w:type="dxa"/>
            <w:shd w:val="clear" w:color="auto" w:fill="D9D9D9" w:themeFill="background1" w:themeFillShade="D9"/>
          </w:tcPr>
          <w:p w14:paraId="0049B18E" w14:textId="27020071" w:rsidR="00DF63A5" w:rsidRPr="00DF63A5" w:rsidRDefault="00F04380" w:rsidP="00FF5E6E">
            <w:pPr>
              <w:rPr>
                <w:b/>
                <w:bCs/>
              </w:rPr>
            </w:pPr>
            <w:r>
              <w:rPr>
                <w:b/>
                <w:bCs/>
              </w:rPr>
              <w:t>Tweets</w:t>
            </w:r>
          </w:p>
        </w:tc>
      </w:tr>
    </w:tbl>
    <w:p w14:paraId="552C3051" w14:textId="12E83981" w:rsidR="00F04380" w:rsidRDefault="00F04380" w:rsidP="00FF5E6E">
      <w:pPr>
        <w:spacing w:after="0"/>
      </w:pPr>
    </w:p>
    <w:p w14:paraId="51BC3A70" w14:textId="5A1E886F" w:rsidR="00DF63A5" w:rsidRPr="00DF63A5" w:rsidRDefault="00DF63A5" w:rsidP="00FF5E6E">
      <w:pPr>
        <w:spacing w:after="0"/>
      </w:pPr>
    </w:p>
    <w:p w14:paraId="45A5D85D" w14:textId="4BCCE490" w:rsidR="00534CCC" w:rsidRDefault="001C5E5F" w:rsidP="00534CCC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5FD65C" wp14:editId="4DF8E524">
            <wp:simplePos x="0" y="0"/>
            <wp:positionH relativeFrom="margin">
              <wp:posOffset>5383530</wp:posOffset>
            </wp:positionH>
            <wp:positionV relativeFrom="margin">
              <wp:posOffset>3680460</wp:posOffset>
            </wp:positionV>
            <wp:extent cx="769620" cy="1224280"/>
            <wp:effectExtent l="0" t="0" r="0" b="0"/>
            <wp:wrapSquare wrapText="bothSides"/>
            <wp:docPr id="111383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0406" name="Picture 270304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4380" w:rsidRPr="00F04380">
        <w:t xml:space="preserve">I’m stepping up for </w:t>
      </w:r>
      <w:r>
        <w:t xml:space="preserve">skin disease </w:t>
      </w:r>
      <w:r w:rsidR="00F04380" w:rsidRPr="00F04380">
        <w:t xml:space="preserve">patients! [@SenSchumer] [@SenJohnThune] [@SpeakerJohnson] [@RepJeffries] support the Safe Step Act to ensure people can access needed treatments without delays. It’s time to put patients first. </w:t>
      </w:r>
      <w:r>
        <w:t xml:space="preserve">@USskincoalition </w:t>
      </w:r>
      <w:r w:rsidR="00F04380" w:rsidRPr="00F04380">
        <w:t>#StepUpForPatients #SafeStepAct</w:t>
      </w:r>
      <w:r w:rsidR="00F04380">
        <w:t xml:space="preserve"> </w:t>
      </w:r>
      <w:r>
        <w:t>#CSD</w:t>
      </w:r>
    </w:p>
    <w:p w14:paraId="19420405" w14:textId="77777777" w:rsidR="00F04380" w:rsidRDefault="00F04380" w:rsidP="00534CCC">
      <w:pPr>
        <w:spacing w:after="0"/>
      </w:pPr>
    </w:p>
    <w:p w14:paraId="7D2EEA65" w14:textId="29F937DF" w:rsidR="00F04380" w:rsidRDefault="00F04380" w:rsidP="00534CCC">
      <w:pPr>
        <w:spacing w:after="0"/>
      </w:pPr>
    </w:p>
    <w:p w14:paraId="249AF079" w14:textId="0F108B46" w:rsidR="00F04380" w:rsidRDefault="00F04380" w:rsidP="00534CCC">
      <w:pPr>
        <w:spacing w:after="0"/>
      </w:pPr>
    </w:p>
    <w:p w14:paraId="3E5CF01A" w14:textId="744E6DF1" w:rsidR="00F04380" w:rsidRDefault="00F04380" w:rsidP="00534CCC">
      <w:pPr>
        <w:spacing w:after="0"/>
      </w:pPr>
    </w:p>
    <w:p w14:paraId="10FD31B4" w14:textId="045AF825" w:rsidR="00F04380" w:rsidRDefault="00F04380" w:rsidP="00534CCC">
      <w:pPr>
        <w:spacing w:after="0"/>
      </w:pPr>
    </w:p>
    <w:p w14:paraId="2F996580" w14:textId="1A9CE5EB" w:rsidR="00F04380" w:rsidRDefault="00F04380" w:rsidP="00534CCC">
      <w:pPr>
        <w:spacing w:after="0"/>
      </w:pPr>
      <w:r>
        <w:rPr>
          <w:noProof/>
        </w:rPr>
        <w:lastRenderedPageBreak/>
        <w:drawing>
          <wp:inline distT="0" distB="0" distL="0" distR="0" wp14:anchorId="700715E0" wp14:editId="0D65DDC6">
            <wp:extent cx="5943600" cy="4591685"/>
            <wp:effectExtent l="0" t="0" r="0" b="0"/>
            <wp:docPr id="2007368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6852" name="Picture 2007368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2D7757" wp14:editId="3E5992EA">
            <wp:extent cx="5943600" cy="4591685"/>
            <wp:effectExtent l="0" t="0" r="0" b="0"/>
            <wp:docPr id="3468302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30209" name="Picture 3468302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D3361" wp14:editId="014B3C6B">
            <wp:extent cx="5943600" cy="4591685"/>
            <wp:effectExtent l="0" t="0" r="0" b="0"/>
            <wp:docPr id="17268884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88489" name="Picture 17268884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04FF" w14:textId="73FCD2CA" w:rsidR="0067672F" w:rsidRDefault="0067672F" w:rsidP="00534CCC">
      <w:pPr>
        <w:spacing w:after="0"/>
      </w:pPr>
    </w:p>
    <w:p w14:paraId="486C2419" w14:textId="2F1B16B0" w:rsidR="00DF63A5" w:rsidRDefault="00DF63A5" w:rsidP="00534CCC">
      <w:pPr>
        <w:spacing w:after="0"/>
      </w:pPr>
    </w:p>
    <w:p w14:paraId="7AFBE599" w14:textId="77777777" w:rsidR="00FF3619" w:rsidRDefault="00FF3619" w:rsidP="00534CCC">
      <w:pPr>
        <w:spacing w:after="0"/>
      </w:pPr>
    </w:p>
    <w:p w14:paraId="636F2F38" w14:textId="22ACAF58" w:rsidR="00A420D4" w:rsidRPr="00A420D4" w:rsidRDefault="00A420D4" w:rsidP="00A420D4">
      <w:pPr>
        <w:pStyle w:val="NormalWeb"/>
      </w:pPr>
    </w:p>
    <w:p w14:paraId="582D7012" w14:textId="22CDC233" w:rsidR="009E0BA0" w:rsidRDefault="009E0BA0" w:rsidP="005A6847">
      <w:pPr>
        <w:spacing w:after="0"/>
      </w:pPr>
    </w:p>
    <w:p w14:paraId="16BFE3FE" w14:textId="77777777" w:rsidR="00291955" w:rsidRPr="00DF63A5" w:rsidRDefault="00291955" w:rsidP="005A6847">
      <w:pPr>
        <w:spacing w:after="0"/>
      </w:pPr>
    </w:p>
    <w:sectPr w:rsidR="00291955" w:rsidRPr="00DF63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943663"/>
    <w:multiLevelType w:val="hybridMultilevel"/>
    <w:tmpl w:val="CF3E0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4093D"/>
    <w:multiLevelType w:val="hybridMultilevel"/>
    <w:tmpl w:val="3E14D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667111">
    <w:abstractNumId w:val="0"/>
  </w:num>
  <w:num w:numId="2" w16cid:durableId="279649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439"/>
    <w:rsid w:val="00002A1B"/>
    <w:rsid w:val="000235E4"/>
    <w:rsid w:val="000501DE"/>
    <w:rsid w:val="00056406"/>
    <w:rsid w:val="00070429"/>
    <w:rsid w:val="000B7252"/>
    <w:rsid w:val="000C24B2"/>
    <w:rsid w:val="000F2420"/>
    <w:rsid w:val="000F2BD6"/>
    <w:rsid w:val="0013643E"/>
    <w:rsid w:val="00173341"/>
    <w:rsid w:val="001940AD"/>
    <w:rsid w:val="001C5E5F"/>
    <w:rsid w:val="001D6A27"/>
    <w:rsid w:val="002802FE"/>
    <w:rsid w:val="002825C2"/>
    <w:rsid w:val="00291955"/>
    <w:rsid w:val="0029400E"/>
    <w:rsid w:val="002946B1"/>
    <w:rsid w:val="002A2DFB"/>
    <w:rsid w:val="002A47CA"/>
    <w:rsid w:val="002C2043"/>
    <w:rsid w:val="002E479B"/>
    <w:rsid w:val="00300D29"/>
    <w:rsid w:val="00301267"/>
    <w:rsid w:val="00310939"/>
    <w:rsid w:val="0033564E"/>
    <w:rsid w:val="00346198"/>
    <w:rsid w:val="00371CE8"/>
    <w:rsid w:val="0038576D"/>
    <w:rsid w:val="003875AD"/>
    <w:rsid w:val="00390D0C"/>
    <w:rsid w:val="003B36F8"/>
    <w:rsid w:val="003B5F6D"/>
    <w:rsid w:val="003C4EB4"/>
    <w:rsid w:val="003D3781"/>
    <w:rsid w:val="003D3972"/>
    <w:rsid w:val="003D4FA0"/>
    <w:rsid w:val="003E145A"/>
    <w:rsid w:val="003E5AE0"/>
    <w:rsid w:val="003F7213"/>
    <w:rsid w:val="00422E88"/>
    <w:rsid w:val="00477135"/>
    <w:rsid w:val="00491320"/>
    <w:rsid w:val="00492345"/>
    <w:rsid w:val="004A1BD0"/>
    <w:rsid w:val="004A63A2"/>
    <w:rsid w:val="004C5BF2"/>
    <w:rsid w:val="00516639"/>
    <w:rsid w:val="00534210"/>
    <w:rsid w:val="00534CCC"/>
    <w:rsid w:val="00553E35"/>
    <w:rsid w:val="0056116A"/>
    <w:rsid w:val="00570E4A"/>
    <w:rsid w:val="005730C4"/>
    <w:rsid w:val="00593894"/>
    <w:rsid w:val="00596BB2"/>
    <w:rsid w:val="005A6847"/>
    <w:rsid w:val="005B77A0"/>
    <w:rsid w:val="005C7D25"/>
    <w:rsid w:val="005E0C20"/>
    <w:rsid w:val="005F54C2"/>
    <w:rsid w:val="005F67D2"/>
    <w:rsid w:val="00633278"/>
    <w:rsid w:val="006473CA"/>
    <w:rsid w:val="0067672F"/>
    <w:rsid w:val="006D7056"/>
    <w:rsid w:val="007026EC"/>
    <w:rsid w:val="007028B6"/>
    <w:rsid w:val="00702AED"/>
    <w:rsid w:val="00710DC4"/>
    <w:rsid w:val="0071645B"/>
    <w:rsid w:val="00717A56"/>
    <w:rsid w:val="00726159"/>
    <w:rsid w:val="007510DC"/>
    <w:rsid w:val="007511D2"/>
    <w:rsid w:val="007518F9"/>
    <w:rsid w:val="0075202C"/>
    <w:rsid w:val="0075796C"/>
    <w:rsid w:val="00761B74"/>
    <w:rsid w:val="00762A70"/>
    <w:rsid w:val="00763AA5"/>
    <w:rsid w:val="00782B45"/>
    <w:rsid w:val="00783B32"/>
    <w:rsid w:val="007C1940"/>
    <w:rsid w:val="007C4B90"/>
    <w:rsid w:val="007D69F1"/>
    <w:rsid w:val="007F047A"/>
    <w:rsid w:val="007F2C58"/>
    <w:rsid w:val="00824E16"/>
    <w:rsid w:val="00827E50"/>
    <w:rsid w:val="00827FF6"/>
    <w:rsid w:val="00844FA9"/>
    <w:rsid w:val="0085012A"/>
    <w:rsid w:val="008667E9"/>
    <w:rsid w:val="008A7DEE"/>
    <w:rsid w:val="008C1649"/>
    <w:rsid w:val="008E7C4F"/>
    <w:rsid w:val="008F0944"/>
    <w:rsid w:val="00903721"/>
    <w:rsid w:val="00916586"/>
    <w:rsid w:val="009559D0"/>
    <w:rsid w:val="00956E6C"/>
    <w:rsid w:val="00971868"/>
    <w:rsid w:val="00974BD8"/>
    <w:rsid w:val="009A74BB"/>
    <w:rsid w:val="009B3978"/>
    <w:rsid w:val="009C081F"/>
    <w:rsid w:val="009C2E76"/>
    <w:rsid w:val="009E0BA0"/>
    <w:rsid w:val="009E1D7C"/>
    <w:rsid w:val="00A02651"/>
    <w:rsid w:val="00A30EB8"/>
    <w:rsid w:val="00A420D4"/>
    <w:rsid w:val="00A64308"/>
    <w:rsid w:val="00AA50C8"/>
    <w:rsid w:val="00AE6587"/>
    <w:rsid w:val="00AF3410"/>
    <w:rsid w:val="00AF53A6"/>
    <w:rsid w:val="00B2000C"/>
    <w:rsid w:val="00B34FAC"/>
    <w:rsid w:val="00BD7481"/>
    <w:rsid w:val="00BE665B"/>
    <w:rsid w:val="00BF2C60"/>
    <w:rsid w:val="00C649E3"/>
    <w:rsid w:val="00C80AB5"/>
    <w:rsid w:val="00CD6AF5"/>
    <w:rsid w:val="00D538EF"/>
    <w:rsid w:val="00D578C0"/>
    <w:rsid w:val="00D71FF9"/>
    <w:rsid w:val="00D93CCE"/>
    <w:rsid w:val="00DA0284"/>
    <w:rsid w:val="00DB131E"/>
    <w:rsid w:val="00DC0589"/>
    <w:rsid w:val="00DC72F5"/>
    <w:rsid w:val="00DE0439"/>
    <w:rsid w:val="00DF63A5"/>
    <w:rsid w:val="00E04454"/>
    <w:rsid w:val="00E24A66"/>
    <w:rsid w:val="00E63ECC"/>
    <w:rsid w:val="00E84A00"/>
    <w:rsid w:val="00E96F70"/>
    <w:rsid w:val="00EC6C5B"/>
    <w:rsid w:val="00EE0E3A"/>
    <w:rsid w:val="00EE5BD3"/>
    <w:rsid w:val="00EF405C"/>
    <w:rsid w:val="00F04380"/>
    <w:rsid w:val="00F1539E"/>
    <w:rsid w:val="00F242B8"/>
    <w:rsid w:val="00F27FC0"/>
    <w:rsid w:val="00F30A05"/>
    <w:rsid w:val="00F447FD"/>
    <w:rsid w:val="00F71A71"/>
    <w:rsid w:val="00FA46A5"/>
    <w:rsid w:val="00FD3C37"/>
    <w:rsid w:val="00FE4434"/>
    <w:rsid w:val="00FE51C6"/>
    <w:rsid w:val="00FE620E"/>
    <w:rsid w:val="00FF3619"/>
    <w:rsid w:val="00F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106458"/>
  <w15:chartTrackingRefBased/>
  <w15:docId w15:val="{5F84DA41-ED8D-4EBB-9737-BF671B50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0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63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3A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A5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3410"/>
    <w:pPr>
      <w:ind w:left="720"/>
      <w:contextualSpacing/>
    </w:pPr>
  </w:style>
  <w:style w:type="paragraph" w:customStyle="1" w:styleId="whitespace-pre-wrap">
    <w:name w:val="whitespace-pre-wrap"/>
    <w:basedOn w:val="Normal"/>
    <w:rsid w:val="00DF6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82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04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an\OneDrive\Documents\Custom%20Office%20Templates\Single%20spa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6D744C5CD6E44BFFEF5E812642879" ma:contentTypeVersion="20" ma:contentTypeDescription="Create a new document." ma:contentTypeScope="" ma:versionID="cd57a6e1e158ae3a9bc8470a6d54c3c8">
  <xsd:schema xmlns:xsd="http://www.w3.org/2001/XMLSchema" xmlns:xs="http://www.w3.org/2001/XMLSchema" xmlns:p="http://schemas.microsoft.com/office/2006/metadata/properties" xmlns:ns1="http://schemas.microsoft.com/sharepoint/v3" xmlns:ns2="e3daf48a-308e-43de-88ef-ca4f40f3f003" xmlns:ns3="c57fea2e-d146-428a-a2a2-061547110c3f" targetNamespace="http://schemas.microsoft.com/office/2006/metadata/properties" ma:root="true" ma:fieldsID="2a27057fdf1a3032c38fa8521ebf8119" ns1:_="" ns2:_="" ns3:_="">
    <xsd:import namespace="http://schemas.microsoft.com/sharepoint/v3"/>
    <xsd:import namespace="e3daf48a-308e-43de-88ef-ca4f40f3f003"/>
    <xsd:import namespace="c57fea2e-d146-428a-a2a2-061547110c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af48a-308e-43de-88ef-ca4f40f3f0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cab1177-b993-4c6b-bc99-754d2dd7f2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7fea2e-d146-428a-a2a2-061547110c3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570f7ce-8d04-4d4d-aaf2-7e73530b950a}" ma:internalName="TaxCatchAll" ma:showField="CatchAllData" ma:web="c57fea2e-d146-428a-a2a2-061547110c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3daf48a-308e-43de-88ef-ca4f40f3f003">
      <Terms xmlns="http://schemas.microsoft.com/office/infopath/2007/PartnerControls"/>
    </lcf76f155ced4ddcb4097134ff3c332f>
    <TaxCatchAll xmlns="c57fea2e-d146-428a-a2a2-061547110c3f" xsi:nil="true"/>
  </documentManagement>
</p:properties>
</file>

<file path=customXml/itemProps1.xml><?xml version="1.0" encoding="utf-8"?>
<ds:datastoreItem xmlns:ds="http://schemas.openxmlformats.org/officeDocument/2006/customXml" ds:itemID="{D9DA3FD2-9211-4A66-9EDB-DDC538375A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C737C2-98D9-4900-8B9D-9DBE8A87E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3daf48a-308e-43de-88ef-ca4f40f3f003"/>
    <ds:schemaRef ds:uri="c57fea2e-d146-428a-a2a2-061547110c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0AEDD2-A805-4190-9601-D7ADA17F9F8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3daf48a-308e-43de-88ef-ca4f40f3f003"/>
    <ds:schemaRef ds:uri="c57fea2e-d146-428a-a2a2-061547110c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 template</Template>
  <TotalTime>28</TotalTime>
  <Pages>4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Rubenstein</dc:creator>
  <cp:keywords/>
  <dc:description/>
  <cp:lastModifiedBy>Natalie Mamerow</cp:lastModifiedBy>
  <cp:revision>3</cp:revision>
  <dcterms:created xsi:type="dcterms:W3CDTF">2024-11-26T16:28:00Z</dcterms:created>
  <dcterms:modified xsi:type="dcterms:W3CDTF">2024-12-02T16:29:00Z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a295643cac6f9ccb1eae4b21e55b044e9d60a068e60915b2c99e12c5864771d5</vt:lpwstr>
  </property>
  <property fmtid="{D5CDD505-2E9C-101B-9397-08002B2CF9AE}" pid="3" name="ContentTypeId">
    <vt:lpwstr>0x010100C786D744C5CD6E44BFFEF5E812642879</vt:lpwstr>
  </property>
  <property fmtid="{D5CDD505-2E9C-101B-9397-08002B2CF9AE}" pid="4" name="MediaServiceImageTags">
    <vt:lpwstr/>
  </property>
</Properties>
</file>