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DEB4E" w14:textId="205F0D9E" w:rsidR="002005DD" w:rsidRPr="002005DD" w:rsidRDefault="002005DD" w:rsidP="002005DD">
      <w:pPr>
        <w:pStyle w:val="Title"/>
        <w:pBdr>
          <w:left w:val="double" w:sz="18" w:space="3" w:color="1F4E79" w:themeColor="accent1" w:themeShade="80"/>
        </w:pBdr>
        <w:jc w:val="center"/>
        <w:rPr>
          <w:sz w:val="44"/>
          <w:szCs w:val="44"/>
        </w:rPr>
      </w:pPr>
      <w:r w:rsidRPr="002005DD">
        <w:rPr>
          <w:noProof/>
          <w:sz w:val="44"/>
          <w:szCs w:val="44"/>
          <w:lang w:val="en-CA" w:eastAsia="en-CA"/>
        </w:rPr>
        <mc:AlternateContent>
          <mc:Choice Requires="wps">
            <w:drawing>
              <wp:anchor distT="0" distB="0" distL="114300" distR="114300" simplePos="0" relativeHeight="251659264" behindDoc="0" locked="0" layoutInCell="1" allowOverlap="1" wp14:anchorId="6BC91CF4" wp14:editId="27FAC5B9">
                <wp:simplePos x="0" y="0"/>
                <wp:positionH relativeFrom="column">
                  <wp:posOffset>109843</wp:posOffset>
                </wp:positionH>
                <wp:positionV relativeFrom="paragraph">
                  <wp:posOffset>126365</wp:posOffset>
                </wp:positionV>
                <wp:extent cx="1578610" cy="862330"/>
                <wp:effectExtent l="0" t="0" r="2540" b="0"/>
                <wp:wrapSquare wrapText="bothSides"/>
                <wp:docPr id="35" name="Rectangle 35"/>
                <wp:cNvGraphicFramePr/>
                <a:graphic xmlns:a="http://schemas.openxmlformats.org/drawingml/2006/main">
                  <a:graphicData uri="http://schemas.microsoft.com/office/word/2010/wordprocessingShape">
                    <wps:wsp>
                      <wps:cNvSpPr/>
                      <wps:spPr>
                        <a:xfrm>
                          <a:off x="0" y="0"/>
                          <a:ext cx="1578610" cy="86233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BFC88" id="Rectangle 35" o:spid="_x0000_s1026" style="position:absolute;margin-left:8.65pt;margin-top:9.95pt;width:124.3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" stroked="f" strokeweight="1pt">
                <v:fill r:id="rId12" o:title="" recolor="t" rotate="t" type="frame"/>
                <w10:wrap type="square"/>
              </v:rect>
            </w:pict>
          </mc:Fallback>
        </mc:AlternateContent>
      </w:r>
      <w:r w:rsidRPr="002005DD">
        <w:rPr>
          <w:noProof/>
          <w:sz w:val="44"/>
          <w:szCs w:val="44"/>
          <w:lang w:val="en-CA" w:eastAsia="en-CA"/>
        </w:rPr>
        <w:drawing>
          <wp:anchor distT="0" distB="0" distL="114300" distR="114300" simplePos="0" relativeHeight="251660288" behindDoc="0" locked="0" layoutInCell="1" allowOverlap="1" wp14:anchorId="150DD1FB" wp14:editId="7CF9E772">
            <wp:simplePos x="0" y="0"/>
            <wp:positionH relativeFrom="column">
              <wp:posOffset>2242820</wp:posOffset>
            </wp:positionH>
            <wp:positionV relativeFrom="paragraph">
              <wp:posOffset>107</wp:posOffset>
            </wp:positionV>
            <wp:extent cx="1120775" cy="1044575"/>
            <wp:effectExtent l="0" t="0" r="317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ledino_clear_gold11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0775" cy="1044575"/>
                    </a:xfrm>
                    <a:prstGeom prst="rect">
                      <a:avLst/>
                    </a:prstGeom>
                  </pic:spPr>
                </pic:pic>
              </a:graphicData>
            </a:graphic>
            <wp14:sizeRelH relativeFrom="margin">
              <wp14:pctWidth>0</wp14:pctWidth>
            </wp14:sizeRelH>
            <wp14:sizeRelV relativeFrom="margin">
              <wp14:pctHeight>0</wp14:pctHeight>
            </wp14:sizeRelV>
          </wp:anchor>
        </w:drawing>
      </w:r>
      <w:r w:rsidRPr="002005DD">
        <w:rPr>
          <w:noProof/>
          <w:sz w:val="44"/>
          <w:szCs w:val="44"/>
          <w:lang w:val="en-CA" w:eastAsia="en-CA"/>
        </w:rPr>
        <w:drawing>
          <wp:anchor distT="0" distB="360045" distL="114300" distR="114300" simplePos="0" relativeHeight="251661312" behindDoc="0" locked="0" layoutInCell="1" allowOverlap="1" wp14:anchorId="6F0AF200" wp14:editId="7EC32B3F">
            <wp:simplePos x="0" y="0"/>
            <wp:positionH relativeFrom="column">
              <wp:posOffset>3648075</wp:posOffset>
            </wp:positionH>
            <wp:positionV relativeFrom="paragraph">
              <wp:posOffset>539</wp:posOffset>
            </wp:positionV>
            <wp:extent cx="2631600" cy="990000"/>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7b199a1057d8f971756a5edf2eb3ed_rotaryDru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1600" cy="990000"/>
                    </a:xfrm>
                    <a:prstGeom prst="rect">
                      <a:avLst/>
                    </a:prstGeom>
                  </pic:spPr>
                </pic:pic>
              </a:graphicData>
            </a:graphic>
            <wp14:sizeRelH relativeFrom="margin">
              <wp14:pctWidth>0</wp14:pctWidth>
            </wp14:sizeRelH>
            <wp14:sizeRelV relativeFrom="margin">
              <wp14:pctHeight>0</wp14:pctHeight>
            </wp14:sizeRelV>
          </wp:anchor>
        </w:drawing>
      </w:r>
      <w:r w:rsidR="00CC01D5" w:rsidRPr="002005DD">
        <w:rPr>
          <w:sz w:val="44"/>
          <w:szCs w:val="44"/>
        </w:rPr>
        <w:t>201</w:t>
      </w:r>
      <w:r w:rsidRPr="002005DD">
        <w:rPr>
          <w:sz w:val="44"/>
          <w:szCs w:val="44"/>
        </w:rPr>
        <w:t>8</w:t>
      </w:r>
      <w:r w:rsidR="00CC01D5" w:rsidRPr="002005DD">
        <w:rPr>
          <w:sz w:val="44"/>
          <w:szCs w:val="44"/>
        </w:rPr>
        <w:t xml:space="preserve"> </w:t>
      </w:r>
      <w:r w:rsidRPr="002005DD">
        <w:rPr>
          <w:sz w:val="44"/>
          <w:szCs w:val="44"/>
        </w:rPr>
        <w:t>CELEBRATION OF</w:t>
      </w:r>
      <w:r w:rsidR="00CC01D5" w:rsidRPr="002005DD">
        <w:rPr>
          <w:sz w:val="44"/>
          <w:szCs w:val="44"/>
        </w:rPr>
        <w:t xml:space="preserve"> Excellence</w:t>
      </w:r>
    </w:p>
    <w:p w14:paraId="3281AB91" w14:textId="0816D357" w:rsidR="00816F10" w:rsidRPr="002005DD" w:rsidRDefault="00CC01D5" w:rsidP="002005DD">
      <w:pPr>
        <w:pStyle w:val="Title"/>
        <w:pBdr>
          <w:left w:val="double" w:sz="18" w:space="3" w:color="1F4E79" w:themeColor="accent1" w:themeShade="80"/>
        </w:pBdr>
        <w:jc w:val="center"/>
        <w:rPr>
          <w:sz w:val="44"/>
          <w:szCs w:val="44"/>
        </w:rPr>
      </w:pPr>
      <w:r w:rsidRPr="002005DD">
        <w:rPr>
          <w:sz w:val="44"/>
          <w:szCs w:val="44"/>
        </w:rPr>
        <w:t>Awards Gala</w:t>
      </w:r>
    </w:p>
    <w:p w14:paraId="339FA129" w14:textId="77777777" w:rsidR="00816F10" w:rsidRDefault="00CC01D5" w:rsidP="002005DD">
      <w:pPr>
        <w:pStyle w:val="Subtitle"/>
        <w:pBdr>
          <w:left w:val="double" w:sz="18" w:space="3" w:color="1F4E79" w:themeColor="accent1" w:themeShade="80"/>
        </w:pBdr>
        <w:jc w:val="center"/>
      </w:pPr>
      <w:r>
        <w:t>Sponsorship Package</w:t>
      </w:r>
    </w:p>
    <w:p w14:paraId="0DF66050" w14:textId="77777777" w:rsidR="00816F10" w:rsidRDefault="00CC01D5" w:rsidP="00CC01D5">
      <w:pPr>
        <w:pStyle w:val="Heading1"/>
      </w:pPr>
      <w:r>
        <w:t>Overview</w:t>
      </w:r>
    </w:p>
    <w:p w14:paraId="6621ED30" w14:textId="77777777" w:rsidR="00AE5C88" w:rsidRDefault="00AE5C88">
      <w:pPr>
        <w:pStyle w:val="Heading2"/>
        <w:rPr>
          <w:b w:val="0"/>
          <w:bCs w:val="0"/>
          <w:color w:val="404040" w:themeColor="text1" w:themeTint="BF"/>
          <w:sz w:val="18"/>
          <w:szCs w:val="18"/>
        </w:rPr>
      </w:pPr>
      <w:r w:rsidRPr="00AE5C88">
        <w:rPr>
          <w:b w:val="0"/>
          <w:bCs w:val="0"/>
          <w:color w:val="404040" w:themeColor="text1" w:themeTint="BF"/>
          <w:sz w:val="18"/>
          <w:szCs w:val="18"/>
        </w:rPr>
        <w:t>The Drumheller and District Chamber of Commerce, Drumheller Rotary Club and Town of Drumheller are pleased to announce an exciting partnership. The three organizations will be joining forces on Friday, June 15, 2018 to jointly host the Celebration of Excellence Awards Gala at the Badlands Community Facility. The celebration will honor individuals and businesses for their achievements and contributions to the community. Together the group will present a total of twelve awards, including Citizen of the Year, Business of the Year and Youth Leader of Tomorrow. The semi-formal gala will feature cocktails and dinner with musical entertainment followed by the awards presentation emceed by Jason Blanke.</w:t>
      </w:r>
    </w:p>
    <w:p w14:paraId="7F1595FD" w14:textId="0B84262A" w:rsidR="00AE5C88" w:rsidRDefault="00AE5C88">
      <w:pPr>
        <w:pStyle w:val="Heading2"/>
        <w:rPr>
          <w:b w:val="0"/>
          <w:bCs w:val="0"/>
          <w:color w:val="404040" w:themeColor="text1" w:themeTint="BF"/>
          <w:sz w:val="18"/>
          <w:szCs w:val="18"/>
        </w:rPr>
      </w:pPr>
      <w:r>
        <w:rPr>
          <w:b w:val="0"/>
          <w:bCs w:val="0"/>
          <w:color w:val="404040" w:themeColor="text1" w:themeTint="BF"/>
          <w:sz w:val="18"/>
          <w:szCs w:val="18"/>
        </w:rPr>
        <w:t>This is a highly-anticipated event for the community, with an expected attendance of 200-400 people. Our event committee</w:t>
      </w:r>
      <w:r w:rsidRPr="00AE5C88">
        <w:rPr>
          <w:b w:val="0"/>
          <w:bCs w:val="0"/>
          <w:color w:val="404040" w:themeColor="text1" w:themeTint="BF"/>
          <w:sz w:val="18"/>
          <w:szCs w:val="18"/>
        </w:rPr>
        <w:t xml:space="preserve"> invite</w:t>
      </w:r>
      <w:r>
        <w:rPr>
          <w:b w:val="0"/>
          <w:bCs w:val="0"/>
          <w:color w:val="404040" w:themeColor="text1" w:themeTint="BF"/>
          <w:sz w:val="18"/>
          <w:szCs w:val="18"/>
        </w:rPr>
        <w:t>s</w:t>
      </w:r>
      <w:r w:rsidRPr="00AE5C88">
        <w:rPr>
          <w:b w:val="0"/>
          <w:bCs w:val="0"/>
          <w:color w:val="404040" w:themeColor="text1" w:themeTint="BF"/>
          <w:sz w:val="18"/>
          <w:szCs w:val="18"/>
        </w:rPr>
        <w:t xml:space="preserve"> you and your business to participate in th</w:t>
      </w:r>
      <w:r>
        <w:rPr>
          <w:b w:val="0"/>
          <w:bCs w:val="0"/>
          <w:color w:val="404040" w:themeColor="text1" w:themeTint="BF"/>
          <w:sz w:val="18"/>
          <w:szCs w:val="18"/>
        </w:rPr>
        <w:t>e Celebration of Excellence</w:t>
      </w:r>
      <w:r w:rsidRPr="00AE5C88">
        <w:rPr>
          <w:b w:val="0"/>
          <w:bCs w:val="0"/>
          <w:color w:val="404040" w:themeColor="text1" w:themeTint="BF"/>
          <w:sz w:val="18"/>
          <w:szCs w:val="18"/>
        </w:rPr>
        <w:t xml:space="preserve"> through one of the sponsorship opportunities available.  </w:t>
      </w:r>
    </w:p>
    <w:p w14:paraId="4181DC0F" w14:textId="6C0C390C" w:rsidR="00816F10" w:rsidRDefault="00CC01D5">
      <w:pPr>
        <w:pStyle w:val="Heading2"/>
      </w:pPr>
      <w:r>
        <w:t>Gold Sponsor- $1,</w:t>
      </w:r>
      <w:r w:rsidR="00AE5C88">
        <w:t>25</w:t>
      </w:r>
      <w:r w:rsidR="006A5C63">
        <w:t>0</w:t>
      </w:r>
      <w:r w:rsidR="00FC2FB5">
        <w:t xml:space="preserve"> + GST</w:t>
      </w:r>
    </w:p>
    <w:sdt>
      <w:sdtPr>
        <w:rPr>
          <w:b/>
        </w:rPr>
        <w:id w:val="-2113425653"/>
        <w:placeholder>
          <w:docPart w:val="48A5F1D634C445C69B601CC0AD9D0EA9"/>
        </w:placeholder>
        <w15:appearance w15:val="hidden"/>
      </w:sdtPr>
      <w:sdtEndPr/>
      <w:sdtContent>
        <w:p w14:paraId="2DE40E22" w14:textId="1424D4EE" w:rsidR="00CC01D5" w:rsidRPr="00CC01D5" w:rsidRDefault="00C304B8">
          <w:pPr>
            <w:pStyle w:val="NoSpacing"/>
            <w:rPr>
              <w:b/>
            </w:rPr>
          </w:pPr>
          <w:r>
            <w:rPr>
              <w:b/>
            </w:rPr>
            <w:t xml:space="preserve">Only </w:t>
          </w:r>
          <w:r w:rsidR="00CC01D5" w:rsidRPr="00CC01D5">
            <w:rPr>
              <w:b/>
            </w:rPr>
            <w:t>2 available. Includes:</w:t>
          </w:r>
        </w:p>
        <w:p w14:paraId="20FEEA4C" w14:textId="77777777" w:rsidR="00816F10" w:rsidRDefault="0031048A">
          <w:pPr>
            <w:pStyle w:val="NoSpacing"/>
          </w:pPr>
        </w:p>
      </w:sdtContent>
    </w:sdt>
    <w:p w14:paraId="6E6F2512" w14:textId="77777777" w:rsidR="00816F10" w:rsidRDefault="00CC01D5">
      <w:pPr>
        <w:pStyle w:val="ListBullet"/>
      </w:pPr>
      <w:r>
        <w:t>4 tickets to the Gala</w:t>
      </w:r>
    </w:p>
    <w:p w14:paraId="38EE1DF9" w14:textId="77777777" w:rsidR="00816F10" w:rsidRDefault="00CC01D5">
      <w:pPr>
        <w:pStyle w:val="ListBullet"/>
      </w:pPr>
      <w:r>
        <w:t>10-15 minute speaking opportunity</w:t>
      </w:r>
    </w:p>
    <w:p w14:paraId="2200ABCE" w14:textId="3D38C643" w:rsidR="00816F10" w:rsidRDefault="00FC2FB5">
      <w:pPr>
        <w:pStyle w:val="ListBullet"/>
      </w:pPr>
      <w:r>
        <w:t>L</w:t>
      </w:r>
      <w:r w:rsidR="00CC01D5">
        <w:t>ogo placement on the event program and slideshow</w:t>
      </w:r>
    </w:p>
    <w:p w14:paraId="0ECBC938" w14:textId="267B6988" w:rsidR="00CC01D5" w:rsidRDefault="00F97D6D">
      <w:pPr>
        <w:pStyle w:val="ListBullet"/>
      </w:pPr>
      <w:r>
        <w:t>Logo placement</w:t>
      </w:r>
      <w:r w:rsidR="00CC01D5">
        <w:t xml:space="preserve"> in print, electronic and verbal advertising for the event</w:t>
      </w:r>
    </w:p>
    <w:p w14:paraId="46F9A673" w14:textId="5CFB5E86" w:rsidR="00DF56C7" w:rsidRDefault="00DF56C7">
      <w:pPr>
        <w:pStyle w:val="ListBullet"/>
      </w:pPr>
      <w:r>
        <w:t>Opportunity to display banners, promotional materials, etc</w:t>
      </w:r>
      <w:r w:rsidR="004F4AFC">
        <w:t>.</w:t>
      </w:r>
    </w:p>
    <w:p w14:paraId="4AC45625" w14:textId="5266D11C" w:rsidR="00985FBA" w:rsidRDefault="00985FBA">
      <w:pPr>
        <w:pStyle w:val="ListBullet"/>
      </w:pPr>
      <w:r>
        <w:t xml:space="preserve">1 seat on </w:t>
      </w:r>
      <w:r w:rsidR="00AE5C88">
        <w:t>the Chamber Business</w:t>
      </w:r>
      <w:r>
        <w:t xml:space="preserve"> Awards</w:t>
      </w:r>
      <w:r w:rsidR="00AE5C88">
        <w:t xml:space="preserve"> Selection</w:t>
      </w:r>
      <w:r>
        <w:t xml:space="preserve"> Committee</w:t>
      </w:r>
    </w:p>
    <w:p w14:paraId="3AF3127B" w14:textId="6F1B76ED" w:rsidR="00816F10" w:rsidRDefault="00CC01D5">
      <w:pPr>
        <w:pStyle w:val="Heading2"/>
      </w:pPr>
      <w:r>
        <w:t>Silver Sponsor- $</w:t>
      </w:r>
      <w:r w:rsidR="00AE5C88">
        <w:t>75</w:t>
      </w:r>
      <w:r w:rsidR="006A5C63">
        <w:t>0</w:t>
      </w:r>
      <w:r w:rsidR="008D5E92" w:rsidRPr="008D5E92">
        <w:rPr>
          <w:color w:val="FF0000"/>
        </w:rPr>
        <w:t xml:space="preserve"> </w:t>
      </w:r>
      <w:r w:rsidR="00FC2FB5" w:rsidRPr="00FC2FB5">
        <w:t>+ GST</w:t>
      </w:r>
    </w:p>
    <w:p w14:paraId="1A18C7CF" w14:textId="54411327" w:rsidR="00816F10" w:rsidRPr="00CC01D5" w:rsidRDefault="00CC01D5">
      <w:pPr>
        <w:pStyle w:val="NoSpacing"/>
        <w:rPr>
          <w:b/>
        </w:rPr>
      </w:pPr>
      <w:r w:rsidRPr="00CC01D5">
        <w:rPr>
          <w:b/>
        </w:rPr>
        <w:t>Includes:</w:t>
      </w:r>
    </w:p>
    <w:p w14:paraId="43B622D8" w14:textId="77777777" w:rsidR="00CC01D5" w:rsidRDefault="00CC01D5">
      <w:pPr>
        <w:pStyle w:val="NoSpacing"/>
      </w:pPr>
    </w:p>
    <w:p w14:paraId="3D639FB8" w14:textId="77777777" w:rsidR="00816F10" w:rsidRDefault="00CC01D5">
      <w:pPr>
        <w:pStyle w:val="ListBullet"/>
      </w:pPr>
      <w:r>
        <w:t>2 tickets to the Gala</w:t>
      </w:r>
    </w:p>
    <w:p w14:paraId="31F33B39" w14:textId="1A4B94E5" w:rsidR="00816F10" w:rsidRDefault="000265A9">
      <w:pPr>
        <w:pStyle w:val="ListBullet"/>
      </w:pPr>
      <w:r>
        <w:t>L</w:t>
      </w:r>
      <w:r w:rsidR="00CC01D5">
        <w:t>ogo placement on the event program and slideshow</w:t>
      </w:r>
    </w:p>
    <w:p w14:paraId="5B33CA54" w14:textId="617ADDE8" w:rsidR="00CC01D5" w:rsidRDefault="00F97D6D" w:rsidP="00CC01D5">
      <w:pPr>
        <w:pStyle w:val="ListBullet"/>
      </w:pPr>
      <w:r>
        <w:t xml:space="preserve">Logo placement </w:t>
      </w:r>
      <w:r w:rsidR="00CC01D5">
        <w:t>in print, electronic and verbal advertising for the event</w:t>
      </w:r>
    </w:p>
    <w:p w14:paraId="0B9DD798" w14:textId="3266333E" w:rsidR="00DF56C7" w:rsidRDefault="00DF56C7" w:rsidP="00DF56C7">
      <w:pPr>
        <w:pStyle w:val="ListBullet"/>
      </w:pPr>
      <w:r>
        <w:t>Opportunity to display banners, promotional materials, etc</w:t>
      </w:r>
      <w:r w:rsidR="004F4AFC">
        <w:t>.</w:t>
      </w:r>
    </w:p>
    <w:p w14:paraId="7FAD86B5" w14:textId="5FBA67E9" w:rsidR="00985FBA" w:rsidRDefault="00985FBA" w:rsidP="00DF56C7">
      <w:pPr>
        <w:pStyle w:val="ListBullet"/>
      </w:pPr>
      <w:r>
        <w:t xml:space="preserve">1 seat on </w:t>
      </w:r>
      <w:r w:rsidR="00AE5C88">
        <w:t xml:space="preserve">the </w:t>
      </w:r>
      <w:r w:rsidR="00AE5C88">
        <w:t>Chamber Business Awards Selection Committee</w:t>
      </w:r>
      <w:r w:rsidR="00AE5C88">
        <w:t xml:space="preserve"> </w:t>
      </w:r>
    </w:p>
    <w:p w14:paraId="394E4AF1" w14:textId="77777777" w:rsidR="00DF56C7" w:rsidRDefault="00DF56C7" w:rsidP="00DF56C7">
      <w:pPr>
        <w:pStyle w:val="ListBullet"/>
        <w:numPr>
          <w:ilvl w:val="0"/>
          <w:numId w:val="0"/>
        </w:numPr>
        <w:ind w:left="432"/>
      </w:pPr>
    </w:p>
    <w:p w14:paraId="6CE5E370" w14:textId="30D2480A" w:rsidR="00816F10" w:rsidRDefault="00CC01D5">
      <w:pPr>
        <w:pStyle w:val="Heading2"/>
      </w:pPr>
      <w:r>
        <w:t>Bronze Sponsor- $</w:t>
      </w:r>
      <w:r w:rsidR="00AE5C88">
        <w:t>50</w:t>
      </w:r>
      <w:r>
        <w:t>0</w:t>
      </w:r>
      <w:r w:rsidR="008D5E92">
        <w:t xml:space="preserve"> </w:t>
      </w:r>
      <w:r w:rsidR="00FC2FB5">
        <w:t>+ GST</w:t>
      </w:r>
    </w:p>
    <w:p w14:paraId="4A53213E" w14:textId="5F88A0CC" w:rsidR="00816F10" w:rsidRPr="00CC01D5" w:rsidRDefault="00CC01D5">
      <w:pPr>
        <w:pStyle w:val="NoSpacing"/>
        <w:rPr>
          <w:b/>
        </w:rPr>
      </w:pPr>
      <w:r w:rsidRPr="00CC01D5">
        <w:rPr>
          <w:b/>
        </w:rPr>
        <w:t>Includes:</w:t>
      </w:r>
    </w:p>
    <w:p w14:paraId="722F348B" w14:textId="77777777" w:rsidR="00CC01D5" w:rsidRDefault="00CC01D5">
      <w:pPr>
        <w:pStyle w:val="NoSpacing"/>
      </w:pPr>
    </w:p>
    <w:p w14:paraId="17FF9D5A" w14:textId="77777777" w:rsidR="00816F10" w:rsidRDefault="00CC01D5">
      <w:pPr>
        <w:pStyle w:val="ListBullet"/>
      </w:pPr>
      <w:r>
        <w:t>1 ticket to the Gala</w:t>
      </w:r>
    </w:p>
    <w:p w14:paraId="44444C0E" w14:textId="77777777" w:rsidR="00816F10" w:rsidRDefault="00CC01D5">
      <w:pPr>
        <w:pStyle w:val="ListBullet"/>
      </w:pPr>
      <w:r>
        <w:t>Logo placement on event program and slideshow</w:t>
      </w:r>
    </w:p>
    <w:p w14:paraId="0B267E12" w14:textId="77085DB9" w:rsidR="00CC01D5" w:rsidRDefault="00CC01D5" w:rsidP="00CC01D5">
      <w:pPr>
        <w:pStyle w:val="ListBullet"/>
      </w:pPr>
      <w:r>
        <w:t xml:space="preserve">Recognition in electronic </w:t>
      </w:r>
      <w:r w:rsidR="000265A9">
        <w:t xml:space="preserve">and verbal </w:t>
      </w:r>
      <w:r>
        <w:t>advertising for the event</w:t>
      </w:r>
    </w:p>
    <w:p w14:paraId="4D452303" w14:textId="15C88EF8" w:rsidR="00DF56C7" w:rsidRDefault="00DF56C7" w:rsidP="00DF56C7">
      <w:pPr>
        <w:pStyle w:val="ListBullet"/>
      </w:pPr>
      <w:r>
        <w:lastRenderedPageBreak/>
        <w:t>Opportunity to display banners, promotional materials, etc</w:t>
      </w:r>
      <w:r w:rsidR="004F4AFC">
        <w:t>.</w:t>
      </w:r>
      <w:bookmarkStart w:id="0" w:name="_GoBack"/>
      <w:bookmarkEnd w:id="0"/>
    </w:p>
    <w:p w14:paraId="0EFC710F" w14:textId="77777777" w:rsidR="007E5AD1" w:rsidRDefault="007E5AD1" w:rsidP="007E5AD1">
      <w:pPr>
        <w:pStyle w:val="ListBullet"/>
        <w:numPr>
          <w:ilvl w:val="0"/>
          <w:numId w:val="0"/>
        </w:numPr>
        <w:ind w:left="432" w:hanging="288"/>
      </w:pPr>
    </w:p>
    <w:p w14:paraId="7A7F2FB8" w14:textId="145093AD" w:rsidR="00CF102F" w:rsidRDefault="00CF102F" w:rsidP="00CF102F">
      <w:pPr>
        <w:pStyle w:val="Heading2"/>
      </w:pPr>
      <w:r>
        <w:t>Entertainment Sponsor- $</w:t>
      </w:r>
      <w:r w:rsidR="00E518E5">
        <w:t>50</w:t>
      </w:r>
      <w:r>
        <w:t>0</w:t>
      </w:r>
      <w:r w:rsidR="008D5E92">
        <w:t xml:space="preserve"> </w:t>
      </w:r>
      <w:r w:rsidR="00FC2FB5">
        <w:t>+ GST</w:t>
      </w:r>
    </w:p>
    <w:p w14:paraId="7C568E84" w14:textId="77777777" w:rsidR="00CF102F" w:rsidRPr="00CC01D5" w:rsidRDefault="00CF102F" w:rsidP="00CF102F">
      <w:pPr>
        <w:pStyle w:val="NoSpacing"/>
        <w:rPr>
          <w:b/>
        </w:rPr>
      </w:pPr>
      <w:r w:rsidRPr="00CC01D5">
        <w:rPr>
          <w:b/>
        </w:rPr>
        <w:t>1 available. Includes:</w:t>
      </w:r>
    </w:p>
    <w:p w14:paraId="1FA654B7" w14:textId="77777777" w:rsidR="00CF102F" w:rsidRDefault="00CF102F" w:rsidP="00CF102F">
      <w:pPr>
        <w:pStyle w:val="NoSpacing"/>
      </w:pPr>
    </w:p>
    <w:p w14:paraId="38AD5F0A" w14:textId="6E23CF22" w:rsidR="00F97D6D" w:rsidRDefault="00F97D6D" w:rsidP="00CF102F">
      <w:pPr>
        <w:pStyle w:val="ListBullet"/>
      </w:pPr>
      <w:r>
        <w:t>1 ticket to the Gala</w:t>
      </w:r>
    </w:p>
    <w:p w14:paraId="4B0CC693" w14:textId="0E219066" w:rsidR="00CF102F" w:rsidRDefault="00CF102F" w:rsidP="00CF102F">
      <w:pPr>
        <w:pStyle w:val="ListBullet"/>
      </w:pPr>
      <w:r>
        <w:t>Recognition on stage a</w:t>
      </w:r>
      <w:r w:rsidR="00F97D6D">
        <w:t>s</w:t>
      </w:r>
      <w:r>
        <w:t xml:space="preserve"> entertainment sponsor for the event</w:t>
      </w:r>
    </w:p>
    <w:p w14:paraId="259C5BEC" w14:textId="108BCA46" w:rsidR="00CF102F" w:rsidRDefault="00CF102F" w:rsidP="003540A5">
      <w:pPr>
        <w:pStyle w:val="ListBullet"/>
      </w:pPr>
      <w:r>
        <w:t>Logo placement on event program and slideshow</w:t>
      </w:r>
    </w:p>
    <w:p w14:paraId="3CFC6541" w14:textId="50B74C4E" w:rsidR="003540A5" w:rsidRDefault="003540A5" w:rsidP="003540A5">
      <w:pPr>
        <w:pStyle w:val="Heading2"/>
      </w:pPr>
      <w:r>
        <w:t xml:space="preserve">Table Sponsor- $50 </w:t>
      </w:r>
      <w:r w:rsidR="00E518E5">
        <w:t xml:space="preserve">+ GST and </w:t>
      </w:r>
      <w:r>
        <w:t>centerpiece</w:t>
      </w:r>
    </w:p>
    <w:p w14:paraId="0F8A9F81" w14:textId="63C55CE0" w:rsidR="003540A5" w:rsidRPr="003540A5" w:rsidRDefault="003540A5" w:rsidP="003540A5">
      <w:r>
        <w:t>This is your opportunity to showcase your business in a creative way</w:t>
      </w:r>
      <w:r w:rsidR="007D1DA0">
        <w:t xml:space="preserve">, at an event that </w:t>
      </w:r>
      <w:r w:rsidR="00E518E5">
        <w:t xml:space="preserve">will attract between 200-400 </w:t>
      </w:r>
      <w:r w:rsidR="007D1DA0">
        <w:t>attendees.</w:t>
      </w:r>
      <w:r>
        <w:t xml:space="preserve"> Design a </w:t>
      </w:r>
      <w:r w:rsidR="007D1DA0">
        <w:t xml:space="preserve">table </w:t>
      </w:r>
      <w:r>
        <w:t>centerpiece that symbolizes or showcases what your business has to offer</w:t>
      </w:r>
      <w:r w:rsidR="007D1DA0">
        <w:t xml:space="preserve">. </w:t>
      </w:r>
      <w:r w:rsidR="006A5C63">
        <w:t xml:space="preserve">Please see examples of table sponsor centerpieces on the next page. </w:t>
      </w:r>
    </w:p>
    <w:p w14:paraId="069BAAB7" w14:textId="77777777" w:rsidR="00816F10" w:rsidRDefault="00CC01D5">
      <w:pPr>
        <w:pStyle w:val="Heading2"/>
      </w:pPr>
      <w:r>
        <w:t xml:space="preserve">Additional Event Information: </w:t>
      </w:r>
    </w:p>
    <w:p w14:paraId="1CF0EE06" w14:textId="4C247B8F" w:rsidR="00816F10" w:rsidRDefault="00CC01D5" w:rsidP="00CC01D5">
      <w:pPr>
        <w:pStyle w:val="NoSpacing"/>
        <w:numPr>
          <w:ilvl w:val="0"/>
          <w:numId w:val="4"/>
        </w:numPr>
      </w:pPr>
      <w:r>
        <w:t xml:space="preserve">Tickets </w:t>
      </w:r>
      <w:r w:rsidR="000265A9">
        <w:t xml:space="preserve">to the Gala </w:t>
      </w:r>
      <w:r>
        <w:t>are $</w:t>
      </w:r>
      <w:r w:rsidR="00E518E5">
        <w:t>40</w:t>
      </w:r>
      <w:r>
        <w:t xml:space="preserve"> each, including gst</w:t>
      </w:r>
    </w:p>
    <w:p w14:paraId="39479B6E" w14:textId="61ADB978" w:rsidR="00E518E5" w:rsidRDefault="00E518E5" w:rsidP="00E518E5">
      <w:pPr>
        <w:pStyle w:val="NoSpacing"/>
        <w:numPr>
          <w:ilvl w:val="0"/>
          <w:numId w:val="4"/>
        </w:numPr>
      </w:pPr>
      <w:r>
        <w:t>Full tables can be purchased for $320 (8 tickets)</w:t>
      </w:r>
    </w:p>
    <w:p w14:paraId="61E810DA" w14:textId="2BC72806" w:rsidR="00CC01D5" w:rsidRDefault="00CC01D5" w:rsidP="00CC01D5">
      <w:pPr>
        <w:pStyle w:val="NoSpacing"/>
        <w:numPr>
          <w:ilvl w:val="0"/>
          <w:numId w:val="4"/>
        </w:numPr>
      </w:pPr>
      <w:r>
        <w:t xml:space="preserve">Tickets include </w:t>
      </w:r>
      <w:r w:rsidR="009B1EC5">
        <w:t xml:space="preserve">buffet </w:t>
      </w:r>
      <w:r>
        <w:t>dinner</w:t>
      </w:r>
      <w:r w:rsidR="00E518E5">
        <w:t xml:space="preserve">, music, and great company! </w:t>
      </w:r>
    </w:p>
    <w:p w14:paraId="12F68961" w14:textId="7EB994A4" w:rsidR="000265A9" w:rsidRDefault="000265A9" w:rsidP="00CC01D5">
      <w:pPr>
        <w:pStyle w:val="NoSpacing"/>
        <w:numPr>
          <w:ilvl w:val="0"/>
          <w:numId w:val="4"/>
        </w:numPr>
      </w:pPr>
      <w:r>
        <w:t xml:space="preserve">The event takes place </w:t>
      </w:r>
      <w:r w:rsidR="00E518E5">
        <w:t>Friday</w:t>
      </w:r>
      <w:r>
        <w:t xml:space="preserve">, </w:t>
      </w:r>
      <w:r w:rsidR="00E518E5">
        <w:t>June</w:t>
      </w:r>
      <w:r>
        <w:t xml:space="preserve"> </w:t>
      </w:r>
      <w:r w:rsidR="00E518E5">
        <w:t>15</w:t>
      </w:r>
      <w:r w:rsidR="009B1EC5">
        <w:t>th</w:t>
      </w:r>
      <w:r>
        <w:t>, at the Badlands Community Facility</w:t>
      </w:r>
    </w:p>
    <w:p w14:paraId="1EDB6FA3" w14:textId="77777777" w:rsidR="00CC01D5" w:rsidRDefault="00CC01D5" w:rsidP="00CC01D5">
      <w:pPr>
        <w:pStyle w:val="NoSpacing"/>
        <w:numPr>
          <w:ilvl w:val="0"/>
          <w:numId w:val="4"/>
        </w:numPr>
      </w:pPr>
      <w:r>
        <w:t xml:space="preserve">Cocktails are from 5:00 pm – 6:00 pm, with the awards and dinner to follow. </w:t>
      </w:r>
    </w:p>
    <w:p w14:paraId="5E4AC2E2" w14:textId="175C22F3" w:rsidR="003540A5" w:rsidRDefault="003540A5" w:rsidP="00CC01D5">
      <w:pPr>
        <w:pStyle w:val="NoSpacing"/>
        <w:numPr>
          <w:ilvl w:val="0"/>
          <w:numId w:val="4"/>
        </w:numPr>
      </w:pPr>
      <w:r>
        <w:t xml:space="preserve">Expected attendance is </w:t>
      </w:r>
      <w:r w:rsidR="00E518E5">
        <w:t>200-400</w:t>
      </w:r>
    </w:p>
    <w:p w14:paraId="63567E07" w14:textId="77777777" w:rsidR="00816F10" w:rsidRDefault="00816F10"/>
    <w:p w14:paraId="082DCD21" w14:textId="77777777" w:rsidR="00816F10" w:rsidRDefault="00CC01D5">
      <w:r>
        <w:t xml:space="preserve">If you are interested in any of these sponsorship opportunities or have questions about the event, feel free to contact me at your convenience by email at m.henneigh@drumhellerchamber.com or by phone at 403-823-8100. </w:t>
      </w:r>
    </w:p>
    <w:p w14:paraId="602324C2" w14:textId="31595E34" w:rsidR="00816F10" w:rsidRDefault="00CC01D5">
      <w:r>
        <w:t>Thank you for your consideration</w:t>
      </w:r>
      <w:r w:rsidR="000265A9">
        <w:t>.</w:t>
      </w:r>
    </w:p>
    <w:p w14:paraId="3F46020A" w14:textId="77777777" w:rsidR="00CC01D5" w:rsidRDefault="00CC01D5">
      <w:pPr>
        <w:pStyle w:val="Signature"/>
      </w:pPr>
      <w:r>
        <w:t xml:space="preserve">Marley Henneigh </w:t>
      </w:r>
      <w:r>
        <w:br/>
        <w:t>Office and Chamber Services Coordinator</w:t>
      </w:r>
    </w:p>
    <w:p w14:paraId="7BC9121F" w14:textId="77777777" w:rsidR="00CC01D5" w:rsidRDefault="00CC01D5" w:rsidP="00CC01D5">
      <w:r>
        <w:t>Drumheller and District Chamber of Commerce</w:t>
      </w:r>
    </w:p>
    <w:p w14:paraId="22D3DCBB" w14:textId="77777777" w:rsidR="00DD28B0" w:rsidRDefault="00DD28B0" w:rsidP="00CC01D5"/>
    <w:p w14:paraId="192F44A8" w14:textId="0BBBA6C6" w:rsidR="00DD28B0" w:rsidRDefault="00DD28B0" w:rsidP="00CC01D5"/>
    <w:p w14:paraId="1217976A" w14:textId="265C5F3B" w:rsidR="00DD28B0" w:rsidRDefault="00DD28B0" w:rsidP="00DD28B0">
      <w:pPr>
        <w:pStyle w:val="Heading2"/>
        <w:jc w:val="center"/>
      </w:pPr>
      <w:r>
        <w:br w:type="page"/>
      </w:r>
      <w:r>
        <w:lastRenderedPageBreak/>
        <w:t>Table Sponsors- Centerpiece Examples</w:t>
      </w:r>
    </w:p>
    <w:tbl>
      <w:tblPr>
        <w:tblStyle w:val="ProposalTable"/>
        <w:tblW w:w="10065" w:type="dxa"/>
        <w:tblInd w:w="-431" w:type="dxa"/>
        <w:tblLook w:val="04A0" w:firstRow="1" w:lastRow="0" w:firstColumn="1" w:lastColumn="0" w:noHBand="0" w:noVBand="1"/>
      </w:tblPr>
      <w:tblGrid>
        <w:gridCol w:w="5058"/>
        <w:gridCol w:w="5007"/>
      </w:tblGrid>
      <w:tr w:rsidR="00DD28B0" w14:paraId="4B1F9D5E" w14:textId="77777777" w:rsidTr="00525EFE">
        <w:trPr>
          <w:cnfStyle w:val="100000000000" w:firstRow="1" w:lastRow="0" w:firstColumn="0" w:lastColumn="0" w:oddVBand="0" w:evenVBand="0" w:oddHBand="0" w:evenHBand="0" w:firstRowFirstColumn="0" w:firstRowLastColumn="0" w:lastRowFirstColumn="0" w:lastRowLastColumn="0"/>
        </w:trPr>
        <w:tc>
          <w:tcPr>
            <w:tcW w:w="5058" w:type="dxa"/>
            <w:shd w:val="clear" w:color="auto" w:fill="auto"/>
            <w:vAlign w:val="top"/>
          </w:tcPr>
          <w:p w14:paraId="67FDA5D3" w14:textId="77777777" w:rsidR="00DD28B0" w:rsidRDefault="00525EFE" w:rsidP="00525EFE">
            <w:pPr>
              <w:jc w:val="center"/>
              <w:rPr>
                <w:b w:val="0"/>
              </w:rPr>
            </w:pPr>
            <w:r>
              <w:rPr>
                <w:noProof/>
                <w:lang w:val="en-CA" w:eastAsia="en-CA"/>
              </w:rPr>
              <w:drawing>
                <wp:inline distT="0" distB="0" distL="0" distR="0" wp14:anchorId="22A40A2E" wp14:editId="63A06C4B">
                  <wp:extent cx="2050415" cy="2597150"/>
                  <wp:effectExtent l="0" t="0" r="6985" b="0"/>
                  <wp:docPr id="12" name="Picture 12" descr="Image may contain: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table and in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0251" cy="2609609"/>
                          </a:xfrm>
                          <a:prstGeom prst="rect">
                            <a:avLst/>
                          </a:prstGeom>
                          <a:noFill/>
                          <a:ln>
                            <a:noFill/>
                          </a:ln>
                        </pic:spPr>
                      </pic:pic>
                    </a:graphicData>
                  </a:graphic>
                </wp:inline>
              </w:drawing>
            </w:r>
          </w:p>
          <w:p w14:paraId="0A15782A" w14:textId="01EF119A" w:rsidR="00525EFE" w:rsidRDefault="00525EFE" w:rsidP="00525EFE">
            <w:pPr>
              <w:jc w:val="center"/>
              <w:rPr>
                <w:b w:val="0"/>
              </w:rPr>
            </w:pPr>
            <w:r>
              <w:rPr>
                <w:b w:val="0"/>
              </w:rPr>
              <w:t>The Grace House centerpiece- 2017 Awards Gala</w:t>
            </w:r>
          </w:p>
        </w:tc>
        <w:tc>
          <w:tcPr>
            <w:tcW w:w="5007" w:type="dxa"/>
            <w:shd w:val="clear" w:color="auto" w:fill="auto"/>
            <w:vAlign w:val="top"/>
          </w:tcPr>
          <w:p w14:paraId="22C552BA" w14:textId="77777777" w:rsidR="00DD28B0" w:rsidRDefault="00525EFE" w:rsidP="00525EFE">
            <w:pPr>
              <w:jc w:val="center"/>
            </w:pPr>
            <w:r>
              <w:rPr>
                <w:noProof/>
                <w:lang w:val="en-CA" w:eastAsia="en-CA"/>
              </w:rPr>
              <w:drawing>
                <wp:inline distT="0" distB="0" distL="0" distR="0" wp14:anchorId="311907DD" wp14:editId="568A0CDF">
                  <wp:extent cx="2366645" cy="2724150"/>
                  <wp:effectExtent l="0" t="0" r="0" b="0"/>
                  <wp:docPr id="2" name="Picture 2" descr="Image may contain: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able and indoo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798"/>
                          <a:stretch/>
                        </pic:blipFill>
                        <pic:spPr bwMode="auto">
                          <a:xfrm>
                            <a:off x="0" y="0"/>
                            <a:ext cx="2375362" cy="2734184"/>
                          </a:xfrm>
                          <a:prstGeom prst="rect">
                            <a:avLst/>
                          </a:prstGeom>
                          <a:noFill/>
                          <a:ln>
                            <a:noFill/>
                          </a:ln>
                          <a:extLst>
                            <a:ext uri="{53640926-AAD7-44D8-BBD7-CCE9431645EC}">
                              <a14:shadowObscured xmlns:a14="http://schemas.microsoft.com/office/drawing/2010/main"/>
                            </a:ext>
                          </a:extLst>
                        </pic:spPr>
                      </pic:pic>
                    </a:graphicData>
                  </a:graphic>
                </wp:inline>
              </w:drawing>
            </w:r>
          </w:p>
          <w:p w14:paraId="584EF501" w14:textId="44A739E8" w:rsidR="00525EFE" w:rsidRPr="00525EFE" w:rsidRDefault="00525EFE" w:rsidP="00525EFE">
            <w:pPr>
              <w:jc w:val="center"/>
              <w:rPr>
                <w:b w:val="0"/>
              </w:rPr>
            </w:pPr>
            <w:r w:rsidRPr="00525EFE">
              <w:rPr>
                <w:b w:val="0"/>
              </w:rPr>
              <w:t>Escape This!- Escape game centerpiece</w:t>
            </w:r>
          </w:p>
        </w:tc>
      </w:tr>
      <w:tr w:rsidR="00DD28B0" w14:paraId="59829C97" w14:textId="77777777" w:rsidTr="00525EFE">
        <w:tc>
          <w:tcPr>
            <w:tcW w:w="5058" w:type="dxa"/>
          </w:tcPr>
          <w:p w14:paraId="2E989F45" w14:textId="77777777" w:rsidR="00DD28B0" w:rsidRDefault="00525EFE" w:rsidP="00DD28B0">
            <w:pPr>
              <w:jc w:val="center"/>
            </w:pPr>
            <w:r>
              <w:rPr>
                <w:noProof/>
                <w:lang w:val="en-CA" w:eastAsia="en-CA"/>
              </w:rPr>
              <w:drawing>
                <wp:inline distT="0" distB="0" distL="0" distR="0" wp14:anchorId="0AADC54F" wp14:editId="47773028">
                  <wp:extent cx="3023870" cy="161974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10448" b="33438"/>
                          <a:stretch/>
                        </pic:blipFill>
                        <pic:spPr bwMode="auto">
                          <a:xfrm>
                            <a:off x="0" y="0"/>
                            <a:ext cx="3083662" cy="1651775"/>
                          </a:xfrm>
                          <a:prstGeom prst="rect">
                            <a:avLst/>
                          </a:prstGeom>
                          <a:noFill/>
                          <a:ln>
                            <a:noFill/>
                          </a:ln>
                          <a:extLst>
                            <a:ext uri="{53640926-AAD7-44D8-BBD7-CCE9431645EC}">
                              <a14:shadowObscured xmlns:a14="http://schemas.microsoft.com/office/drawing/2010/main"/>
                            </a:ext>
                          </a:extLst>
                        </pic:spPr>
                      </pic:pic>
                    </a:graphicData>
                  </a:graphic>
                </wp:inline>
              </w:drawing>
            </w:r>
          </w:p>
          <w:p w14:paraId="3E26779C" w14:textId="4FDEFA8E" w:rsidR="00525EFE" w:rsidRDefault="00525EFE" w:rsidP="00525EFE">
            <w:pPr>
              <w:jc w:val="center"/>
            </w:pPr>
            <w:r>
              <w:t>Example from a bank</w:t>
            </w:r>
          </w:p>
        </w:tc>
        <w:tc>
          <w:tcPr>
            <w:tcW w:w="5007" w:type="dxa"/>
          </w:tcPr>
          <w:p w14:paraId="48445955" w14:textId="77777777" w:rsidR="00DD28B0" w:rsidRDefault="00525EFE" w:rsidP="00DD28B0">
            <w:pPr>
              <w:jc w:val="center"/>
            </w:pPr>
            <w:r>
              <w:rPr>
                <w:noProof/>
                <w:lang w:val="en-CA" w:eastAsia="en-CA"/>
              </w:rPr>
              <w:drawing>
                <wp:inline distT="0" distB="0" distL="0" distR="0" wp14:anchorId="36AD5551" wp14:editId="32AED161">
                  <wp:extent cx="2670175" cy="1871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175" cy="1871345"/>
                          </a:xfrm>
                          <a:prstGeom prst="rect">
                            <a:avLst/>
                          </a:prstGeom>
                          <a:noFill/>
                        </pic:spPr>
                      </pic:pic>
                    </a:graphicData>
                  </a:graphic>
                </wp:inline>
              </w:drawing>
            </w:r>
          </w:p>
          <w:p w14:paraId="16E50EDF" w14:textId="54EE2A70" w:rsidR="00525EFE" w:rsidRDefault="00525EFE" w:rsidP="00525EFE">
            <w:pPr>
              <w:jc w:val="center"/>
            </w:pPr>
            <w:r>
              <w:t>Example from a Spa</w:t>
            </w:r>
          </w:p>
        </w:tc>
      </w:tr>
      <w:tr w:rsidR="00DD28B0" w14:paraId="3210FDCD" w14:textId="77777777" w:rsidTr="00525EFE">
        <w:trPr>
          <w:trHeight w:val="4188"/>
        </w:trPr>
        <w:tc>
          <w:tcPr>
            <w:tcW w:w="5058" w:type="dxa"/>
          </w:tcPr>
          <w:p w14:paraId="7E9CE8EF" w14:textId="77777777" w:rsidR="00DD28B0" w:rsidRDefault="00DD28B0" w:rsidP="00DD28B0">
            <w:pPr>
              <w:jc w:val="center"/>
            </w:pPr>
            <w:r>
              <w:rPr>
                <w:noProof/>
                <w:lang w:val="en-CA" w:eastAsia="en-CA"/>
              </w:rPr>
              <w:drawing>
                <wp:inline distT="0" distB="0" distL="0" distR="0" wp14:anchorId="44067F30" wp14:editId="79C57A34">
                  <wp:extent cx="2260600" cy="2437304"/>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661982_10205088745330332_3408492737486894940_n.jpg"/>
                          <pic:cNvPicPr/>
                        </pic:nvPicPr>
                        <pic:blipFill rotWithShape="1">
                          <a:blip r:embed="rId19" cstate="print">
                            <a:extLst>
                              <a:ext uri="{28A0092B-C50C-407E-A947-70E740481C1C}">
                                <a14:useLocalDpi xmlns:a14="http://schemas.microsoft.com/office/drawing/2010/main" val="0"/>
                              </a:ext>
                            </a:extLst>
                          </a:blip>
                          <a:srcRect b="19137"/>
                          <a:stretch/>
                        </pic:blipFill>
                        <pic:spPr bwMode="auto">
                          <a:xfrm>
                            <a:off x="0" y="0"/>
                            <a:ext cx="2270067" cy="2447511"/>
                          </a:xfrm>
                          <a:prstGeom prst="rect">
                            <a:avLst/>
                          </a:prstGeom>
                          <a:ln>
                            <a:noFill/>
                          </a:ln>
                          <a:extLst>
                            <a:ext uri="{53640926-AAD7-44D8-BBD7-CCE9431645EC}">
                              <a14:shadowObscured xmlns:a14="http://schemas.microsoft.com/office/drawing/2010/main"/>
                            </a:ext>
                          </a:extLst>
                        </pic:spPr>
                      </pic:pic>
                    </a:graphicData>
                  </a:graphic>
                </wp:inline>
              </w:drawing>
            </w:r>
          </w:p>
          <w:p w14:paraId="7D52E948" w14:textId="303959B7" w:rsidR="00525EFE" w:rsidRDefault="00525EFE" w:rsidP="00525EFE">
            <w:pPr>
              <w:jc w:val="center"/>
            </w:pPr>
            <w:r>
              <w:t>Example- from a medical clinic</w:t>
            </w:r>
          </w:p>
        </w:tc>
        <w:tc>
          <w:tcPr>
            <w:tcW w:w="5007" w:type="dxa"/>
          </w:tcPr>
          <w:p w14:paraId="060DED43" w14:textId="77777777" w:rsidR="00DD28B0" w:rsidRDefault="00525EFE" w:rsidP="00DD28B0">
            <w:pPr>
              <w:jc w:val="center"/>
            </w:pPr>
            <w:r>
              <w:rPr>
                <w:noProof/>
                <w:lang w:val="en-CA" w:eastAsia="en-CA"/>
              </w:rPr>
              <w:drawing>
                <wp:inline distT="0" distB="0" distL="0" distR="0" wp14:anchorId="46C089D8" wp14:editId="6374F729">
                  <wp:extent cx="2982697" cy="20478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9438" cy="2052503"/>
                          </a:xfrm>
                          <a:prstGeom prst="rect">
                            <a:avLst/>
                          </a:prstGeom>
                          <a:noFill/>
                        </pic:spPr>
                      </pic:pic>
                    </a:graphicData>
                  </a:graphic>
                </wp:inline>
              </w:drawing>
            </w:r>
          </w:p>
          <w:p w14:paraId="02BE3BD4" w14:textId="5F53D82A" w:rsidR="00525EFE" w:rsidRDefault="00525EFE" w:rsidP="00DD28B0">
            <w:pPr>
              <w:jc w:val="center"/>
            </w:pPr>
            <w:r>
              <w:t>Example- from a Chiropractor</w:t>
            </w:r>
          </w:p>
        </w:tc>
      </w:tr>
    </w:tbl>
    <w:p w14:paraId="2E1883F1" w14:textId="1F5EEC05" w:rsidR="00DD28B0" w:rsidRPr="00DD28B0" w:rsidRDefault="00DD28B0" w:rsidP="00DD28B0"/>
    <w:sectPr w:rsidR="00DD28B0" w:rsidRPr="00DD28B0" w:rsidSect="002005DD">
      <w:headerReference w:type="default" r:id="rId21"/>
      <w:pgSz w:w="12240" w:h="15840" w:code="1"/>
      <w:pgMar w:top="851" w:right="1440" w:bottom="1440" w:left="1440" w:header="397"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33E70" w14:textId="77777777" w:rsidR="00CC01D5" w:rsidRDefault="00CC01D5">
      <w:pPr>
        <w:spacing w:after="0" w:line="240" w:lineRule="auto"/>
      </w:pPr>
      <w:r>
        <w:separator/>
      </w:r>
    </w:p>
  </w:endnote>
  <w:endnote w:type="continuationSeparator" w:id="0">
    <w:p w14:paraId="33A77081" w14:textId="77777777" w:rsidR="00CC01D5" w:rsidRDefault="00CC0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93369" w14:textId="77777777" w:rsidR="00CC01D5" w:rsidRDefault="00CC01D5">
      <w:pPr>
        <w:spacing w:after="0" w:line="240" w:lineRule="auto"/>
      </w:pPr>
      <w:r>
        <w:separator/>
      </w:r>
    </w:p>
  </w:footnote>
  <w:footnote w:type="continuationSeparator" w:id="0">
    <w:p w14:paraId="1DCC0CF9" w14:textId="77777777" w:rsidR="00CC01D5" w:rsidRDefault="00CC01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F3702" w14:textId="77777777" w:rsidR="00816F10" w:rsidRDefault="00CC01D5">
    <w:pPr>
      <w:pStyle w:val="Header"/>
    </w:pPr>
    <w:r>
      <w:rPr>
        <w:noProof/>
        <w:lang w:val="en-CA" w:eastAsia="en-CA"/>
      </w:rPr>
      <mc:AlternateContent>
        <mc:Choice Requires="wps">
          <w:drawing>
            <wp:anchor distT="0" distB="0" distL="114300" distR="114300" simplePos="0" relativeHeight="251659264" behindDoc="0" locked="0" layoutInCell="1" allowOverlap="1" wp14:anchorId="0043B88D" wp14:editId="410BB5D7">
              <wp:simplePos x="0" y="0"/>
              <wp:positionH relativeFrom="leftMargin">
                <wp:align>right</wp:align>
              </wp:positionH>
              <wp:positionV relativeFrom="bottomMargin">
                <wp:align>top</wp:align>
              </wp:positionV>
              <wp:extent cx="338328" cy="310896"/>
              <wp:effectExtent l="0" t="0" r="5080" b="13335"/>
              <wp:wrapNone/>
              <wp:docPr id="22" name="Text Box 22"/>
              <wp:cNvGraphicFramePr/>
              <a:graphic xmlns:a="http://schemas.openxmlformats.org/drawingml/2006/main">
                <a:graphicData uri="http://schemas.microsoft.com/office/word/2010/wordprocessingShape">
                  <wps:wsp>
                    <wps:cNvSpPr txBox="1"/>
                    <wps:spPr>
                      <a:xfrm>
                        <a:off x="0" y="0"/>
                        <a:ext cx="338328" cy="310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29315" w14:textId="77777777" w:rsidR="00816F10" w:rsidRDefault="00CC01D5">
                          <w:pPr>
                            <w:pStyle w:val="Footer"/>
                          </w:pPr>
                          <w:r>
                            <w:fldChar w:fldCharType="begin"/>
                          </w:r>
                          <w:r>
                            <w:instrText xml:space="preserve"> PAGE   \* MERGEFORMAT </w:instrText>
                          </w:r>
                          <w:r>
                            <w:fldChar w:fldCharType="separate"/>
                          </w:r>
                          <w:r w:rsidR="0031048A">
                            <w:t>2</w:t>
                          </w:r>
                          <w: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3B88D" id="_x0000_t202" coordsize="21600,21600" o:spt="202" path="m,l,21600r21600,l21600,xe">
              <v:stroke joinstyle="miter"/>
              <v:path gradientshapeok="t" o:connecttype="rect"/>
            </v:shapetype>
            <v:shape id="Text Box 22" o:spid="_x0000_s1026" type="#_x0000_t202" style="position:absolute;margin-left:-24.55pt;margin-top:0;width:26.65pt;height:24.5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" filled="f" stroked="f" strokeweight=".5pt">
              <v:textbox inset="0,0,0,0">
                <w:txbxContent>
                  <w:p w14:paraId="0A629315" w14:textId="77777777" w:rsidR="00816F10" w:rsidRDefault="00CC01D5">
                    <w:pPr>
                      <w:pStyle w:val="Footer"/>
                    </w:pPr>
                    <w:r>
                      <w:fldChar w:fldCharType="begin"/>
                    </w:r>
                    <w:r>
                      <w:instrText xml:space="preserve"> PAGE   \* MERGEFORMAT </w:instrText>
                    </w:r>
                    <w:r>
                      <w:fldChar w:fldCharType="separate"/>
                    </w:r>
                    <w:r w:rsidR="0031048A">
                      <w:t>2</w:t>
                    </w:r>
                    <w: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0D23AB"/>
    <w:multiLevelType w:val="hybridMultilevel"/>
    <w:tmpl w:val="3FC6DB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lvlOverride w:ilvl="0">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attachedTemplate r:id="rId1"/>
  <w:defaultTabStop w:val="720"/>
  <w:characterSpacingControl w:val="doNotCompress"/>
  <w:hdrShapeDefaults>
    <o:shapedefaults v:ext="edit" spidmax="327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1D5"/>
    <w:rsid w:val="000265A9"/>
    <w:rsid w:val="002005DD"/>
    <w:rsid w:val="0031048A"/>
    <w:rsid w:val="003540A5"/>
    <w:rsid w:val="00377783"/>
    <w:rsid w:val="003B3280"/>
    <w:rsid w:val="003C3AF9"/>
    <w:rsid w:val="004A2B94"/>
    <w:rsid w:val="004E04BA"/>
    <w:rsid w:val="004E24AA"/>
    <w:rsid w:val="004F4AFC"/>
    <w:rsid w:val="00525EFE"/>
    <w:rsid w:val="00630918"/>
    <w:rsid w:val="006A5C63"/>
    <w:rsid w:val="007D1DA0"/>
    <w:rsid w:val="007E5AD1"/>
    <w:rsid w:val="008017B7"/>
    <w:rsid w:val="00816F10"/>
    <w:rsid w:val="008D5E92"/>
    <w:rsid w:val="00985FBA"/>
    <w:rsid w:val="009B1EC5"/>
    <w:rsid w:val="00AA7ED3"/>
    <w:rsid w:val="00AD5F23"/>
    <w:rsid w:val="00AE5C88"/>
    <w:rsid w:val="00C304B8"/>
    <w:rsid w:val="00C432CB"/>
    <w:rsid w:val="00CA4D97"/>
    <w:rsid w:val="00CB1469"/>
    <w:rsid w:val="00CC01D5"/>
    <w:rsid w:val="00CF102F"/>
    <w:rsid w:val="00D035E1"/>
    <w:rsid w:val="00DC18A3"/>
    <w:rsid w:val="00DD28B0"/>
    <w:rsid w:val="00DF56C7"/>
    <w:rsid w:val="00E070BB"/>
    <w:rsid w:val="00E518E5"/>
    <w:rsid w:val="00F97D6D"/>
    <w:rsid w:val="00FC2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2"/>
    <o:shapelayout v:ext="edit">
      <o:idmap v:ext="edit" data="1"/>
    </o:shapelayout>
  </w:shapeDefaults>
  <w:decimalSymbol w:val="."/>
  <w:listSeparator w:val=","/>
  <w14:docId w14:val="25A39CA3"/>
  <w15:chartTrackingRefBased/>
  <w15:docId w15:val="{90119DC4-B799-4707-B034-B0034B02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szCs w:val="28"/>
    </w:rPr>
  </w:style>
  <w:style w:type="paragraph" w:styleId="Heading2">
    <w:name w:val="heading 2"/>
    <w:basedOn w:val="Normal"/>
    <w:next w:val="Normal"/>
    <w:link w:val="Heading2Char"/>
    <w:uiPriority w:val="9"/>
    <w:unhideWhenUsed/>
    <w:qFormat/>
    <w:pPr>
      <w:keepNext/>
      <w:keepLines/>
      <w:spacing w:before="360" w:after="120" w:line="240" w:lineRule="auto"/>
      <w:outlineLvl w:val="1"/>
    </w:pPr>
    <w:rPr>
      <w:b/>
      <w:bCs/>
      <w:color w:val="5B9BD5" w:themeColor="accent1"/>
      <w:sz w:val="24"/>
      <w:szCs w:val="24"/>
    </w:rPr>
  </w:style>
  <w:style w:type="paragraph" w:styleId="Heading3">
    <w:name w:val="heading 3"/>
    <w:basedOn w:val="Normal"/>
    <w:next w:val="Normal"/>
    <w:link w:val="Heading3Char"/>
    <w:uiPriority w:val="9"/>
    <w:unhideWhenUsed/>
    <w:qFormat/>
    <w:rsid w:val="00DD28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szCs w:val="38"/>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E79" w:themeColor="accent1" w:themeShade="80"/>
      <w:kern w:val="28"/>
      <w:sz w:val="38"/>
      <w:szCs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pBdr>
        <w:left w:val="double" w:sz="18" w:space="4" w:color="1F4E79" w:themeColor="accent1" w:themeShade="80"/>
      </w:pBdr>
      <w:spacing w:before="80" w:after="0" w:line="280" w:lineRule="exact"/>
    </w:pPr>
    <w:rPr>
      <w:b/>
      <w:bCs/>
      <w:color w:val="5B9BD5" w:themeColor="accent1"/>
      <w:sz w:val="24"/>
      <w:szCs w:val="24"/>
    </w:rPr>
  </w:style>
  <w:style w:type="character" w:customStyle="1" w:styleId="SubtitleChar">
    <w:name w:val="Subtitle Char"/>
    <w:basedOn w:val="DefaultParagraphFont"/>
    <w:link w:val="Subtitle"/>
    <w:uiPriority w:val="11"/>
    <w:rPr>
      <w:b/>
      <w:bCs/>
      <w:color w:val="5B9BD5" w:themeColor="accent1"/>
      <w:sz w:val="24"/>
      <w:szCs w:val="24"/>
    </w:rPr>
  </w:style>
  <w:style w:type="character" w:customStyle="1" w:styleId="Heading1Char">
    <w:name w:val="Heading 1 Char"/>
    <w:basedOn w:val="DefaultParagraphFont"/>
    <w:link w:val="Heading1"/>
    <w:uiPriority w:val="9"/>
    <w:rPr>
      <w:b/>
      <w:bCs/>
      <w:caps/>
      <w:color w:val="1F4E79" w:themeColor="accent1" w:themeShade="80"/>
      <w:sz w:val="28"/>
      <w:szCs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pPr>
      <w:spacing w:after="160" w:line="264" w:lineRule="auto"/>
      <w:ind w:right="576"/>
    </w:pPr>
    <w:rPr>
      <w:i/>
      <w:iCs/>
      <w:color w:val="7F7F7F" w:themeColor="text1" w:themeTint="80"/>
      <w:sz w:val="16"/>
      <w:szCs w:val="16"/>
    </w:rPr>
  </w:style>
  <w:style w:type="character" w:styleId="PlaceholderText">
    <w:name w:val="Placeholder Text"/>
    <w:basedOn w:val="DefaultParagraphFont"/>
    <w:uiPriority w:val="99"/>
    <w:semiHidden/>
    <w:rPr>
      <w:color w:val="808080"/>
    </w:rPr>
  </w:style>
  <w:style w:type="paragraph" w:styleId="NoSpacing">
    <w:name w:val="No Spacing"/>
    <w:uiPriority w:val="36"/>
    <w:qFormat/>
    <w:pPr>
      <w:spacing w:after="0" w:line="240" w:lineRule="auto"/>
    </w:pPr>
  </w:style>
  <w:style w:type="character" w:customStyle="1" w:styleId="Heading2Char">
    <w:name w:val="Heading 2 Char"/>
    <w:basedOn w:val="DefaultParagraphFont"/>
    <w:link w:val="Heading2"/>
    <w:uiPriority w:val="9"/>
    <w:rPr>
      <w:b/>
      <w:bCs/>
      <w:color w:val="5B9BD5" w:themeColor="accent1"/>
      <w:sz w:val="24"/>
      <w:szCs w:val="24"/>
    </w:rPr>
  </w:style>
  <w:style w:type="paragraph" w:styleId="ListBullet">
    <w:name w:val="List Bullet"/>
    <w:basedOn w:val="Normal"/>
    <w:uiPriority w:val="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200" w:after="0" w:line="240" w:lineRule="auto"/>
      <w:contextualSpacing/>
      <w:jc w:val="right"/>
    </w:pPr>
    <w:rPr>
      <w:rFonts w:asciiTheme="majorHAnsi" w:eastAsiaTheme="majorEastAsia" w:hAnsiTheme="majorHAnsi" w:cstheme="majorBidi"/>
      <w:noProof/>
      <w:color w:val="1F4E79" w:themeColor="accent1" w:themeShade="80"/>
      <w:sz w:val="20"/>
      <w:szCs w:val="20"/>
    </w:rPr>
  </w:style>
  <w:style w:type="character" w:customStyle="1" w:styleId="FooterChar">
    <w:name w:val="Footer Char"/>
    <w:basedOn w:val="DefaultParagraphFont"/>
    <w:link w:val="Footer"/>
    <w:uiPriority w:val="99"/>
    <w:rPr>
      <w:rFonts w:asciiTheme="majorHAnsi" w:eastAsiaTheme="majorEastAsia" w:hAnsiTheme="majorHAnsi" w:cstheme="majorBidi"/>
      <w:noProof/>
      <w:color w:val="1F4E79" w:themeColor="accent1" w:themeShade="80"/>
      <w:sz w:val="20"/>
      <w:szCs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posalTable">
    <w:name w:val="Proposal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FootnoteText">
    <w:name w:val="footnote text"/>
    <w:basedOn w:val="Normal"/>
    <w:link w:val="FootnoteTextChar"/>
    <w:uiPriority w:val="12"/>
    <w:unhideWhenUsed/>
    <w:qFormat/>
    <w:pPr>
      <w:spacing w:before="140" w:after="0" w:line="240" w:lineRule="auto"/>
    </w:pPr>
    <w:rPr>
      <w:i/>
      <w:iCs/>
      <w:sz w:val="14"/>
      <w:szCs w:val="14"/>
    </w:rPr>
  </w:style>
  <w:style w:type="character" w:customStyle="1" w:styleId="FootnoteTextChar">
    <w:name w:val="Footnote Text Char"/>
    <w:basedOn w:val="DefaultParagraphFont"/>
    <w:link w:val="FootnoteText"/>
    <w:uiPriority w:val="12"/>
    <w:rPr>
      <w:i/>
      <w:iCs/>
      <w:sz w:val="14"/>
      <w:szCs w:val="14"/>
    </w:rPr>
  </w:style>
  <w:style w:type="paragraph" w:customStyle="1" w:styleId="TableTextDecimal">
    <w:name w:val="Table Text Decimal"/>
    <w:basedOn w:val="Normal"/>
    <w:uiPriority w:val="12"/>
    <w:qFormat/>
    <w:pPr>
      <w:tabs>
        <w:tab w:val="decimal" w:pos="936"/>
      </w:tabs>
      <w:spacing w:before="120" w:after="120" w:line="240" w:lineRule="auto"/>
    </w:pPr>
  </w:style>
  <w:style w:type="paragraph" w:styleId="Signature">
    <w:name w:val="Signature"/>
    <w:basedOn w:val="Normal"/>
    <w:link w:val="SignatureChar"/>
    <w:uiPriority w:val="12"/>
    <w:unhideWhenUsed/>
    <w:qFormat/>
    <w:pPr>
      <w:spacing w:before="960" w:after="0" w:line="240" w:lineRule="auto"/>
    </w:pPr>
  </w:style>
  <w:style w:type="character" w:customStyle="1" w:styleId="SignatureChar">
    <w:name w:val="Signature Char"/>
    <w:basedOn w:val="DefaultParagraphFont"/>
    <w:link w:val="Signature"/>
    <w:uiPriority w:val="12"/>
  </w:style>
  <w:style w:type="character" w:customStyle="1" w:styleId="Heading3Char">
    <w:name w:val="Heading 3 Char"/>
    <w:basedOn w:val="DefaultParagraphFont"/>
    <w:link w:val="Heading3"/>
    <w:uiPriority w:val="9"/>
    <w:rsid w:val="00DD28B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enneigh\AppData\Roaming\Microsoft\Templates\Services%20proposal%20(Business%20Blu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8A5F1D634C445C69B601CC0AD9D0EA9"/>
        <w:category>
          <w:name w:val="General"/>
          <w:gallery w:val="placeholder"/>
        </w:category>
        <w:types>
          <w:type w:val="bbPlcHdr"/>
        </w:types>
        <w:behaviors>
          <w:behavior w:val="content"/>
        </w:behaviors>
        <w:guid w:val="{D2D1C45B-C928-4CAE-BF69-D789ADFD51F8}"/>
      </w:docPartPr>
      <w:docPartBody>
        <w:p w:rsidR="00EF5ADA" w:rsidRDefault="00EF5ADA">
          <w:pPr>
            <w:pStyle w:val="48A5F1D634C445C69B601CC0AD9D0EA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ADA"/>
    <w:rsid w:val="00EF5A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CBC559906C4BD1B2288D55FADA208D">
    <w:name w:val="C7CBC559906C4BD1B2288D55FADA208D"/>
  </w:style>
  <w:style w:type="character" w:styleId="PlaceholderText">
    <w:name w:val="Placeholder Text"/>
    <w:basedOn w:val="DefaultParagraphFont"/>
    <w:uiPriority w:val="99"/>
    <w:semiHidden/>
    <w:rPr>
      <w:color w:val="808080"/>
    </w:rPr>
  </w:style>
  <w:style w:type="paragraph" w:customStyle="1" w:styleId="48A5F1D634C445C69B601CC0AD9D0EA9">
    <w:name w:val="48A5F1D634C445C69B601CC0AD9D0EA9"/>
  </w:style>
  <w:style w:type="paragraph" w:customStyle="1" w:styleId="3F431A294126403EA42A788297D408B2">
    <w:name w:val="3F431A294126403EA42A788297D408B2"/>
  </w:style>
  <w:style w:type="paragraph" w:customStyle="1" w:styleId="D7C97228374C45018D2F2B43F20C4B98">
    <w:name w:val="D7C97228374C45018D2F2B43F20C4B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7683A7B33E1348BA965C79FC137BB0" ma:contentTypeVersion="0" ma:contentTypeDescription="Create a new document." ma:contentTypeScope="" ma:versionID="631459c94701dc94fc33021add9ad68a">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930A59DE-48C7-4073-BD91-95A267F26AD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83A2A95-4012-433E-B76B-A819B4A52AD9}">
  <ds:schemaRefs>
    <ds:schemaRef ds:uri="http://schemas.microsoft.com/sharepoint/v3/contenttype/forms"/>
  </ds:schemaRefs>
</ds:datastoreItem>
</file>

<file path=customXml/itemProps3.xml><?xml version="1.0" encoding="utf-8"?>
<ds:datastoreItem xmlns:ds="http://schemas.openxmlformats.org/officeDocument/2006/customXml" ds:itemID="{7F586597-9C16-4C42-BAAF-56C0EE728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1F3121B-3C60-4988-AC25-A4F0CBADD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Services proposal (Business Blue design)</Template>
  <TotalTime>20</TotalTime>
  <Pages>3</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Drumheller and District Chamber of Commerce</Company>
  <LinksUpToDate>false</LinksUpToDate>
  <CharactersWithSpaces>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Marley Henneigh</dc:creator>
  <cp:keywords/>
  <cp:lastModifiedBy>Marley Henneigh</cp:lastModifiedBy>
  <cp:revision>6</cp:revision>
  <dcterms:created xsi:type="dcterms:W3CDTF">2018-01-30T20:49:00Z</dcterms:created>
  <dcterms:modified xsi:type="dcterms:W3CDTF">2018-01-30T21:10:00Z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TC029118969991</vt:lpwstr>
  </property>
  <property fmtid="{D5CDD505-2E9C-101B-9397-08002B2CF9AE}" pid="3" name="ContentTypeId">
    <vt:lpwstr>0x010100F47683A7B33E1348BA965C79FC137BB0</vt:lpwstr>
  </property>
</Properties>
</file>