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Layout"/>
        <w:tblW w:w="0" w:type="auto"/>
        <w:jc w:val="center"/>
        <w:tblLayout w:type="fixed"/>
        <w:tblLook w:val="04A0" w:firstRow="1" w:lastRow="0" w:firstColumn="1" w:lastColumn="0" w:noHBand="0" w:noVBand="1"/>
        <w:tblDescription w:val="Brochure layout table page 1"/>
      </w:tblPr>
      <w:tblGrid>
        <w:gridCol w:w="3840"/>
        <w:gridCol w:w="713"/>
        <w:gridCol w:w="713"/>
        <w:gridCol w:w="3843"/>
        <w:gridCol w:w="720"/>
        <w:gridCol w:w="720"/>
        <w:gridCol w:w="3851"/>
      </w:tblGrid>
      <w:tr w:rsidR="00E92A1A">
        <w:trPr>
          <w:trHeight w:hRule="exact" w:val="10800"/>
          <w:jc w:val="center"/>
        </w:trPr>
        <w:tc>
          <w:tcPr>
            <w:tcW w:w="3840" w:type="dxa"/>
          </w:tcPr>
          <w:p w:rsidR="00E92A1A" w:rsidRDefault="00035F93" w:rsidP="00035F93">
            <w:pPr>
              <w:pStyle w:val="Heading2"/>
            </w:pPr>
            <w:r>
              <w:rPr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EC962A4" wp14:editId="6EDA1B1F">
                      <wp:simplePos x="0" y="0"/>
                      <wp:positionH relativeFrom="column">
                        <wp:posOffset>-228600</wp:posOffset>
                      </wp:positionH>
                      <wp:positionV relativeFrom="paragraph">
                        <wp:posOffset>0</wp:posOffset>
                      </wp:positionV>
                      <wp:extent cx="2987749" cy="7141029"/>
                      <wp:effectExtent l="0" t="0" r="3175" b="3175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87749" cy="714102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B2B90" w:rsidRPr="00233235" w:rsidRDefault="00AB2B90" w:rsidP="00AB2B90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color w:val="auto"/>
                                      <w:sz w:val="22"/>
                                      <w:u w:val="single"/>
                                    </w:rPr>
                                  </w:pPr>
                                  <w:r w:rsidRPr="00233235">
                                    <w:rPr>
                                      <w:b/>
                                      <w:color w:val="auto"/>
                                      <w:sz w:val="22"/>
                                      <w:u w:val="single"/>
                                    </w:rPr>
                                    <w:t>GOLF TOURNAMENT REGISTRATION FORM (</w:t>
                                  </w:r>
                                  <w:r w:rsidRPr="00233235">
                                    <w:rPr>
                                      <w:b/>
                                      <w:color w:val="auto"/>
                                      <w:sz w:val="22"/>
                                    </w:rPr>
                                    <w:t>Complete all lines that apply</w:t>
                                  </w:r>
                                  <w:r w:rsidRPr="00233235">
                                    <w:rPr>
                                      <w:b/>
                                      <w:color w:val="auto"/>
                                      <w:sz w:val="22"/>
                                      <w:u w:val="single"/>
                                    </w:rPr>
                                    <w:t>)</w:t>
                                  </w:r>
                                </w:p>
                                <w:p w:rsidR="006B1E04" w:rsidRPr="00233235" w:rsidRDefault="006B1E04" w:rsidP="00AB2B90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color w:val="auto"/>
                                      <w:sz w:val="22"/>
                                      <w:u w:val="single"/>
                                    </w:rPr>
                                  </w:pPr>
                                </w:p>
                                <w:p w:rsidR="006B1E04" w:rsidRPr="00233235" w:rsidRDefault="006B1E04" w:rsidP="006B1E04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i/>
                                      <w:color w:val="auto"/>
                                      <w:sz w:val="16"/>
                                      <w:u w:val="single"/>
                                    </w:rPr>
                                  </w:pPr>
                                  <w:r w:rsidRPr="00233235">
                                    <w:rPr>
                                      <w:b/>
                                      <w:i/>
                                      <w:color w:val="auto"/>
                                      <w:sz w:val="16"/>
                                      <w:u w:val="single"/>
                                    </w:rPr>
                                    <w:t>Registration Fee: $100/person by June 9, 2017</w:t>
                                  </w:r>
                                </w:p>
                                <w:p w:rsidR="006B1E04" w:rsidRPr="00233235" w:rsidRDefault="00233235" w:rsidP="006B1E04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i/>
                                      <w:color w:val="auto"/>
                                      <w:sz w:val="16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color w:val="auto"/>
                                      <w:sz w:val="16"/>
                                      <w:u w:val="single"/>
                                    </w:rPr>
                                    <w:t xml:space="preserve">Late </w:t>
                                  </w:r>
                                  <w:r w:rsidR="006B1E04" w:rsidRPr="00233235">
                                    <w:rPr>
                                      <w:b/>
                                      <w:i/>
                                      <w:color w:val="auto"/>
                                      <w:sz w:val="16"/>
                                      <w:u w:val="single"/>
                                    </w:rPr>
                                    <w:t>Registrati</w:t>
                                  </w:r>
                                  <w:r>
                                    <w:rPr>
                                      <w:b/>
                                      <w:i/>
                                      <w:color w:val="auto"/>
                                      <w:sz w:val="16"/>
                                      <w:u w:val="single"/>
                                    </w:rPr>
                                    <w:t xml:space="preserve">on 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i/>
                                      <w:color w:val="auto"/>
                                      <w:sz w:val="16"/>
                                      <w:u w:val="single"/>
                                    </w:rPr>
                                    <w:t>Fee:$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i/>
                                      <w:color w:val="auto"/>
                                      <w:sz w:val="16"/>
                                      <w:u w:val="single"/>
                                    </w:rPr>
                                    <w:t>125/person after June 9</w:t>
                                  </w:r>
                                  <w:r w:rsidR="006B1E04" w:rsidRPr="00233235">
                                    <w:rPr>
                                      <w:b/>
                                      <w:i/>
                                      <w:color w:val="auto"/>
                                      <w:sz w:val="16"/>
                                      <w:u w:val="single"/>
                                    </w:rPr>
                                    <w:t>, 2017</w:t>
                                  </w:r>
                                </w:p>
                                <w:p w:rsidR="00AB2B90" w:rsidRPr="00233235" w:rsidRDefault="00AB2B90" w:rsidP="00AB2B90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color w:val="auto"/>
                                      <w:sz w:val="22"/>
                                      <w:u w:val="single"/>
                                    </w:rPr>
                                  </w:pPr>
                                </w:p>
                                <w:p w:rsidR="0004518F" w:rsidRPr="00233235" w:rsidRDefault="00AB2B90" w:rsidP="001A6641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color w:val="auto"/>
                                      <w:sz w:val="18"/>
                                    </w:rPr>
                                  </w:pPr>
                                  <w:r w:rsidRPr="00233235">
                                    <w:rPr>
                                      <w:b/>
                                      <w:color w:val="auto"/>
                                      <w:sz w:val="18"/>
                                    </w:rPr>
                                    <w:t>Team</w:t>
                                  </w:r>
                                  <w:r w:rsidR="0004518F" w:rsidRPr="00233235">
                                    <w:rPr>
                                      <w:b/>
                                      <w:color w:val="auto"/>
                                      <w:sz w:val="18"/>
                                    </w:rPr>
                                    <w:t xml:space="preserve"> Sponsor:</w:t>
                                  </w:r>
                                </w:p>
                                <w:p w:rsidR="001A6641" w:rsidRPr="00233235" w:rsidRDefault="001A6641" w:rsidP="001A6641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color w:val="auto"/>
                                      <w:sz w:val="18"/>
                                    </w:rPr>
                                  </w:pPr>
                                </w:p>
                                <w:p w:rsidR="0004518F" w:rsidRPr="00233235" w:rsidRDefault="0004518F" w:rsidP="00233235">
                                  <w:pPr>
                                    <w:spacing w:after="0" w:line="480" w:lineRule="auto"/>
                                    <w:jc w:val="center"/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</w:pPr>
                                  <w:r w:rsidRPr="00233235"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  <w:t>_________________________________________________________________</w:t>
                                  </w:r>
                                  <w:r w:rsidR="001A6641" w:rsidRPr="00233235"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  <w:softHyphen/>
                                    <w:t>________</w:t>
                                  </w:r>
                                  <w:r w:rsidRPr="00233235"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  <w:t>_</w:t>
                                  </w:r>
                                </w:p>
                                <w:p w:rsidR="0004518F" w:rsidRPr="00233235" w:rsidRDefault="00AB2B90" w:rsidP="001A6641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color w:val="auto"/>
                                      <w:sz w:val="18"/>
                                    </w:rPr>
                                  </w:pPr>
                                  <w:r w:rsidRPr="00233235">
                                    <w:rPr>
                                      <w:b/>
                                      <w:color w:val="auto"/>
                                      <w:sz w:val="18"/>
                                    </w:rPr>
                                    <w:t xml:space="preserve">Scramble Golf Tournament – Two-Person Teams </w:t>
                                  </w:r>
                                  <w:proofErr w:type="gramStart"/>
                                  <w:r w:rsidRPr="00233235">
                                    <w:rPr>
                                      <w:b/>
                                      <w:color w:val="auto"/>
                                      <w:sz w:val="18"/>
                                    </w:rPr>
                                    <w:t xml:space="preserve">   (</w:t>
                                  </w:r>
                                  <w:proofErr w:type="spellStart"/>
                                  <w:proofErr w:type="gramEnd"/>
                                  <w:r w:rsidRPr="00233235">
                                    <w:rPr>
                                      <w:b/>
                                      <w:color w:val="auto"/>
                                      <w:sz w:val="18"/>
                                    </w:rPr>
                                    <w:t>Flighted</w:t>
                                  </w:r>
                                  <w:proofErr w:type="spellEnd"/>
                                  <w:r w:rsidRPr="00233235">
                                    <w:rPr>
                                      <w:b/>
                                      <w:color w:val="auto"/>
                                      <w:sz w:val="18"/>
                                    </w:rPr>
                                    <w:t xml:space="preserve"> Handicap)</w:t>
                                  </w:r>
                                </w:p>
                                <w:p w:rsidR="001A6641" w:rsidRPr="00233235" w:rsidRDefault="001A6641" w:rsidP="001A6641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color w:val="auto"/>
                                      <w:sz w:val="18"/>
                                    </w:rPr>
                                  </w:pPr>
                                </w:p>
                                <w:p w:rsidR="00AB2B90" w:rsidRPr="00233235" w:rsidRDefault="00AB2B90" w:rsidP="00233235">
                                  <w:pPr>
                                    <w:spacing w:after="0" w:line="480" w:lineRule="auto"/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</w:pPr>
                                  <w:r w:rsidRPr="00233235"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  <w:t xml:space="preserve">1.  Player______________________________________________________________ </w:t>
                                  </w:r>
                                </w:p>
                                <w:p w:rsidR="00AB2B90" w:rsidRPr="00233235" w:rsidRDefault="00AB2B90" w:rsidP="00233235">
                                  <w:pPr>
                                    <w:spacing w:after="0" w:line="480" w:lineRule="auto"/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</w:pPr>
                                  <w:r w:rsidRPr="00233235"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  <w:t xml:space="preserve">      Handicap or Average </w:t>
                                  </w:r>
                                  <w:proofErr w:type="gramStart"/>
                                  <w:r w:rsidRPr="00233235"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  <w:t>Score:_</w:t>
                                  </w:r>
                                  <w:proofErr w:type="gramEnd"/>
                                  <w:r w:rsidRPr="00233235"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  <w:t>___________________________________</w:t>
                                  </w:r>
                                </w:p>
                                <w:p w:rsidR="00AB2B90" w:rsidRPr="00233235" w:rsidRDefault="00AB2B90" w:rsidP="00233235">
                                  <w:pPr>
                                    <w:spacing w:after="0" w:line="480" w:lineRule="auto"/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</w:pPr>
                                  <w:r w:rsidRPr="00233235"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  <w:t xml:space="preserve">      Email: ______________________________________________________________</w:t>
                                  </w:r>
                                </w:p>
                                <w:p w:rsidR="00AB2B90" w:rsidRPr="00233235" w:rsidRDefault="00AB2B90" w:rsidP="00233235">
                                  <w:pPr>
                                    <w:spacing w:after="0" w:line="480" w:lineRule="auto"/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</w:pPr>
                                  <w:r w:rsidRPr="00233235"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  <w:t xml:space="preserve">      Telephone#: ______________________________________________________</w:t>
                                  </w:r>
                                </w:p>
                                <w:p w:rsidR="00AB2B90" w:rsidRPr="00233235" w:rsidRDefault="00AB2B90" w:rsidP="00AB2B90">
                                  <w:pPr>
                                    <w:spacing w:after="0"/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</w:pPr>
                                </w:p>
                                <w:p w:rsidR="00AB2B90" w:rsidRPr="00233235" w:rsidRDefault="00233235" w:rsidP="00233235">
                                  <w:pPr>
                                    <w:spacing w:after="0" w:line="480" w:lineRule="auto"/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  <w:t>2</w:t>
                                  </w:r>
                                  <w:r w:rsidR="00AB2B90" w:rsidRPr="00233235"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  <w:t xml:space="preserve">.  Player______________________________________________________________ </w:t>
                                  </w:r>
                                </w:p>
                                <w:p w:rsidR="00AB2B90" w:rsidRPr="00233235" w:rsidRDefault="00AB2B90" w:rsidP="00233235">
                                  <w:pPr>
                                    <w:spacing w:after="0" w:line="480" w:lineRule="auto"/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</w:pPr>
                                  <w:r w:rsidRPr="00233235"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  <w:t xml:space="preserve">      Handicap or Average </w:t>
                                  </w:r>
                                  <w:proofErr w:type="gramStart"/>
                                  <w:r w:rsidRPr="00233235"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  <w:t>Score:_</w:t>
                                  </w:r>
                                  <w:proofErr w:type="gramEnd"/>
                                  <w:r w:rsidRPr="00233235"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  <w:t>___________________________________</w:t>
                                  </w:r>
                                </w:p>
                                <w:p w:rsidR="00AB2B90" w:rsidRPr="00233235" w:rsidRDefault="00AB2B90" w:rsidP="00233235">
                                  <w:pPr>
                                    <w:spacing w:after="0" w:line="480" w:lineRule="auto"/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</w:pPr>
                                  <w:r w:rsidRPr="00233235"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  <w:t xml:space="preserve">      Email: ______________________________________________________________</w:t>
                                  </w:r>
                                </w:p>
                                <w:p w:rsidR="00AB2B90" w:rsidRPr="00233235" w:rsidRDefault="00AB2B90" w:rsidP="00233235">
                                  <w:pPr>
                                    <w:spacing w:after="0" w:line="600" w:lineRule="auto"/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</w:pPr>
                                  <w:r w:rsidRPr="00233235"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  <w:t xml:space="preserve">      Telephone#: ______________________________________________________</w:t>
                                  </w:r>
                                </w:p>
                                <w:p w:rsidR="006B1E04" w:rsidRPr="00233235" w:rsidRDefault="006B1E04" w:rsidP="006B1E04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color w:val="FF0000"/>
                                      <w:sz w:val="18"/>
                                    </w:rPr>
                                  </w:pPr>
                                  <w:r w:rsidRPr="00233235">
                                    <w:rPr>
                                      <w:b/>
                                      <w:color w:val="FF0000"/>
                                      <w:sz w:val="18"/>
                                    </w:rPr>
                                    <w:t>Golf Tournament will be limited to 40 two-person teams on a first come/first serve basis.</w:t>
                                  </w:r>
                                </w:p>
                                <w:p w:rsidR="006B1E04" w:rsidRPr="00233235" w:rsidRDefault="006B1E04" w:rsidP="006B1E04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color w:val="auto"/>
                                      <w:sz w:val="18"/>
                                    </w:rPr>
                                  </w:pPr>
                                </w:p>
                                <w:p w:rsidR="00233235" w:rsidRDefault="0004518F" w:rsidP="001A6641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</w:pPr>
                                  <w:r w:rsidRPr="00233235"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  <w:t>Mail completed Registration Form and Fees to:</w:t>
                                  </w:r>
                                  <w:r w:rsidRPr="00233235"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  <w:tab/>
                                  </w:r>
                                </w:p>
                                <w:p w:rsidR="0004518F" w:rsidRPr="00233235" w:rsidRDefault="0004518F" w:rsidP="001A6641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</w:pPr>
                                  <w:r w:rsidRPr="00233235"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  <w:t xml:space="preserve">Bobby </w:t>
                                  </w:r>
                                  <w:proofErr w:type="spellStart"/>
                                  <w:r w:rsidRPr="00233235"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  <w:t>Phills</w:t>
                                  </w:r>
                                  <w:proofErr w:type="spellEnd"/>
                                  <w:r w:rsidRPr="00233235"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  <w:t xml:space="preserve"> Foundation, Inc.</w:t>
                                  </w:r>
                                </w:p>
                                <w:p w:rsidR="0004518F" w:rsidRPr="00233235" w:rsidRDefault="0004518F" w:rsidP="001A6641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</w:pPr>
                                  <w:r w:rsidRPr="00233235"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  <w:t>Attn: Memorial Golf Classic</w:t>
                                  </w:r>
                                </w:p>
                                <w:p w:rsidR="0004518F" w:rsidRPr="00233235" w:rsidRDefault="0004518F" w:rsidP="001A6641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</w:pPr>
                                  <w:r w:rsidRPr="00233235"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  <w:t>6170 Hwy 63</w:t>
                                  </w:r>
                                </w:p>
                                <w:p w:rsidR="0004518F" w:rsidRDefault="0004518F" w:rsidP="001A6641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</w:pPr>
                                  <w:r w:rsidRPr="00233235"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  <w:t>Clinton, LA  70722</w:t>
                                  </w:r>
                                </w:p>
                                <w:p w:rsidR="00233235" w:rsidRPr="00233235" w:rsidRDefault="00233235" w:rsidP="001A6641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</w:pPr>
                                </w:p>
                                <w:p w:rsidR="00233235" w:rsidRDefault="0004518F" w:rsidP="00233235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i/>
                                      <w:color w:val="auto"/>
                                      <w:sz w:val="16"/>
                                    </w:rPr>
                                  </w:pPr>
                                  <w:r w:rsidRPr="00233235">
                                    <w:rPr>
                                      <w:b/>
                                      <w:i/>
                                      <w:color w:val="auto"/>
                                      <w:sz w:val="16"/>
                                    </w:rPr>
                                    <w:t xml:space="preserve">** Please make all checks payable to: </w:t>
                                  </w:r>
                                </w:p>
                                <w:p w:rsidR="0004518F" w:rsidRDefault="0004518F" w:rsidP="00233235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i/>
                                      <w:color w:val="auto"/>
                                      <w:sz w:val="16"/>
                                      <w:u w:val="single"/>
                                    </w:rPr>
                                  </w:pPr>
                                  <w:r w:rsidRPr="00233235">
                                    <w:rPr>
                                      <w:b/>
                                      <w:i/>
                                      <w:color w:val="auto"/>
                                      <w:sz w:val="16"/>
                                      <w:u w:val="single"/>
                                    </w:rPr>
                                    <w:t>BOBBY PHILLS FOUNDATION, INC.</w:t>
                                  </w:r>
                                </w:p>
                                <w:p w:rsidR="00233235" w:rsidRPr="00233235" w:rsidRDefault="00233235" w:rsidP="00233235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i/>
                                      <w:color w:val="auto"/>
                                      <w:sz w:val="16"/>
                                    </w:rPr>
                                  </w:pPr>
                                </w:p>
                                <w:p w:rsidR="0004518F" w:rsidRPr="00233235" w:rsidRDefault="0004518F" w:rsidP="0004518F">
                                  <w:pPr>
                                    <w:jc w:val="center"/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</w:pPr>
                                  <w:r w:rsidRPr="00233235"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  <w:t xml:space="preserve">For All Questions, or Additional Information Contact Bobby </w:t>
                                  </w:r>
                                  <w:proofErr w:type="spellStart"/>
                                  <w:r w:rsidRPr="00233235"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  <w:t>Phills</w:t>
                                  </w:r>
                                  <w:proofErr w:type="spellEnd"/>
                                  <w:r w:rsidRPr="00233235"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  <w:t xml:space="preserve"> by Email: </w:t>
                                  </w:r>
                                  <w:hyperlink r:id="rId7" w:history="1">
                                    <w:r w:rsidRPr="00233235">
                                      <w:rPr>
                                        <w:rStyle w:val="Hyperlink"/>
                                        <w:color w:val="auto"/>
                                        <w:sz w:val="16"/>
                                      </w:rPr>
                                      <w:t>bphills13@gmail.com</w:t>
                                    </w:r>
                                  </w:hyperlink>
                                  <w:r w:rsidRPr="00233235"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  <w:t xml:space="preserve"> , </w:t>
                                  </w:r>
                                </w:p>
                                <w:p w:rsidR="0004518F" w:rsidRPr="00233235" w:rsidRDefault="0004518F" w:rsidP="0004518F">
                                  <w:pPr>
                                    <w:jc w:val="center"/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</w:pPr>
                                  <w:r w:rsidRPr="00233235">
                                    <w:rPr>
                                      <w:b/>
                                      <w:color w:val="auto"/>
                                      <w:sz w:val="16"/>
                                    </w:rPr>
                                    <w:t xml:space="preserve">Or Cell Phone: (225-460-1066), or Web Page: www.bobbyphillsfoundation.org   </w:t>
                                  </w:r>
                                </w:p>
                                <w:p w:rsidR="00035F93" w:rsidRPr="0004518F" w:rsidRDefault="00035F93" w:rsidP="00035F93">
                                  <w:pPr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type w14:anchorId="5EC962A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-18pt;margin-top:0;width:235.25pt;height:562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" fillcolor="white [3201]" stroked="f" strokeweight=".5pt">
                      <v:textbox>
                        <w:txbxContent>
                          <w:p w:rsidR="00AB2B90" w:rsidRPr="00233235" w:rsidRDefault="00AB2B90" w:rsidP="00AB2B90">
                            <w:pPr>
                              <w:spacing w:after="0"/>
                              <w:jc w:val="center"/>
                              <w:rPr>
                                <w:b/>
                                <w:color w:val="auto"/>
                                <w:sz w:val="22"/>
                                <w:u w:val="single"/>
                              </w:rPr>
                            </w:pPr>
                            <w:r w:rsidRPr="00233235">
                              <w:rPr>
                                <w:b/>
                                <w:color w:val="auto"/>
                                <w:sz w:val="22"/>
                                <w:u w:val="single"/>
                              </w:rPr>
                              <w:t>GOLF TOURNAMENT REGISTRATION FORM (</w:t>
                            </w:r>
                            <w:r w:rsidRPr="00233235">
                              <w:rPr>
                                <w:b/>
                                <w:color w:val="auto"/>
                                <w:sz w:val="22"/>
                              </w:rPr>
                              <w:t>Complete all lines that apply</w:t>
                            </w:r>
                            <w:r w:rsidRPr="00233235">
                              <w:rPr>
                                <w:b/>
                                <w:color w:val="auto"/>
                                <w:sz w:val="22"/>
                                <w:u w:val="single"/>
                              </w:rPr>
                              <w:t>)</w:t>
                            </w:r>
                          </w:p>
                          <w:p w:rsidR="006B1E04" w:rsidRPr="00233235" w:rsidRDefault="006B1E04" w:rsidP="00AB2B90">
                            <w:pPr>
                              <w:spacing w:after="0"/>
                              <w:jc w:val="center"/>
                              <w:rPr>
                                <w:b/>
                                <w:color w:val="auto"/>
                                <w:sz w:val="22"/>
                                <w:u w:val="single"/>
                              </w:rPr>
                            </w:pPr>
                          </w:p>
                          <w:p w:rsidR="006B1E04" w:rsidRPr="00233235" w:rsidRDefault="006B1E04" w:rsidP="006B1E04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  <w:color w:val="auto"/>
                                <w:sz w:val="16"/>
                                <w:u w:val="single"/>
                              </w:rPr>
                            </w:pPr>
                            <w:r w:rsidRPr="00233235">
                              <w:rPr>
                                <w:b/>
                                <w:i/>
                                <w:color w:val="auto"/>
                                <w:sz w:val="16"/>
                                <w:u w:val="single"/>
                              </w:rPr>
                              <w:t>Registration Fee: $100/person by June 9, 2017</w:t>
                            </w:r>
                          </w:p>
                          <w:p w:rsidR="006B1E04" w:rsidRPr="00233235" w:rsidRDefault="00233235" w:rsidP="006B1E04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  <w:color w:val="auto"/>
                                <w:sz w:val="16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i/>
                                <w:color w:val="auto"/>
                                <w:sz w:val="16"/>
                                <w:u w:val="single"/>
                              </w:rPr>
                              <w:t xml:space="preserve">Late </w:t>
                            </w:r>
                            <w:r w:rsidR="006B1E04" w:rsidRPr="00233235">
                              <w:rPr>
                                <w:b/>
                                <w:i/>
                                <w:color w:val="auto"/>
                                <w:sz w:val="16"/>
                                <w:u w:val="single"/>
                              </w:rPr>
                              <w:t>Registrati</w:t>
                            </w:r>
                            <w:r>
                              <w:rPr>
                                <w:b/>
                                <w:i/>
                                <w:color w:val="auto"/>
                                <w:sz w:val="16"/>
                                <w:u w:val="single"/>
                              </w:rPr>
                              <w:t>on Fee</w:t>
                            </w:r>
                            <w:proofErr w:type="gramStart"/>
                            <w:r>
                              <w:rPr>
                                <w:b/>
                                <w:i/>
                                <w:color w:val="auto"/>
                                <w:sz w:val="16"/>
                                <w:u w:val="single"/>
                              </w:rPr>
                              <w:t>:$</w:t>
                            </w:r>
                            <w:proofErr w:type="gramEnd"/>
                            <w:r>
                              <w:rPr>
                                <w:b/>
                                <w:i/>
                                <w:color w:val="auto"/>
                                <w:sz w:val="16"/>
                                <w:u w:val="single"/>
                              </w:rPr>
                              <w:t>125/person after June 9</w:t>
                            </w:r>
                            <w:r w:rsidR="006B1E04" w:rsidRPr="00233235">
                              <w:rPr>
                                <w:b/>
                                <w:i/>
                                <w:color w:val="auto"/>
                                <w:sz w:val="16"/>
                                <w:u w:val="single"/>
                              </w:rPr>
                              <w:t>, 2017</w:t>
                            </w:r>
                          </w:p>
                          <w:p w:rsidR="00AB2B90" w:rsidRPr="00233235" w:rsidRDefault="00AB2B90" w:rsidP="00AB2B90">
                            <w:pPr>
                              <w:spacing w:after="0"/>
                              <w:jc w:val="center"/>
                              <w:rPr>
                                <w:b/>
                                <w:color w:val="auto"/>
                                <w:sz w:val="22"/>
                                <w:u w:val="single"/>
                              </w:rPr>
                            </w:pPr>
                          </w:p>
                          <w:p w:rsidR="0004518F" w:rsidRPr="00233235" w:rsidRDefault="00AB2B90" w:rsidP="001A6641">
                            <w:pPr>
                              <w:spacing w:after="0"/>
                              <w:jc w:val="center"/>
                              <w:rPr>
                                <w:b/>
                                <w:color w:val="auto"/>
                                <w:sz w:val="18"/>
                              </w:rPr>
                            </w:pPr>
                            <w:r w:rsidRPr="00233235">
                              <w:rPr>
                                <w:b/>
                                <w:color w:val="auto"/>
                                <w:sz w:val="18"/>
                              </w:rPr>
                              <w:t>Team</w:t>
                            </w:r>
                            <w:r w:rsidR="0004518F" w:rsidRPr="00233235">
                              <w:rPr>
                                <w:b/>
                                <w:color w:val="auto"/>
                                <w:sz w:val="18"/>
                              </w:rPr>
                              <w:t xml:space="preserve"> Sponsor:</w:t>
                            </w:r>
                          </w:p>
                          <w:p w:rsidR="001A6641" w:rsidRPr="00233235" w:rsidRDefault="001A6641" w:rsidP="001A6641">
                            <w:pPr>
                              <w:spacing w:after="0"/>
                              <w:jc w:val="center"/>
                              <w:rPr>
                                <w:b/>
                                <w:color w:val="auto"/>
                                <w:sz w:val="18"/>
                              </w:rPr>
                            </w:pPr>
                          </w:p>
                          <w:p w:rsidR="0004518F" w:rsidRPr="00233235" w:rsidRDefault="0004518F" w:rsidP="00233235">
                            <w:pPr>
                              <w:spacing w:after="0" w:line="480" w:lineRule="auto"/>
                              <w:jc w:val="center"/>
                              <w:rPr>
                                <w:b/>
                                <w:color w:val="auto"/>
                                <w:sz w:val="16"/>
                              </w:rPr>
                            </w:pPr>
                            <w:r w:rsidRPr="00233235">
                              <w:rPr>
                                <w:b/>
                                <w:color w:val="auto"/>
                                <w:sz w:val="16"/>
                              </w:rPr>
                              <w:t>_________________________________________________________________</w:t>
                            </w:r>
                            <w:r w:rsidR="001A6641" w:rsidRPr="00233235">
                              <w:rPr>
                                <w:b/>
                                <w:color w:val="auto"/>
                                <w:sz w:val="16"/>
                              </w:rPr>
                              <w:softHyphen/>
                              <w:t>________</w:t>
                            </w:r>
                            <w:r w:rsidRPr="00233235">
                              <w:rPr>
                                <w:b/>
                                <w:color w:val="auto"/>
                                <w:sz w:val="16"/>
                              </w:rPr>
                              <w:t>_</w:t>
                            </w:r>
                          </w:p>
                          <w:p w:rsidR="0004518F" w:rsidRPr="00233235" w:rsidRDefault="00AB2B90" w:rsidP="001A6641">
                            <w:pPr>
                              <w:spacing w:after="0"/>
                              <w:jc w:val="center"/>
                              <w:rPr>
                                <w:b/>
                                <w:color w:val="auto"/>
                                <w:sz w:val="18"/>
                              </w:rPr>
                            </w:pPr>
                            <w:r w:rsidRPr="00233235">
                              <w:rPr>
                                <w:b/>
                                <w:color w:val="auto"/>
                                <w:sz w:val="18"/>
                              </w:rPr>
                              <w:t>Scramble Golf Tournament – Two-Person Teams    (</w:t>
                            </w:r>
                            <w:proofErr w:type="spellStart"/>
                            <w:r w:rsidRPr="00233235">
                              <w:rPr>
                                <w:b/>
                                <w:color w:val="auto"/>
                                <w:sz w:val="18"/>
                              </w:rPr>
                              <w:t>Flighted</w:t>
                            </w:r>
                            <w:proofErr w:type="spellEnd"/>
                            <w:r w:rsidRPr="00233235">
                              <w:rPr>
                                <w:b/>
                                <w:color w:val="auto"/>
                                <w:sz w:val="18"/>
                              </w:rPr>
                              <w:t xml:space="preserve"> Handicap)</w:t>
                            </w:r>
                          </w:p>
                          <w:p w:rsidR="001A6641" w:rsidRPr="00233235" w:rsidRDefault="001A6641" w:rsidP="001A6641">
                            <w:pPr>
                              <w:spacing w:after="0"/>
                              <w:jc w:val="center"/>
                              <w:rPr>
                                <w:b/>
                                <w:color w:val="auto"/>
                                <w:sz w:val="18"/>
                              </w:rPr>
                            </w:pPr>
                          </w:p>
                          <w:p w:rsidR="00AB2B90" w:rsidRPr="00233235" w:rsidRDefault="00AB2B90" w:rsidP="00233235">
                            <w:pPr>
                              <w:spacing w:after="0" w:line="480" w:lineRule="auto"/>
                              <w:rPr>
                                <w:b/>
                                <w:color w:val="auto"/>
                                <w:sz w:val="16"/>
                              </w:rPr>
                            </w:pPr>
                            <w:r w:rsidRPr="00233235">
                              <w:rPr>
                                <w:b/>
                                <w:color w:val="auto"/>
                                <w:sz w:val="16"/>
                              </w:rPr>
                              <w:t xml:space="preserve">1.  Player______________________________________________________________ </w:t>
                            </w:r>
                          </w:p>
                          <w:p w:rsidR="00AB2B90" w:rsidRPr="00233235" w:rsidRDefault="00AB2B90" w:rsidP="00233235">
                            <w:pPr>
                              <w:spacing w:after="0" w:line="480" w:lineRule="auto"/>
                              <w:rPr>
                                <w:b/>
                                <w:color w:val="auto"/>
                                <w:sz w:val="16"/>
                              </w:rPr>
                            </w:pPr>
                            <w:r w:rsidRPr="00233235">
                              <w:rPr>
                                <w:b/>
                                <w:color w:val="auto"/>
                                <w:sz w:val="16"/>
                              </w:rPr>
                              <w:t xml:space="preserve">      Handicap or Average Score</w:t>
                            </w:r>
                            <w:proofErr w:type="gramStart"/>
                            <w:r w:rsidRPr="00233235">
                              <w:rPr>
                                <w:b/>
                                <w:color w:val="auto"/>
                                <w:sz w:val="16"/>
                              </w:rPr>
                              <w:t>:_</w:t>
                            </w:r>
                            <w:proofErr w:type="gramEnd"/>
                            <w:r w:rsidRPr="00233235">
                              <w:rPr>
                                <w:b/>
                                <w:color w:val="auto"/>
                                <w:sz w:val="16"/>
                              </w:rPr>
                              <w:t>___________________________________</w:t>
                            </w:r>
                          </w:p>
                          <w:p w:rsidR="00AB2B90" w:rsidRPr="00233235" w:rsidRDefault="00AB2B90" w:rsidP="00233235">
                            <w:pPr>
                              <w:spacing w:after="0" w:line="480" w:lineRule="auto"/>
                              <w:rPr>
                                <w:b/>
                                <w:color w:val="auto"/>
                                <w:sz w:val="16"/>
                              </w:rPr>
                            </w:pPr>
                            <w:r w:rsidRPr="00233235">
                              <w:rPr>
                                <w:b/>
                                <w:color w:val="auto"/>
                                <w:sz w:val="16"/>
                              </w:rPr>
                              <w:t xml:space="preserve">      Email: ______________________________________________________________</w:t>
                            </w:r>
                          </w:p>
                          <w:p w:rsidR="00AB2B90" w:rsidRPr="00233235" w:rsidRDefault="00AB2B90" w:rsidP="00233235">
                            <w:pPr>
                              <w:spacing w:after="0" w:line="480" w:lineRule="auto"/>
                              <w:rPr>
                                <w:b/>
                                <w:color w:val="auto"/>
                                <w:sz w:val="16"/>
                              </w:rPr>
                            </w:pPr>
                            <w:r w:rsidRPr="00233235">
                              <w:rPr>
                                <w:b/>
                                <w:color w:val="auto"/>
                                <w:sz w:val="16"/>
                              </w:rPr>
                              <w:t xml:space="preserve">      Telephone#: ______________________________________________________</w:t>
                            </w:r>
                          </w:p>
                          <w:p w:rsidR="00AB2B90" w:rsidRPr="00233235" w:rsidRDefault="00AB2B90" w:rsidP="00AB2B90">
                            <w:pPr>
                              <w:spacing w:after="0"/>
                              <w:rPr>
                                <w:b/>
                                <w:color w:val="auto"/>
                                <w:sz w:val="16"/>
                              </w:rPr>
                            </w:pPr>
                          </w:p>
                          <w:p w:rsidR="00AB2B90" w:rsidRPr="00233235" w:rsidRDefault="00233235" w:rsidP="00233235">
                            <w:pPr>
                              <w:spacing w:after="0" w:line="480" w:lineRule="auto"/>
                              <w:rPr>
                                <w:b/>
                                <w:color w:val="auto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auto"/>
                                <w:sz w:val="16"/>
                              </w:rPr>
                              <w:t>2</w:t>
                            </w:r>
                            <w:r w:rsidR="00AB2B90" w:rsidRPr="00233235">
                              <w:rPr>
                                <w:b/>
                                <w:color w:val="auto"/>
                                <w:sz w:val="16"/>
                              </w:rPr>
                              <w:t xml:space="preserve">.  Player______________________________________________________________ </w:t>
                            </w:r>
                          </w:p>
                          <w:p w:rsidR="00AB2B90" w:rsidRPr="00233235" w:rsidRDefault="00AB2B90" w:rsidP="00233235">
                            <w:pPr>
                              <w:spacing w:after="0" w:line="480" w:lineRule="auto"/>
                              <w:rPr>
                                <w:b/>
                                <w:color w:val="auto"/>
                                <w:sz w:val="16"/>
                              </w:rPr>
                            </w:pPr>
                            <w:r w:rsidRPr="00233235">
                              <w:rPr>
                                <w:b/>
                                <w:color w:val="auto"/>
                                <w:sz w:val="16"/>
                              </w:rPr>
                              <w:t xml:space="preserve">      Handicap or Average Score:____________________________________</w:t>
                            </w:r>
                          </w:p>
                          <w:p w:rsidR="00AB2B90" w:rsidRPr="00233235" w:rsidRDefault="00AB2B90" w:rsidP="00233235">
                            <w:pPr>
                              <w:spacing w:after="0" w:line="480" w:lineRule="auto"/>
                              <w:rPr>
                                <w:b/>
                                <w:color w:val="auto"/>
                                <w:sz w:val="16"/>
                              </w:rPr>
                            </w:pPr>
                            <w:r w:rsidRPr="00233235">
                              <w:rPr>
                                <w:b/>
                                <w:color w:val="auto"/>
                                <w:sz w:val="16"/>
                              </w:rPr>
                              <w:t xml:space="preserve">      Email: ______________________________________________________________</w:t>
                            </w:r>
                          </w:p>
                          <w:p w:rsidR="00AB2B90" w:rsidRPr="00233235" w:rsidRDefault="00AB2B90" w:rsidP="00233235">
                            <w:pPr>
                              <w:spacing w:after="0" w:line="600" w:lineRule="auto"/>
                              <w:rPr>
                                <w:b/>
                                <w:color w:val="auto"/>
                                <w:sz w:val="16"/>
                              </w:rPr>
                            </w:pPr>
                            <w:r w:rsidRPr="00233235">
                              <w:rPr>
                                <w:b/>
                                <w:color w:val="auto"/>
                                <w:sz w:val="16"/>
                              </w:rPr>
                              <w:t xml:space="preserve">      Telephone#: ______________________________________________________</w:t>
                            </w:r>
                          </w:p>
                          <w:p w:rsidR="006B1E04" w:rsidRPr="00233235" w:rsidRDefault="006B1E04" w:rsidP="006B1E04">
                            <w:pPr>
                              <w:spacing w:after="0"/>
                              <w:jc w:val="center"/>
                              <w:rPr>
                                <w:b/>
                                <w:color w:val="FF0000"/>
                                <w:sz w:val="18"/>
                              </w:rPr>
                            </w:pPr>
                            <w:r w:rsidRPr="00233235">
                              <w:rPr>
                                <w:b/>
                                <w:color w:val="FF0000"/>
                                <w:sz w:val="18"/>
                              </w:rPr>
                              <w:t>Golf Tournament will be limited to 40 two-person teams on a first come/first serve basis.</w:t>
                            </w:r>
                          </w:p>
                          <w:p w:rsidR="006B1E04" w:rsidRPr="00233235" w:rsidRDefault="006B1E04" w:rsidP="006B1E04">
                            <w:pPr>
                              <w:spacing w:after="0"/>
                              <w:jc w:val="center"/>
                              <w:rPr>
                                <w:b/>
                                <w:color w:val="auto"/>
                                <w:sz w:val="18"/>
                              </w:rPr>
                            </w:pPr>
                          </w:p>
                          <w:p w:rsidR="00233235" w:rsidRDefault="0004518F" w:rsidP="001A6641">
                            <w:pPr>
                              <w:spacing w:after="0"/>
                              <w:jc w:val="center"/>
                              <w:rPr>
                                <w:b/>
                                <w:color w:val="auto"/>
                                <w:sz w:val="16"/>
                              </w:rPr>
                            </w:pPr>
                            <w:r w:rsidRPr="00233235">
                              <w:rPr>
                                <w:b/>
                                <w:color w:val="auto"/>
                                <w:sz w:val="16"/>
                              </w:rPr>
                              <w:t xml:space="preserve">Mail completed Registration Form and Fees </w:t>
                            </w:r>
                            <w:proofErr w:type="gramStart"/>
                            <w:r w:rsidRPr="00233235">
                              <w:rPr>
                                <w:b/>
                                <w:color w:val="auto"/>
                                <w:sz w:val="16"/>
                              </w:rPr>
                              <w:t>to</w:t>
                            </w:r>
                            <w:proofErr w:type="gramEnd"/>
                            <w:r w:rsidRPr="00233235">
                              <w:rPr>
                                <w:b/>
                                <w:color w:val="auto"/>
                                <w:sz w:val="16"/>
                              </w:rPr>
                              <w:t>:</w:t>
                            </w:r>
                            <w:r w:rsidRPr="00233235">
                              <w:rPr>
                                <w:b/>
                                <w:color w:val="auto"/>
                                <w:sz w:val="16"/>
                              </w:rPr>
                              <w:tab/>
                            </w:r>
                          </w:p>
                          <w:p w:rsidR="0004518F" w:rsidRPr="00233235" w:rsidRDefault="0004518F" w:rsidP="001A6641">
                            <w:pPr>
                              <w:spacing w:after="0"/>
                              <w:jc w:val="center"/>
                              <w:rPr>
                                <w:b/>
                                <w:color w:val="auto"/>
                                <w:sz w:val="16"/>
                              </w:rPr>
                            </w:pPr>
                            <w:r w:rsidRPr="00233235">
                              <w:rPr>
                                <w:b/>
                                <w:color w:val="auto"/>
                                <w:sz w:val="16"/>
                              </w:rPr>
                              <w:t>Bobby Phills Foundation, Inc.</w:t>
                            </w:r>
                          </w:p>
                          <w:p w:rsidR="0004518F" w:rsidRPr="00233235" w:rsidRDefault="0004518F" w:rsidP="001A6641">
                            <w:pPr>
                              <w:spacing w:after="0"/>
                              <w:jc w:val="center"/>
                              <w:rPr>
                                <w:b/>
                                <w:color w:val="auto"/>
                                <w:sz w:val="16"/>
                              </w:rPr>
                            </w:pPr>
                            <w:r w:rsidRPr="00233235">
                              <w:rPr>
                                <w:b/>
                                <w:color w:val="auto"/>
                                <w:sz w:val="16"/>
                              </w:rPr>
                              <w:t>Attn: Memorial Golf Classic</w:t>
                            </w:r>
                          </w:p>
                          <w:p w:rsidR="0004518F" w:rsidRPr="00233235" w:rsidRDefault="0004518F" w:rsidP="001A6641">
                            <w:pPr>
                              <w:spacing w:after="0"/>
                              <w:jc w:val="center"/>
                              <w:rPr>
                                <w:b/>
                                <w:color w:val="auto"/>
                                <w:sz w:val="16"/>
                              </w:rPr>
                            </w:pPr>
                            <w:r w:rsidRPr="00233235">
                              <w:rPr>
                                <w:b/>
                                <w:color w:val="auto"/>
                                <w:sz w:val="16"/>
                              </w:rPr>
                              <w:t>6170 Hwy 63</w:t>
                            </w:r>
                          </w:p>
                          <w:p w:rsidR="0004518F" w:rsidRDefault="0004518F" w:rsidP="001A6641">
                            <w:pPr>
                              <w:spacing w:after="0"/>
                              <w:jc w:val="center"/>
                              <w:rPr>
                                <w:b/>
                                <w:color w:val="auto"/>
                                <w:sz w:val="16"/>
                              </w:rPr>
                            </w:pPr>
                            <w:r w:rsidRPr="00233235">
                              <w:rPr>
                                <w:b/>
                                <w:color w:val="auto"/>
                                <w:sz w:val="16"/>
                              </w:rPr>
                              <w:t>Clinton, LA  70722</w:t>
                            </w:r>
                          </w:p>
                          <w:p w:rsidR="00233235" w:rsidRPr="00233235" w:rsidRDefault="00233235" w:rsidP="001A6641">
                            <w:pPr>
                              <w:spacing w:after="0"/>
                              <w:jc w:val="center"/>
                              <w:rPr>
                                <w:b/>
                                <w:color w:val="auto"/>
                                <w:sz w:val="16"/>
                              </w:rPr>
                            </w:pPr>
                          </w:p>
                          <w:p w:rsidR="00233235" w:rsidRDefault="0004518F" w:rsidP="00233235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  <w:color w:val="auto"/>
                                <w:sz w:val="16"/>
                              </w:rPr>
                            </w:pPr>
                            <w:proofErr w:type="gramStart"/>
                            <w:r w:rsidRPr="00233235">
                              <w:rPr>
                                <w:b/>
                                <w:i/>
                                <w:color w:val="auto"/>
                                <w:sz w:val="16"/>
                              </w:rPr>
                              <w:t>** Please</w:t>
                            </w:r>
                            <w:proofErr w:type="gramEnd"/>
                            <w:r w:rsidRPr="00233235">
                              <w:rPr>
                                <w:b/>
                                <w:i/>
                                <w:color w:val="auto"/>
                                <w:sz w:val="16"/>
                              </w:rPr>
                              <w:t xml:space="preserve"> make all checks payable to: </w:t>
                            </w:r>
                          </w:p>
                          <w:p w:rsidR="0004518F" w:rsidRDefault="0004518F" w:rsidP="00233235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  <w:color w:val="auto"/>
                                <w:sz w:val="16"/>
                                <w:u w:val="single"/>
                              </w:rPr>
                            </w:pPr>
                            <w:r w:rsidRPr="00233235">
                              <w:rPr>
                                <w:b/>
                                <w:i/>
                                <w:color w:val="auto"/>
                                <w:sz w:val="16"/>
                                <w:u w:val="single"/>
                              </w:rPr>
                              <w:t>BOBBY PHILLS FOUNDATION, INC.</w:t>
                            </w:r>
                          </w:p>
                          <w:p w:rsidR="00233235" w:rsidRPr="00233235" w:rsidRDefault="00233235" w:rsidP="00233235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  <w:color w:val="auto"/>
                                <w:sz w:val="16"/>
                              </w:rPr>
                            </w:pPr>
                          </w:p>
                          <w:p w:rsidR="0004518F" w:rsidRPr="00233235" w:rsidRDefault="0004518F" w:rsidP="0004518F">
                            <w:pPr>
                              <w:jc w:val="center"/>
                              <w:rPr>
                                <w:b/>
                                <w:color w:val="auto"/>
                                <w:sz w:val="16"/>
                              </w:rPr>
                            </w:pPr>
                            <w:r w:rsidRPr="00233235">
                              <w:rPr>
                                <w:b/>
                                <w:color w:val="auto"/>
                                <w:sz w:val="16"/>
                              </w:rPr>
                              <w:t xml:space="preserve">For All Questions, or Additional Information Contact Bobby Phills by Email: </w:t>
                            </w:r>
                            <w:hyperlink r:id="rId8" w:history="1">
                              <w:r w:rsidRPr="00233235">
                                <w:rPr>
                                  <w:rStyle w:val="Hyperlink"/>
                                  <w:color w:val="auto"/>
                                  <w:sz w:val="16"/>
                                </w:rPr>
                                <w:t>bphills13@gmail.com</w:t>
                              </w:r>
                            </w:hyperlink>
                            <w:r w:rsidRPr="00233235">
                              <w:rPr>
                                <w:b/>
                                <w:color w:val="auto"/>
                                <w:sz w:val="16"/>
                              </w:rPr>
                              <w:t xml:space="preserve"> , </w:t>
                            </w:r>
                          </w:p>
                          <w:p w:rsidR="0004518F" w:rsidRPr="00233235" w:rsidRDefault="0004518F" w:rsidP="0004518F">
                            <w:pPr>
                              <w:jc w:val="center"/>
                              <w:rPr>
                                <w:b/>
                                <w:color w:val="auto"/>
                                <w:sz w:val="16"/>
                              </w:rPr>
                            </w:pPr>
                            <w:r w:rsidRPr="00233235">
                              <w:rPr>
                                <w:b/>
                                <w:color w:val="auto"/>
                                <w:sz w:val="16"/>
                              </w:rPr>
                              <w:t xml:space="preserve">Or Cell Phone: (225-460-1066), or Web Page: www.bobbyphillsfoundation.org   </w:t>
                            </w:r>
                          </w:p>
                          <w:p w:rsidR="00035F93" w:rsidRPr="0004518F" w:rsidRDefault="00035F93" w:rsidP="00035F93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13" w:type="dxa"/>
          </w:tcPr>
          <w:p w:rsidR="00E92A1A" w:rsidRDefault="00E92A1A"/>
        </w:tc>
        <w:tc>
          <w:tcPr>
            <w:tcW w:w="713" w:type="dxa"/>
          </w:tcPr>
          <w:p w:rsidR="00E92A1A" w:rsidRDefault="002545BE">
            <w:r>
              <w:rPr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B073889" wp14:editId="3F10B783">
                      <wp:simplePos x="0" y="0"/>
                      <wp:positionH relativeFrom="column">
                        <wp:posOffset>170712</wp:posOffset>
                      </wp:positionH>
                      <wp:positionV relativeFrom="paragraph">
                        <wp:posOffset>20955</wp:posOffset>
                      </wp:positionV>
                      <wp:extent cx="2987675" cy="6995795"/>
                      <wp:effectExtent l="0" t="0" r="3175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87675" cy="6995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4518F" w:rsidRPr="00233235" w:rsidRDefault="0004518F" w:rsidP="007449F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auto"/>
                                    </w:rPr>
                                  </w:pPr>
                                </w:p>
                                <w:p w:rsidR="0004518F" w:rsidRPr="00233235" w:rsidRDefault="0004518F" w:rsidP="007449F8">
                                  <w:pPr>
                                    <w:widowControl w:val="0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830"/>
                                    </w:tabs>
                                    <w:spacing w:line="213" w:lineRule="auto"/>
                                    <w:jc w:val="center"/>
                                    <w:rPr>
                                      <w:bCs/>
                                      <w:color w:val="auto"/>
                                      <w:szCs w:val="22"/>
                                      <w:lang w:val="en"/>
                                    </w:rPr>
                                  </w:pPr>
                                </w:p>
                                <w:p w:rsidR="007B43DD" w:rsidRPr="00233235" w:rsidRDefault="007B43DD" w:rsidP="007449F8">
                                  <w:pPr>
                                    <w:widowControl w:val="0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830"/>
                                    </w:tabs>
                                    <w:spacing w:line="213" w:lineRule="auto"/>
                                    <w:jc w:val="center"/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6"/>
                                      <w:lang w:val="en"/>
                                    </w:rPr>
                                  </w:pPr>
                                  <w:r w:rsidRPr="00233235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6"/>
                                      <w:lang w:val="en"/>
                                    </w:rPr>
                                    <w:t>LOTS OF FUN, PRIZES AND MORE FUN</w:t>
                                  </w:r>
                                </w:p>
                                <w:p w:rsidR="007B43DD" w:rsidRPr="00233235" w:rsidRDefault="007B43DD" w:rsidP="007449F8">
                                  <w:pPr>
                                    <w:widowControl w:val="0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830"/>
                                      <w:tab w:val="left" w:pos="10530"/>
                                    </w:tabs>
                                    <w:spacing w:line="213" w:lineRule="auto"/>
                                    <w:jc w:val="center"/>
                                    <w:rPr>
                                      <w:bCs/>
                                      <w:color w:val="auto"/>
                                      <w:sz w:val="28"/>
                                      <w:szCs w:val="22"/>
                                      <w:lang w:val="en"/>
                                    </w:rPr>
                                  </w:pPr>
                                  <w:r w:rsidRPr="00233235">
                                    <w:rPr>
                                      <w:bCs/>
                                      <w:color w:val="auto"/>
                                      <w:sz w:val="28"/>
                                      <w:szCs w:val="22"/>
                                      <w:lang w:val="en"/>
                                    </w:rPr>
                                    <w:t>Come out and support the Foundation’s Annual Fundraiser</w:t>
                                  </w:r>
                                </w:p>
                                <w:p w:rsidR="0004518F" w:rsidRPr="00233235" w:rsidRDefault="0004518F" w:rsidP="007449F8">
                                  <w:pPr>
                                    <w:widowControl w:val="0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830"/>
                                      <w:tab w:val="left" w:pos="10530"/>
                                    </w:tabs>
                                    <w:spacing w:line="213" w:lineRule="auto"/>
                                    <w:jc w:val="center"/>
                                    <w:rPr>
                                      <w:bCs/>
                                      <w:color w:val="auto"/>
                                      <w:sz w:val="28"/>
                                      <w:szCs w:val="22"/>
                                      <w:lang w:val="en"/>
                                    </w:rPr>
                                  </w:pPr>
                                </w:p>
                                <w:p w:rsidR="0004518F" w:rsidRPr="00233235" w:rsidRDefault="0004518F" w:rsidP="007449F8">
                                  <w:pPr>
                                    <w:widowControl w:val="0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830"/>
                                      <w:tab w:val="left" w:pos="10530"/>
                                    </w:tabs>
                                    <w:spacing w:line="213" w:lineRule="auto"/>
                                    <w:jc w:val="center"/>
                                    <w:rPr>
                                      <w:bCs/>
                                      <w:color w:val="auto"/>
                                      <w:sz w:val="28"/>
                                      <w:szCs w:val="22"/>
                                      <w:lang w:val="en"/>
                                    </w:rPr>
                                  </w:pPr>
                                </w:p>
                                <w:p w:rsidR="0004518F" w:rsidRPr="00233235" w:rsidRDefault="0004518F" w:rsidP="007449F8">
                                  <w:pPr>
                                    <w:widowControl w:val="0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830"/>
                                      <w:tab w:val="left" w:pos="10530"/>
                                    </w:tabs>
                                    <w:spacing w:line="213" w:lineRule="auto"/>
                                    <w:jc w:val="center"/>
                                    <w:rPr>
                                      <w:bCs/>
                                      <w:color w:val="auto"/>
                                      <w:sz w:val="28"/>
                                      <w:szCs w:val="22"/>
                                      <w:lang w:val="en"/>
                                    </w:rPr>
                                  </w:pPr>
                                </w:p>
                                <w:p w:rsidR="0004518F" w:rsidRPr="00233235" w:rsidRDefault="0004518F" w:rsidP="0004518F">
                                  <w:pPr>
                                    <w:jc w:val="center"/>
                                    <w:rPr>
                                      <w:color w:val="auto"/>
                                    </w:rPr>
                                  </w:pPr>
                                  <w:r w:rsidRPr="00233235">
                                    <w:rPr>
                                      <w:noProof/>
                                      <w:color w:val="auto"/>
                                      <w:lang w:eastAsia="en-US"/>
                                    </w:rPr>
                                    <w:drawing>
                                      <wp:inline distT="0" distB="0" distL="0" distR="0" wp14:anchorId="08888909" wp14:editId="78FDDDCF">
                                        <wp:extent cx="2378135" cy="2463800"/>
                                        <wp:effectExtent l="0" t="0" r="3175" b="0"/>
                                        <wp:docPr id="3" name="Picture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91317" cy="247745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04518F" w:rsidRPr="00233235" w:rsidRDefault="0004518F" w:rsidP="0004518F">
                                  <w:pPr>
                                    <w:jc w:val="center"/>
                                    <w:rPr>
                                      <w:color w:val="auto"/>
                                    </w:rPr>
                                  </w:pPr>
                                </w:p>
                                <w:p w:rsidR="0004518F" w:rsidRPr="00233235" w:rsidRDefault="0004518F" w:rsidP="0004518F">
                                  <w:pPr>
                                    <w:jc w:val="center"/>
                                    <w:rPr>
                                      <w:color w:val="auto"/>
                                    </w:rPr>
                                  </w:pPr>
                                </w:p>
                                <w:p w:rsidR="0004518F" w:rsidRPr="00233235" w:rsidRDefault="0004518F" w:rsidP="0004518F">
                                  <w:pPr>
                                    <w:widowControl w:val="0"/>
                                    <w:spacing w:line="213" w:lineRule="auto"/>
                                    <w:ind w:left="360" w:hanging="360"/>
                                    <w:jc w:val="center"/>
                                    <w:rPr>
                                      <w:bCs/>
                                      <w:color w:val="auto"/>
                                      <w:sz w:val="28"/>
                                      <w:szCs w:val="22"/>
                                      <w:lang w:val="en"/>
                                    </w:rPr>
                                  </w:pPr>
                                  <w:r w:rsidRPr="00233235">
                                    <w:rPr>
                                      <w:bCs/>
                                      <w:color w:val="auto"/>
                                      <w:sz w:val="28"/>
                                      <w:szCs w:val="22"/>
                                      <w:lang w:val="en"/>
                                    </w:rPr>
                                    <w:t xml:space="preserve">For more </w:t>
                                  </w:r>
                                  <w:proofErr w:type="gramStart"/>
                                  <w:r w:rsidRPr="00233235">
                                    <w:rPr>
                                      <w:bCs/>
                                      <w:color w:val="auto"/>
                                      <w:sz w:val="28"/>
                                      <w:szCs w:val="22"/>
                                      <w:lang w:val="en"/>
                                    </w:rPr>
                                    <w:t>information</w:t>
                                  </w:r>
                                  <w:proofErr w:type="gramEnd"/>
                                  <w:r w:rsidRPr="00233235">
                                    <w:rPr>
                                      <w:bCs/>
                                      <w:color w:val="auto"/>
                                      <w:sz w:val="28"/>
                                      <w:szCs w:val="22"/>
                                      <w:lang w:val="en"/>
                                    </w:rPr>
                                    <w:t xml:space="preserve"> contact:</w:t>
                                  </w:r>
                                </w:p>
                                <w:p w:rsidR="0004518F" w:rsidRPr="00233235" w:rsidRDefault="0004518F" w:rsidP="0004518F">
                                  <w:pPr>
                                    <w:widowControl w:val="0"/>
                                    <w:spacing w:after="0" w:line="213" w:lineRule="auto"/>
                                    <w:ind w:left="360" w:hanging="360"/>
                                    <w:jc w:val="center"/>
                                    <w:rPr>
                                      <w:bCs/>
                                      <w:color w:val="auto"/>
                                      <w:sz w:val="28"/>
                                      <w:szCs w:val="22"/>
                                      <w:lang w:val="en"/>
                                    </w:rPr>
                                  </w:pPr>
                                  <w:r w:rsidRPr="00233235">
                                    <w:rPr>
                                      <w:bCs/>
                                      <w:color w:val="auto"/>
                                      <w:sz w:val="28"/>
                                      <w:szCs w:val="22"/>
                                      <w:lang w:val="en"/>
                                    </w:rPr>
                                    <w:t xml:space="preserve">Bobby R. </w:t>
                                  </w:r>
                                  <w:proofErr w:type="spellStart"/>
                                  <w:r w:rsidRPr="00233235">
                                    <w:rPr>
                                      <w:bCs/>
                                      <w:color w:val="auto"/>
                                      <w:sz w:val="28"/>
                                      <w:szCs w:val="22"/>
                                      <w:lang w:val="en"/>
                                    </w:rPr>
                                    <w:t>Phills</w:t>
                                  </w:r>
                                  <w:proofErr w:type="spellEnd"/>
                                  <w:r w:rsidRPr="00233235">
                                    <w:rPr>
                                      <w:bCs/>
                                      <w:color w:val="auto"/>
                                      <w:sz w:val="28"/>
                                      <w:szCs w:val="22"/>
                                      <w:lang w:val="en"/>
                                    </w:rPr>
                                    <w:t xml:space="preserve">, at 225-460-1066 or </w:t>
                                  </w:r>
                                </w:p>
                                <w:p w:rsidR="0004518F" w:rsidRPr="00233235" w:rsidRDefault="0004518F" w:rsidP="0004518F">
                                  <w:pPr>
                                    <w:widowControl w:val="0"/>
                                    <w:spacing w:line="213" w:lineRule="auto"/>
                                    <w:ind w:left="360" w:hanging="360"/>
                                    <w:jc w:val="center"/>
                                    <w:rPr>
                                      <w:bCs/>
                                      <w:color w:val="auto"/>
                                      <w:sz w:val="28"/>
                                      <w:szCs w:val="22"/>
                                      <w:lang w:val="en"/>
                                    </w:rPr>
                                  </w:pPr>
                                  <w:r w:rsidRPr="00233235">
                                    <w:rPr>
                                      <w:bCs/>
                                      <w:color w:val="auto"/>
                                      <w:sz w:val="28"/>
                                      <w:szCs w:val="22"/>
                                      <w:lang w:val="en"/>
                                    </w:rPr>
                                    <w:t>Email: bphills13@gmail.com</w:t>
                                  </w:r>
                                </w:p>
                                <w:p w:rsidR="0004518F" w:rsidRPr="00233235" w:rsidRDefault="00D77599" w:rsidP="0004518F">
                                  <w:pPr>
                                    <w:jc w:val="center"/>
                                    <w:rPr>
                                      <w:bCs/>
                                      <w:color w:val="auto"/>
                                      <w:sz w:val="28"/>
                                      <w:szCs w:val="22"/>
                                      <w:lang w:val="en"/>
                                    </w:rPr>
                                  </w:pPr>
                                  <w:hyperlink r:id="rId10" w:history="1">
                                    <w:r w:rsidR="0004518F" w:rsidRPr="00233235">
                                      <w:rPr>
                                        <w:rStyle w:val="Hyperlink"/>
                                        <w:color w:val="auto"/>
                                        <w:sz w:val="28"/>
                                        <w:szCs w:val="22"/>
                                        <w:lang w:val="en"/>
                                      </w:rPr>
                                      <w:t>www.bobbyphillsfoundation.org</w:t>
                                    </w:r>
                                  </w:hyperlink>
                                </w:p>
                                <w:p w:rsidR="007B43DD" w:rsidRPr="00233235" w:rsidRDefault="007B43DD" w:rsidP="00FD77DD">
                                  <w:pPr>
                                    <w:pStyle w:val="Heading1"/>
                                    <w:rPr>
                                      <w:color w:val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shape w14:anchorId="5B073889" id="Text Box 2" o:spid="_x0000_s1027" type="#_x0000_t202" style="position:absolute;margin-left:13.45pt;margin-top:1.65pt;width:235.25pt;height:550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" fillcolor="white [3201]" stroked="f" strokeweight=".5pt">
                      <v:textbox>
                        <w:txbxContent>
                          <w:p w:rsidR="0004518F" w:rsidRPr="00233235" w:rsidRDefault="0004518F" w:rsidP="007449F8">
                            <w:pPr>
                              <w:jc w:val="center"/>
                              <w:rPr>
                                <w:b/>
                                <w:bCs/>
                                <w:color w:val="auto"/>
                              </w:rPr>
                            </w:pPr>
                          </w:p>
                          <w:p w:rsidR="0004518F" w:rsidRPr="00233235" w:rsidRDefault="0004518F" w:rsidP="007449F8">
                            <w:pPr>
                              <w:widowControl w:val="0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830"/>
                              </w:tabs>
                              <w:spacing w:line="213" w:lineRule="auto"/>
                              <w:jc w:val="center"/>
                              <w:rPr>
                                <w:bCs/>
                                <w:color w:val="auto"/>
                                <w:szCs w:val="22"/>
                                <w:lang w:val="en"/>
                              </w:rPr>
                            </w:pPr>
                          </w:p>
                          <w:p w:rsidR="007B43DD" w:rsidRPr="00233235" w:rsidRDefault="007B43DD" w:rsidP="007449F8">
                            <w:pPr>
                              <w:widowControl w:val="0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830"/>
                              </w:tabs>
                              <w:spacing w:line="213" w:lineRule="auto"/>
                              <w:jc w:val="center"/>
                              <w:rPr>
                                <w:b/>
                                <w:bCs/>
                                <w:color w:val="auto"/>
                                <w:sz w:val="24"/>
                                <w:szCs w:val="26"/>
                                <w:lang w:val="en"/>
                              </w:rPr>
                            </w:pPr>
                            <w:r w:rsidRPr="00233235">
                              <w:rPr>
                                <w:b/>
                                <w:bCs/>
                                <w:color w:val="auto"/>
                                <w:sz w:val="24"/>
                                <w:szCs w:val="26"/>
                                <w:lang w:val="en"/>
                              </w:rPr>
                              <w:t>LOTS OF FUN, PRIZES AND MORE FUN</w:t>
                            </w:r>
                          </w:p>
                          <w:p w:rsidR="007B43DD" w:rsidRPr="00233235" w:rsidRDefault="007B43DD" w:rsidP="007449F8">
                            <w:pPr>
                              <w:widowControl w:val="0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830"/>
                                <w:tab w:val="left" w:pos="10530"/>
                              </w:tabs>
                              <w:spacing w:line="213" w:lineRule="auto"/>
                              <w:jc w:val="center"/>
                              <w:rPr>
                                <w:bCs/>
                                <w:color w:val="auto"/>
                                <w:sz w:val="28"/>
                                <w:szCs w:val="22"/>
                                <w:lang w:val="en"/>
                              </w:rPr>
                            </w:pPr>
                            <w:r w:rsidRPr="00233235">
                              <w:rPr>
                                <w:bCs/>
                                <w:color w:val="auto"/>
                                <w:sz w:val="28"/>
                                <w:szCs w:val="22"/>
                                <w:lang w:val="en"/>
                              </w:rPr>
                              <w:t>Come out and support the Foundation’s Annual Fundraiser</w:t>
                            </w:r>
                          </w:p>
                          <w:p w:rsidR="0004518F" w:rsidRPr="00233235" w:rsidRDefault="0004518F" w:rsidP="007449F8">
                            <w:pPr>
                              <w:widowControl w:val="0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830"/>
                                <w:tab w:val="left" w:pos="10530"/>
                              </w:tabs>
                              <w:spacing w:line="213" w:lineRule="auto"/>
                              <w:jc w:val="center"/>
                              <w:rPr>
                                <w:bCs/>
                                <w:color w:val="auto"/>
                                <w:sz w:val="28"/>
                                <w:szCs w:val="22"/>
                                <w:lang w:val="en"/>
                              </w:rPr>
                            </w:pPr>
                          </w:p>
                          <w:p w:rsidR="0004518F" w:rsidRPr="00233235" w:rsidRDefault="0004518F" w:rsidP="007449F8">
                            <w:pPr>
                              <w:widowControl w:val="0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830"/>
                                <w:tab w:val="left" w:pos="10530"/>
                              </w:tabs>
                              <w:spacing w:line="213" w:lineRule="auto"/>
                              <w:jc w:val="center"/>
                              <w:rPr>
                                <w:bCs/>
                                <w:color w:val="auto"/>
                                <w:sz w:val="28"/>
                                <w:szCs w:val="22"/>
                                <w:lang w:val="en"/>
                              </w:rPr>
                            </w:pPr>
                          </w:p>
                          <w:p w:rsidR="0004518F" w:rsidRPr="00233235" w:rsidRDefault="0004518F" w:rsidP="007449F8">
                            <w:pPr>
                              <w:widowControl w:val="0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830"/>
                                <w:tab w:val="left" w:pos="10530"/>
                              </w:tabs>
                              <w:spacing w:line="213" w:lineRule="auto"/>
                              <w:jc w:val="center"/>
                              <w:rPr>
                                <w:bCs/>
                                <w:color w:val="auto"/>
                                <w:sz w:val="28"/>
                                <w:szCs w:val="22"/>
                                <w:lang w:val="en"/>
                              </w:rPr>
                            </w:pPr>
                          </w:p>
                          <w:p w:rsidR="0004518F" w:rsidRPr="00233235" w:rsidRDefault="0004518F" w:rsidP="0004518F">
                            <w:pPr>
                              <w:jc w:val="center"/>
                              <w:rPr>
                                <w:color w:val="auto"/>
                              </w:rPr>
                            </w:pPr>
                            <w:r w:rsidRPr="00233235">
                              <w:rPr>
                                <w:noProof/>
                                <w:color w:val="auto"/>
                                <w:lang w:eastAsia="en-US"/>
                              </w:rPr>
                              <w:drawing>
                                <wp:inline distT="0" distB="0" distL="0" distR="0" wp14:anchorId="08888909" wp14:editId="78FDDDCF">
                                  <wp:extent cx="2378135" cy="2463800"/>
                                  <wp:effectExtent l="0" t="0" r="3175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91317" cy="24774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4518F" w:rsidRPr="00233235" w:rsidRDefault="0004518F" w:rsidP="0004518F">
                            <w:pPr>
                              <w:jc w:val="center"/>
                              <w:rPr>
                                <w:color w:val="auto"/>
                              </w:rPr>
                            </w:pPr>
                          </w:p>
                          <w:p w:rsidR="0004518F" w:rsidRPr="00233235" w:rsidRDefault="0004518F" w:rsidP="0004518F">
                            <w:pPr>
                              <w:jc w:val="center"/>
                              <w:rPr>
                                <w:color w:val="auto"/>
                              </w:rPr>
                            </w:pPr>
                          </w:p>
                          <w:p w:rsidR="0004518F" w:rsidRPr="00233235" w:rsidRDefault="0004518F" w:rsidP="0004518F">
                            <w:pPr>
                              <w:widowControl w:val="0"/>
                              <w:spacing w:line="213" w:lineRule="auto"/>
                              <w:ind w:left="360" w:hanging="360"/>
                              <w:jc w:val="center"/>
                              <w:rPr>
                                <w:bCs/>
                                <w:color w:val="auto"/>
                                <w:sz w:val="28"/>
                                <w:szCs w:val="22"/>
                                <w:lang w:val="en"/>
                              </w:rPr>
                            </w:pPr>
                            <w:r w:rsidRPr="00233235">
                              <w:rPr>
                                <w:bCs/>
                                <w:color w:val="auto"/>
                                <w:sz w:val="28"/>
                                <w:szCs w:val="22"/>
                                <w:lang w:val="en"/>
                              </w:rPr>
                              <w:t>For more information contact:</w:t>
                            </w:r>
                          </w:p>
                          <w:p w:rsidR="0004518F" w:rsidRPr="00233235" w:rsidRDefault="0004518F" w:rsidP="0004518F">
                            <w:pPr>
                              <w:widowControl w:val="0"/>
                              <w:spacing w:after="0" w:line="213" w:lineRule="auto"/>
                              <w:ind w:left="360" w:hanging="360"/>
                              <w:jc w:val="center"/>
                              <w:rPr>
                                <w:bCs/>
                                <w:color w:val="auto"/>
                                <w:sz w:val="28"/>
                                <w:szCs w:val="22"/>
                                <w:lang w:val="en"/>
                              </w:rPr>
                            </w:pPr>
                            <w:r w:rsidRPr="00233235">
                              <w:rPr>
                                <w:bCs/>
                                <w:color w:val="auto"/>
                                <w:sz w:val="28"/>
                                <w:szCs w:val="22"/>
                                <w:lang w:val="en"/>
                              </w:rPr>
                              <w:t xml:space="preserve">Bobby R. Phills, at 225-460-1066 or </w:t>
                            </w:r>
                          </w:p>
                          <w:p w:rsidR="0004518F" w:rsidRPr="00233235" w:rsidRDefault="0004518F" w:rsidP="0004518F">
                            <w:pPr>
                              <w:widowControl w:val="0"/>
                              <w:spacing w:line="213" w:lineRule="auto"/>
                              <w:ind w:left="360" w:hanging="360"/>
                              <w:jc w:val="center"/>
                              <w:rPr>
                                <w:bCs/>
                                <w:color w:val="auto"/>
                                <w:sz w:val="28"/>
                                <w:szCs w:val="22"/>
                                <w:lang w:val="en"/>
                              </w:rPr>
                            </w:pPr>
                            <w:r w:rsidRPr="00233235">
                              <w:rPr>
                                <w:bCs/>
                                <w:color w:val="auto"/>
                                <w:sz w:val="28"/>
                                <w:szCs w:val="22"/>
                                <w:lang w:val="en"/>
                              </w:rPr>
                              <w:t>Email: bphills13@gmail.com</w:t>
                            </w:r>
                          </w:p>
                          <w:p w:rsidR="0004518F" w:rsidRPr="00233235" w:rsidRDefault="00A84D20" w:rsidP="0004518F">
                            <w:pPr>
                              <w:jc w:val="center"/>
                              <w:rPr>
                                <w:bCs/>
                                <w:color w:val="auto"/>
                                <w:sz w:val="28"/>
                                <w:szCs w:val="22"/>
                                <w:lang w:val="en"/>
                              </w:rPr>
                            </w:pPr>
                            <w:hyperlink r:id="rId12" w:history="1">
                              <w:r w:rsidR="0004518F" w:rsidRPr="00233235">
                                <w:rPr>
                                  <w:rStyle w:val="Hyperlink"/>
                                  <w:color w:val="auto"/>
                                  <w:sz w:val="28"/>
                                  <w:szCs w:val="22"/>
                                  <w:lang w:val="en"/>
                                </w:rPr>
                                <w:t>www.bobbyphillsfoundation.org</w:t>
                              </w:r>
                            </w:hyperlink>
                          </w:p>
                          <w:p w:rsidR="007B43DD" w:rsidRPr="00233235" w:rsidRDefault="007B43DD" w:rsidP="00FD77DD">
                            <w:pPr>
                              <w:pStyle w:val="Heading1"/>
                              <w:rPr>
                                <w:color w:val="auto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43" w:type="dxa"/>
          </w:tcPr>
          <w:p w:rsidR="00E92A1A" w:rsidRDefault="00E92A1A"/>
        </w:tc>
        <w:tc>
          <w:tcPr>
            <w:tcW w:w="720" w:type="dxa"/>
          </w:tcPr>
          <w:p w:rsidR="00E92A1A" w:rsidRDefault="00E92A1A"/>
        </w:tc>
        <w:tc>
          <w:tcPr>
            <w:tcW w:w="720" w:type="dxa"/>
          </w:tcPr>
          <w:p w:rsidR="00E92A1A" w:rsidRDefault="00E92A1A"/>
          <w:p w:rsidR="00035F93" w:rsidRDefault="00035F93"/>
          <w:p w:rsidR="00035F93" w:rsidRDefault="00035F93"/>
          <w:p w:rsidR="00035F93" w:rsidRDefault="00035F93"/>
        </w:tc>
        <w:tc>
          <w:tcPr>
            <w:tcW w:w="3851" w:type="dxa"/>
          </w:tcPr>
          <w:tbl>
            <w:tblPr>
              <w:tblStyle w:val="TableLayout"/>
              <w:tblpPr w:leftFromText="180" w:rightFromText="180" w:vertAnchor="page" w:horzAnchor="margin" w:tblpY="418"/>
              <w:tblOverlap w:val="never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3851"/>
            </w:tblGrid>
            <w:tr w:rsidR="00E92A1A" w:rsidTr="00035F93">
              <w:trPr>
                <w:trHeight w:hRule="exact" w:val="5760"/>
              </w:trPr>
              <w:tc>
                <w:tcPr>
                  <w:tcW w:w="5000" w:type="pct"/>
                </w:tcPr>
                <w:p w:rsidR="00E92A1A" w:rsidRDefault="007B43DD">
                  <w:r>
                    <w:rPr>
                      <w:noProof/>
                      <w:lang w:eastAsia="en-US"/>
                    </w:rPr>
                    <w:drawing>
                      <wp:anchor distT="0" distB="0" distL="114300" distR="114300" simplePos="0" relativeHeight="251669504" behindDoc="0" locked="0" layoutInCell="1" allowOverlap="1">
                        <wp:simplePos x="0" y="0"/>
                        <wp:positionH relativeFrom="column">
                          <wp:posOffset>-136072</wp:posOffset>
                        </wp:positionH>
                        <wp:positionV relativeFrom="paragraph">
                          <wp:posOffset>425632</wp:posOffset>
                        </wp:positionV>
                        <wp:extent cx="2560320" cy="1920240"/>
                        <wp:effectExtent l="0" t="0" r="0" b="3810"/>
                        <wp:wrapNone/>
                        <wp:docPr id="1" name="Picture 1" descr="BobbyPhills 03-13-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BobbyPhills 03-13-0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60320" cy="192024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2545BE">
                    <w:rPr>
                      <w:noProof/>
                      <w:lang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7215" behindDoc="0" locked="0" layoutInCell="1" allowOverlap="1" wp14:anchorId="1E7530D6" wp14:editId="10DF452E">
                            <wp:simplePos x="0" y="0"/>
                            <wp:positionH relativeFrom="column">
                              <wp:posOffset>-351155</wp:posOffset>
                            </wp:positionH>
                            <wp:positionV relativeFrom="paragraph">
                              <wp:posOffset>20955</wp:posOffset>
                            </wp:positionV>
                            <wp:extent cx="2987675" cy="6995795"/>
                            <wp:effectExtent l="0" t="0" r="3175" b="0"/>
                            <wp:wrapNone/>
                            <wp:docPr id="21" name="Text Box 2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2987675" cy="699579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2545BE" w:rsidRDefault="002545BE" w:rsidP="002545BE">
                                        <w:pPr>
                                          <w:jc w:val="center"/>
                                        </w:pPr>
                                      </w:p>
                                      <w:p w:rsidR="002545BE" w:rsidRDefault="002545BE" w:rsidP="002545BE">
                                        <w:pPr>
                                          <w:jc w:val="center"/>
                                        </w:pPr>
                                      </w:p>
                                      <w:p w:rsidR="002545BE" w:rsidRDefault="002545BE" w:rsidP="002545BE">
                                        <w:pPr>
                                          <w:jc w:val="center"/>
                                        </w:pPr>
                                      </w:p>
                                      <w:p w:rsidR="002545BE" w:rsidRDefault="002545BE" w:rsidP="002545BE">
                                        <w:pPr>
                                          <w:jc w:val="center"/>
                                        </w:pPr>
                                      </w:p>
                                      <w:p w:rsidR="002545BE" w:rsidRDefault="002545BE" w:rsidP="002545BE">
                                        <w:pPr>
                                          <w:jc w:val="center"/>
                                        </w:pPr>
                                      </w:p>
                                      <w:p w:rsidR="002545BE" w:rsidRDefault="002545BE" w:rsidP="002545BE">
                                        <w:pPr>
                                          <w:jc w:val="center"/>
                                        </w:pPr>
                                      </w:p>
                                      <w:p w:rsidR="002545BE" w:rsidRDefault="002545BE" w:rsidP="002545BE">
                                        <w:pPr>
                                          <w:jc w:val="center"/>
                                        </w:pPr>
                                      </w:p>
                                      <w:p w:rsidR="007449F8" w:rsidRDefault="007449F8" w:rsidP="007449F8">
                                        <w:pPr>
                                          <w:widowControl w:val="0"/>
                                          <w:spacing w:after="0"/>
                                          <w:jc w:val="center"/>
                                          <w:rPr>
                                            <w:rFonts w:ascii="Arial Black" w:hAnsi="Arial Black"/>
                                            <w:b/>
                                            <w:bCs/>
                                            <w:color w:val="008000"/>
                                            <w:sz w:val="36"/>
                                            <w:szCs w:val="48"/>
                                            <w:lang w:val="en"/>
                                          </w:rPr>
                                        </w:pPr>
                                      </w:p>
                                      <w:p w:rsidR="007B43DD" w:rsidRPr="007449F8" w:rsidRDefault="007449F8" w:rsidP="007449F8">
                                        <w:pPr>
                                          <w:widowControl w:val="0"/>
                                          <w:spacing w:after="0"/>
                                          <w:jc w:val="center"/>
                                          <w:rPr>
                                            <w:color w:val="008000"/>
                                            <w:sz w:val="36"/>
                                            <w:szCs w:val="48"/>
                                            <w:lang w:val="en"/>
                                          </w:rPr>
                                        </w:pPr>
                                        <w:r>
                                          <w:rPr>
                                            <w:rFonts w:ascii="Arial Black" w:hAnsi="Arial Black"/>
                                            <w:b/>
                                            <w:bCs/>
                                            <w:color w:val="008000"/>
                                            <w:sz w:val="36"/>
                                            <w:szCs w:val="48"/>
                                            <w:lang w:val="en"/>
                                          </w:rPr>
                                          <w:t xml:space="preserve"> </w:t>
                                        </w:r>
                                        <w:bookmarkStart w:id="0" w:name="_GoBack"/>
                                        <w:r w:rsidR="007B43DD" w:rsidRPr="007449F8">
                                          <w:rPr>
                                            <w:rFonts w:ascii="Arial Black" w:hAnsi="Arial Black"/>
                                            <w:b/>
                                            <w:bCs/>
                                            <w:color w:val="008000"/>
                                            <w:sz w:val="36"/>
                                            <w:szCs w:val="48"/>
                                            <w:lang w:val="en"/>
                                          </w:rPr>
                                          <w:t>June 19, 2017</w:t>
                                        </w:r>
                                      </w:p>
                                      <w:p w:rsidR="007B43DD" w:rsidRPr="00233235" w:rsidRDefault="007B43DD" w:rsidP="007B43DD">
                                        <w:pPr>
                                          <w:jc w:val="center"/>
                                          <w:rPr>
                                            <w:rFonts w:ascii="Arial Black" w:hAnsi="Arial Black"/>
                                            <w:color w:val="auto"/>
                                            <w:szCs w:val="28"/>
                                          </w:rPr>
                                        </w:pPr>
                                        <w:r w:rsidRPr="00233235">
                                          <w:rPr>
                                            <w:rFonts w:ascii="Arial Black" w:hAnsi="Arial Black"/>
                                            <w:color w:val="auto"/>
                                            <w:szCs w:val="28"/>
                                          </w:rPr>
                                          <w:t>Shotgun Tee Time: 9:00 A.M.</w:t>
                                        </w:r>
                                      </w:p>
                                      <w:p w:rsidR="007449F8" w:rsidRPr="00233235" w:rsidRDefault="007449F8" w:rsidP="007B43DD">
                                        <w:pPr>
                                          <w:jc w:val="center"/>
                                          <w:rPr>
                                            <w:color w:val="auto"/>
                                            <w:szCs w:val="28"/>
                                          </w:rPr>
                                        </w:pPr>
                                      </w:p>
                                      <w:p w:rsidR="007B43DD" w:rsidRPr="00233235" w:rsidRDefault="007B43DD" w:rsidP="007B43DD">
                                        <w:pPr>
                                          <w:jc w:val="center"/>
                                          <w:rPr>
                                            <w:color w:val="auto"/>
                                            <w:sz w:val="10"/>
                                            <w:szCs w:val="12"/>
                                          </w:rPr>
                                        </w:pPr>
                                      </w:p>
                                      <w:p w:rsidR="007449F8" w:rsidRPr="00233235" w:rsidRDefault="007B43DD" w:rsidP="007B43DD">
                                        <w:pPr>
                                          <w:jc w:val="center"/>
                                          <w:rPr>
                                            <w:b/>
                                            <w:color w:val="auto"/>
                                            <w:sz w:val="22"/>
                                            <w:szCs w:val="24"/>
                                          </w:rPr>
                                        </w:pPr>
                                        <w:r w:rsidRPr="00233235">
                                          <w:rPr>
                                            <w:b/>
                                            <w:color w:val="auto"/>
                                            <w:sz w:val="22"/>
                                            <w:szCs w:val="24"/>
                                          </w:rPr>
                                          <w:t xml:space="preserve">17th Annual Bobby </w:t>
                                        </w:r>
                                        <w:proofErr w:type="spellStart"/>
                                        <w:r w:rsidRPr="00233235">
                                          <w:rPr>
                                            <w:b/>
                                            <w:color w:val="auto"/>
                                            <w:sz w:val="22"/>
                                            <w:szCs w:val="24"/>
                                          </w:rPr>
                                          <w:t>Phills</w:t>
                                        </w:r>
                                        <w:proofErr w:type="spellEnd"/>
                                        <w:r w:rsidRPr="00233235">
                                          <w:rPr>
                                            <w:b/>
                                            <w:color w:val="auto"/>
                                            <w:sz w:val="22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</w:p>
                                      <w:p w:rsidR="007B43DD" w:rsidRPr="00233235" w:rsidRDefault="007B43DD" w:rsidP="007B43DD">
                                        <w:pPr>
                                          <w:jc w:val="center"/>
                                          <w:rPr>
                                            <w:b/>
                                            <w:color w:val="auto"/>
                                            <w:sz w:val="22"/>
                                            <w:szCs w:val="24"/>
                                          </w:rPr>
                                        </w:pPr>
                                        <w:r w:rsidRPr="00233235">
                                          <w:rPr>
                                            <w:b/>
                                            <w:color w:val="auto"/>
                                            <w:sz w:val="22"/>
                                            <w:szCs w:val="24"/>
                                          </w:rPr>
                                          <w:t>Memorial Classic Golf Tournament</w:t>
                                        </w:r>
                                      </w:p>
                                      <w:p w:rsidR="007B43DD" w:rsidRPr="00233235" w:rsidRDefault="007B43DD" w:rsidP="007B43DD">
                                        <w:pPr>
                                          <w:jc w:val="center"/>
                                          <w:rPr>
                                            <w:b/>
                                            <w:color w:val="auto"/>
                                            <w:sz w:val="22"/>
                                            <w:szCs w:val="24"/>
                                          </w:rPr>
                                        </w:pPr>
                                        <w:r w:rsidRPr="00233235">
                                          <w:rPr>
                                            <w:b/>
                                            <w:color w:val="auto"/>
                                            <w:sz w:val="22"/>
                                            <w:szCs w:val="24"/>
                                          </w:rPr>
                                          <w:t>Copper Mill Golf Club</w:t>
                                        </w:r>
                                      </w:p>
                                      <w:p w:rsidR="007B43DD" w:rsidRPr="00233235" w:rsidRDefault="007B43DD" w:rsidP="007B43DD">
                                        <w:pPr>
                                          <w:jc w:val="center"/>
                                          <w:rPr>
                                            <w:b/>
                                            <w:color w:val="auto"/>
                                            <w:sz w:val="22"/>
                                            <w:szCs w:val="24"/>
                                          </w:rPr>
                                        </w:pPr>
                                        <w:r w:rsidRPr="00233235">
                                          <w:rPr>
                                            <w:b/>
                                            <w:color w:val="auto"/>
                                            <w:sz w:val="22"/>
                                            <w:szCs w:val="24"/>
                                          </w:rPr>
                                          <w:t>2100 Copper Mill Blvd.</w:t>
                                        </w:r>
                                      </w:p>
                                      <w:p w:rsidR="007B43DD" w:rsidRDefault="007B43DD" w:rsidP="007B43DD">
                                        <w:pPr>
                                          <w:jc w:val="center"/>
                                          <w:rPr>
                                            <w:b/>
                                            <w:color w:val="auto"/>
                                            <w:sz w:val="22"/>
                                            <w:szCs w:val="24"/>
                                          </w:rPr>
                                        </w:pPr>
                                        <w:r w:rsidRPr="00233235">
                                          <w:rPr>
                                            <w:b/>
                                            <w:color w:val="auto"/>
                                            <w:sz w:val="22"/>
                                            <w:szCs w:val="24"/>
                                          </w:rPr>
                                          <w:t>Zachary, Louisiana 70791</w:t>
                                        </w:r>
                                      </w:p>
                                      <w:p w:rsidR="007449F8" w:rsidRDefault="007449F8" w:rsidP="00233235">
                                        <w:pPr>
                                          <w:spacing w:line="720" w:lineRule="auto"/>
                                          <w:jc w:val="center"/>
                                          <w:rPr>
                                            <w:b/>
                                            <w:color w:val="auto"/>
                                            <w:sz w:val="22"/>
                                            <w:szCs w:val="24"/>
                                          </w:rPr>
                                        </w:pPr>
                                      </w:p>
                                      <w:p w:rsidR="007B43DD" w:rsidRPr="00233235" w:rsidRDefault="007B43DD" w:rsidP="00233235">
                                        <w:pPr>
                                          <w:spacing w:after="0"/>
                                          <w:jc w:val="center"/>
                                          <w:rPr>
                                            <w:b/>
                                            <w:bCs/>
                                            <w:color w:val="auto"/>
                                            <w:sz w:val="16"/>
                                          </w:rPr>
                                        </w:pPr>
                                        <w:r w:rsidRPr="00233235">
                                          <w:rPr>
                                            <w:b/>
                                            <w:color w:val="auto"/>
                                            <w:sz w:val="18"/>
                                            <w:szCs w:val="22"/>
                                          </w:rPr>
                                          <w:t xml:space="preserve">PH: 225-658-0656    </w:t>
                                        </w:r>
                                        <w:r w:rsidRPr="00233235">
                                          <w:rPr>
                                            <w:rFonts w:ascii="Arial" w:hAnsi="Arial" w:cs="Arial"/>
                                            <w:b/>
                                            <w:color w:val="006621"/>
                                            <w:sz w:val="18"/>
                                            <w:szCs w:val="21"/>
                                            <w:shd w:val="clear" w:color="auto" w:fill="FFFFFF"/>
                                          </w:rPr>
                                          <w:t>www.coppermillgc.com/</w:t>
                                        </w:r>
                                      </w:p>
                                      <w:p w:rsidR="007B43DD" w:rsidRPr="00233235" w:rsidRDefault="007B43DD" w:rsidP="007B43DD">
                                        <w:pPr>
                                          <w:jc w:val="center"/>
                                          <w:rPr>
                                            <w:color w:val="auto"/>
                                            <w:sz w:val="18"/>
                                            <w:szCs w:val="22"/>
                                          </w:rPr>
                                        </w:pPr>
                                        <w:r w:rsidRPr="00233235">
                                          <w:rPr>
                                            <w:b/>
                                            <w:bCs/>
                                            <w:color w:val="auto"/>
                                            <w:sz w:val="18"/>
                                            <w:szCs w:val="22"/>
                                          </w:rPr>
                                          <w:t xml:space="preserve">Patrick </w:t>
                                        </w:r>
                                        <w:proofErr w:type="spellStart"/>
                                        <w:r w:rsidRPr="00233235">
                                          <w:rPr>
                                            <w:b/>
                                            <w:bCs/>
                                            <w:color w:val="auto"/>
                                            <w:sz w:val="18"/>
                                            <w:szCs w:val="22"/>
                                          </w:rPr>
                                          <w:t>Schelah</w:t>
                                        </w:r>
                                        <w:proofErr w:type="spellEnd"/>
                                        <w:r w:rsidRPr="00233235">
                                          <w:rPr>
                                            <w:b/>
                                            <w:bCs/>
                                            <w:color w:val="auto"/>
                                            <w:sz w:val="18"/>
                                            <w:szCs w:val="22"/>
                                          </w:rPr>
                                          <w:t>, Director of Golf Operations</w:t>
                                        </w:r>
                                      </w:p>
                                      <w:bookmarkEnd w:id="0"/>
                                      <w:p w:rsidR="002545BE" w:rsidRDefault="002545BE" w:rsidP="002545BE">
                                        <w:pPr>
                                          <w:spacing w:after="0"/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cx1="http://schemas.microsoft.com/office/drawing/2015/9/8/chartex">
                        <w:pict>
                          <v:shape w14:anchorId="1E7530D6" id="Text Box 21" o:spid="_x0000_s1028" type="#_x0000_t202" style="position:absolute;margin-left:-27.65pt;margin-top:1.65pt;width:235.25pt;height:550.85pt;z-index:2516572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" fillcolor="white [3201]" stroked="f" strokeweight=".5pt">
                            <v:textbox>
                              <w:txbxContent>
                                <w:p w:rsidR="002545BE" w:rsidRDefault="002545BE" w:rsidP="002545BE">
                                  <w:pPr>
                                    <w:jc w:val="center"/>
                                  </w:pPr>
                                </w:p>
                                <w:p w:rsidR="002545BE" w:rsidRDefault="002545BE" w:rsidP="002545BE">
                                  <w:pPr>
                                    <w:jc w:val="center"/>
                                  </w:pPr>
                                </w:p>
                                <w:p w:rsidR="002545BE" w:rsidRDefault="002545BE" w:rsidP="002545BE">
                                  <w:pPr>
                                    <w:jc w:val="center"/>
                                  </w:pPr>
                                </w:p>
                                <w:p w:rsidR="002545BE" w:rsidRDefault="002545BE" w:rsidP="002545BE">
                                  <w:pPr>
                                    <w:jc w:val="center"/>
                                  </w:pPr>
                                </w:p>
                                <w:p w:rsidR="002545BE" w:rsidRDefault="002545BE" w:rsidP="002545BE">
                                  <w:pPr>
                                    <w:jc w:val="center"/>
                                  </w:pPr>
                                </w:p>
                                <w:p w:rsidR="002545BE" w:rsidRDefault="002545BE" w:rsidP="002545BE">
                                  <w:pPr>
                                    <w:jc w:val="center"/>
                                  </w:pPr>
                                </w:p>
                                <w:p w:rsidR="002545BE" w:rsidRDefault="002545BE" w:rsidP="002545BE">
                                  <w:pPr>
                                    <w:jc w:val="center"/>
                                  </w:pPr>
                                </w:p>
                                <w:p w:rsidR="007449F8" w:rsidRDefault="007449F8" w:rsidP="007449F8">
                                  <w:pPr>
                                    <w:widowControl w:val="0"/>
                                    <w:spacing w:after="0"/>
                                    <w:jc w:val="center"/>
                                    <w:rPr>
                                      <w:rFonts w:ascii="Arial Black" w:hAnsi="Arial Black"/>
                                      <w:b/>
                                      <w:bCs/>
                                      <w:color w:val="008000"/>
                                      <w:sz w:val="36"/>
                                      <w:szCs w:val="48"/>
                                      <w:lang w:val="en"/>
                                    </w:rPr>
                                  </w:pPr>
                                </w:p>
                                <w:p w:rsidR="007B43DD" w:rsidRPr="007449F8" w:rsidRDefault="007449F8" w:rsidP="007449F8">
                                  <w:pPr>
                                    <w:widowControl w:val="0"/>
                                    <w:spacing w:after="0"/>
                                    <w:jc w:val="center"/>
                                    <w:rPr>
                                      <w:color w:val="008000"/>
                                      <w:sz w:val="36"/>
                                      <w:szCs w:val="48"/>
                                      <w:lang w:val="en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b/>
                                      <w:bCs/>
                                      <w:color w:val="008000"/>
                                      <w:sz w:val="36"/>
                                      <w:szCs w:val="48"/>
                                      <w:lang w:val="en"/>
                                    </w:rPr>
                                    <w:t xml:space="preserve"> </w:t>
                                  </w:r>
                                  <w:r w:rsidR="007B43DD" w:rsidRPr="007449F8">
                                    <w:rPr>
                                      <w:rFonts w:ascii="Arial Black" w:hAnsi="Arial Black"/>
                                      <w:b/>
                                      <w:bCs/>
                                      <w:color w:val="008000"/>
                                      <w:sz w:val="36"/>
                                      <w:szCs w:val="48"/>
                                      <w:lang w:val="en"/>
                                    </w:rPr>
                                    <w:t>June 19, 2017</w:t>
                                  </w:r>
                                </w:p>
                                <w:p w:rsidR="007B43DD" w:rsidRPr="00233235" w:rsidRDefault="007B43DD" w:rsidP="007B43DD">
                                  <w:pPr>
                                    <w:jc w:val="center"/>
                                    <w:rPr>
                                      <w:rFonts w:ascii="Arial Black" w:hAnsi="Arial Black"/>
                                      <w:color w:val="auto"/>
                                      <w:szCs w:val="28"/>
                                    </w:rPr>
                                  </w:pPr>
                                  <w:r w:rsidRPr="00233235">
                                    <w:rPr>
                                      <w:rFonts w:ascii="Arial Black" w:hAnsi="Arial Black"/>
                                      <w:color w:val="auto"/>
                                      <w:szCs w:val="28"/>
                                    </w:rPr>
                                    <w:t>Shotgun Tee Time: 9:00 A.M.</w:t>
                                  </w:r>
                                </w:p>
                                <w:p w:rsidR="007449F8" w:rsidRPr="00233235" w:rsidRDefault="007449F8" w:rsidP="007B43DD">
                                  <w:pPr>
                                    <w:jc w:val="center"/>
                                    <w:rPr>
                                      <w:color w:val="auto"/>
                                      <w:szCs w:val="28"/>
                                    </w:rPr>
                                  </w:pPr>
                                </w:p>
                                <w:p w:rsidR="007B43DD" w:rsidRPr="00233235" w:rsidRDefault="007B43DD" w:rsidP="007B43DD">
                                  <w:pPr>
                                    <w:jc w:val="center"/>
                                    <w:rPr>
                                      <w:color w:val="auto"/>
                                      <w:sz w:val="10"/>
                                      <w:szCs w:val="12"/>
                                    </w:rPr>
                                  </w:pPr>
                                </w:p>
                                <w:p w:rsidR="007449F8" w:rsidRPr="00233235" w:rsidRDefault="007B43DD" w:rsidP="007B43DD">
                                  <w:pPr>
                                    <w:jc w:val="center"/>
                                    <w:rPr>
                                      <w:b/>
                                      <w:color w:val="auto"/>
                                      <w:sz w:val="22"/>
                                      <w:szCs w:val="24"/>
                                    </w:rPr>
                                  </w:pPr>
                                  <w:r w:rsidRPr="00233235">
                                    <w:rPr>
                                      <w:b/>
                                      <w:color w:val="auto"/>
                                      <w:sz w:val="22"/>
                                      <w:szCs w:val="24"/>
                                    </w:rPr>
                                    <w:t xml:space="preserve">17th Annual Bobby Phills </w:t>
                                  </w:r>
                                </w:p>
                                <w:p w:rsidR="007B43DD" w:rsidRPr="00233235" w:rsidRDefault="007B43DD" w:rsidP="007B43DD">
                                  <w:pPr>
                                    <w:jc w:val="center"/>
                                    <w:rPr>
                                      <w:b/>
                                      <w:color w:val="auto"/>
                                      <w:sz w:val="22"/>
                                      <w:szCs w:val="24"/>
                                    </w:rPr>
                                  </w:pPr>
                                  <w:r w:rsidRPr="00233235">
                                    <w:rPr>
                                      <w:b/>
                                      <w:color w:val="auto"/>
                                      <w:sz w:val="22"/>
                                      <w:szCs w:val="24"/>
                                    </w:rPr>
                                    <w:t>Memorial Classic Golf Tournament</w:t>
                                  </w:r>
                                </w:p>
                                <w:p w:rsidR="007B43DD" w:rsidRPr="00233235" w:rsidRDefault="007B43DD" w:rsidP="007B43DD">
                                  <w:pPr>
                                    <w:jc w:val="center"/>
                                    <w:rPr>
                                      <w:b/>
                                      <w:color w:val="auto"/>
                                      <w:sz w:val="22"/>
                                      <w:szCs w:val="24"/>
                                    </w:rPr>
                                  </w:pPr>
                                  <w:r w:rsidRPr="00233235">
                                    <w:rPr>
                                      <w:b/>
                                      <w:color w:val="auto"/>
                                      <w:sz w:val="22"/>
                                      <w:szCs w:val="24"/>
                                    </w:rPr>
                                    <w:t>Copper Mill Golf Club</w:t>
                                  </w:r>
                                </w:p>
                                <w:p w:rsidR="007B43DD" w:rsidRPr="00233235" w:rsidRDefault="007B43DD" w:rsidP="007B43DD">
                                  <w:pPr>
                                    <w:jc w:val="center"/>
                                    <w:rPr>
                                      <w:b/>
                                      <w:color w:val="auto"/>
                                      <w:sz w:val="22"/>
                                      <w:szCs w:val="24"/>
                                    </w:rPr>
                                  </w:pPr>
                                  <w:r w:rsidRPr="00233235">
                                    <w:rPr>
                                      <w:b/>
                                      <w:color w:val="auto"/>
                                      <w:sz w:val="22"/>
                                      <w:szCs w:val="24"/>
                                    </w:rPr>
                                    <w:t>2100 Copper Mill Blvd.</w:t>
                                  </w:r>
                                </w:p>
                                <w:p w:rsidR="007B43DD" w:rsidRDefault="007B43DD" w:rsidP="007B43DD">
                                  <w:pPr>
                                    <w:jc w:val="center"/>
                                    <w:rPr>
                                      <w:b/>
                                      <w:color w:val="auto"/>
                                      <w:sz w:val="22"/>
                                      <w:szCs w:val="24"/>
                                    </w:rPr>
                                  </w:pPr>
                                  <w:r w:rsidRPr="00233235">
                                    <w:rPr>
                                      <w:b/>
                                      <w:color w:val="auto"/>
                                      <w:sz w:val="22"/>
                                      <w:szCs w:val="24"/>
                                    </w:rPr>
                                    <w:t>Zachary, Louisiana 70791</w:t>
                                  </w:r>
                                </w:p>
                                <w:p w:rsidR="007449F8" w:rsidRDefault="007449F8" w:rsidP="00233235">
                                  <w:pPr>
                                    <w:spacing w:line="720" w:lineRule="auto"/>
                                    <w:jc w:val="center"/>
                                    <w:rPr>
                                      <w:b/>
                                      <w:color w:val="auto"/>
                                      <w:sz w:val="22"/>
                                      <w:szCs w:val="24"/>
                                    </w:rPr>
                                  </w:pPr>
                                </w:p>
                                <w:p w:rsidR="007B43DD" w:rsidRPr="00233235" w:rsidRDefault="007B43DD" w:rsidP="00233235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color w:val="auto"/>
                                      <w:sz w:val="16"/>
                                    </w:rPr>
                                  </w:pPr>
                                  <w:r w:rsidRPr="00233235">
                                    <w:rPr>
                                      <w:b/>
                                      <w:color w:val="auto"/>
                                      <w:sz w:val="18"/>
                                      <w:szCs w:val="22"/>
                                    </w:rPr>
                                    <w:t xml:space="preserve">PH: 225-658-0656    </w:t>
                                  </w:r>
                                  <w:r w:rsidRPr="00233235">
                                    <w:rPr>
                                      <w:rFonts w:ascii="Arial" w:hAnsi="Arial" w:cs="Arial"/>
                                      <w:b/>
                                      <w:color w:val="006621"/>
                                      <w:sz w:val="18"/>
                                      <w:szCs w:val="21"/>
                                      <w:shd w:val="clear" w:color="auto" w:fill="FFFFFF"/>
                                    </w:rPr>
                                    <w:t>www.coppermillgc.com/</w:t>
                                  </w:r>
                                </w:p>
                                <w:p w:rsidR="007B43DD" w:rsidRPr="00233235" w:rsidRDefault="007B43DD" w:rsidP="007B43DD">
                                  <w:pPr>
                                    <w:jc w:val="center"/>
                                    <w:rPr>
                                      <w:color w:val="auto"/>
                                      <w:sz w:val="18"/>
                                      <w:szCs w:val="22"/>
                                    </w:rPr>
                                  </w:pPr>
                                  <w:r w:rsidRPr="00233235">
                                    <w:rPr>
                                      <w:b/>
                                      <w:bCs/>
                                      <w:color w:val="auto"/>
                                      <w:sz w:val="18"/>
                                      <w:szCs w:val="22"/>
                                    </w:rPr>
                                    <w:t>Patrick Schelah, Director of Golf Operations</w:t>
                                  </w:r>
                                </w:p>
                                <w:p w:rsidR="002545BE" w:rsidRDefault="002545BE" w:rsidP="002545BE">
                                  <w:pPr>
                                    <w:spacing w:after="0"/>
                                    <w:jc w:val="center"/>
                                  </w:pPr>
                                  <w:bookmarkStart w:id="1" w:name="_GoBack"/>
                                  <w:bookmarkEnd w:id="1"/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</w:tr>
            <w:tr w:rsidR="00E92A1A" w:rsidTr="00035F93">
              <w:trPr>
                <w:trHeight w:hRule="exact" w:val="360"/>
              </w:trPr>
              <w:tc>
                <w:tcPr>
                  <w:tcW w:w="5000" w:type="pct"/>
                </w:tcPr>
                <w:p w:rsidR="00E92A1A" w:rsidRDefault="00E92A1A"/>
              </w:tc>
            </w:tr>
            <w:tr w:rsidR="00E92A1A" w:rsidTr="00035F93">
              <w:trPr>
                <w:trHeight w:hRule="exact" w:val="3240"/>
              </w:trPr>
              <w:tc>
                <w:tcPr>
                  <w:tcW w:w="5000" w:type="pct"/>
                  <w:shd w:val="clear" w:color="auto" w:fill="auto"/>
                </w:tcPr>
                <w:p w:rsidR="00E92A1A" w:rsidRDefault="00E92A1A">
                  <w:pPr>
                    <w:pStyle w:val="Title"/>
                  </w:pPr>
                </w:p>
              </w:tc>
            </w:tr>
            <w:tr w:rsidR="00E92A1A" w:rsidTr="00035F93">
              <w:trPr>
                <w:trHeight w:hRule="exact" w:val="1440"/>
              </w:trPr>
              <w:tc>
                <w:tcPr>
                  <w:tcW w:w="5000" w:type="pct"/>
                  <w:shd w:val="clear" w:color="auto" w:fill="auto"/>
                  <w:vAlign w:val="bottom"/>
                </w:tcPr>
                <w:p w:rsidR="00E92A1A" w:rsidRDefault="00E92A1A" w:rsidP="00035F93">
                  <w:pPr>
                    <w:pStyle w:val="Subtitle"/>
                    <w:ind w:left="0"/>
                  </w:pPr>
                </w:p>
              </w:tc>
            </w:tr>
          </w:tbl>
          <w:p w:rsidR="00E92A1A" w:rsidRDefault="00E92A1A"/>
        </w:tc>
      </w:tr>
    </w:tbl>
    <w:p w:rsidR="00E92A1A" w:rsidRDefault="00E92A1A">
      <w:pPr>
        <w:pStyle w:val="NoSpacing"/>
      </w:pPr>
    </w:p>
    <w:tbl>
      <w:tblPr>
        <w:tblStyle w:val="TableLayout"/>
        <w:tblW w:w="0" w:type="auto"/>
        <w:jc w:val="center"/>
        <w:tblLayout w:type="fixed"/>
        <w:tblLook w:val="04A0" w:firstRow="1" w:lastRow="0" w:firstColumn="1" w:lastColumn="0" w:noHBand="0" w:noVBand="1"/>
        <w:tblDescription w:val="Brochure layout table page 2"/>
      </w:tblPr>
      <w:tblGrid>
        <w:gridCol w:w="3840"/>
        <w:gridCol w:w="713"/>
        <w:gridCol w:w="713"/>
        <w:gridCol w:w="3843"/>
        <w:gridCol w:w="720"/>
        <w:gridCol w:w="720"/>
        <w:gridCol w:w="3851"/>
      </w:tblGrid>
      <w:tr w:rsidR="00E92A1A">
        <w:trPr>
          <w:trHeight w:hRule="exact" w:val="10800"/>
          <w:jc w:val="center"/>
        </w:trPr>
        <w:tc>
          <w:tcPr>
            <w:tcW w:w="3840" w:type="dxa"/>
          </w:tcPr>
          <w:p w:rsidR="00E92A1A" w:rsidRDefault="0006463B">
            <w:r w:rsidRPr="00FD77DD">
              <w:rPr>
                <w:rFonts w:ascii="Times New Roman" w:hAnsi="Times New Roman" w:cs="Times New Roman"/>
                <w:noProof/>
                <w:lang w:eastAsia="en-US"/>
              </w:rPr>
              <w:lastRenderedPageBreak/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-143721</wp:posOffset>
                  </wp:positionH>
                  <wp:positionV relativeFrom="page">
                    <wp:posOffset>448733</wp:posOffset>
                  </wp:positionV>
                  <wp:extent cx="1188720" cy="1645920"/>
                  <wp:effectExtent l="0" t="0" r="0" b="0"/>
                  <wp:wrapNone/>
                  <wp:docPr id="12" name="Picture 12" descr="C:\Users\bphil\Pictures\bobby_phills- Rob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C:\Users\bphil\Pictures\bobby_phills- Rob.jp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720" cy="1645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innerShdw blurRad="63500" dist="50800" dir="8100000">
                              <a:prstClr val="black">
                                <a:alpha val="50000"/>
                              </a:prstClr>
                            </a:inn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3" w:type="dxa"/>
          </w:tcPr>
          <w:p w:rsidR="002545BE" w:rsidRDefault="00A84D20">
            <w:pPr>
              <w:rPr>
                <w:noProof/>
                <w:lang w:eastAsia="en-US"/>
              </w:rPr>
            </w:pPr>
            <w:r>
              <w:rPr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93B8849" wp14:editId="4BE7FDC2">
                      <wp:simplePos x="0" y="0"/>
                      <wp:positionH relativeFrom="page">
                        <wp:posOffset>-2712720</wp:posOffset>
                      </wp:positionH>
                      <wp:positionV relativeFrom="paragraph">
                        <wp:posOffset>-356870</wp:posOffset>
                      </wp:positionV>
                      <wp:extent cx="3026228" cy="7410450"/>
                      <wp:effectExtent l="0" t="0" r="3175" b="0"/>
                      <wp:wrapNone/>
                      <wp:docPr id="1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6228" cy="7410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C37AA" w:rsidRPr="00233235" w:rsidRDefault="003C37AA" w:rsidP="00FD77D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auto"/>
                                      <w:szCs w:val="24"/>
                                    </w:rPr>
                                  </w:pPr>
                                </w:p>
                                <w:p w:rsidR="0006463B" w:rsidRPr="00233235" w:rsidRDefault="00FD77DD" w:rsidP="00FD77D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auto"/>
                                      <w:szCs w:val="24"/>
                                    </w:rPr>
                                  </w:pPr>
                                  <w:r w:rsidRPr="00233235">
                                    <w:rPr>
                                      <w:rFonts w:ascii="Times New Roman" w:hAnsi="Times New Roman" w:cs="Times New Roman"/>
                                      <w:color w:val="auto"/>
                                      <w:szCs w:val="24"/>
                                    </w:rPr>
                                    <w:t xml:space="preserve">     </w:t>
                                  </w:r>
                                </w:p>
                                <w:p w:rsidR="0006463B" w:rsidRPr="00233235" w:rsidRDefault="0006463B" w:rsidP="00FD77D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auto"/>
                                      <w:szCs w:val="24"/>
                                    </w:rPr>
                                  </w:pPr>
                                </w:p>
                                <w:p w:rsidR="0006463B" w:rsidRPr="00233235" w:rsidRDefault="0006463B" w:rsidP="00FD77D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auto"/>
                                      <w:szCs w:val="24"/>
                                    </w:rPr>
                                  </w:pPr>
                                </w:p>
                                <w:p w:rsidR="003C37AA" w:rsidRPr="00233235" w:rsidRDefault="00FD77DD" w:rsidP="00FD77D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auto"/>
                                      <w:szCs w:val="24"/>
                                    </w:rPr>
                                  </w:pPr>
                                  <w:r w:rsidRPr="00233235">
                                    <w:rPr>
                                      <w:rFonts w:ascii="Times New Roman" w:hAnsi="Times New Roman" w:cs="Times New Roman"/>
                                      <w:color w:val="auto"/>
                                      <w:szCs w:val="24"/>
                                    </w:rPr>
                                    <w:t xml:space="preserve">  </w:t>
                                  </w:r>
                                </w:p>
                                <w:p w:rsidR="00526E92" w:rsidRDefault="002B2863" w:rsidP="002B2863">
                                  <w:pPr>
                                    <w:spacing w:after="0" w:line="240" w:lineRule="auto"/>
                                    <w:ind w:left="2160"/>
                                    <w:jc w:val="both"/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526E92"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On behalf of the Bobby </w:t>
                                  </w:r>
                                  <w:proofErr w:type="spellStart"/>
                                  <w:r w:rsidRPr="00526E92"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>Phills</w:t>
                                  </w:r>
                                  <w:proofErr w:type="spellEnd"/>
                                  <w:r w:rsidRPr="00526E92"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Educational Awareness F</w:t>
                                  </w:r>
                                  <w:r w:rsidR="00EE60C8" w:rsidRPr="00526E92"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oundation, Inc. and the Bobby </w:t>
                                  </w:r>
                                  <w:proofErr w:type="spellStart"/>
                                  <w:r w:rsidR="00EE60C8" w:rsidRPr="00526E92"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>Phills</w:t>
                                  </w:r>
                                  <w:proofErr w:type="spellEnd"/>
                                  <w:r w:rsidR="00EE60C8" w:rsidRPr="00526E92"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Memorial Golf Tournament Planning Committee, I would like to take this opportunity to invite</w:t>
                                  </w:r>
                                </w:p>
                                <w:p w:rsidR="002B2863" w:rsidRPr="00526E92" w:rsidRDefault="00EE60C8" w:rsidP="00A84D20">
                                  <w:pPr>
                                    <w:spacing w:after="0" w:line="240" w:lineRule="auto"/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526E92"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you to consider becoming a</w:t>
                                  </w:r>
                                  <w:r w:rsidR="0006463B" w:rsidRPr="00526E92"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tournament</w:t>
                                  </w:r>
                                </w:p>
                                <w:p w:rsidR="00EE60C8" w:rsidRPr="00526E92" w:rsidRDefault="0006463B" w:rsidP="00526E92">
                                  <w:pPr>
                                    <w:spacing w:line="240" w:lineRule="auto"/>
                                    <w:jc w:val="both"/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526E92"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sponsor, </w:t>
                                  </w:r>
                                  <w:r w:rsidR="003C37AA" w:rsidRPr="00526E92"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>donor, and</w:t>
                                  </w:r>
                                  <w:r w:rsidR="00EE60C8" w:rsidRPr="00526E92"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/or </w:t>
                                  </w:r>
                                  <w:r w:rsidR="002B2863" w:rsidRPr="00526E92"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player for this year’s memorial </w:t>
                                  </w:r>
                                  <w:r w:rsidR="00EE60C8" w:rsidRPr="00526E92"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>golf tournament</w:t>
                                  </w:r>
                                  <w:r w:rsidR="003C37AA" w:rsidRPr="00526E92"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. </w:t>
                                  </w:r>
                                  <w:r w:rsidRPr="00526E92"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Sponsors are also invited to attend the Players Awards Luncheon </w:t>
                                  </w:r>
                                  <w:r w:rsidR="00EE60C8" w:rsidRPr="00526E92"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>immedi</w:t>
                                  </w:r>
                                  <w:r w:rsidRPr="00526E92"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ately following </w:t>
                                  </w:r>
                                  <w:r w:rsidR="00A84D20"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>the tournament</w:t>
                                  </w:r>
                                  <w:r w:rsidR="00E05798"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:rsidR="003D552A" w:rsidRPr="00526E92" w:rsidRDefault="00EE60C8" w:rsidP="00E26D80">
                                  <w:pPr>
                                    <w:spacing w:line="240" w:lineRule="auto"/>
                                    <w:jc w:val="both"/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526E92"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>Tournament sponsors can select from one of four (4) corporate sponsor levels</w:t>
                                  </w:r>
                                  <w:r w:rsidR="002B2863" w:rsidRPr="00526E92"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>, Platinum, Gold, Silver, and Bronze</w:t>
                                  </w:r>
                                  <w:r w:rsidR="003C37AA" w:rsidRPr="00526E92"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. </w:t>
                                  </w:r>
                                  <w:r w:rsidRPr="00526E92"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Each of these corporate levels comes with a hole and tee sign, plus one or more team participants based on level </w:t>
                                  </w:r>
                                  <w:r w:rsidR="00A84D20"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>of sponsorship.</w:t>
                                  </w:r>
                                </w:p>
                                <w:p w:rsidR="008121A0" w:rsidRPr="00526E92" w:rsidRDefault="00EE60C8" w:rsidP="00E26D80">
                                  <w:pPr>
                                    <w:spacing w:line="240" w:lineRule="auto"/>
                                    <w:jc w:val="both"/>
                                    <w:rPr>
                                      <w:rFonts w:cs="Times New Roman"/>
                                      <w:color w:val="auto"/>
                                      <w:sz w:val="24"/>
                                    </w:rPr>
                                  </w:pPr>
                                  <w:r w:rsidRPr="00526E92"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>Funds from the Memorial Golf Tournament are used to support student scholarships at the precollege and underg</w:t>
                                  </w:r>
                                  <w:r w:rsidR="002B2863" w:rsidRPr="00526E92"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>raduate levels, as well as college</w:t>
                                  </w:r>
                                  <w:r w:rsidRPr="00526E92"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tutorial assistance</w:t>
                                  </w:r>
                                  <w:r w:rsidR="002B2863" w:rsidRPr="00526E92"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>. It will also go to support c</w:t>
                                  </w:r>
                                  <w:r w:rsidRPr="00526E92"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ommunity-based organizations </w:t>
                                  </w:r>
                                  <w:r w:rsidR="002B2863" w:rsidRPr="00526E92"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and youth related programs that promote </w:t>
                                  </w:r>
                                  <w:r w:rsidRPr="00526E92"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>the growth and development of youth</w:t>
                                  </w:r>
                                  <w:r w:rsidR="002B2863" w:rsidRPr="00526E92"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 w:rsidRPr="00526E92">
                                    <w:rPr>
                                      <w:rFonts w:cs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To this end, we welcome both sponsor and donor funds that mirror our goals and objectives.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type w14:anchorId="093B884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7" o:spid="_x0000_s1029" type="#_x0000_t202" style="position:absolute;margin-left:-213.6pt;margin-top:-28.1pt;width:238.3pt;height:583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" fillcolor="white [3201]" stroked="f" strokeweight=".5pt">
                      <v:textbox>
                        <w:txbxContent>
                          <w:p w:rsidR="003C37AA" w:rsidRPr="00233235" w:rsidRDefault="003C37AA" w:rsidP="00FD77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</w:rPr>
                            </w:pPr>
                          </w:p>
                          <w:p w:rsidR="0006463B" w:rsidRPr="00233235" w:rsidRDefault="00FD77DD" w:rsidP="00FD77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</w:rPr>
                            </w:pPr>
                            <w:r w:rsidRPr="00233235"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</w:rPr>
                              <w:t xml:space="preserve">     </w:t>
                            </w:r>
                          </w:p>
                          <w:p w:rsidR="0006463B" w:rsidRPr="00233235" w:rsidRDefault="0006463B" w:rsidP="00FD77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</w:rPr>
                            </w:pPr>
                          </w:p>
                          <w:p w:rsidR="0006463B" w:rsidRPr="00233235" w:rsidRDefault="0006463B" w:rsidP="00FD77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</w:rPr>
                            </w:pPr>
                          </w:p>
                          <w:p w:rsidR="003C37AA" w:rsidRPr="00233235" w:rsidRDefault="00FD77DD" w:rsidP="00FD77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</w:rPr>
                            </w:pPr>
                            <w:r w:rsidRPr="00233235"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</w:rPr>
                              <w:t xml:space="preserve">  </w:t>
                            </w:r>
                          </w:p>
                          <w:p w:rsidR="00526E92" w:rsidRDefault="002B2863" w:rsidP="002B2863">
                            <w:pPr>
                              <w:spacing w:after="0" w:line="240" w:lineRule="auto"/>
                              <w:ind w:left="2160"/>
                              <w:jc w:val="both"/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>On behalf of the Bobby Phills Educational Awareness F</w:t>
                            </w:r>
                            <w:r w:rsidR="00EE60C8"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>oundation, Inc. and the Bobby Phills Memorial Golf Tournament Planning Committee, I would like to take this opportunity to invite</w:t>
                            </w:r>
                          </w:p>
                          <w:p w:rsidR="002B2863" w:rsidRPr="00526E92" w:rsidRDefault="00EE60C8" w:rsidP="00A84D20">
                            <w:pPr>
                              <w:spacing w:after="0" w:line="240" w:lineRule="auto"/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>you</w:t>
                            </w:r>
                            <w:proofErr w:type="gramEnd"/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 to consider becoming a</w:t>
                            </w:r>
                            <w:r w:rsidR="0006463B"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 tournament</w:t>
                            </w:r>
                          </w:p>
                          <w:p w:rsidR="00EE60C8" w:rsidRPr="00526E92" w:rsidRDefault="0006463B" w:rsidP="00526E92">
                            <w:pPr>
                              <w:spacing w:line="240" w:lineRule="auto"/>
                              <w:jc w:val="both"/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>sponsor</w:t>
                            </w:r>
                            <w:proofErr w:type="gramEnd"/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3C37AA"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>donor, and</w:t>
                            </w:r>
                            <w:r w:rsidR="00EE60C8"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/or </w:t>
                            </w:r>
                            <w:r w:rsidR="002B2863"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player for this year’s memorial </w:t>
                            </w:r>
                            <w:r w:rsidR="00EE60C8"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>golf tournament</w:t>
                            </w:r>
                            <w:r w:rsidR="003C37AA"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Sponsors </w:t>
                            </w:r>
                            <w:proofErr w:type="gramStart"/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>are also invited</w:t>
                            </w:r>
                            <w:proofErr w:type="gramEnd"/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 to attend the Players Awards Luncheon </w:t>
                            </w:r>
                            <w:r w:rsidR="00EE60C8"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>immedi</w:t>
                            </w:r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ately following </w:t>
                            </w:r>
                            <w:r w:rsidR="00A84D20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>the tournament</w:t>
                            </w:r>
                            <w:r w:rsidR="00E05798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3D552A" w:rsidRPr="00526E92" w:rsidRDefault="00EE60C8" w:rsidP="00E26D80">
                            <w:pPr>
                              <w:spacing w:line="240" w:lineRule="auto"/>
                              <w:jc w:val="both"/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>Tournament sponsors can select from one of four (4) corporate sponsor levels</w:t>
                            </w:r>
                            <w:r w:rsidR="002B2863"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>, Platinum, Gold, Silver, and Bronze</w:t>
                            </w:r>
                            <w:r w:rsidR="003C37AA"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Each of these corporate levels comes with a hole and tee sign, plus one or more team participants based on level </w:t>
                            </w:r>
                            <w:r w:rsidR="00A84D20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>of sponsorship.</w:t>
                            </w:r>
                          </w:p>
                          <w:p w:rsidR="008121A0" w:rsidRPr="00526E92" w:rsidRDefault="00EE60C8" w:rsidP="00E26D80">
                            <w:pPr>
                              <w:spacing w:line="240" w:lineRule="auto"/>
                              <w:jc w:val="both"/>
                              <w:rPr>
                                <w:rFonts w:cs="Times New Roman"/>
                                <w:color w:val="auto"/>
                                <w:sz w:val="24"/>
                              </w:rPr>
                            </w:pPr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Funds from the Memorial Golf Tournament </w:t>
                            </w:r>
                            <w:proofErr w:type="gramStart"/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>are used</w:t>
                            </w:r>
                            <w:proofErr w:type="gramEnd"/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 to support student scholarships at the precollege and underg</w:t>
                            </w:r>
                            <w:r w:rsidR="002B2863"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>raduate levels, as well as college</w:t>
                            </w:r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 tutorial assistance</w:t>
                            </w:r>
                            <w:r w:rsidR="002B2863"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>. It will also go to support c</w:t>
                            </w:r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ommunity-based organizations </w:t>
                            </w:r>
                            <w:r w:rsidR="002B2863"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and youth related programs that promote </w:t>
                            </w:r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>the growth and development of youth</w:t>
                            </w:r>
                            <w:r w:rsidR="002B2863"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>.</w:t>
                            </w:r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 To this end, we welcome both sponsor and donor funds that mirror our goals and objectives. 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E92A1A" w:rsidRDefault="00E92A1A"/>
        </w:tc>
        <w:tc>
          <w:tcPr>
            <w:tcW w:w="713" w:type="dxa"/>
          </w:tcPr>
          <w:p w:rsidR="00E92A1A" w:rsidRDefault="00E92A1A"/>
        </w:tc>
        <w:tc>
          <w:tcPr>
            <w:tcW w:w="3843" w:type="dxa"/>
          </w:tcPr>
          <w:p w:rsidR="002545BE" w:rsidRPr="002545BE" w:rsidRDefault="002545BE" w:rsidP="002545BE"/>
          <w:p w:rsidR="002545BE" w:rsidRDefault="002545BE" w:rsidP="002545BE">
            <w:pPr>
              <w:rPr>
                <w:noProof/>
                <w:lang w:eastAsia="en-US"/>
              </w:rPr>
            </w:pPr>
          </w:p>
          <w:p w:rsidR="002545BE" w:rsidRDefault="002545BE" w:rsidP="002545BE">
            <w:pPr>
              <w:rPr>
                <w:noProof/>
                <w:lang w:eastAsia="en-US"/>
              </w:rPr>
            </w:pPr>
          </w:p>
          <w:p w:rsidR="00E92A1A" w:rsidRDefault="00E92A1A" w:rsidP="002545BE"/>
        </w:tc>
        <w:tc>
          <w:tcPr>
            <w:tcW w:w="720" w:type="dxa"/>
          </w:tcPr>
          <w:p w:rsidR="00E92A1A" w:rsidRDefault="00E92A1A"/>
        </w:tc>
        <w:tc>
          <w:tcPr>
            <w:tcW w:w="720" w:type="dxa"/>
          </w:tcPr>
          <w:p w:rsidR="00E92A1A" w:rsidRDefault="00E92A1A"/>
        </w:tc>
        <w:tc>
          <w:tcPr>
            <w:tcW w:w="3851" w:type="dxa"/>
          </w:tcPr>
          <w:p w:rsidR="00E92A1A" w:rsidRDefault="00E92A1A" w:rsidP="00035F93"/>
        </w:tc>
      </w:tr>
    </w:tbl>
    <w:p w:rsidR="00E92A1A" w:rsidRDefault="00547867">
      <w:pPr>
        <w:pStyle w:val="NoSpacing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814278F" wp14:editId="083E4516">
                <wp:simplePos x="0" y="0"/>
                <wp:positionH relativeFrom="page">
                  <wp:posOffset>3472543</wp:posOffset>
                </wp:positionH>
                <wp:positionV relativeFrom="paragraph">
                  <wp:posOffset>-6477001</wp:posOffset>
                </wp:positionV>
                <wp:extent cx="3056255" cy="6653893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6255" cy="66538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552A" w:rsidRPr="00526E92" w:rsidRDefault="003D552A" w:rsidP="00547867">
                            <w:pPr>
                              <w:spacing w:after="0" w:line="240" w:lineRule="auto"/>
                              <w:jc w:val="both"/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>Additional information about the Memorial Golf Tournament, the Founda</w:t>
                            </w:r>
                            <w:r w:rsidR="00547867"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>tion and its founder can be found</w:t>
                            </w:r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 on the Foundation website: </w:t>
                            </w:r>
                            <w:r w:rsidR="002B2863" w:rsidRPr="00526E92">
                              <w:rPr>
                                <w:rFonts w:cs="Times New Roman"/>
                                <w:color w:val="0000FF"/>
                                <w:sz w:val="24"/>
                                <w:szCs w:val="24"/>
                              </w:rPr>
                              <w:t xml:space="preserve">www.bobbyphillsfoundation.org. </w:t>
                            </w:r>
                            <w:r w:rsidR="00547867"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>T</w:t>
                            </w:r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>hank you for your consideration of becoming a sponsor or donor of this year’s memorial golf tournament.  We look forward to your participation in the tournament and joining us for the awards ceremony.</w:t>
                            </w:r>
                          </w:p>
                          <w:p w:rsidR="00547867" w:rsidRDefault="00547867" w:rsidP="0054786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  <w:p w:rsidR="00547867" w:rsidRDefault="003D552A" w:rsidP="0054786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233235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233235">
                              <w:rPr>
                                <w:rFonts w:ascii="Times New Roman" w:hAnsi="Times New Roman" w:cs="Times New Roman"/>
                                <w:noProof/>
                                <w:color w:val="auto"/>
                                <w:lang w:eastAsia="en-US"/>
                              </w:rPr>
                              <w:drawing>
                                <wp:inline distT="0" distB="0" distL="0" distR="0" wp14:anchorId="4882A63C" wp14:editId="5730202A">
                                  <wp:extent cx="1059965" cy="914400"/>
                                  <wp:effectExtent l="0" t="0" r="6985" b="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7527" t="7542" r="223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9965" cy="914400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C6056" w:rsidRPr="00547867" w:rsidRDefault="00BC6056" w:rsidP="0054786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  <w:p w:rsidR="00547867" w:rsidRPr="00526E92" w:rsidRDefault="003D552A" w:rsidP="00547867">
                            <w:pPr>
                              <w:spacing w:line="240" w:lineRule="auto"/>
                              <w:jc w:val="center"/>
                              <w:rPr>
                                <w:rFonts w:cs="Times New Roman"/>
                                <w:b/>
                                <w:color w:val="0000FF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526E92">
                              <w:rPr>
                                <w:rFonts w:cs="Times New Roman"/>
                                <w:b/>
                                <w:color w:val="0000FF"/>
                                <w:sz w:val="24"/>
                                <w:szCs w:val="24"/>
                                <w:u w:val="single"/>
                              </w:rPr>
                              <w:t>Early Bird Registration</w:t>
                            </w:r>
                          </w:p>
                          <w:p w:rsidR="00547867" w:rsidRPr="00526E92" w:rsidRDefault="003D552A" w:rsidP="003D552A">
                            <w:pPr>
                              <w:spacing w:line="240" w:lineRule="auto"/>
                              <w:jc w:val="both"/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>Registration fee for persons who register prior to June 9</w:t>
                            </w:r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 is $100/person. Registration after this date will be $125.00/pe</w:t>
                            </w:r>
                            <w:r w:rsidR="000D0CAF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>rson.  Team awards will go</w:t>
                            </w:r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 to the first and second place winning teams of gross and net flights. </w:t>
                            </w:r>
                          </w:p>
                          <w:p w:rsidR="00547867" w:rsidRPr="00526E92" w:rsidRDefault="00547867" w:rsidP="00547867">
                            <w:pPr>
                              <w:spacing w:line="240" w:lineRule="auto"/>
                              <w:jc w:val="center"/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526E92">
                              <w:rPr>
                                <w:rFonts w:cs="Times New Roman"/>
                                <w:b/>
                                <w:color w:val="0000FF"/>
                                <w:sz w:val="24"/>
                                <w:szCs w:val="24"/>
                                <w:u w:val="single"/>
                              </w:rPr>
                              <w:t>Prize Information</w:t>
                            </w:r>
                          </w:p>
                          <w:p w:rsidR="003D552A" w:rsidRPr="00526E92" w:rsidRDefault="003D552A" w:rsidP="003D552A">
                            <w:pPr>
                              <w:spacing w:line="240" w:lineRule="auto"/>
                              <w:jc w:val="both"/>
                              <w:rPr>
                                <w:rFonts w:cs="Times New Roman"/>
                                <w:color w:val="auto"/>
                                <w:sz w:val="24"/>
                              </w:rPr>
                            </w:pPr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>The 1</w:t>
                            </w:r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  <w:vertAlign w:val="superscript"/>
                              </w:rPr>
                              <w:t>st</w:t>
                            </w:r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 place team will receive $100/person and the 2</w:t>
                            </w:r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  <w:vertAlign w:val="superscript"/>
                              </w:rPr>
                              <w:t>nd</w:t>
                            </w:r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 place team will receive $50/person.  Individual award categories will be </w:t>
                            </w:r>
                            <w:r w:rsidRPr="00526E92">
                              <w:rPr>
                                <w:rFonts w:cs="Times New Roman"/>
                                <w:bCs/>
                                <w:color w:val="auto"/>
                                <w:sz w:val="24"/>
                                <w:szCs w:val="24"/>
                              </w:rPr>
                              <w:t xml:space="preserve">“Longest Fairway Drive”, “Closest to the Pin”, and a “50/50 Money Hole” on a selected Par Three. </w:t>
                            </w:r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All players, sponsors and tournament winners will </w:t>
                            </w:r>
                            <w:r w:rsidR="000D0CAF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be recognized during the </w:t>
                            </w:r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>Ceremonial</w:t>
                            </w:r>
                            <w:r w:rsidR="000D0CAF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 Awards</w:t>
                            </w:r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 Lunch</w:t>
                            </w:r>
                            <w:r w:rsidR="000D0CAF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>eon</w:t>
                            </w:r>
                            <w:r w:rsidRPr="00526E92">
                              <w:rPr>
                                <w:rFonts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 immediately following the tournament.</w:t>
                            </w:r>
                          </w:p>
                          <w:p w:rsidR="003C37AA" w:rsidRPr="00233235" w:rsidRDefault="003C37AA" w:rsidP="003C37AA">
                            <w:pPr>
                              <w:spacing w:after="0"/>
                              <w:ind w:left="720" w:hanging="720"/>
                              <w:jc w:val="both"/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0814278F" id="Text Box 4" o:spid="_x0000_s1030" type="#_x0000_t202" style="position:absolute;margin-left:273.45pt;margin-top:-510pt;width:240.65pt;height:523.9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" fillcolor="white [3201]" stroked="f" strokeweight=".5pt">
                <v:textbox>
                  <w:txbxContent>
                    <w:p w:rsidR="003D552A" w:rsidRPr="00526E92" w:rsidRDefault="003D552A" w:rsidP="00547867">
                      <w:pPr>
                        <w:spacing w:after="0" w:line="240" w:lineRule="auto"/>
                        <w:jc w:val="both"/>
                        <w:rPr>
                          <w:rFonts w:cs="Times New Roman"/>
                          <w:color w:val="auto"/>
                          <w:sz w:val="24"/>
                          <w:szCs w:val="24"/>
                        </w:rPr>
                      </w:pPr>
                      <w:r w:rsidRPr="00526E92">
                        <w:rPr>
                          <w:rFonts w:cs="Times New Roman"/>
                          <w:color w:val="auto"/>
                          <w:sz w:val="24"/>
                          <w:szCs w:val="24"/>
                        </w:rPr>
                        <w:t>Additional information about the Memorial Golf Tournament, the Founda</w:t>
                      </w:r>
                      <w:r w:rsidR="00547867" w:rsidRPr="00526E92">
                        <w:rPr>
                          <w:rFonts w:cs="Times New Roman"/>
                          <w:color w:val="auto"/>
                          <w:sz w:val="24"/>
                          <w:szCs w:val="24"/>
                        </w:rPr>
                        <w:t xml:space="preserve">tion and its founder </w:t>
                      </w:r>
                      <w:proofErr w:type="gramStart"/>
                      <w:r w:rsidR="00547867" w:rsidRPr="00526E92">
                        <w:rPr>
                          <w:rFonts w:cs="Times New Roman"/>
                          <w:color w:val="auto"/>
                          <w:sz w:val="24"/>
                          <w:szCs w:val="24"/>
                        </w:rPr>
                        <w:t>can be found</w:t>
                      </w:r>
                      <w:proofErr w:type="gramEnd"/>
                      <w:r w:rsidRPr="00526E92">
                        <w:rPr>
                          <w:rFonts w:cs="Times New Roman"/>
                          <w:color w:val="auto"/>
                          <w:sz w:val="24"/>
                          <w:szCs w:val="24"/>
                        </w:rPr>
                        <w:t xml:space="preserve"> on the Foundation website: </w:t>
                      </w:r>
                      <w:r w:rsidR="002B2863" w:rsidRPr="00526E92">
                        <w:rPr>
                          <w:rFonts w:cs="Times New Roman"/>
                          <w:color w:val="0000FF"/>
                          <w:sz w:val="24"/>
                          <w:szCs w:val="24"/>
                        </w:rPr>
                        <w:t xml:space="preserve">www.bobbyphillsfoundation.org. </w:t>
                      </w:r>
                      <w:r w:rsidR="00547867" w:rsidRPr="00526E92">
                        <w:rPr>
                          <w:rFonts w:cs="Times New Roman"/>
                          <w:color w:val="auto"/>
                          <w:sz w:val="24"/>
                          <w:szCs w:val="24"/>
                        </w:rPr>
                        <w:t>T</w:t>
                      </w:r>
                      <w:r w:rsidRPr="00526E92">
                        <w:rPr>
                          <w:rFonts w:cs="Times New Roman"/>
                          <w:color w:val="auto"/>
                          <w:sz w:val="24"/>
                          <w:szCs w:val="24"/>
                        </w:rPr>
                        <w:t>hank you for your consideration of becoming a sponsor or donor of this year’s memorial golf tournament.  We look forward to your participation in the tournament and joining us for the awards ceremony.</w:t>
                      </w:r>
                    </w:p>
                    <w:p w:rsidR="00547867" w:rsidRDefault="00547867" w:rsidP="0054786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</w:pPr>
                    </w:p>
                    <w:p w:rsidR="00547867" w:rsidRDefault="003D552A" w:rsidP="0054786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</w:pPr>
                      <w:r w:rsidRPr="00233235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 xml:space="preserve">    </w:t>
                      </w:r>
                      <w:r w:rsidRPr="00233235">
                        <w:rPr>
                          <w:rFonts w:ascii="Times New Roman" w:hAnsi="Times New Roman" w:cs="Times New Roman"/>
                          <w:noProof/>
                          <w:color w:val="auto"/>
                          <w:lang w:eastAsia="en-US"/>
                        </w:rPr>
                        <w:drawing>
                          <wp:inline distT="0" distB="0" distL="0" distR="0" wp14:anchorId="4882A63C" wp14:editId="5730202A">
                            <wp:extent cx="1059965" cy="914400"/>
                            <wp:effectExtent l="0" t="0" r="6985" b="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7527" t="7542" r="223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059965" cy="914400"/>
                                    </a:xfrm>
                                    <a:prstGeom prst="ellipse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C6056" w:rsidRPr="00547867" w:rsidRDefault="00BC6056" w:rsidP="0054786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</w:pPr>
                    </w:p>
                    <w:p w:rsidR="00547867" w:rsidRPr="00526E92" w:rsidRDefault="003D552A" w:rsidP="00547867">
                      <w:pPr>
                        <w:spacing w:line="240" w:lineRule="auto"/>
                        <w:jc w:val="center"/>
                        <w:rPr>
                          <w:rFonts w:cs="Times New Roman"/>
                          <w:b/>
                          <w:color w:val="0000FF"/>
                          <w:sz w:val="24"/>
                          <w:szCs w:val="24"/>
                          <w:u w:val="single"/>
                        </w:rPr>
                      </w:pPr>
                      <w:r w:rsidRPr="00526E92">
                        <w:rPr>
                          <w:rFonts w:cs="Times New Roman"/>
                          <w:b/>
                          <w:color w:val="0000FF"/>
                          <w:sz w:val="24"/>
                          <w:szCs w:val="24"/>
                          <w:u w:val="single"/>
                        </w:rPr>
                        <w:t>Early Bird Registration</w:t>
                      </w:r>
                    </w:p>
                    <w:p w:rsidR="00547867" w:rsidRPr="00526E92" w:rsidRDefault="003D552A" w:rsidP="003D552A">
                      <w:pPr>
                        <w:spacing w:line="240" w:lineRule="auto"/>
                        <w:jc w:val="both"/>
                        <w:rPr>
                          <w:rFonts w:cs="Times New Roman"/>
                          <w:color w:val="auto"/>
                          <w:sz w:val="24"/>
                          <w:szCs w:val="24"/>
                        </w:rPr>
                      </w:pPr>
                      <w:r w:rsidRPr="00526E92">
                        <w:rPr>
                          <w:rFonts w:cs="Times New Roman"/>
                          <w:color w:val="auto"/>
                          <w:sz w:val="24"/>
                          <w:szCs w:val="24"/>
                        </w:rPr>
                        <w:t xml:space="preserve">Registration fee for persons who register prior to June </w:t>
                      </w:r>
                      <w:proofErr w:type="gramStart"/>
                      <w:r w:rsidRPr="00526E92">
                        <w:rPr>
                          <w:rFonts w:cs="Times New Roman"/>
                          <w:color w:val="auto"/>
                          <w:sz w:val="24"/>
                          <w:szCs w:val="24"/>
                        </w:rPr>
                        <w:t>9</w:t>
                      </w:r>
                      <w:r w:rsidRPr="00526E92">
                        <w:rPr>
                          <w:rFonts w:cs="Times New Roman"/>
                          <w:color w:val="auto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proofErr w:type="gramEnd"/>
                      <w:r w:rsidRPr="00526E92">
                        <w:rPr>
                          <w:rFonts w:cs="Times New Roman"/>
                          <w:color w:val="auto"/>
                          <w:sz w:val="24"/>
                          <w:szCs w:val="24"/>
                        </w:rPr>
                        <w:t xml:space="preserve"> is $100/person. Registration after this date will be $125.00/pe</w:t>
                      </w:r>
                      <w:r w:rsidR="000D0CAF">
                        <w:rPr>
                          <w:rFonts w:cs="Times New Roman"/>
                          <w:color w:val="auto"/>
                          <w:sz w:val="24"/>
                          <w:szCs w:val="24"/>
                        </w:rPr>
                        <w:t>rson.  Team awards will go</w:t>
                      </w:r>
                      <w:r w:rsidRPr="00526E92">
                        <w:rPr>
                          <w:rFonts w:cs="Times New Roman"/>
                          <w:color w:val="auto"/>
                          <w:sz w:val="24"/>
                          <w:szCs w:val="24"/>
                        </w:rPr>
                        <w:t xml:space="preserve"> to the first and second place winning teams of gross and net flights. </w:t>
                      </w:r>
                    </w:p>
                    <w:p w:rsidR="00547867" w:rsidRPr="00526E92" w:rsidRDefault="00547867" w:rsidP="00547867">
                      <w:pPr>
                        <w:spacing w:line="240" w:lineRule="auto"/>
                        <w:jc w:val="center"/>
                        <w:rPr>
                          <w:rFonts w:cs="Times New Roman"/>
                          <w:color w:val="auto"/>
                          <w:sz w:val="24"/>
                          <w:szCs w:val="24"/>
                        </w:rPr>
                      </w:pPr>
                      <w:r w:rsidRPr="00526E92">
                        <w:rPr>
                          <w:rFonts w:cs="Times New Roman"/>
                          <w:b/>
                          <w:color w:val="0000FF"/>
                          <w:sz w:val="24"/>
                          <w:szCs w:val="24"/>
                          <w:u w:val="single"/>
                        </w:rPr>
                        <w:t>Prize Information</w:t>
                      </w:r>
                    </w:p>
                    <w:p w:rsidR="003D552A" w:rsidRPr="00526E92" w:rsidRDefault="003D552A" w:rsidP="003D552A">
                      <w:pPr>
                        <w:spacing w:line="240" w:lineRule="auto"/>
                        <w:jc w:val="both"/>
                        <w:rPr>
                          <w:rFonts w:cs="Times New Roman"/>
                          <w:color w:val="auto"/>
                          <w:sz w:val="24"/>
                        </w:rPr>
                      </w:pPr>
                      <w:r w:rsidRPr="00526E92">
                        <w:rPr>
                          <w:rFonts w:cs="Times New Roman"/>
                          <w:color w:val="auto"/>
                          <w:sz w:val="24"/>
                          <w:szCs w:val="24"/>
                        </w:rPr>
                        <w:t>The 1</w:t>
                      </w:r>
                      <w:r w:rsidRPr="00526E92">
                        <w:rPr>
                          <w:rFonts w:cs="Times New Roman"/>
                          <w:color w:val="auto"/>
                          <w:sz w:val="24"/>
                          <w:szCs w:val="24"/>
                          <w:vertAlign w:val="superscript"/>
                        </w:rPr>
                        <w:t>st</w:t>
                      </w:r>
                      <w:r w:rsidRPr="00526E92">
                        <w:rPr>
                          <w:rFonts w:cs="Times New Roman"/>
                          <w:color w:val="auto"/>
                          <w:sz w:val="24"/>
                          <w:szCs w:val="24"/>
                        </w:rPr>
                        <w:t xml:space="preserve"> place team will receive $100/person and the 2</w:t>
                      </w:r>
                      <w:r w:rsidRPr="00526E92">
                        <w:rPr>
                          <w:rFonts w:cs="Times New Roman"/>
                          <w:color w:val="auto"/>
                          <w:sz w:val="24"/>
                          <w:szCs w:val="24"/>
                          <w:vertAlign w:val="superscript"/>
                        </w:rPr>
                        <w:t>nd</w:t>
                      </w:r>
                      <w:r w:rsidRPr="00526E92">
                        <w:rPr>
                          <w:rFonts w:cs="Times New Roman"/>
                          <w:color w:val="auto"/>
                          <w:sz w:val="24"/>
                          <w:szCs w:val="24"/>
                        </w:rPr>
                        <w:t xml:space="preserve"> place team will receive $50/person.  Individual award categories will be </w:t>
                      </w:r>
                      <w:r w:rsidRPr="00526E92">
                        <w:rPr>
                          <w:rFonts w:cs="Times New Roman"/>
                          <w:bCs/>
                          <w:color w:val="auto"/>
                          <w:sz w:val="24"/>
                          <w:szCs w:val="24"/>
                        </w:rPr>
                        <w:t xml:space="preserve">“Longest Fairway Drive”, “Closest to the Pin”, and a “50/50 Money Hole” on a selected Par Three. </w:t>
                      </w:r>
                      <w:r w:rsidRPr="00526E92">
                        <w:rPr>
                          <w:rFonts w:cs="Times New Roman"/>
                          <w:color w:val="auto"/>
                          <w:sz w:val="24"/>
                          <w:szCs w:val="24"/>
                        </w:rPr>
                        <w:t xml:space="preserve">All players, sponsors and tournament winners </w:t>
                      </w:r>
                      <w:proofErr w:type="gramStart"/>
                      <w:r w:rsidRPr="00526E92">
                        <w:rPr>
                          <w:rFonts w:cs="Times New Roman"/>
                          <w:color w:val="auto"/>
                          <w:sz w:val="24"/>
                          <w:szCs w:val="24"/>
                        </w:rPr>
                        <w:t xml:space="preserve">will </w:t>
                      </w:r>
                      <w:r w:rsidR="000D0CAF">
                        <w:rPr>
                          <w:rFonts w:cs="Times New Roman"/>
                          <w:color w:val="auto"/>
                          <w:sz w:val="24"/>
                          <w:szCs w:val="24"/>
                        </w:rPr>
                        <w:t>be recognized</w:t>
                      </w:r>
                      <w:proofErr w:type="gramEnd"/>
                      <w:r w:rsidR="000D0CAF">
                        <w:rPr>
                          <w:rFonts w:cs="Times New Roman"/>
                          <w:color w:val="auto"/>
                          <w:sz w:val="24"/>
                          <w:szCs w:val="24"/>
                        </w:rPr>
                        <w:t xml:space="preserve"> during the </w:t>
                      </w:r>
                      <w:r w:rsidRPr="00526E92">
                        <w:rPr>
                          <w:rFonts w:cs="Times New Roman"/>
                          <w:color w:val="auto"/>
                          <w:sz w:val="24"/>
                          <w:szCs w:val="24"/>
                        </w:rPr>
                        <w:t>Ceremonial</w:t>
                      </w:r>
                      <w:r w:rsidR="000D0CAF">
                        <w:rPr>
                          <w:rFonts w:cs="Times New Roman"/>
                          <w:color w:val="auto"/>
                          <w:sz w:val="24"/>
                          <w:szCs w:val="24"/>
                        </w:rPr>
                        <w:t xml:space="preserve"> Awards</w:t>
                      </w:r>
                      <w:r w:rsidRPr="00526E92">
                        <w:rPr>
                          <w:rFonts w:cs="Times New Roman"/>
                          <w:color w:val="auto"/>
                          <w:sz w:val="24"/>
                          <w:szCs w:val="24"/>
                        </w:rPr>
                        <w:t xml:space="preserve"> Lunch</w:t>
                      </w:r>
                      <w:r w:rsidR="000D0CAF">
                        <w:rPr>
                          <w:rFonts w:cs="Times New Roman"/>
                          <w:color w:val="auto"/>
                          <w:sz w:val="24"/>
                          <w:szCs w:val="24"/>
                        </w:rPr>
                        <w:t>eon</w:t>
                      </w:r>
                      <w:r w:rsidRPr="00526E92">
                        <w:rPr>
                          <w:rFonts w:cs="Times New Roman"/>
                          <w:color w:val="auto"/>
                          <w:sz w:val="24"/>
                          <w:szCs w:val="24"/>
                        </w:rPr>
                        <w:t xml:space="preserve"> immediately following the tournament.</w:t>
                      </w:r>
                    </w:p>
                    <w:p w:rsidR="003C37AA" w:rsidRPr="00233235" w:rsidRDefault="003C37AA" w:rsidP="003C37AA">
                      <w:pPr>
                        <w:spacing w:after="0"/>
                        <w:ind w:left="720" w:hanging="720"/>
                        <w:jc w:val="both"/>
                        <w:rPr>
                          <w:rFonts w:ascii="Times New Roman" w:hAnsi="Times New Roman" w:cs="Times New Roman"/>
                          <w:color w:val="auto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26E92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CF63C3" wp14:editId="62330FD2">
                <wp:simplePos x="0" y="0"/>
                <wp:positionH relativeFrom="page">
                  <wp:posOffset>6800850</wp:posOffset>
                </wp:positionH>
                <wp:positionV relativeFrom="paragraph">
                  <wp:posOffset>-6858000</wp:posOffset>
                </wp:positionV>
                <wp:extent cx="2987675" cy="6996430"/>
                <wp:effectExtent l="0" t="0" r="3175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7675" cy="6996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552A" w:rsidRPr="00526E92" w:rsidRDefault="003D552A" w:rsidP="001E223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 w:cs="Times New Roman"/>
                                <w:b/>
                                <w:color w:val="auto"/>
                                <w:sz w:val="22"/>
                                <w:szCs w:val="24"/>
                                <w:lang w:eastAsia="en-US"/>
                              </w:rPr>
                            </w:pPr>
                          </w:p>
                          <w:p w:rsidR="003D552A" w:rsidRPr="00526E92" w:rsidRDefault="003D552A" w:rsidP="001E223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 w:cs="Times New Roman"/>
                                <w:b/>
                                <w:color w:val="auto"/>
                                <w:sz w:val="22"/>
                                <w:szCs w:val="24"/>
                                <w:lang w:eastAsia="en-US"/>
                              </w:rPr>
                            </w:pPr>
                          </w:p>
                          <w:p w:rsidR="001E223E" w:rsidRPr="00526E92" w:rsidRDefault="001E223E" w:rsidP="001E223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 w:cs="Times New Roman"/>
                                <w:b/>
                                <w:color w:val="auto"/>
                                <w:sz w:val="22"/>
                                <w:szCs w:val="24"/>
                                <w:u w:val="single"/>
                                <w:lang w:eastAsia="en-US"/>
                              </w:rPr>
                            </w:pPr>
                            <w:r w:rsidRPr="00526E92">
                              <w:rPr>
                                <w:rFonts w:eastAsia="Times New Roman" w:cs="Times New Roman"/>
                                <w:b/>
                                <w:color w:val="auto"/>
                                <w:sz w:val="22"/>
                                <w:szCs w:val="24"/>
                                <w:u w:val="single"/>
                                <w:lang w:eastAsia="en-US"/>
                              </w:rPr>
                              <w:t>TOURNAMENT SPONSOR/DONOR FORM</w:t>
                            </w:r>
                          </w:p>
                          <w:p w:rsidR="001E223E" w:rsidRPr="00526E92" w:rsidRDefault="001E223E" w:rsidP="001E223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 w:cs="Times New Roman"/>
                                <w:b/>
                                <w:color w:val="auto"/>
                                <w:lang w:eastAsia="en-US"/>
                              </w:rPr>
                            </w:pPr>
                            <w:r w:rsidRPr="00526E92">
                              <w:rPr>
                                <w:rFonts w:eastAsia="Times New Roman" w:cs="Times New Roman"/>
                                <w:b/>
                                <w:color w:val="auto"/>
                                <w:lang w:eastAsia="en-US"/>
                              </w:rPr>
                              <w:t>(Check all boxes that apply)</w:t>
                            </w:r>
                          </w:p>
                          <w:p w:rsidR="003D552A" w:rsidRPr="00526E92" w:rsidRDefault="003D552A" w:rsidP="000D0CAF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b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  <w:p w:rsidR="001E223E" w:rsidRPr="00526E92" w:rsidRDefault="001E223E" w:rsidP="003D552A">
                            <w:pPr>
                              <w:tabs>
                                <w:tab w:val="left" w:pos="4994"/>
                              </w:tabs>
                              <w:spacing w:after="0" w:line="360" w:lineRule="auto"/>
                              <w:rPr>
                                <w:rFonts w:eastAsia="Times New Roman" w:cs="Times New Roman"/>
                                <w:b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526E92">
                              <w:rPr>
                                <w:rFonts w:eastAsia="Times New Roman" w:cs="Times New Roman"/>
                                <w:b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>I:</w:t>
                            </w:r>
                            <w:r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 xml:space="preserve">    </w:t>
                            </w:r>
                            <w:r w:rsidRPr="000D0CAF">
                              <w:rPr>
                                <w:rFonts w:eastAsia="Times New Roman" w:cs="Times New Roman"/>
                                <w:b/>
                                <w:color w:val="auto"/>
                                <w:szCs w:val="22"/>
                                <w:u w:val="single"/>
                                <w:lang w:eastAsia="en-US"/>
                              </w:rPr>
                              <w:t>Golf Tournament Corporate Sponsorships</w:t>
                            </w:r>
                          </w:p>
                          <w:p w:rsidR="00BC6056" w:rsidRPr="00526E92" w:rsidRDefault="001E223E" w:rsidP="00526E92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ind w:left="360"/>
                              <w:jc w:val="both"/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 xml:space="preserve">Platinum = $5,000 </w:t>
                            </w:r>
                          </w:p>
                          <w:p w:rsidR="001E223E" w:rsidRPr="00526E92" w:rsidRDefault="00BC6056" w:rsidP="00526E92">
                            <w:pPr>
                              <w:spacing w:after="0" w:line="360" w:lineRule="auto"/>
                              <w:jc w:val="both"/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 w:rsidR="00526E92"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 xml:space="preserve">     </w:t>
                            </w:r>
                            <w:r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>*</w:t>
                            </w:r>
                            <w:r w:rsidR="001E223E"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>eligible for Fo</w:t>
                            </w:r>
                            <w:r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>ur [4] “Two-Person” teams</w:t>
                            </w:r>
                          </w:p>
                          <w:p w:rsidR="001E223E" w:rsidRPr="00526E92" w:rsidRDefault="00BC6056" w:rsidP="00526E92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ind w:left="360"/>
                              <w:jc w:val="both"/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>Gold = $3,000</w:t>
                            </w:r>
                          </w:p>
                          <w:p w:rsidR="001E223E" w:rsidRPr="00526E92" w:rsidRDefault="00526E92" w:rsidP="00526E92">
                            <w:pPr>
                              <w:tabs>
                                <w:tab w:val="num" w:pos="1080"/>
                              </w:tabs>
                              <w:spacing w:after="0" w:line="360" w:lineRule="auto"/>
                              <w:jc w:val="both"/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 xml:space="preserve">       </w:t>
                            </w:r>
                            <w:r w:rsidR="00BC6056"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>*</w:t>
                            </w:r>
                            <w:r w:rsidR="001E223E"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>eligible for Three [3]</w:t>
                            </w:r>
                            <w:r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 xml:space="preserve"> “Two-Person”</w:t>
                            </w:r>
                            <w:r w:rsidR="00BC6056"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 xml:space="preserve"> teams</w:t>
                            </w:r>
                          </w:p>
                          <w:p w:rsidR="001E223E" w:rsidRPr="00526E92" w:rsidRDefault="00BC6056" w:rsidP="00526E92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tabs>
                                <w:tab w:val="num" w:pos="720"/>
                              </w:tabs>
                              <w:spacing w:after="0" w:line="240" w:lineRule="auto"/>
                              <w:ind w:left="360"/>
                              <w:jc w:val="both"/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>Silver = $2,000</w:t>
                            </w:r>
                          </w:p>
                          <w:p w:rsidR="001E223E" w:rsidRPr="00526E92" w:rsidRDefault="00BC6056" w:rsidP="00526E92">
                            <w:pPr>
                              <w:pStyle w:val="ListParagraph"/>
                              <w:tabs>
                                <w:tab w:val="num" w:pos="1080"/>
                              </w:tabs>
                              <w:spacing w:after="0" w:line="360" w:lineRule="auto"/>
                              <w:ind w:left="360"/>
                              <w:jc w:val="both"/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>*</w:t>
                            </w:r>
                            <w:r w:rsidR="001E223E"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>eligible for Two [2] “Two-Person”</w:t>
                            </w:r>
                            <w:r w:rsidR="001E223E" w:rsidRPr="00526E92">
                              <w:rPr>
                                <w:rFonts w:eastAsia="Times New Roman" w:cs="Times New Roman"/>
                                <w:b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>teams</w:t>
                            </w:r>
                            <w:r w:rsidR="003D552A"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 xml:space="preserve">  </w:t>
                            </w:r>
                          </w:p>
                          <w:p w:rsidR="001E223E" w:rsidRPr="00526E92" w:rsidRDefault="001E223E" w:rsidP="00526E92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ind w:left="360"/>
                              <w:jc w:val="both"/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>Bronze = $1,000</w:t>
                            </w:r>
                          </w:p>
                          <w:p w:rsidR="001E223E" w:rsidRPr="00526E92" w:rsidRDefault="00BC6056" w:rsidP="00526E92">
                            <w:pPr>
                              <w:pStyle w:val="ListParagraph"/>
                              <w:spacing w:after="0" w:line="240" w:lineRule="auto"/>
                              <w:ind w:left="360"/>
                              <w:jc w:val="both"/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>*</w:t>
                            </w:r>
                            <w:r w:rsidR="001E223E"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>eligible for One [1] “Two-Person”</w:t>
                            </w:r>
                            <w:r w:rsidR="001E223E" w:rsidRPr="00526E92">
                              <w:rPr>
                                <w:rFonts w:eastAsia="Times New Roman" w:cs="Times New Roman"/>
                                <w:b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>teams</w:t>
                            </w:r>
                            <w:r w:rsidR="001E223E"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ab/>
                            </w:r>
                            <w:r w:rsidR="001E223E"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ab/>
                            </w:r>
                          </w:p>
                          <w:p w:rsidR="001E223E" w:rsidRPr="00526E92" w:rsidRDefault="001E223E" w:rsidP="001E223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 w:cs="Times New Roman"/>
                                <w:b/>
                                <w:bCs/>
                                <w:iCs/>
                                <w:color w:val="FF0000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526E92">
                              <w:rPr>
                                <w:rFonts w:eastAsia="Times New Roman" w:cs="Times New Roman"/>
                                <w:b/>
                                <w:bCs/>
                                <w:iCs/>
                                <w:color w:val="FF0000"/>
                                <w:sz w:val="16"/>
                                <w:szCs w:val="16"/>
                                <w:lang w:eastAsia="en-US"/>
                              </w:rPr>
                              <w:t xml:space="preserve">Each Corporate Sponsorship includes a Tee and Hole Sponsorship Advertisement </w:t>
                            </w:r>
                          </w:p>
                          <w:p w:rsidR="001E223E" w:rsidRPr="00526E92" w:rsidRDefault="001E223E" w:rsidP="001E223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 w:cs="Times New Roman"/>
                                <w:b/>
                                <w:bCs/>
                                <w:iCs/>
                                <w:color w:val="FF0000"/>
                                <w:sz w:val="16"/>
                                <w:szCs w:val="16"/>
                                <w:lang w:eastAsia="en-US"/>
                              </w:rPr>
                            </w:pPr>
                          </w:p>
                          <w:p w:rsidR="00526E92" w:rsidRPr="00526E92" w:rsidRDefault="00A33341" w:rsidP="00526E92">
                            <w:pPr>
                              <w:keepNext/>
                              <w:spacing w:after="0" w:line="360" w:lineRule="auto"/>
                              <w:outlineLvl w:val="1"/>
                              <w:rPr>
                                <w:rFonts w:eastAsia="Times New Roman" w:cs="Times New Roman"/>
                                <w:b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526E92">
                              <w:rPr>
                                <w:rFonts w:eastAsia="Times New Roman" w:cs="Times New Roman"/>
                                <w:b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 xml:space="preserve">II: </w:t>
                            </w:r>
                            <w:r w:rsidR="00526E92" w:rsidRPr="00526E92">
                              <w:rPr>
                                <w:rFonts w:eastAsia="Times New Roman" w:cs="Times New Roman"/>
                                <w:b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 xml:space="preserve">   </w:t>
                            </w:r>
                            <w:r w:rsidR="001E223E" w:rsidRPr="00526E92">
                              <w:rPr>
                                <w:rFonts w:eastAsia="Times New Roman" w:cs="Times New Roman"/>
                                <w:b/>
                                <w:color w:val="auto"/>
                                <w:szCs w:val="22"/>
                                <w:u w:val="single"/>
                                <w:lang w:eastAsia="en-US"/>
                              </w:rPr>
                              <w:t>Corporate Hole and Tee Box Sponsorships</w:t>
                            </w:r>
                          </w:p>
                          <w:p w:rsidR="00526E92" w:rsidRPr="00526E92" w:rsidRDefault="001E223E" w:rsidP="000D0CAF">
                            <w:pPr>
                              <w:pStyle w:val="ListParagraph"/>
                              <w:keepNext/>
                              <w:numPr>
                                <w:ilvl w:val="0"/>
                                <w:numId w:val="13"/>
                              </w:numPr>
                              <w:spacing w:after="0" w:line="360" w:lineRule="auto"/>
                              <w:outlineLvl w:val="1"/>
                              <w:rPr>
                                <w:rFonts w:eastAsia="Times New Roman" w:cs="Times New Roman"/>
                                <w:b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 xml:space="preserve">Hole </w:t>
                            </w:r>
                            <w:r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u w:val="single"/>
                                <w:lang w:eastAsia="en-US"/>
                              </w:rPr>
                              <w:t xml:space="preserve">and </w:t>
                            </w:r>
                            <w:r w:rsidR="00526E92"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>Tee Box = $500</w:t>
                            </w:r>
                            <w:r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ab/>
                            </w:r>
                          </w:p>
                          <w:p w:rsidR="00A33341" w:rsidRPr="00526E92" w:rsidRDefault="001E223E" w:rsidP="0057027A">
                            <w:pPr>
                              <w:pStyle w:val="ListParagraph"/>
                              <w:keepNext/>
                              <w:numPr>
                                <w:ilvl w:val="0"/>
                                <w:numId w:val="13"/>
                              </w:numPr>
                              <w:spacing w:after="0" w:line="480" w:lineRule="auto"/>
                              <w:outlineLvl w:val="1"/>
                              <w:rPr>
                                <w:rFonts w:eastAsia="Times New Roman" w:cs="Times New Roman"/>
                                <w:b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 xml:space="preserve">Hole </w:t>
                            </w:r>
                            <w:r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u w:val="single"/>
                                <w:lang w:eastAsia="en-US"/>
                              </w:rPr>
                              <w:t>or</w:t>
                            </w:r>
                            <w:r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 xml:space="preserve"> Tee Box = $300</w:t>
                            </w:r>
                          </w:p>
                          <w:p w:rsidR="00035F93" w:rsidRPr="000D0CAF" w:rsidRDefault="00AB2B90" w:rsidP="0057027A">
                            <w:pPr>
                              <w:spacing w:after="0" w:line="360" w:lineRule="auto"/>
                              <w:rPr>
                                <w:b/>
                                <w:color w:val="auto"/>
                                <w:sz w:val="22"/>
                                <w:u w:val="single"/>
                              </w:rPr>
                            </w:pPr>
                            <w:r w:rsidRPr="000D0CAF">
                              <w:rPr>
                                <w:b/>
                                <w:color w:val="auto"/>
                                <w:sz w:val="22"/>
                                <w:u w:val="single"/>
                              </w:rPr>
                              <w:t xml:space="preserve">III: </w:t>
                            </w:r>
                            <w:r w:rsidR="00A33341" w:rsidRPr="000D0CAF">
                              <w:rPr>
                                <w:b/>
                                <w:color w:val="auto"/>
                                <w:sz w:val="22"/>
                                <w:u w:val="single"/>
                              </w:rPr>
                              <w:t>Tournament Donations:</w:t>
                            </w:r>
                          </w:p>
                          <w:p w:rsidR="00A33341" w:rsidRPr="00526E92" w:rsidRDefault="00A33341" w:rsidP="00A33341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 xml:space="preserve">In honor of the Foundation’s Founder, the Late Bobby R. </w:t>
                            </w:r>
                            <w:proofErr w:type="spellStart"/>
                            <w:r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>Phills</w:t>
                            </w:r>
                            <w:proofErr w:type="spellEnd"/>
                            <w:r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 xml:space="preserve">, II, a Louisiana native, and Southern University graduate, the Foundation requests that donations be given in </w:t>
                            </w:r>
                            <w:r w:rsidRPr="00526E92">
                              <w:rPr>
                                <w:rFonts w:eastAsia="Times New Roman" w:cs="Times New Roman"/>
                                <w:b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>increments of $13.00,</w:t>
                            </w:r>
                            <w:r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 xml:space="preserve"> which represents the number on Bobby’s last professional basketball jersey with the NBA</w:t>
                            </w:r>
                            <w:r w:rsidR="000D0CAF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>’s Charlotte Hornets. A</w:t>
                            </w:r>
                            <w:r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 xml:space="preserve">ll donations given in support of the Foundation’s goals and objectives of promoting student scholarships, youth development, and community </w:t>
                            </w:r>
                            <w:r w:rsidR="000D0CAF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 xml:space="preserve">service activities are welcome </w:t>
                            </w:r>
                            <w:r w:rsidRPr="00526E92"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t xml:space="preserve">and appreciated, regardless of the amount. It is not the amount, but the sincerity of giving. </w:t>
                            </w:r>
                          </w:p>
                          <w:p w:rsidR="00AB2B90" w:rsidRPr="00526E92" w:rsidRDefault="00AB2B90" w:rsidP="00A33341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 w:cs="Times New Roman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  <w:p w:rsidR="00A33341" w:rsidRPr="00526E92" w:rsidRDefault="00A33341" w:rsidP="000D0CAF">
                            <w:pPr>
                              <w:jc w:val="center"/>
                              <w:rPr>
                                <w:b/>
                                <w:color w:val="0000FF"/>
                                <w:sz w:val="22"/>
                                <w:szCs w:val="22"/>
                              </w:rPr>
                            </w:pPr>
                            <w:r w:rsidRPr="00526E92">
                              <w:rPr>
                                <w:b/>
                                <w:color w:val="0000FF"/>
                                <w:sz w:val="22"/>
                                <w:szCs w:val="22"/>
                              </w:rPr>
                              <w:t>Donation Amount:</w:t>
                            </w:r>
                            <w:r w:rsidRPr="00526E92">
                              <w:rPr>
                                <w:color w:val="0000FF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526E92">
                              <w:rPr>
                                <w:b/>
                                <w:color w:val="0000FF"/>
                                <w:sz w:val="22"/>
                                <w:szCs w:val="22"/>
                              </w:rPr>
                              <w:t>$</w:t>
                            </w:r>
                            <w:r w:rsidR="000D0CAF">
                              <w:rPr>
                                <w:b/>
                                <w:color w:val="0000FF"/>
                                <w:sz w:val="22"/>
                                <w:szCs w:val="22"/>
                              </w:rPr>
                              <w:softHyphen/>
                            </w:r>
                            <w:r w:rsidR="000D0CAF">
                              <w:rPr>
                                <w:b/>
                                <w:color w:val="0000FF"/>
                                <w:sz w:val="22"/>
                                <w:szCs w:val="22"/>
                              </w:rPr>
                              <w:softHyphen/>
                            </w:r>
                            <w:r w:rsidR="000D0CAF">
                              <w:rPr>
                                <w:b/>
                                <w:color w:val="0000FF"/>
                                <w:sz w:val="22"/>
                                <w:szCs w:val="22"/>
                              </w:rPr>
                              <w:softHyphen/>
                              <w:t>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FCF63C3" id="Text Box 15" o:spid="_x0000_s1031" type="#_x0000_t202" style="position:absolute;margin-left:535.5pt;margin-top:-540pt;width:235.25pt;height:550.9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" fillcolor="white [3201]" stroked="f" strokeweight=".5pt">
                <v:textbox>
                  <w:txbxContent>
                    <w:p w:rsidR="003D552A" w:rsidRPr="00526E92" w:rsidRDefault="003D552A" w:rsidP="001E223E">
                      <w:pPr>
                        <w:spacing w:after="0" w:line="240" w:lineRule="auto"/>
                        <w:jc w:val="center"/>
                        <w:rPr>
                          <w:rFonts w:eastAsia="Times New Roman" w:cs="Times New Roman"/>
                          <w:b/>
                          <w:color w:val="auto"/>
                          <w:sz w:val="22"/>
                          <w:szCs w:val="24"/>
                          <w:lang w:eastAsia="en-US"/>
                        </w:rPr>
                      </w:pPr>
                    </w:p>
                    <w:p w:rsidR="003D552A" w:rsidRPr="00526E92" w:rsidRDefault="003D552A" w:rsidP="001E223E">
                      <w:pPr>
                        <w:spacing w:after="0" w:line="240" w:lineRule="auto"/>
                        <w:jc w:val="center"/>
                        <w:rPr>
                          <w:rFonts w:eastAsia="Times New Roman" w:cs="Times New Roman"/>
                          <w:b/>
                          <w:color w:val="auto"/>
                          <w:sz w:val="22"/>
                          <w:szCs w:val="24"/>
                          <w:lang w:eastAsia="en-US"/>
                        </w:rPr>
                      </w:pPr>
                    </w:p>
                    <w:p w:rsidR="001E223E" w:rsidRPr="00526E92" w:rsidRDefault="001E223E" w:rsidP="001E223E">
                      <w:pPr>
                        <w:spacing w:after="0" w:line="240" w:lineRule="auto"/>
                        <w:jc w:val="center"/>
                        <w:rPr>
                          <w:rFonts w:eastAsia="Times New Roman" w:cs="Times New Roman"/>
                          <w:b/>
                          <w:color w:val="auto"/>
                          <w:sz w:val="22"/>
                          <w:szCs w:val="24"/>
                          <w:u w:val="single"/>
                          <w:lang w:eastAsia="en-US"/>
                        </w:rPr>
                      </w:pPr>
                      <w:r w:rsidRPr="00526E92">
                        <w:rPr>
                          <w:rFonts w:eastAsia="Times New Roman" w:cs="Times New Roman"/>
                          <w:b/>
                          <w:color w:val="auto"/>
                          <w:sz w:val="22"/>
                          <w:szCs w:val="24"/>
                          <w:u w:val="single"/>
                          <w:lang w:eastAsia="en-US"/>
                        </w:rPr>
                        <w:t>TOURNAMENT SPONSOR/DONOR FORM</w:t>
                      </w:r>
                    </w:p>
                    <w:p w:rsidR="001E223E" w:rsidRPr="00526E92" w:rsidRDefault="001E223E" w:rsidP="001E223E">
                      <w:pPr>
                        <w:spacing w:after="0" w:line="240" w:lineRule="auto"/>
                        <w:jc w:val="center"/>
                        <w:rPr>
                          <w:rFonts w:eastAsia="Times New Roman" w:cs="Times New Roman"/>
                          <w:b/>
                          <w:color w:val="auto"/>
                          <w:lang w:eastAsia="en-US"/>
                        </w:rPr>
                      </w:pPr>
                      <w:r w:rsidRPr="00526E92">
                        <w:rPr>
                          <w:rFonts w:eastAsia="Times New Roman" w:cs="Times New Roman"/>
                          <w:b/>
                          <w:color w:val="auto"/>
                          <w:lang w:eastAsia="en-US"/>
                        </w:rPr>
                        <w:t>(Check all boxes that apply)</w:t>
                      </w:r>
                    </w:p>
                    <w:p w:rsidR="003D552A" w:rsidRPr="00526E92" w:rsidRDefault="003D552A" w:rsidP="000D0CAF">
                      <w:pPr>
                        <w:spacing w:after="0" w:line="240" w:lineRule="auto"/>
                        <w:rPr>
                          <w:rFonts w:eastAsia="Times New Roman" w:cs="Times New Roman"/>
                          <w:b/>
                          <w:color w:val="auto"/>
                          <w:sz w:val="22"/>
                          <w:szCs w:val="22"/>
                          <w:lang w:eastAsia="en-US"/>
                        </w:rPr>
                      </w:pPr>
                    </w:p>
                    <w:p w:rsidR="001E223E" w:rsidRPr="00526E92" w:rsidRDefault="001E223E" w:rsidP="003D552A">
                      <w:pPr>
                        <w:tabs>
                          <w:tab w:val="left" w:pos="4994"/>
                        </w:tabs>
                        <w:spacing w:after="0" w:line="360" w:lineRule="auto"/>
                        <w:rPr>
                          <w:rFonts w:eastAsia="Times New Roman" w:cs="Times New Roman"/>
                          <w:b/>
                          <w:color w:val="auto"/>
                          <w:sz w:val="22"/>
                          <w:szCs w:val="22"/>
                          <w:lang w:eastAsia="en-US"/>
                        </w:rPr>
                      </w:pPr>
                      <w:r w:rsidRPr="00526E92">
                        <w:rPr>
                          <w:rFonts w:eastAsia="Times New Roman" w:cs="Times New Roman"/>
                          <w:b/>
                          <w:color w:val="auto"/>
                          <w:sz w:val="22"/>
                          <w:szCs w:val="22"/>
                          <w:lang w:eastAsia="en-US"/>
                        </w:rPr>
                        <w:t>I:</w:t>
                      </w:r>
                      <w:r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 xml:space="preserve">    </w:t>
                      </w:r>
                      <w:r w:rsidRPr="000D0CAF">
                        <w:rPr>
                          <w:rFonts w:eastAsia="Times New Roman" w:cs="Times New Roman"/>
                          <w:b/>
                          <w:color w:val="auto"/>
                          <w:szCs w:val="22"/>
                          <w:u w:val="single"/>
                          <w:lang w:eastAsia="en-US"/>
                        </w:rPr>
                        <w:t>Golf Tournament Corporate Sponsorships</w:t>
                      </w:r>
                    </w:p>
                    <w:p w:rsidR="00BC6056" w:rsidRPr="00526E92" w:rsidRDefault="001E223E" w:rsidP="00526E92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 w:line="240" w:lineRule="auto"/>
                        <w:ind w:left="360"/>
                        <w:jc w:val="both"/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</w:pPr>
                      <w:r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 xml:space="preserve">Platinum = $5,000 </w:t>
                      </w:r>
                    </w:p>
                    <w:p w:rsidR="001E223E" w:rsidRPr="00526E92" w:rsidRDefault="00BC6056" w:rsidP="00526E92">
                      <w:pPr>
                        <w:spacing w:after="0" w:line="360" w:lineRule="auto"/>
                        <w:jc w:val="both"/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</w:pPr>
                      <w:r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r w:rsidR="00526E92"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 xml:space="preserve">     </w:t>
                      </w:r>
                      <w:r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>*</w:t>
                      </w:r>
                      <w:r w:rsidR="001E223E"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>eligible for Fo</w:t>
                      </w:r>
                      <w:r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>ur [4] “Two-Person” teams</w:t>
                      </w:r>
                    </w:p>
                    <w:p w:rsidR="001E223E" w:rsidRPr="00526E92" w:rsidRDefault="00BC6056" w:rsidP="00526E92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 w:line="240" w:lineRule="auto"/>
                        <w:ind w:left="360"/>
                        <w:jc w:val="both"/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</w:pPr>
                      <w:r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>Gold = $3,000</w:t>
                      </w:r>
                    </w:p>
                    <w:p w:rsidR="001E223E" w:rsidRPr="00526E92" w:rsidRDefault="00526E92" w:rsidP="00526E92">
                      <w:pPr>
                        <w:tabs>
                          <w:tab w:val="num" w:pos="1080"/>
                        </w:tabs>
                        <w:spacing w:after="0" w:line="360" w:lineRule="auto"/>
                        <w:jc w:val="both"/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</w:pPr>
                      <w:r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 xml:space="preserve">       </w:t>
                      </w:r>
                      <w:r w:rsidR="00BC6056"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>*</w:t>
                      </w:r>
                      <w:r w:rsidR="001E223E"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>eligible for Three [3]</w:t>
                      </w:r>
                      <w:r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 xml:space="preserve"> “Two-Person”</w:t>
                      </w:r>
                      <w:r w:rsidR="00BC6056"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 xml:space="preserve"> teams</w:t>
                      </w:r>
                    </w:p>
                    <w:p w:rsidR="001E223E" w:rsidRPr="00526E92" w:rsidRDefault="00BC6056" w:rsidP="00526E92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tabs>
                          <w:tab w:val="num" w:pos="720"/>
                        </w:tabs>
                        <w:spacing w:after="0" w:line="240" w:lineRule="auto"/>
                        <w:ind w:left="360"/>
                        <w:jc w:val="both"/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</w:pPr>
                      <w:r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>Silver = $2,000</w:t>
                      </w:r>
                    </w:p>
                    <w:p w:rsidR="001E223E" w:rsidRPr="00526E92" w:rsidRDefault="00BC6056" w:rsidP="00526E92">
                      <w:pPr>
                        <w:pStyle w:val="ListParagraph"/>
                        <w:tabs>
                          <w:tab w:val="num" w:pos="1080"/>
                        </w:tabs>
                        <w:spacing w:after="0" w:line="360" w:lineRule="auto"/>
                        <w:ind w:left="360"/>
                        <w:jc w:val="both"/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</w:pPr>
                      <w:r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>*</w:t>
                      </w:r>
                      <w:r w:rsidR="001E223E"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>eligible for Two [2] “Two-Person”</w:t>
                      </w:r>
                      <w:r w:rsidR="001E223E" w:rsidRPr="00526E92">
                        <w:rPr>
                          <w:rFonts w:eastAsia="Times New Roman" w:cs="Times New Roman"/>
                          <w:b/>
                          <w:color w:val="auto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r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>teams</w:t>
                      </w:r>
                      <w:r w:rsidR="003D552A"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 xml:space="preserve">  </w:t>
                      </w:r>
                    </w:p>
                    <w:p w:rsidR="001E223E" w:rsidRPr="00526E92" w:rsidRDefault="001E223E" w:rsidP="00526E92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 w:line="240" w:lineRule="auto"/>
                        <w:ind w:left="360"/>
                        <w:jc w:val="both"/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</w:pPr>
                      <w:r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>Bronze = $1,000</w:t>
                      </w:r>
                    </w:p>
                    <w:p w:rsidR="001E223E" w:rsidRPr="00526E92" w:rsidRDefault="00BC6056" w:rsidP="00526E92">
                      <w:pPr>
                        <w:pStyle w:val="ListParagraph"/>
                        <w:spacing w:after="0" w:line="240" w:lineRule="auto"/>
                        <w:ind w:left="360"/>
                        <w:jc w:val="both"/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</w:pPr>
                      <w:r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>*</w:t>
                      </w:r>
                      <w:r w:rsidR="001E223E"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 xml:space="preserve">eligible for </w:t>
                      </w:r>
                      <w:proofErr w:type="gramStart"/>
                      <w:r w:rsidR="001E223E"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>One</w:t>
                      </w:r>
                      <w:proofErr w:type="gramEnd"/>
                      <w:r w:rsidR="001E223E"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 xml:space="preserve"> [1] “Two-Person”</w:t>
                      </w:r>
                      <w:r w:rsidR="001E223E" w:rsidRPr="00526E92">
                        <w:rPr>
                          <w:rFonts w:eastAsia="Times New Roman" w:cs="Times New Roman"/>
                          <w:b/>
                          <w:color w:val="auto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r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>teams</w:t>
                      </w:r>
                      <w:r w:rsidR="001E223E"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ab/>
                      </w:r>
                      <w:r w:rsidR="001E223E"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ab/>
                      </w:r>
                    </w:p>
                    <w:p w:rsidR="001E223E" w:rsidRPr="00526E92" w:rsidRDefault="001E223E" w:rsidP="001E223E">
                      <w:pPr>
                        <w:spacing w:after="0" w:line="240" w:lineRule="auto"/>
                        <w:jc w:val="center"/>
                        <w:rPr>
                          <w:rFonts w:eastAsia="Times New Roman" w:cs="Times New Roman"/>
                          <w:b/>
                          <w:bCs/>
                          <w:iCs/>
                          <w:color w:val="FF0000"/>
                          <w:sz w:val="16"/>
                          <w:szCs w:val="16"/>
                          <w:lang w:eastAsia="en-US"/>
                        </w:rPr>
                      </w:pPr>
                      <w:r w:rsidRPr="00526E92">
                        <w:rPr>
                          <w:rFonts w:eastAsia="Times New Roman" w:cs="Times New Roman"/>
                          <w:b/>
                          <w:bCs/>
                          <w:iCs/>
                          <w:color w:val="FF0000"/>
                          <w:sz w:val="16"/>
                          <w:szCs w:val="16"/>
                          <w:lang w:eastAsia="en-US"/>
                        </w:rPr>
                        <w:t xml:space="preserve">Each Corporate Sponsorship includes a Tee and Hole Sponsorship Advertisement </w:t>
                      </w:r>
                    </w:p>
                    <w:p w:rsidR="001E223E" w:rsidRPr="00526E92" w:rsidRDefault="001E223E" w:rsidP="001E223E">
                      <w:pPr>
                        <w:spacing w:after="0" w:line="240" w:lineRule="auto"/>
                        <w:jc w:val="center"/>
                        <w:rPr>
                          <w:rFonts w:eastAsia="Times New Roman" w:cs="Times New Roman"/>
                          <w:b/>
                          <w:bCs/>
                          <w:iCs/>
                          <w:color w:val="FF0000"/>
                          <w:sz w:val="16"/>
                          <w:szCs w:val="16"/>
                          <w:lang w:eastAsia="en-US"/>
                        </w:rPr>
                      </w:pPr>
                    </w:p>
                    <w:p w:rsidR="00526E92" w:rsidRPr="00526E92" w:rsidRDefault="00A33341" w:rsidP="00526E92">
                      <w:pPr>
                        <w:keepNext/>
                        <w:spacing w:after="0" w:line="360" w:lineRule="auto"/>
                        <w:outlineLvl w:val="1"/>
                        <w:rPr>
                          <w:rFonts w:eastAsia="Times New Roman" w:cs="Times New Roman"/>
                          <w:b/>
                          <w:color w:val="auto"/>
                          <w:sz w:val="22"/>
                          <w:szCs w:val="22"/>
                          <w:lang w:eastAsia="en-US"/>
                        </w:rPr>
                      </w:pPr>
                      <w:r w:rsidRPr="00526E92">
                        <w:rPr>
                          <w:rFonts w:eastAsia="Times New Roman" w:cs="Times New Roman"/>
                          <w:b/>
                          <w:color w:val="auto"/>
                          <w:sz w:val="22"/>
                          <w:szCs w:val="22"/>
                          <w:lang w:eastAsia="en-US"/>
                        </w:rPr>
                        <w:t xml:space="preserve">II: </w:t>
                      </w:r>
                      <w:r w:rsidR="00526E92" w:rsidRPr="00526E92">
                        <w:rPr>
                          <w:rFonts w:eastAsia="Times New Roman" w:cs="Times New Roman"/>
                          <w:b/>
                          <w:color w:val="auto"/>
                          <w:sz w:val="22"/>
                          <w:szCs w:val="22"/>
                          <w:lang w:eastAsia="en-US"/>
                        </w:rPr>
                        <w:t xml:space="preserve">   </w:t>
                      </w:r>
                      <w:r w:rsidR="001E223E" w:rsidRPr="00526E92">
                        <w:rPr>
                          <w:rFonts w:eastAsia="Times New Roman" w:cs="Times New Roman"/>
                          <w:b/>
                          <w:color w:val="auto"/>
                          <w:szCs w:val="22"/>
                          <w:u w:val="single"/>
                          <w:lang w:eastAsia="en-US"/>
                        </w:rPr>
                        <w:t>Corporate Hole and Tee Box Sponsorships</w:t>
                      </w:r>
                    </w:p>
                    <w:p w:rsidR="00526E92" w:rsidRPr="00526E92" w:rsidRDefault="001E223E" w:rsidP="000D0CAF">
                      <w:pPr>
                        <w:pStyle w:val="ListParagraph"/>
                        <w:keepNext/>
                        <w:numPr>
                          <w:ilvl w:val="0"/>
                          <w:numId w:val="13"/>
                        </w:numPr>
                        <w:spacing w:after="0" w:line="360" w:lineRule="auto"/>
                        <w:outlineLvl w:val="1"/>
                        <w:rPr>
                          <w:rFonts w:eastAsia="Times New Roman" w:cs="Times New Roman"/>
                          <w:b/>
                          <w:color w:val="auto"/>
                          <w:sz w:val="22"/>
                          <w:szCs w:val="22"/>
                          <w:lang w:eastAsia="en-US"/>
                        </w:rPr>
                      </w:pPr>
                      <w:r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 xml:space="preserve">Hole </w:t>
                      </w:r>
                      <w:r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u w:val="single"/>
                          <w:lang w:eastAsia="en-US"/>
                        </w:rPr>
                        <w:t xml:space="preserve">and </w:t>
                      </w:r>
                      <w:r w:rsidR="00526E92"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>Tee Box = $500</w:t>
                      </w:r>
                      <w:r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ab/>
                      </w:r>
                    </w:p>
                    <w:p w:rsidR="00A33341" w:rsidRPr="00526E92" w:rsidRDefault="001E223E" w:rsidP="0057027A">
                      <w:pPr>
                        <w:pStyle w:val="ListParagraph"/>
                        <w:keepNext/>
                        <w:numPr>
                          <w:ilvl w:val="0"/>
                          <w:numId w:val="13"/>
                        </w:numPr>
                        <w:spacing w:after="0" w:line="480" w:lineRule="auto"/>
                        <w:outlineLvl w:val="1"/>
                        <w:rPr>
                          <w:rFonts w:eastAsia="Times New Roman" w:cs="Times New Roman"/>
                          <w:b/>
                          <w:color w:val="auto"/>
                          <w:sz w:val="22"/>
                          <w:szCs w:val="22"/>
                          <w:lang w:eastAsia="en-US"/>
                        </w:rPr>
                      </w:pPr>
                      <w:r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 xml:space="preserve">Hole </w:t>
                      </w:r>
                      <w:r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u w:val="single"/>
                          <w:lang w:eastAsia="en-US"/>
                        </w:rPr>
                        <w:t>or</w:t>
                      </w:r>
                      <w:r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 xml:space="preserve"> Tee Box = $300</w:t>
                      </w:r>
                    </w:p>
                    <w:p w:rsidR="00035F93" w:rsidRPr="000D0CAF" w:rsidRDefault="00AB2B90" w:rsidP="0057027A">
                      <w:pPr>
                        <w:spacing w:after="0" w:line="360" w:lineRule="auto"/>
                        <w:rPr>
                          <w:b/>
                          <w:color w:val="auto"/>
                          <w:sz w:val="22"/>
                          <w:u w:val="single"/>
                        </w:rPr>
                      </w:pPr>
                      <w:r w:rsidRPr="000D0CAF">
                        <w:rPr>
                          <w:b/>
                          <w:color w:val="auto"/>
                          <w:sz w:val="22"/>
                          <w:u w:val="single"/>
                        </w:rPr>
                        <w:t xml:space="preserve">III: </w:t>
                      </w:r>
                      <w:r w:rsidR="00A33341" w:rsidRPr="000D0CAF">
                        <w:rPr>
                          <w:b/>
                          <w:color w:val="auto"/>
                          <w:sz w:val="22"/>
                          <w:u w:val="single"/>
                        </w:rPr>
                        <w:t>Tournament Donations:</w:t>
                      </w:r>
                    </w:p>
                    <w:p w:rsidR="00A33341" w:rsidRPr="00526E92" w:rsidRDefault="00A33341" w:rsidP="00A33341">
                      <w:pPr>
                        <w:spacing w:after="0" w:line="240" w:lineRule="auto"/>
                        <w:jc w:val="both"/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</w:pPr>
                      <w:r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 xml:space="preserve">In honor of the Foundation’s Founder, the Late Bobby R. Phills, II, a Louisiana native, and Southern University graduate, the Foundation requests that donations be given in </w:t>
                      </w:r>
                      <w:r w:rsidRPr="00526E92">
                        <w:rPr>
                          <w:rFonts w:eastAsia="Times New Roman" w:cs="Times New Roman"/>
                          <w:b/>
                          <w:color w:val="auto"/>
                          <w:sz w:val="22"/>
                          <w:szCs w:val="22"/>
                          <w:lang w:eastAsia="en-US"/>
                        </w:rPr>
                        <w:t>increments of $13.00,</w:t>
                      </w:r>
                      <w:r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 xml:space="preserve"> which represents the number on Bobby’s last professional basketball jersey with the NBA</w:t>
                      </w:r>
                      <w:r w:rsidR="000D0CAF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>’s Charlotte Hornets. A</w:t>
                      </w:r>
                      <w:r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 xml:space="preserve">ll donations given in support of the Foundation’s goals and objectives of promoting student scholarships, youth development, and community </w:t>
                      </w:r>
                      <w:r w:rsidR="000D0CAF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 xml:space="preserve">service activities are welcome </w:t>
                      </w:r>
                      <w:r w:rsidRPr="00526E92"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  <w:t xml:space="preserve">and appreciated, regardless of the amount. It is not the amount, but the sincerity of giving. </w:t>
                      </w:r>
                    </w:p>
                    <w:p w:rsidR="00AB2B90" w:rsidRPr="00526E92" w:rsidRDefault="00AB2B90" w:rsidP="00A33341">
                      <w:pPr>
                        <w:spacing w:after="0" w:line="240" w:lineRule="auto"/>
                        <w:jc w:val="both"/>
                        <w:rPr>
                          <w:rFonts w:eastAsia="Times New Roman" w:cs="Times New Roman"/>
                          <w:color w:val="auto"/>
                          <w:sz w:val="22"/>
                          <w:szCs w:val="22"/>
                          <w:lang w:eastAsia="en-US"/>
                        </w:rPr>
                      </w:pPr>
                    </w:p>
                    <w:p w:rsidR="00A33341" w:rsidRPr="00526E92" w:rsidRDefault="00A33341" w:rsidP="000D0CAF">
                      <w:pPr>
                        <w:jc w:val="center"/>
                        <w:rPr>
                          <w:b/>
                          <w:color w:val="0000FF"/>
                          <w:sz w:val="22"/>
                          <w:szCs w:val="22"/>
                        </w:rPr>
                      </w:pPr>
                      <w:r w:rsidRPr="00526E92">
                        <w:rPr>
                          <w:b/>
                          <w:color w:val="0000FF"/>
                          <w:sz w:val="22"/>
                          <w:szCs w:val="22"/>
                        </w:rPr>
                        <w:t>Donation Amount:</w:t>
                      </w:r>
                      <w:r w:rsidRPr="00526E92">
                        <w:rPr>
                          <w:color w:val="0000FF"/>
                          <w:sz w:val="22"/>
                          <w:szCs w:val="22"/>
                        </w:rPr>
                        <w:t xml:space="preserve">  </w:t>
                      </w:r>
                      <w:r w:rsidRPr="00526E92">
                        <w:rPr>
                          <w:b/>
                          <w:color w:val="0000FF"/>
                          <w:sz w:val="22"/>
                          <w:szCs w:val="22"/>
                        </w:rPr>
                        <w:t>$</w:t>
                      </w:r>
                      <w:r w:rsidR="000D0CAF">
                        <w:rPr>
                          <w:b/>
                          <w:color w:val="0000FF"/>
                          <w:sz w:val="22"/>
                          <w:szCs w:val="22"/>
                        </w:rPr>
                        <w:softHyphen/>
                      </w:r>
                      <w:r w:rsidR="000D0CAF">
                        <w:rPr>
                          <w:b/>
                          <w:color w:val="0000FF"/>
                          <w:sz w:val="22"/>
                          <w:szCs w:val="22"/>
                        </w:rPr>
                        <w:softHyphen/>
                      </w:r>
                      <w:r w:rsidR="000D0CAF">
                        <w:rPr>
                          <w:b/>
                          <w:color w:val="0000FF"/>
                          <w:sz w:val="22"/>
                          <w:szCs w:val="22"/>
                        </w:rPr>
                        <w:softHyphen/>
                        <w:t>____________________________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E92A1A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75057B2"/>
    <w:lvl w:ilvl="0">
      <w:start w:val="1"/>
      <w:numFmt w:val="bullet"/>
      <w:pStyle w:val="List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352F25" w:themeColor="text2"/>
        <w:sz w:val="16"/>
      </w:rPr>
    </w:lvl>
  </w:abstractNum>
  <w:abstractNum w:abstractNumId="1" w15:restartNumberingAfterBreak="0">
    <w:nsid w:val="0BAE3CC3"/>
    <w:multiLevelType w:val="hybridMultilevel"/>
    <w:tmpl w:val="94D4119A"/>
    <w:lvl w:ilvl="0" w:tplc="E038831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7C00B4"/>
    <w:multiLevelType w:val="hybridMultilevel"/>
    <w:tmpl w:val="8B187DC0"/>
    <w:lvl w:ilvl="0" w:tplc="9426EA1A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28C7419"/>
    <w:multiLevelType w:val="singleLevel"/>
    <w:tmpl w:val="85B27E78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3498682F"/>
    <w:multiLevelType w:val="singleLevel"/>
    <w:tmpl w:val="25FC7CE4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44CD2903"/>
    <w:multiLevelType w:val="hybridMultilevel"/>
    <w:tmpl w:val="444CA716"/>
    <w:lvl w:ilvl="0" w:tplc="9A80B6D4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D90A6D"/>
    <w:multiLevelType w:val="hybridMultilevel"/>
    <w:tmpl w:val="C8782FAA"/>
    <w:lvl w:ilvl="0" w:tplc="4D7269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0E7F59"/>
    <w:multiLevelType w:val="hybridMultilevel"/>
    <w:tmpl w:val="3F04E3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6E194D"/>
    <w:multiLevelType w:val="hybridMultilevel"/>
    <w:tmpl w:val="BEC2A44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4"/>
  </w:num>
  <w:num w:numId="7">
    <w:abstractNumId w:val="3"/>
  </w:num>
  <w:num w:numId="8">
    <w:abstractNumId w:val="2"/>
  </w:num>
  <w:num w:numId="9">
    <w:abstractNumId w:val="8"/>
  </w:num>
  <w:num w:numId="10">
    <w:abstractNumId w:val="7"/>
  </w:num>
  <w:num w:numId="11">
    <w:abstractNumId w:val="6"/>
  </w:num>
  <w:num w:numId="12">
    <w:abstractNumId w:val="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CDF"/>
    <w:rsid w:val="00034420"/>
    <w:rsid w:val="00035F93"/>
    <w:rsid w:val="0004518F"/>
    <w:rsid w:val="0006463B"/>
    <w:rsid w:val="000D0CAF"/>
    <w:rsid w:val="001A54D2"/>
    <w:rsid w:val="001A6641"/>
    <w:rsid w:val="001E223E"/>
    <w:rsid w:val="00211BD1"/>
    <w:rsid w:val="00233235"/>
    <w:rsid w:val="002545BE"/>
    <w:rsid w:val="002B2863"/>
    <w:rsid w:val="002B4CB5"/>
    <w:rsid w:val="002F2297"/>
    <w:rsid w:val="0037682C"/>
    <w:rsid w:val="003776C9"/>
    <w:rsid w:val="00396AB7"/>
    <w:rsid w:val="003C37AA"/>
    <w:rsid w:val="003D552A"/>
    <w:rsid w:val="003F2639"/>
    <w:rsid w:val="00526E92"/>
    <w:rsid w:val="0054253B"/>
    <w:rsid w:val="00547867"/>
    <w:rsid w:val="0057027A"/>
    <w:rsid w:val="00586CC9"/>
    <w:rsid w:val="00604CDF"/>
    <w:rsid w:val="006361C1"/>
    <w:rsid w:val="006B1E04"/>
    <w:rsid w:val="007449F8"/>
    <w:rsid w:val="007A15F4"/>
    <w:rsid w:val="007B43DD"/>
    <w:rsid w:val="007B7948"/>
    <w:rsid w:val="008121A0"/>
    <w:rsid w:val="008415A9"/>
    <w:rsid w:val="00A33341"/>
    <w:rsid w:val="00A84D20"/>
    <w:rsid w:val="00AB2B90"/>
    <w:rsid w:val="00BC6056"/>
    <w:rsid w:val="00CB7DED"/>
    <w:rsid w:val="00D77599"/>
    <w:rsid w:val="00E05798"/>
    <w:rsid w:val="00E26D80"/>
    <w:rsid w:val="00E90983"/>
    <w:rsid w:val="00E92A1A"/>
    <w:rsid w:val="00EE60C8"/>
    <w:rsid w:val="00FD7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4E2CF2-5828-4DA7-8FF5-7A6804B82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color w:val="4D4436" w:themeColor="text2" w:themeTint="E6"/>
        <w:lang w:val="en-US" w:eastAsia="ja-JP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" w:unhideWhenUsed="1" w:qFormat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200" w:after="0" w:line="216" w:lineRule="auto"/>
      <w:outlineLvl w:val="0"/>
    </w:pPr>
    <w:rPr>
      <w:rFonts w:asciiTheme="majorHAnsi" w:eastAsiaTheme="majorEastAsia" w:hAnsiTheme="majorHAnsi" w:cstheme="majorBidi"/>
      <w:b/>
      <w:bCs/>
      <w:color w:val="027E6F" w:themeColor="accent1" w:themeShade="BF"/>
      <w:sz w:val="42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352F25" w:themeColor="text2"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ayout">
    <w:name w:val="Table Layout"/>
    <w:basedOn w:val="TableNormal"/>
    <w:uiPriority w:val="99"/>
    <w:tblPr>
      <w:tblCellMar>
        <w:left w:w="0" w:type="dxa"/>
        <w:right w:w="0" w:type="dxa"/>
      </w:tblCellMar>
    </w:tblPr>
  </w:style>
  <w:style w:type="paragraph" w:styleId="Caption">
    <w:name w:val="caption"/>
    <w:basedOn w:val="Normal"/>
    <w:next w:val="Normal"/>
    <w:uiPriority w:val="2"/>
    <w:unhideWhenUsed/>
    <w:qFormat/>
    <w:pPr>
      <w:spacing w:after="340" w:line="240" w:lineRule="auto"/>
    </w:pPr>
    <w:rPr>
      <w:i/>
      <w:iCs/>
      <w:sz w:val="16"/>
    </w:rPr>
  </w:style>
  <w:style w:type="character" w:customStyle="1" w:styleId="Heading2Char">
    <w:name w:val="Heading 2 Char"/>
    <w:basedOn w:val="DefaultParagraphFont"/>
    <w:link w:val="Heading2"/>
    <w:uiPriority w:val="1"/>
    <w:rPr>
      <w:rFonts w:asciiTheme="majorHAnsi" w:eastAsiaTheme="majorEastAsia" w:hAnsiTheme="majorHAnsi" w:cstheme="majorBidi"/>
      <w:b/>
      <w:bCs/>
      <w:color w:val="352F25" w:themeColor="text2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ListBullet">
    <w:name w:val="List Bullet"/>
    <w:basedOn w:val="Normal"/>
    <w:uiPriority w:val="1"/>
    <w:unhideWhenUsed/>
    <w:qFormat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b/>
      <w:bCs/>
      <w:color w:val="027E6F" w:themeColor="accent1" w:themeShade="BF"/>
      <w:sz w:val="42"/>
    </w:rPr>
  </w:style>
  <w:style w:type="paragraph" w:customStyle="1" w:styleId="Company">
    <w:name w:val="Company"/>
    <w:basedOn w:val="Normal"/>
    <w:uiPriority w:val="2"/>
    <w:qFormat/>
    <w:pPr>
      <w:spacing w:after="0" w:line="240" w:lineRule="auto"/>
    </w:pPr>
    <w:rPr>
      <w:rFonts w:asciiTheme="majorHAnsi" w:eastAsiaTheme="majorEastAsia" w:hAnsiTheme="majorHAnsi" w:cstheme="majorBidi"/>
      <w:b/>
      <w:bCs/>
      <w:caps/>
      <w:color w:val="027E6F" w:themeColor="accent1" w:themeShade="BF"/>
    </w:rPr>
  </w:style>
  <w:style w:type="paragraph" w:styleId="Footer">
    <w:name w:val="footer"/>
    <w:basedOn w:val="Normal"/>
    <w:link w:val="FooterChar"/>
    <w:uiPriority w:val="2"/>
    <w:unhideWhenUsed/>
    <w:qFormat/>
    <w:pPr>
      <w:tabs>
        <w:tab w:val="center" w:pos="4680"/>
        <w:tab w:val="right" w:pos="9360"/>
      </w:tabs>
      <w:spacing w:after="0" w:line="276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2"/>
    <w:rPr>
      <w:rFonts w:asciiTheme="minorHAnsi" w:eastAsiaTheme="minorEastAsia" w:hAnsiTheme="minorHAnsi" w:cstheme="minorBidi"/>
      <w:sz w:val="17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320" w:after="0" w:line="204" w:lineRule="auto"/>
      <w:ind w:left="288" w:right="288"/>
      <w:contextualSpacing/>
    </w:pPr>
    <w:rPr>
      <w:rFonts w:asciiTheme="majorHAnsi" w:eastAsiaTheme="majorEastAsia" w:hAnsiTheme="majorHAnsi" w:cstheme="majorBidi"/>
      <w:b/>
      <w:bCs/>
      <w:caps/>
      <w:color w:val="FFFFFF" w:themeColor="background1"/>
      <w:kern w:val="28"/>
      <w:sz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b/>
      <w:bCs/>
      <w:caps/>
      <w:color w:val="FFFFFF" w:themeColor="background1"/>
      <w:kern w:val="28"/>
      <w:sz w:val="56"/>
    </w:rPr>
  </w:style>
  <w:style w:type="paragraph" w:styleId="Subtitle">
    <w:name w:val="Subtitle"/>
    <w:basedOn w:val="Normal"/>
    <w:next w:val="Normal"/>
    <w:link w:val="SubtitleChar"/>
    <w:uiPriority w:val="1"/>
    <w:qFormat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6"/>
    </w:rPr>
  </w:style>
  <w:style w:type="character" w:customStyle="1" w:styleId="SubtitleChar">
    <w:name w:val="Subtitle Char"/>
    <w:basedOn w:val="DefaultParagraphFont"/>
    <w:link w:val="Subtitle"/>
    <w:uiPriority w:val="1"/>
    <w:rPr>
      <w:i/>
      <w:iCs/>
      <w:color w:val="FFFFFF" w:themeColor="background1"/>
      <w:sz w:val="26"/>
    </w:rPr>
  </w:style>
  <w:style w:type="paragraph" w:styleId="NoSpacing">
    <w:name w:val="No Spacing"/>
    <w:uiPriority w:val="99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1"/>
    <w:qFormat/>
    <w:pPr>
      <w:pBdr>
        <w:top w:val="single" w:sz="4" w:space="14" w:color="027E6F" w:themeColor="accent1" w:themeShade="BF"/>
        <w:bottom w:val="single" w:sz="4" w:space="14" w:color="027E6F" w:themeColor="accent1" w:themeShade="BF"/>
      </w:pBdr>
      <w:spacing w:before="480" w:after="480" w:line="336" w:lineRule="auto"/>
    </w:pPr>
    <w:rPr>
      <w:i/>
      <w:iCs/>
      <w:color w:val="027E6F" w:themeColor="accent1" w:themeShade="BF"/>
      <w:sz w:val="30"/>
    </w:rPr>
  </w:style>
  <w:style w:type="character" w:customStyle="1" w:styleId="QuoteChar">
    <w:name w:val="Quote Char"/>
    <w:basedOn w:val="DefaultParagraphFont"/>
    <w:link w:val="Quote"/>
    <w:uiPriority w:val="1"/>
    <w:rPr>
      <w:i/>
      <w:iCs/>
      <w:color w:val="027E6F" w:themeColor="accent1" w:themeShade="BF"/>
      <w:sz w:val="30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b/>
      <w:bCs/>
    </w:rPr>
  </w:style>
  <w:style w:type="character" w:styleId="Hyperlink">
    <w:name w:val="Hyperlink"/>
    <w:basedOn w:val="DefaultParagraphFont"/>
    <w:uiPriority w:val="99"/>
    <w:unhideWhenUsed/>
    <w:rsid w:val="006361C1"/>
    <w:rPr>
      <w:color w:val="4D4436" w:themeColor="hyperlink"/>
      <w:u w:val="single"/>
    </w:rPr>
  </w:style>
  <w:style w:type="character" w:customStyle="1" w:styleId="Mention">
    <w:name w:val="Mention"/>
    <w:basedOn w:val="DefaultParagraphFont"/>
    <w:uiPriority w:val="99"/>
    <w:semiHidden/>
    <w:unhideWhenUsed/>
    <w:rsid w:val="007B43DD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22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29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unhideWhenUsed/>
    <w:qFormat/>
    <w:rsid w:val="001E2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phills13@gmail.com" TargetMode="External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hyperlink" Target="mailto:bphills13@gmail.com" TargetMode="External"/><Relationship Id="rId12" Type="http://schemas.openxmlformats.org/officeDocument/2006/relationships/hyperlink" Target="http://www.bobbyphillsfoundation.or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0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0.emf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10" Type="http://schemas.openxmlformats.org/officeDocument/2006/relationships/hyperlink" Target="http://www.bobbyphillsfoundation.org" TargetMode="Externa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onio\AppData\Roaming\Microsoft\Templates\Brochure.dotx" TargetMode="External"/></Relationships>
</file>

<file path=word/theme/theme1.xml><?xml version="1.0" encoding="utf-8"?>
<a:theme xmlns:a="http://schemas.openxmlformats.org/drawingml/2006/main" name="Small Business Set">
  <a:themeElements>
    <a:clrScheme name="Small Business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03A996"/>
      </a:accent1>
      <a:accent2>
        <a:srgbClr val="B33536"/>
      </a:accent2>
      <a:accent3>
        <a:srgbClr val="E8C94B"/>
      </a:accent3>
      <a:accent4>
        <a:srgbClr val="2682A6"/>
      </a:accent4>
      <a:accent5>
        <a:srgbClr val="F08A42"/>
      </a:accent5>
      <a:accent6>
        <a:srgbClr val="6A5178"/>
      </a:accent6>
      <a:hlink>
        <a:srgbClr val="4D4436"/>
      </a:hlink>
      <a:folHlink>
        <a:srgbClr val="027E7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69E81-0C24-4775-962E-38A881F681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59D057-E50B-4F54-B1B6-8252385B1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Brochure</Template>
  <TotalTime>0</TotalTime>
  <Pages>2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Coming Services				ForSister Gwendolyn Carol ButlerJuly 29, 1962 – July 2, 2015</Company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Pollard</dc:creator>
  <cp:keywords/>
  <dc:description/>
  <cp:lastModifiedBy>fdn_access</cp:lastModifiedBy>
  <cp:revision>2</cp:revision>
  <cp:lastPrinted>2017-04-30T21:10:00Z</cp:lastPrinted>
  <dcterms:created xsi:type="dcterms:W3CDTF">2017-06-16T18:42:00Z</dcterms:created>
  <dcterms:modified xsi:type="dcterms:W3CDTF">2017-06-16T18:42:00Z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TC029118979991</vt:lpwstr>
  </property>
</Properties>
</file>