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6930"/>
        <w:gridCol w:w="3870"/>
      </w:tblGrid>
      <w:tr w:rsidR="00880783" w:rsidRPr="00AA4794" w:rsidTr="006A7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6930" w:type="dxa"/>
            <w:tcMar>
              <w:right w:w="288" w:type="dxa"/>
            </w:tcMar>
          </w:tcPr>
          <w:p w:rsidR="005C61E4" w:rsidRPr="00AA4794" w:rsidRDefault="00E2010F" w:rsidP="005C61E4">
            <w:pPr>
              <w:spacing w:after="160" w:line="312" w:lineRule="auto"/>
            </w:pPr>
            <w:r w:rsidRPr="00E2010F">
              <w:rPr>
                <w:noProof/>
                <w:lang w:eastAsia="en-US"/>
              </w:rPr>
              <w:drawing>
                <wp:inline distT="0" distB="0" distL="0" distR="0" wp14:anchorId="4C3BB786" wp14:editId="29FC66E6">
                  <wp:extent cx="2409825" cy="2552700"/>
                  <wp:effectExtent l="0" t="0" r="9525" b="0"/>
                  <wp:docPr id="1" name="Picture 1" descr="\\publicsafety\users\Police\WPD-Share\WPD FORMS\Badges, Patches, Seals\WPD Badge Drawing-ne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publicsafety\users\Police\WPD-Share\WPD FORMS\Badges, Patches, Seals\WPD Badge Drawing-ne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1E4" w:rsidRPr="00AA4794" w:rsidRDefault="00E2010F" w:rsidP="005C61E4">
            <w:pPr>
              <w:pStyle w:val="Date"/>
            </w:pPr>
            <w:r>
              <w:t>January 30, 2019</w:t>
            </w:r>
          </w:p>
          <w:p w:rsidR="00E2010F" w:rsidRDefault="00E2010F" w:rsidP="005C61E4">
            <w:pPr>
              <w:pStyle w:val="Title"/>
              <w:rPr>
                <w:sz w:val="56"/>
                <w:szCs w:val="56"/>
              </w:rPr>
            </w:pPr>
          </w:p>
          <w:p w:rsidR="005C61E4" w:rsidRDefault="00E2010F" w:rsidP="005C61E4">
            <w:pPr>
              <w:pStyle w:val="Title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Police ent</w:t>
            </w:r>
            <w:r w:rsidRPr="00E2010F">
              <w:rPr>
                <w:sz w:val="56"/>
                <w:szCs w:val="56"/>
              </w:rPr>
              <w:t>rance exam informational night</w:t>
            </w:r>
          </w:p>
          <w:p w:rsidR="00663924" w:rsidRDefault="00663924" w:rsidP="00663924"/>
          <w:p w:rsidR="00663924" w:rsidRPr="00663924" w:rsidRDefault="00663924" w:rsidP="00663924">
            <w:pPr>
              <w:rPr>
                <w:b/>
                <w:color w:val="E03177" w:themeColor="accent1"/>
                <w:sz w:val="36"/>
                <w:szCs w:val="36"/>
              </w:rPr>
            </w:pPr>
            <w:r w:rsidRPr="00663924">
              <w:rPr>
                <w:b/>
                <w:color w:val="E03177" w:themeColor="accent1"/>
                <w:sz w:val="36"/>
                <w:szCs w:val="36"/>
              </w:rPr>
              <w:t>6-7</w:t>
            </w:r>
            <w:r w:rsidR="007918E4">
              <w:rPr>
                <w:b/>
                <w:color w:val="E03177" w:themeColor="accent1"/>
                <w:sz w:val="36"/>
                <w:szCs w:val="36"/>
              </w:rPr>
              <w:t xml:space="preserve">:00 </w:t>
            </w:r>
            <w:r w:rsidRPr="00663924">
              <w:rPr>
                <w:b/>
                <w:color w:val="E03177" w:themeColor="accent1"/>
                <w:sz w:val="36"/>
                <w:szCs w:val="36"/>
              </w:rPr>
              <w:t>pm</w:t>
            </w:r>
          </w:p>
          <w:p w:rsidR="00280818" w:rsidRDefault="00280818" w:rsidP="00280818"/>
          <w:p w:rsidR="00981D57" w:rsidRPr="00981D57" w:rsidRDefault="00422569" w:rsidP="00280818">
            <w:pPr>
              <w:rPr>
                <w:b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Arthur D. Rhodes Municipal Building</w:t>
            </w:r>
            <w:bookmarkStart w:id="0" w:name="_GoBack"/>
            <w:bookmarkEnd w:id="0"/>
            <w:r w:rsidR="00981D57">
              <w:rPr>
                <w:b/>
                <w:sz w:val="28"/>
                <w:szCs w:val="28"/>
              </w:rPr>
              <w:t xml:space="preserve"> </w:t>
            </w:r>
            <w:r w:rsidR="00981D57" w:rsidRPr="00981D57">
              <w:rPr>
                <w:b/>
                <w:sz w:val="22"/>
                <w:szCs w:val="22"/>
              </w:rPr>
              <w:t>(between the police and fire departments)</w:t>
            </w:r>
          </w:p>
          <w:p w:rsidR="00981D57" w:rsidRDefault="00422569" w:rsidP="002808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161</w:t>
            </w:r>
            <w:r w:rsidR="00280818" w:rsidRPr="00280818">
              <w:rPr>
                <w:b/>
                <w:sz w:val="28"/>
                <w:szCs w:val="28"/>
              </w:rPr>
              <w:t xml:space="preserve"> Lexington St.</w:t>
            </w:r>
            <w:r w:rsidR="00981D57" w:rsidRPr="00280818">
              <w:rPr>
                <w:b/>
                <w:sz w:val="28"/>
                <w:szCs w:val="28"/>
              </w:rPr>
              <w:t xml:space="preserve"> </w:t>
            </w:r>
          </w:p>
          <w:p w:rsidR="00280818" w:rsidRDefault="00981D57" w:rsidP="002808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Conference Room</w:t>
            </w:r>
            <w:r w:rsidR="00B8095B">
              <w:rPr>
                <w:b/>
                <w:sz w:val="28"/>
                <w:szCs w:val="28"/>
              </w:rPr>
              <w:t>/</w:t>
            </w:r>
            <w:r w:rsidRPr="00280818">
              <w:rPr>
                <w:b/>
                <w:sz w:val="28"/>
                <w:szCs w:val="28"/>
              </w:rPr>
              <w:t>Floor 2</w:t>
            </w:r>
            <w:r>
              <w:rPr>
                <w:b/>
                <w:sz w:val="28"/>
                <w:szCs w:val="28"/>
              </w:rPr>
              <w:t xml:space="preserve"> (</w:t>
            </w:r>
            <w:r w:rsidRPr="00981D57">
              <w:rPr>
                <w:b/>
                <w:sz w:val="22"/>
                <w:szCs w:val="22"/>
              </w:rPr>
              <w:t>directly across from the stairwell</w:t>
            </w:r>
            <w:r>
              <w:rPr>
                <w:b/>
                <w:sz w:val="28"/>
                <w:szCs w:val="28"/>
              </w:rPr>
              <w:t>)</w:t>
            </w:r>
          </w:p>
          <w:p w:rsidR="00280818" w:rsidRPr="00280818" w:rsidRDefault="00280818" w:rsidP="002808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Waltham, Ma </w:t>
            </w:r>
            <w:r w:rsidR="00981D57">
              <w:rPr>
                <w:b/>
                <w:sz w:val="28"/>
                <w:szCs w:val="28"/>
              </w:rPr>
              <w:t xml:space="preserve"> 02452</w:t>
            </w:r>
          </w:p>
          <w:p w:rsidR="00280818" w:rsidRPr="00280818" w:rsidRDefault="00280818" w:rsidP="00280818"/>
          <w:p w:rsidR="005C61E4" w:rsidRPr="006A7967" w:rsidRDefault="006A7967" w:rsidP="005C61E4">
            <w:pPr>
              <w:spacing w:after="160" w:line="312" w:lineRule="auto"/>
              <w:rPr>
                <w:color w:val="auto"/>
                <w:sz w:val="26"/>
                <w:szCs w:val="26"/>
              </w:rPr>
            </w:pPr>
            <w:r w:rsidRPr="006A7967">
              <w:rPr>
                <w:rFonts w:ascii="Arial Black" w:eastAsia="SimHei" w:hAnsi="Arial Black" w:cs="Times New Roman"/>
                <w:color w:val="E03177" w:themeColor="accent1"/>
                <w:sz w:val="26"/>
                <w:szCs w:val="26"/>
              </w:rPr>
              <w:t xml:space="preserve">Police Officer Exam:  </w:t>
            </w:r>
            <w:r w:rsidRPr="006A7967">
              <w:rPr>
                <w:rFonts w:ascii="Arial Black" w:eastAsia="SimHei" w:hAnsi="Arial Black" w:cs="Times New Roman"/>
                <w:color w:val="auto"/>
                <w:sz w:val="26"/>
                <w:szCs w:val="26"/>
              </w:rPr>
              <w:t>Saturday March 23, 2019</w:t>
            </w:r>
          </w:p>
          <w:p w:rsidR="00880783" w:rsidRPr="006A7967" w:rsidRDefault="006A7967" w:rsidP="00AA4794">
            <w:pPr>
              <w:spacing w:after="160" w:line="312" w:lineRule="auto"/>
              <w:rPr>
                <w:rFonts w:asciiTheme="majorHAnsi" w:hAnsiTheme="majorHAnsi"/>
              </w:rPr>
            </w:pPr>
            <w:r w:rsidRPr="006A7967">
              <w:rPr>
                <w:rFonts w:asciiTheme="majorHAnsi" w:hAnsiTheme="majorHAnsi"/>
                <w:color w:val="E03177" w:themeColor="accent1"/>
              </w:rPr>
              <w:t xml:space="preserve">Application Deadline:  </w:t>
            </w:r>
            <w:r w:rsidRPr="006A7967">
              <w:rPr>
                <w:rFonts w:asciiTheme="majorHAnsi" w:hAnsiTheme="majorHAnsi"/>
                <w:color w:val="auto"/>
              </w:rPr>
              <w:t xml:space="preserve">February 5, 2019 </w:t>
            </w:r>
          </w:p>
        </w:tc>
        <w:tc>
          <w:tcPr>
            <w:tcW w:w="3870" w:type="dxa"/>
          </w:tcPr>
          <w:p w:rsidR="005C61E4" w:rsidRPr="00280818" w:rsidRDefault="00E2010F" w:rsidP="005C61E4">
            <w:pPr>
              <w:pStyle w:val="Heading2"/>
              <w:outlineLvl w:val="1"/>
              <w:rPr>
                <w:sz w:val="32"/>
                <w:szCs w:val="32"/>
              </w:rPr>
            </w:pPr>
            <w:r w:rsidRPr="00280818">
              <w:rPr>
                <w:sz w:val="32"/>
                <w:szCs w:val="32"/>
              </w:rPr>
              <w:t>18+ YOA</w:t>
            </w:r>
          </w:p>
          <w:p w:rsidR="005C61E4" w:rsidRPr="00AA4794" w:rsidRDefault="00C956DB" w:rsidP="005C61E4">
            <w:pPr>
              <w:pStyle w:val="Heading2"/>
              <w:outlineLvl w:val="1"/>
            </w:pPr>
            <w:sdt>
              <w:sdtPr>
                <w:alias w:val="Dividing line graphic:"/>
                <w:tag w:val="Dividing line graphic:"/>
                <w:id w:val="-909312545"/>
                <w:placeholder>
                  <w:docPart w:val="62D08FA6425D4762B491362250CDCBD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:rsidR="005C61E4" w:rsidRPr="00AA4794" w:rsidRDefault="005C61E4" w:rsidP="005C61E4">
            <w:pPr>
              <w:pStyle w:val="Heading2"/>
              <w:outlineLvl w:val="1"/>
            </w:pPr>
          </w:p>
          <w:p w:rsidR="005C61E4" w:rsidRPr="00280818" w:rsidRDefault="00E2010F" w:rsidP="0064514C">
            <w:pPr>
              <w:pStyle w:val="Heading2"/>
              <w:outlineLvl w:val="1"/>
              <w:rPr>
                <w:sz w:val="32"/>
                <w:szCs w:val="32"/>
              </w:rPr>
            </w:pPr>
            <w:r w:rsidRPr="00280818">
              <w:rPr>
                <w:sz w:val="32"/>
                <w:szCs w:val="32"/>
              </w:rPr>
              <w:t>Applications available</w:t>
            </w:r>
          </w:p>
          <w:p w:rsidR="00E2010F" w:rsidRPr="00280818" w:rsidRDefault="00E2010F" w:rsidP="0064514C">
            <w:pPr>
              <w:pStyle w:val="Heading2"/>
              <w:outlineLvl w:val="1"/>
              <w:rPr>
                <w:sz w:val="32"/>
                <w:szCs w:val="32"/>
              </w:rPr>
            </w:pPr>
            <w:r w:rsidRPr="00280818">
              <w:rPr>
                <w:sz w:val="32"/>
                <w:szCs w:val="32"/>
              </w:rPr>
              <w:t>Exam Fee Waivers</w:t>
            </w:r>
          </w:p>
          <w:p w:rsidR="005C61E4" w:rsidRPr="00AA4794" w:rsidRDefault="00C956DB" w:rsidP="005C61E4">
            <w:pPr>
              <w:pStyle w:val="Heading2"/>
              <w:outlineLvl w:val="1"/>
            </w:pPr>
            <w:sdt>
              <w:sdtPr>
                <w:alias w:val="Dividing line graphic:"/>
                <w:tag w:val="Dividing line graphic:"/>
                <w:id w:val="1319850249"/>
                <w:placeholder>
                  <w:docPart w:val="14889E61CAC44E619EC6799BD41A1625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C61E4" w:rsidRPr="00AA4794">
                  <w:t>────</w:t>
                </w:r>
              </w:sdtContent>
            </w:sdt>
          </w:p>
          <w:p w:rsidR="006A7967" w:rsidRDefault="006A7967" w:rsidP="005C61E4">
            <w:pPr>
              <w:pStyle w:val="Heading2"/>
              <w:outlineLvl w:val="1"/>
            </w:pPr>
          </w:p>
          <w:p w:rsidR="00280818" w:rsidRPr="00280818" w:rsidRDefault="00280818" w:rsidP="005C61E4">
            <w:pPr>
              <w:pStyle w:val="Heading2"/>
              <w:outlineLvl w:val="1"/>
              <w:rPr>
                <w:sz w:val="32"/>
                <w:szCs w:val="32"/>
              </w:rPr>
            </w:pPr>
          </w:p>
          <w:p w:rsidR="006A7967" w:rsidRPr="00280818" w:rsidRDefault="006A7967" w:rsidP="005C61E4">
            <w:pPr>
              <w:pStyle w:val="Heading2"/>
              <w:outlineLvl w:val="1"/>
              <w:rPr>
                <w:sz w:val="32"/>
                <w:szCs w:val="32"/>
              </w:rPr>
            </w:pPr>
            <w:r w:rsidRPr="00280818">
              <w:rPr>
                <w:sz w:val="32"/>
                <w:szCs w:val="32"/>
              </w:rPr>
              <w:t>Apply online at:</w:t>
            </w:r>
          </w:p>
          <w:p w:rsidR="006A7967" w:rsidRPr="006A7967" w:rsidRDefault="006A7967" w:rsidP="005C61E4">
            <w:pPr>
              <w:pStyle w:val="Heading2"/>
              <w:outlineLvl w:val="1"/>
              <w:rPr>
                <w:sz w:val="20"/>
                <w:szCs w:val="20"/>
              </w:rPr>
            </w:pPr>
            <w:r w:rsidRPr="006A7967">
              <w:rPr>
                <w:sz w:val="20"/>
                <w:szCs w:val="20"/>
              </w:rPr>
              <w:t>www.MASS.GOV/CivilService</w:t>
            </w:r>
          </w:p>
          <w:p w:rsidR="006A7967" w:rsidRDefault="006A7967" w:rsidP="005C61E4">
            <w:pPr>
              <w:pStyle w:val="Heading2"/>
              <w:outlineLvl w:val="1"/>
            </w:pPr>
          </w:p>
          <w:p w:rsidR="006A7967" w:rsidRDefault="006A7967" w:rsidP="005C61E4">
            <w:pPr>
              <w:pStyle w:val="Heading2"/>
              <w:outlineLvl w:val="1"/>
            </w:pPr>
          </w:p>
          <w:p w:rsidR="00AA4794" w:rsidRPr="00AA4794" w:rsidRDefault="006A7967" w:rsidP="005C61E4">
            <w:pPr>
              <w:pStyle w:val="Heading2"/>
              <w:outlineLvl w:val="1"/>
            </w:pPr>
            <w:r>
              <w:t xml:space="preserve"> </w:t>
            </w:r>
          </w:p>
          <w:p w:rsidR="005C61E4" w:rsidRPr="00AA4794" w:rsidRDefault="00E2010F" w:rsidP="005C61E4">
            <w:pPr>
              <w:pStyle w:val="Heading3"/>
              <w:outlineLvl w:val="2"/>
            </w:pPr>
            <w:r>
              <w:t>City of Waltham Police Department</w:t>
            </w:r>
          </w:p>
          <w:p w:rsidR="005C61E4" w:rsidRPr="00AA4794" w:rsidRDefault="00C956DB" w:rsidP="00AA4794">
            <w:pPr>
              <w:pStyle w:val="ContactInfo"/>
              <w:spacing w:line="312" w:lineRule="auto"/>
            </w:pPr>
            <w:sdt>
              <w:sdtPr>
                <w:alias w:val="Enter street address, city, st zip code:"/>
                <w:tag w:val="Enter street address, city, st zip code:"/>
                <w:id w:val="857003158"/>
                <w:placeholder>
                  <w:docPart w:val="0BDD4C2851B6477AACF8511F528D0797"/>
                </w:placeholder>
                <w15:appearance w15:val="hidden"/>
                <w:text w:multiLine="1"/>
              </w:sdtPr>
              <w:sdtEndPr/>
              <w:sdtContent>
                <w:r w:rsidR="00E2010F">
                  <w:t>155 Lexington St</w:t>
                </w:r>
                <w:r w:rsidR="00E2010F">
                  <w:br/>
                  <w:t>Waltham, Ma 02452</w:t>
                </w:r>
              </w:sdtContent>
            </w:sdt>
          </w:p>
          <w:p w:rsidR="005C61E4" w:rsidRPr="00AA4794" w:rsidRDefault="00E2010F" w:rsidP="006A7967">
            <w:pPr>
              <w:pStyle w:val="ContactInfo"/>
              <w:spacing w:line="312" w:lineRule="auto"/>
            </w:pPr>
            <w:r>
              <w:t>781-314-3530</w:t>
            </w:r>
            <w:r w:rsidR="006A7967">
              <w:t xml:space="preserve"> – Ofc. Danelle Hart</w:t>
            </w:r>
          </w:p>
          <w:p w:rsidR="00E2010F" w:rsidRPr="00E2010F" w:rsidRDefault="00E2010F" w:rsidP="00E2010F">
            <w:pPr>
              <w:pStyle w:val="ContactInfo"/>
              <w:spacing w:line="312" w:lineRule="auto"/>
            </w:pPr>
            <w:r w:rsidRPr="00E2010F">
              <w:t>https://www.city.waltham.ma.us/police-department</w:t>
            </w:r>
          </w:p>
          <w:p w:rsidR="00E2010F" w:rsidRDefault="00E2010F" w:rsidP="00E2010F">
            <w:pPr>
              <w:pStyle w:val="ContactInfo"/>
              <w:spacing w:line="312" w:lineRule="auto"/>
            </w:pPr>
            <w:r w:rsidRPr="00E2010F">
              <w:t> </w:t>
            </w:r>
          </w:p>
          <w:p w:rsidR="0064514C" w:rsidRPr="00E2010F" w:rsidRDefault="0064514C" w:rsidP="00E2010F">
            <w:pPr>
              <w:pStyle w:val="ContactInfo"/>
              <w:spacing w:line="312" w:lineRule="auto"/>
            </w:pPr>
          </w:p>
          <w:p w:rsidR="005C61E4" w:rsidRDefault="005C61E4" w:rsidP="006A7967">
            <w:pPr>
              <w:pStyle w:val="ContactInfo"/>
              <w:spacing w:line="312" w:lineRule="auto"/>
            </w:pPr>
          </w:p>
          <w:p w:rsidR="006A7967" w:rsidRPr="00AA4794" w:rsidRDefault="006A7967" w:rsidP="006A7967">
            <w:pPr>
              <w:pStyle w:val="ContactInfo"/>
              <w:spacing w:line="312" w:lineRule="auto"/>
            </w:pPr>
          </w:p>
        </w:tc>
      </w:tr>
    </w:tbl>
    <w:p w:rsidR="005C61E4" w:rsidRPr="00076F31" w:rsidRDefault="005C61E4" w:rsidP="00AA4794">
      <w:pPr>
        <w:pStyle w:val="NoSpacing"/>
      </w:pPr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6DB" w:rsidRDefault="00C956DB" w:rsidP="005F5D5F">
      <w:pPr>
        <w:spacing w:after="0" w:line="240" w:lineRule="auto"/>
      </w:pPr>
      <w:r>
        <w:separator/>
      </w:r>
    </w:p>
  </w:endnote>
  <w:endnote w:type="continuationSeparator" w:id="0">
    <w:p w:rsidR="00C956DB" w:rsidRDefault="00C956DB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6DB" w:rsidRDefault="00C956DB" w:rsidP="005F5D5F">
      <w:pPr>
        <w:spacing w:after="0" w:line="240" w:lineRule="auto"/>
      </w:pPr>
      <w:r>
        <w:separator/>
      </w:r>
    </w:p>
  </w:footnote>
  <w:footnote w:type="continuationSeparator" w:id="0">
    <w:p w:rsidR="00C956DB" w:rsidRDefault="00C956DB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C1876"/>
    <w:multiLevelType w:val="hybridMultilevel"/>
    <w:tmpl w:val="DC7ABA60"/>
    <w:lvl w:ilvl="0" w:tplc="D122C486">
      <w:numFmt w:val="bullet"/>
      <w:lvlText w:val="-"/>
      <w:lvlJc w:val="left"/>
      <w:pPr>
        <w:ind w:left="648" w:hanging="360"/>
      </w:pPr>
      <w:rPr>
        <w:rFonts w:ascii="Arial Black" w:eastAsiaTheme="majorEastAsia" w:hAnsi="Arial Black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0F"/>
    <w:rsid w:val="000168C0"/>
    <w:rsid w:val="000427C6"/>
    <w:rsid w:val="00076F31"/>
    <w:rsid w:val="000B4C91"/>
    <w:rsid w:val="00171CDD"/>
    <w:rsid w:val="00175521"/>
    <w:rsid w:val="00181FB9"/>
    <w:rsid w:val="00251739"/>
    <w:rsid w:val="00261A78"/>
    <w:rsid w:val="00280818"/>
    <w:rsid w:val="00327CC1"/>
    <w:rsid w:val="003B6A17"/>
    <w:rsid w:val="00411532"/>
    <w:rsid w:val="00422569"/>
    <w:rsid w:val="005222EE"/>
    <w:rsid w:val="00541BB3"/>
    <w:rsid w:val="00544732"/>
    <w:rsid w:val="005C61E4"/>
    <w:rsid w:val="005F5D5F"/>
    <w:rsid w:val="0064514C"/>
    <w:rsid w:val="00663924"/>
    <w:rsid w:val="00665EA1"/>
    <w:rsid w:val="006A7967"/>
    <w:rsid w:val="006E5B0F"/>
    <w:rsid w:val="007918E4"/>
    <w:rsid w:val="0079199F"/>
    <w:rsid w:val="007B5354"/>
    <w:rsid w:val="00837654"/>
    <w:rsid w:val="00880783"/>
    <w:rsid w:val="008B5772"/>
    <w:rsid w:val="008C031F"/>
    <w:rsid w:val="008C1756"/>
    <w:rsid w:val="008D17FF"/>
    <w:rsid w:val="008F6C52"/>
    <w:rsid w:val="009141C6"/>
    <w:rsid w:val="00981D57"/>
    <w:rsid w:val="0099115E"/>
    <w:rsid w:val="00A03450"/>
    <w:rsid w:val="00A97C88"/>
    <w:rsid w:val="00AA4794"/>
    <w:rsid w:val="00AB3068"/>
    <w:rsid w:val="00AB58F4"/>
    <w:rsid w:val="00AD5237"/>
    <w:rsid w:val="00AF32DC"/>
    <w:rsid w:val="00B46A60"/>
    <w:rsid w:val="00B8095B"/>
    <w:rsid w:val="00BC6ED1"/>
    <w:rsid w:val="00C57F20"/>
    <w:rsid w:val="00C956DB"/>
    <w:rsid w:val="00D16845"/>
    <w:rsid w:val="00D56FBE"/>
    <w:rsid w:val="00D751DD"/>
    <w:rsid w:val="00E2010F"/>
    <w:rsid w:val="00E314BF"/>
    <w:rsid w:val="00E3564F"/>
    <w:rsid w:val="00EC1838"/>
    <w:rsid w:val="00F24834"/>
    <w:rsid w:val="00F2548A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67705F-2F55-4441-B322-BD8578C4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8F4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link w:val="Heading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97C88"/>
    <w:rPr>
      <w:color w:val="262626" w:themeColor="text1" w:themeTint="D9"/>
    </w:rPr>
  </w:style>
  <w:style w:type="character" w:customStyle="1" w:styleId="Heading2Char">
    <w:name w:val="Heading 2 Char"/>
    <w:basedOn w:val="DefaultParagraphFont"/>
    <w:link w:val="Heading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NoSpacing">
    <w:name w:val="No Spacing"/>
    <w:uiPriority w:val="98"/>
    <w:qFormat/>
    <w:rsid w:val="00AA479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ContactInfo">
    <w:name w:val="Contact Info"/>
    <w:basedOn w:val="Normal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B0F"/>
  </w:style>
  <w:style w:type="paragraph" w:styleId="BlockText">
    <w:name w:val="Block Text"/>
    <w:basedOn w:val="Normal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E5B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5B0F"/>
  </w:style>
  <w:style w:type="paragraph" w:styleId="BodyText2">
    <w:name w:val="Body Text 2"/>
    <w:basedOn w:val="Normal"/>
    <w:link w:val="Body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5B0F"/>
  </w:style>
  <w:style w:type="paragraph" w:styleId="BodyText3">
    <w:name w:val="Body Text 3"/>
    <w:basedOn w:val="Normal"/>
    <w:link w:val="Body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5B0F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5B0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5B0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5B0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5B0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5B0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5B0F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5B0F"/>
  </w:style>
  <w:style w:type="table" w:styleId="ColorfulGrid">
    <w:name w:val="Colorful Grid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5B0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B0F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B0F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5B0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5B0F"/>
  </w:style>
  <w:style w:type="character" w:styleId="Emphasis">
    <w:name w:val="Emphasis"/>
    <w:basedOn w:val="DefaultParagraphFont"/>
    <w:uiPriority w:val="20"/>
    <w:semiHidden/>
    <w:unhideWhenUsed/>
    <w:qFormat/>
    <w:rsid w:val="006E5B0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5B0F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153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2"/>
  </w:style>
  <w:style w:type="character" w:styleId="FootnoteReference">
    <w:name w:val="foot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0F"/>
    <w:rPr>
      <w:sz w:val="22"/>
      <w:szCs w:val="20"/>
    </w:rPr>
  </w:style>
  <w:style w:type="table" w:styleId="GridTable1Light">
    <w:name w:val="Grid Table 1 Light"/>
    <w:basedOn w:val="TableNorma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3">
    <w:name w:val="Grid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1153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2"/>
  </w:style>
  <w:style w:type="character" w:customStyle="1" w:styleId="Heading5Char">
    <w:name w:val="Heading 5 Char"/>
    <w:basedOn w:val="DefaultParagraphFont"/>
    <w:link w:val="Heading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E5B0F"/>
  </w:style>
  <w:style w:type="paragraph" w:styleId="HTMLAddress">
    <w:name w:val="HTML Address"/>
    <w:basedOn w:val="Normal"/>
    <w:link w:val="HTMLAd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5B0F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E5B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E5B0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B0F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E5B0F"/>
    <w:rPr>
      <w:i/>
      <w:iCs/>
    </w:rPr>
  </w:style>
  <w:style w:type="character" w:styleId="Hyperlink">
    <w:name w:val="Hyperlink"/>
    <w:basedOn w:val="DefaultParagraphFont"/>
    <w:uiPriority w:val="99"/>
    <w:unhideWhenUsed/>
    <w:rsid w:val="00A97C88"/>
    <w:rPr>
      <w:color w:val="125266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71CDD"/>
    <w:rPr>
      <w:i/>
      <w:iCs/>
      <w:color w:val="B11A5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E5B0F"/>
  </w:style>
  <w:style w:type="paragraph" w:styleId="List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2">
    <w:name w:val="List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3">
    <w:name w:val="List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5B0F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5B0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5B0F"/>
  </w:style>
  <w:style w:type="character" w:styleId="PageNumber">
    <w:name w:val="page number"/>
    <w:basedOn w:val="DefaultParagraphFont"/>
    <w:uiPriority w:val="99"/>
    <w:semiHidden/>
    <w:unhideWhenUsed/>
    <w:rsid w:val="006E5B0F"/>
  </w:style>
  <w:style w:type="table" w:styleId="PlainTable1">
    <w:name w:val="Plain Table 1"/>
    <w:basedOn w:val="TableNorma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5B0F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5B0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5B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5B0F"/>
  </w:style>
  <w:style w:type="paragraph" w:styleId="Signature">
    <w:name w:val="Signature"/>
    <w:basedOn w:val="Normal"/>
    <w:link w:val="Signature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5B0F"/>
  </w:style>
  <w:style w:type="character" w:styleId="Strong">
    <w:name w:val="Strong"/>
    <w:basedOn w:val="DefaultParagraphFont"/>
    <w:uiPriority w:val="22"/>
    <w:semiHidden/>
    <w:unhideWhenUsed/>
    <w:qFormat/>
    <w:rsid w:val="006E5B0F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9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mhart\AppData\Roaming\Microsoft\Templates\Seasonal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2D08FA6425D4762B491362250CDCB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0A237-9539-4F3D-B2A6-F00673C239C3}"/>
      </w:docPartPr>
      <w:docPartBody>
        <w:p w:rsidR="002D3E52" w:rsidRDefault="00A352BD">
          <w:pPr>
            <w:pStyle w:val="62D08FA6425D4762B491362250CDCBDC"/>
          </w:pPr>
          <w:r w:rsidRPr="00AA4794">
            <w:t>────</w:t>
          </w:r>
        </w:p>
      </w:docPartBody>
    </w:docPart>
    <w:docPart>
      <w:docPartPr>
        <w:name w:val="14889E61CAC44E619EC6799BD41A1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B68E5-C4ED-49F2-A3B1-82F52AC070B8}"/>
      </w:docPartPr>
      <w:docPartBody>
        <w:p w:rsidR="002D3E52" w:rsidRDefault="00A352BD">
          <w:pPr>
            <w:pStyle w:val="14889E61CAC44E619EC6799BD41A1625"/>
          </w:pPr>
          <w:r w:rsidRPr="00AA4794">
            <w:t>────</w:t>
          </w:r>
        </w:p>
      </w:docPartBody>
    </w:docPart>
    <w:docPart>
      <w:docPartPr>
        <w:name w:val="0BDD4C2851B6477AACF8511F528D0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66998-B7A1-4BF1-9B77-0B8BF3869156}"/>
      </w:docPartPr>
      <w:docPartBody>
        <w:p w:rsidR="002D3E52" w:rsidRDefault="00A352BD">
          <w:pPr>
            <w:pStyle w:val="0BDD4C2851B6477AACF8511F528D0797"/>
          </w:pPr>
          <w:r w:rsidRPr="00AA4794">
            <w:t>Street Address</w:t>
          </w:r>
          <w:r w:rsidRPr="00AA4794">
            <w:br/>
            <w:t>City, ST ZIP Code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BD"/>
    <w:rsid w:val="00145D9C"/>
    <w:rsid w:val="002D3E52"/>
    <w:rsid w:val="00A3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CD8528AE51F442F9DF16E2373B80EB0">
    <w:name w:val="FCD8528AE51F442F9DF16E2373B80EB0"/>
  </w:style>
  <w:style w:type="paragraph" w:customStyle="1" w:styleId="ECFE99E869704E03A948AF0CF1558C3B">
    <w:name w:val="ECFE99E869704E03A948AF0CF1558C3B"/>
  </w:style>
  <w:style w:type="paragraph" w:customStyle="1" w:styleId="2C8D644F9A054AB0A6E0D37D0ECB55F0">
    <w:name w:val="2C8D644F9A054AB0A6E0D37D0ECB55F0"/>
  </w:style>
  <w:style w:type="paragraph" w:customStyle="1" w:styleId="A9C08038863445509D430FEA0E50826B">
    <w:name w:val="A9C08038863445509D430FEA0E50826B"/>
  </w:style>
  <w:style w:type="paragraph" w:customStyle="1" w:styleId="F9501A67364B4ADDAF7F1AC9C223B703">
    <w:name w:val="F9501A67364B4ADDAF7F1AC9C223B703"/>
  </w:style>
  <w:style w:type="paragraph" w:customStyle="1" w:styleId="62D08FA6425D4762B491362250CDCBDC">
    <w:name w:val="62D08FA6425D4762B491362250CDCBDC"/>
  </w:style>
  <w:style w:type="paragraph" w:customStyle="1" w:styleId="72E90D0887744B95BCD25753FE625EA6">
    <w:name w:val="72E90D0887744B95BCD25753FE625EA6"/>
  </w:style>
  <w:style w:type="paragraph" w:customStyle="1" w:styleId="85D6C6D642FE4E47B2D3AF8AE2F11356">
    <w:name w:val="85D6C6D642FE4E47B2D3AF8AE2F11356"/>
  </w:style>
  <w:style w:type="paragraph" w:customStyle="1" w:styleId="1544F895643D44E99470107520380E9B">
    <w:name w:val="1544F895643D44E99470107520380E9B"/>
  </w:style>
  <w:style w:type="paragraph" w:customStyle="1" w:styleId="D8EB5F1E8F954590B6CEC64CDC42360B">
    <w:name w:val="D8EB5F1E8F954590B6CEC64CDC42360B"/>
  </w:style>
  <w:style w:type="paragraph" w:customStyle="1" w:styleId="6057892DBAA947B8AF52D0B28F5BE620">
    <w:name w:val="6057892DBAA947B8AF52D0B28F5BE620"/>
  </w:style>
  <w:style w:type="paragraph" w:customStyle="1" w:styleId="14889E61CAC44E619EC6799BD41A1625">
    <w:name w:val="14889E61CAC44E619EC6799BD41A1625"/>
  </w:style>
  <w:style w:type="paragraph" w:customStyle="1" w:styleId="BCD1653FA91C4A2D841D332E202D3E17">
    <w:name w:val="BCD1653FA91C4A2D841D332E202D3E17"/>
  </w:style>
  <w:style w:type="paragraph" w:customStyle="1" w:styleId="9F96EDD9849A4833AFFC3F68350498CC">
    <w:name w:val="9F96EDD9849A4833AFFC3F68350498CC"/>
  </w:style>
  <w:style w:type="paragraph" w:customStyle="1" w:styleId="0BDD4C2851B6477AACF8511F528D0797">
    <w:name w:val="0BDD4C2851B6477AACF8511F528D0797"/>
  </w:style>
  <w:style w:type="paragraph" w:customStyle="1" w:styleId="8638E2B927184B4E8C64DF53EFC20411">
    <w:name w:val="8638E2B927184B4E8C64DF53EFC20411"/>
  </w:style>
  <w:style w:type="paragraph" w:customStyle="1" w:styleId="C41FE2F63EA846559EAB2D5E23582A49">
    <w:name w:val="C41FE2F63EA846559EAB2D5E23582A49"/>
  </w:style>
  <w:style w:type="paragraph" w:customStyle="1" w:styleId="B9A3AAFBB3AC478890ADDBDDC834F655">
    <w:name w:val="B9A3AAFBB3AC478890ADDBDDC834F6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</Template>
  <TotalTime>11</TotalTime>
  <Pages>1</Pages>
  <Words>79</Words>
  <Characters>531</Characters>
  <Application>Microsoft Office Word</Application>
  <DocSecurity>0</DocSecurity>
  <Lines>53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Danelle</dc:creator>
  <cp:keywords/>
  <dc:description/>
  <cp:lastModifiedBy>Hart, Danelle</cp:lastModifiedBy>
  <cp:revision>3</cp:revision>
  <cp:lastPrinted>2019-01-16T14:46:00Z</cp:lastPrinted>
  <dcterms:created xsi:type="dcterms:W3CDTF">2019-01-15T20:40:00Z</dcterms:created>
  <dcterms:modified xsi:type="dcterms:W3CDTF">2019-01-16T14:49:00Z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