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C537D3" w14:textId="039B24D4" w:rsidR="00E10F99" w:rsidRDefault="004177D2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3E3C3704" wp14:editId="42761D65">
                <wp:simplePos x="0" y="0"/>
                <wp:positionH relativeFrom="page">
                  <wp:posOffset>1485900</wp:posOffset>
                </wp:positionH>
                <wp:positionV relativeFrom="page">
                  <wp:posOffset>570230</wp:posOffset>
                </wp:positionV>
                <wp:extent cx="3771900" cy="961390"/>
                <wp:effectExtent l="0" t="0" r="12700" b="381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9613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1220B66" w14:textId="08818B94" w:rsidR="00497AD7" w:rsidRDefault="00497AD7" w:rsidP="00F0427C">
                            <w:pPr>
                              <w:pStyle w:val="Default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941100"/>
                                <w:sz w:val="18"/>
                                <w:szCs w:val="18"/>
                              </w:rPr>
                            </w:pPr>
                            <w:r w:rsidRPr="00F0427C">
                              <w:rPr>
                                <w:rFonts w:ascii="Arial" w:hAnsi="Arial"/>
                                <w:b/>
                                <w:bCs/>
                                <w:color w:val="941100"/>
                                <w:sz w:val="18"/>
                                <w:szCs w:val="18"/>
                              </w:rPr>
                              <w:t xml:space="preserve">Jonah 1—4 </w:t>
                            </w:r>
                          </w:p>
                          <w:p w14:paraId="4C5C8E53" w14:textId="774DA42D" w:rsidR="00497AD7" w:rsidRPr="00F0427C" w:rsidRDefault="00497AD7" w:rsidP="00497AD7">
                            <w:pPr>
                              <w:pStyle w:val="Default"/>
                              <w:jc w:val="center"/>
                              <w:rPr>
                                <w:rFonts w:ascii="Arial" w:hAnsi="Arial" w:cs="Arial"/>
                                <w:color w:val="5C330B"/>
                                <w:sz w:val="16"/>
                                <w:szCs w:val="16"/>
                                <w:bdr w:val="none" w:sz="0" w:space="0" w:color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C330B"/>
                                <w:sz w:val="16"/>
                                <w:szCs w:val="16"/>
                                <w:bdr w:val="none" w:sz="0" w:space="0" w:color="auto"/>
                              </w:rPr>
                              <w:t>God asked Jonah to go to Nineve</w:t>
                            </w:r>
                            <w:r w:rsidRPr="00F0427C">
                              <w:rPr>
                                <w:rFonts w:ascii="Arial" w:hAnsi="Arial" w:cs="Arial"/>
                                <w:color w:val="5C330B"/>
                                <w:sz w:val="16"/>
                                <w:szCs w:val="16"/>
                                <w:bdr w:val="none" w:sz="0" w:space="0" w:color="auto"/>
                              </w:rPr>
                              <w:t>h and deliver a special message.</w:t>
                            </w:r>
                            <w:r>
                              <w:rPr>
                                <w:rFonts w:ascii="Arial" w:hAnsi="Arial" w:cs="Arial"/>
                                <w:color w:val="5C330B"/>
                                <w:sz w:val="16"/>
                                <w:szCs w:val="16"/>
                                <w:bdr w:val="none" w:sz="0" w:space="0" w:color="auto"/>
                              </w:rPr>
                              <w:t xml:space="preserve"> </w:t>
                            </w:r>
                            <w:r w:rsidRPr="00F0427C">
                              <w:rPr>
                                <w:rFonts w:ascii="Arial" w:hAnsi="Arial" w:cs="Arial"/>
                                <w:color w:val="5C330B"/>
                                <w:sz w:val="16"/>
                                <w:szCs w:val="16"/>
                                <w:bdr w:val="none" w:sz="0" w:space="0" w:color="auto"/>
                              </w:rPr>
                              <w:t>Instead, Jonah ran from God. He boarded a boat, but God sent</w:t>
                            </w:r>
                            <w:r>
                              <w:rPr>
                                <w:rFonts w:ascii="Arial" w:hAnsi="Arial" w:cs="Arial"/>
                                <w:color w:val="5C330B"/>
                                <w:sz w:val="16"/>
                                <w:szCs w:val="16"/>
                                <w:bdr w:val="none" w:sz="0" w:space="0" w:color="auto"/>
                              </w:rPr>
                              <w:t xml:space="preserve"> </w:t>
                            </w:r>
                            <w:r w:rsidRPr="00F0427C">
                              <w:rPr>
                                <w:rFonts w:ascii="Arial" w:hAnsi="Arial" w:cs="Arial"/>
                                <w:color w:val="5C330B"/>
                                <w:sz w:val="16"/>
                                <w:szCs w:val="16"/>
                                <w:bdr w:val="none" w:sz="0" w:space="0" w:color="auto"/>
                              </w:rPr>
                              <w:t>a violent storm. Eventually, Jonah was thrown overboard and</w:t>
                            </w:r>
                            <w:r>
                              <w:rPr>
                                <w:rFonts w:ascii="Arial" w:hAnsi="Arial" w:cs="Arial"/>
                                <w:color w:val="5C330B"/>
                                <w:sz w:val="16"/>
                                <w:szCs w:val="16"/>
                                <w:bdr w:val="none" w:sz="0" w:space="0" w:color="auto"/>
                              </w:rPr>
                              <w:t xml:space="preserve"> </w:t>
                            </w:r>
                            <w:r w:rsidRPr="00F0427C">
                              <w:rPr>
                                <w:rFonts w:ascii="Arial" w:hAnsi="Arial" w:cs="Arial"/>
                                <w:color w:val="5C330B"/>
                                <w:sz w:val="16"/>
                                <w:szCs w:val="16"/>
                                <w:bdr w:val="none" w:sz="0" w:space="0" w:color="auto"/>
                              </w:rPr>
                              <w:t>swallowed by a great fish. After three days in the belly of the fish,</w:t>
                            </w:r>
                            <w:r>
                              <w:rPr>
                                <w:rFonts w:ascii="Arial" w:hAnsi="Arial" w:cs="Arial"/>
                                <w:color w:val="5C330B"/>
                                <w:sz w:val="16"/>
                                <w:szCs w:val="16"/>
                                <w:bdr w:val="none" w:sz="0" w:space="0" w:color="auto"/>
                              </w:rPr>
                              <w:t xml:space="preserve"> </w:t>
                            </w:r>
                            <w:r w:rsidRPr="00F0427C">
                              <w:rPr>
                                <w:rFonts w:ascii="Arial" w:hAnsi="Arial" w:cs="Arial"/>
                                <w:color w:val="5C330B"/>
                                <w:sz w:val="16"/>
                                <w:szCs w:val="16"/>
                                <w:bdr w:val="none" w:sz="0" w:space="0" w:color="auto"/>
                              </w:rPr>
                              <w:t>God rescued Jonah and he went to</w:t>
                            </w:r>
                          </w:p>
                          <w:p w14:paraId="431B240F" w14:textId="04587D81" w:rsidR="00497AD7" w:rsidRPr="000D42EE" w:rsidRDefault="00497AD7" w:rsidP="00F0427C">
                            <w:pPr>
                              <w:pStyle w:val="Defaul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C330B"/>
                                <w:sz w:val="16"/>
                                <w:szCs w:val="16"/>
                                <w:bdr w:val="none" w:sz="0" w:space="0" w:color="auto"/>
                              </w:rPr>
                              <w:t>Nineve</w:t>
                            </w:r>
                            <w:r w:rsidRPr="00F0427C">
                              <w:rPr>
                                <w:rFonts w:ascii="Arial" w:hAnsi="Arial" w:cs="Arial"/>
                                <w:color w:val="5C330B"/>
                                <w:sz w:val="16"/>
                                <w:szCs w:val="16"/>
                                <w:bdr w:val="none" w:sz="0" w:space="0" w:color="auto"/>
                              </w:rPr>
                              <w:t>h to deliver the message.</w:t>
                            </w:r>
                          </w:p>
                          <w:p w14:paraId="03432979" w14:textId="77777777" w:rsidR="00497AD7" w:rsidRPr="00351CEA" w:rsidRDefault="00497AD7" w:rsidP="00351CEA">
                            <w:pPr>
                              <w:pStyle w:val="Default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3C3704" id="officeArt object" o:spid="_x0000_s1026" style="position:absolute;margin-left:117pt;margin-top:44.9pt;width:297pt;height:75.7pt;z-index:25167155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" filled="f" stroked="f" strokeweight="1pt">
                <v:stroke miterlimit="4"/>
                <v:textbox inset="4pt,4pt,4pt,4pt">
                  <w:txbxContent>
                    <w:p w14:paraId="31220B66" w14:textId="08818B94" w:rsidR="00497AD7" w:rsidRDefault="00497AD7" w:rsidP="00F0427C">
                      <w:pPr>
                        <w:pStyle w:val="Default"/>
                        <w:jc w:val="center"/>
                        <w:rPr>
                          <w:rFonts w:ascii="Arial" w:hAnsi="Arial"/>
                          <w:b/>
                          <w:bCs/>
                          <w:color w:val="941100"/>
                          <w:sz w:val="18"/>
                          <w:szCs w:val="18"/>
                        </w:rPr>
                      </w:pPr>
                      <w:r w:rsidRPr="00F0427C">
                        <w:rPr>
                          <w:rFonts w:ascii="Arial" w:hAnsi="Arial"/>
                          <w:b/>
                          <w:bCs/>
                          <w:color w:val="941100"/>
                          <w:sz w:val="18"/>
                          <w:szCs w:val="18"/>
                        </w:rPr>
                        <w:t xml:space="preserve">Jonah 1—4 </w:t>
                      </w:r>
                    </w:p>
                    <w:p w14:paraId="4C5C8E53" w14:textId="774DA42D" w:rsidR="00497AD7" w:rsidRPr="00F0427C" w:rsidRDefault="00497AD7" w:rsidP="00497AD7">
                      <w:pPr>
                        <w:pStyle w:val="Default"/>
                        <w:jc w:val="center"/>
                        <w:rPr>
                          <w:rFonts w:ascii="Arial" w:hAnsi="Arial" w:cs="Arial"/>
                          <w:color w:val="5C330B"/>
                          <w:sz w:val="16"/>
                          <w:szCs w:val="16"/>
                          <w:bdr w:val="none" w:sz="0" w:space="0" w:color="auto"/>
                        </w:rPr>
                      </w:pPr>
                      <w:r>
                        <w:rPr>
                          <w:rFonts w:ascii="Arial" w:hAnsi="Arial" w:cs="Arial"/>
                          <w:color w:val="5C330B"/>
                          <w:sz w:val="16"/>
                          <w:szCs w:val="16"/>
                          <w:bdr w:val="none" w:sz="0" w:space="0" w:color="auto"/>
                        </w:rPr>
                        <w:t>God asked Jonah to go to Nineve</w:t>
                      </w:r>
                      <w:r w:rsidRPr="00F0427C">
                        <w:rPr>
                          <w:rFonts w:ascii="Arial" w:hAnsi="Arial" w:cs="Arial"/>
                          <w:color w:val="5C330B"/>
                          <w:sz w:val="16"/>
                          <w:szCs w:val="16"/>
                          <w:bdr w:val="none" w:sz="0" w:space="0" w:color="auto"/>
                        </w:rPr>
                        <w:t>h and deliver a special message.</w:t>
                      </w:r>
                      <w:r>
                        <w:rPr>
                          <w:rFonts w:ascii="Arial" w:hAnsi="Arial" w:cs="Arial"/>
                          <w:color w:val="5C330B"/>
                          <w:sz w:val="16"/>
                          <w:szCs w:val="16"/>
                          <w:bdr w:val="none" w:sz="0" w:space="0" w:color="auto"/>
                        </w:rPr>
                        <w:t xml:space="preserve"> </w:t>
                      </w:r>
                      <w:r w:rsidRPr="00F0427C">
                        <w:rPr>
                          <w:rFonts w:ascii="Arial" w:hAnsi="Arial" w:cs="Arial"/>
                          <w:color w:val="5C330B"/>
                          <w:sz w:val="16"/>
                          <w:szCs w:val="16"/>
                          <w:bdr w:val="none" w:sz="0" w:space="0" w:color="auto"/>
                        </w:rPr>
                        <w:t>Instead, Jonah ran from God. He boarded a boat, but God sent</w:t>
                      </w:r>
                      <w:r>
                        <w:rPr>
                          <w:rFonts w:ascii="Arial" w:hAnsi="Arial" w:cs="Arial"/>
                          <w:color w:val="5C330B"/>
                          <w:sz w:val="16"/>
                          <w:szCs w:val="16"/>
                          <w:bdr w:val="none" w:sz="0" w:space="0" w:color="auto"/>
                        </w:rPr>
                        <w:t xml:space="preserve"> </w:t>
                      </w:r>
                      <w:r w:rsidRPr="00F0427C">
                        <w:rPr>
                          <w:rFonts w:ascii="Arial" w:hAnsi="Arial" w:cs="Arial"/>
                          <w:color w:val="5C330B"/>
                          <w:sz w:val="16"/>
                          <w:szCs w:val="16"/>
                          <w:bdr w:val="none" w:sz="0" w:space="0" w:color="auto"/>
                        </w:rPr>
                        <w:t>a violent storm. Eventually, Jonah was thrown overboard and</w:t>
                      </w:r>
                      <w:r>
                        <w:rPr>
                          <w:rFonts w:ascii="Arial" w:hAnsi="Arial" w:cs="Arial"/>
                          <w:color w:val="5C330B"/>
                          <w:sz w:val="16"/>
                          <w:szCs w:val="16"/>
                          <w:bdr w:val="none" w:sz="0" w:space="0" w:color="auto"/>
                        </w:rPr>
                        <w:t xml:space="preserve"> </w:t>
                      </w:r>
                      <w:r w:rsidRPr="00F0427C">
                        <w:rPr>
                          <w:rFonts w:ascii="Arial" w:hAnsi="Arial" w:cs="Arial"/>
                          <w:color w:val="5C330B"/>
                          <w:sz w:val="16"/>
                          <w:szCs w:val="16"/>
                          <w:bdr w:val="none" w:sz="0" w:space="0" w:color="auto"/>
                        </w:rPr>
                        <w:t>swallowed by a great fish. After three days in the belly of the fish,</w:t>
                      </w:r>
                      <w:r>
                        <w:rPr>
                          <w:rFonts w:ascii="Arial" w:hAnsi="Arial" w:cs="Arial"/>
                          <w:color w:val="5C330B"/>
                          <w:sz w:val="16"/>
                          <w:szCs w:val="16"/>
                          <w:bdr w:val="none" w:sz="0" w:space="0" w:color="auto"/>
                        </w:rPr>
                        <w:t xml:space="preserve"> </w:t>
                      </w:r>
                      <w:r w:rsidRPr="00F0427C">
                        <w:rPr>
                          <w:rFonts w:ascii="Arial" w:hAnsi="Arial" w:cs="Arial"/>
                          <w:color w:val="5C330B"/>
                          <w:sz w:val="16"/>
                          <w:szCs w:val="16"/>
                          <w:bdr w:val="none" w:sz="0" w:space="0" w:color="auto"/>
                        </w:rPr>
                        <w:t>God rescued Jonah and he went to</w:t>
                      </w:r>
                    </w:p>
                    <w:p w14:paraId="431B240F" w14:textId="04587D81" w:rsidR="00497AD7" w:rsidRPr="000D42EE" w:rsidRDefault="00497AD7" w:rsidP="00F0427C">
                      <w:pPr>
                        <w:pStyle w:val="Defaul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5C330B"/>
                          <w:sz w:val="16"/>
                          <w:szCs w:val="16"/>
                          <w:bdr w:val="none" w:sz="0" w:space="0" w:color="auto"/>
                        </w:rPr>
                        <w:t>Nineve</w:t>
                      </w:r>
                      <w:r w:rsidRPr="00F0427C">
                        <w:rPr>
                          <w:rFonts w:ascii="Arial" w:hAnsi="Arial" w:cs="Arial"/>
                          <w:color w:val="5C330B"/>
                          <w:sz w:val="16"/>
                          <w:szCs w:val="16"/>
                          <w:bdr w:val="none" w:sz="0" w:space="0" w:color="auto"/>
                        </w:rPr>
                        <w:t>h to deliver the message.</w:t>
                      </w:r>
                    </w:p>
                    <w:p w14:paraId="03432979" w14:textId="77777777" w:rsidR="00497AD7" w:rsidRPr="00351CEA" w:rsidRDefault="00497AD7" w:rsidP="00351CEA">
                      <w:pPr>
                        <w:pStyle w:val="Default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CD222C">
        <w:rPr>
          <w:noProof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7EE49B7E" wp14:editId="24DB5CED">
                <wp:simplePos x="0" y="0"/>
                <wp:positionH relativeFrom="page">
                  <wp:posOffset>2368550</wp:posOffset>
                </wp:positionH>
                <wp:positionV relativeFrom="page">
                  <wp:posOffset>6119495</wp:posOffset>
                </wp:positionV>
                <wp:extent cx="2340864" cy="621792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864" cy="62179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FB9D6D7" w14:textId="6C64A7B4" w:rsidR="00497AD7" w:rsidRPr="004177D2" w:rsidRDefault="00497AD7" w:rsidP="0047195C">
                            <w:pPr>
                              <w:pStyle w:val="Body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5C330B"/>
                                <w:sz w:val="14"/>
                                <w:szCs w:val="14"/>
                                <w:bdr w:val="none" w:sz="0" w:space="0" w:color="auto"/>
                              </w:rPr>
                            </w:pPr>
                            <w:r w:rsidRPr="004177D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5C330B"/>
                                <w:sz w:val="14"/>
                                <w:szCs w:val="14"/>
                                <w:bdr w:val="none" w:sz="0" w:space="0" w:color="auto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5C330B"/>
                                <w:sz w:val="14"/>
                                <w:szCs w:val="14"/>
                                <w:bdr w:val="none" w:sz="0" w:space="0" w:color="auto"/>
                              </w:rPr>
                              <w:t xml:space="preserve">our </w:t>
                            </w:r>
                            <w:r w:rsidR="004F516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5C330B"/>
                                <w:sz w:val="14"/>
                                <w:szCs w:val="14"/>
                                <w:bdr w:val="none" w:sz="0" w:space="0" w:color="auto"/>
                              </w:rPr>
                              <w:t>child may enjoy playing peek-a-boo. As you play and ask, “Where’s baby?” remind your child that there’s nowhere she can hide from God because He is always with her.</w:t>
                            </w:r>
                          </w:p>
                          <w:p w14:paraId="7EB5EF15" w14:textId="6C3D1E21" w:rsidR="00497AD7" w:rsidRPr="00CD222C" w:rsidRDefault="00497AD7" w:rsidP="00CD222C">
                            <w:pPr>
                              <w:pStyle w:val="Body"/>
                              <w:jc w:val="center"/>
                              <w:rPr>
                                <w:color w:val="5C330B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49B7E" id="_x0000_s1027" style="position:absolute;margin-left:186.5pt;margin-top:481.85pt;width:184.3pt;height:48.95pt;z-index:25167872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" filled="f" stroked="f" strokeweight="1pt">
                <v:stroke miterlimit="4"/>
                <v:textbox inset="4pt,4pt,4pt,4pt">
                  <w:txbxContent>
                    <w:p w14:paraId="7FB9D6D7" w14:textId="6C64A7B4" w:rsidR="00497AD7" w:rsidRPr="004177D2" w:rsidRDefault="00497AD7" w:rsidP="0047195C">
                      <w:pPr>
                        <w:pStyle w:val="Body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5C330B"/>
                          <w:sz w:val="14"/>
                          <w:szCs w:val="14"/>
                          <w:bdr w:val="none" w:sz="0" w:space="0" w:color="auto"/>
                        </w:rPr>
                      </w:pPr>
                      <w:r w:rsidRPr="004177D2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5C330B"/>
                          <w:sz w:val="14"/>
                          <w:szCs w:val="14"/>
                          <w:bdr w:val="none" w:sz="0" w:space="0" w:color="auto"/>
                        </w:rPr>
                        <w:t>Y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5C330B"/>
                          <w:sz w:val="14"/>
                          <w:szCs w:val="14"/>
                          <w:bdr w:val="none" w:sz="0" w:space="0" w:color="auto"/>
                        </w:rPr>
                        <w:t xml:space="preserve">our </w:t>
                      </w:r>
                      <w:r w:rsidR="004F5160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5C330B"/>
                          <w:sz w:val="14"/>
                          <w:szCs w:val="14"/>
                          <w:bdr w:val="none" w:sz="0" w:space="0" w:color="auto"/>
                        </w:rPr>
                        <w:t>child may enjoy playing peek-a-boo. As you play and ask, “Where’s baby?” remind your child that there’s nowhere she can hide from God because He is always with her.</w:t>
                      </w:r>
                    </w:p>
                    <w:p w14:paraId="7EB5EF15" w14:textId="6C3D1E21" w:rsidR="00497AD7" w:rsidRPr="00CD222C" w:rsidRDefault="00497AD7" w:rsidP="00CD222C">
                      <w:pPr>
                        <w:pStyle w:val="Body"/>
                        <w:jc w:val="center"/>
                        <w:rPr>
                          <w:color w:val="5C330B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D5C71"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48F1B43D" wp14:editId="57B59A56">
                <wp:simplePos x="0" y="0"/>
                <wp:positionH relativeFrom="page">
                  <wp:posOffset>452755</wp:posOffset>
                </wp:positionH>
                <wp:positionV relativeFrom="page">
                  <wp:posOffset>5133242</wp:posOffset>
                </wp:positionV>
                <wp:extent cx="2600960" cy="1040032"/>
                <wp:effectExtent l="0" t="0" r="0" b="1905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960" cy="104003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B39395D" w14:textId="77777777" w:rsidR="00497AD7" w:rsidRPr="00F0427C" w:rsidRDefault="00497AD7" w:rsidP="00F0427C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F0427C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ead Jonah 1:17—2:10</w:t>
                            </w:r>
                            <w:r w:rsidRPr="003D5C71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.</w:t>
                            </w:r>
                            <w:r w:rsidRPr="005903A2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F0427C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After reading, remind</w:t>
                            </w:r>
                          </w:p>
                          <w:p w14:paraId="1D5A7D5A" w14:textId="77777777" w:rsidR="00497AD7" w:rsidRPr="00F0427C" w:rsidRDefault="00497AD7" w:rsidP="00F0427C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F0427C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your child that it was God who saved Jonah from</w:t>
                            </w:r>
                          </w:p>
                          <w:p w14:paraId="65093A92" w14:textId="3387B3FF" w:rsidR="00497AD7" w:rsidRPr="00B56810" w:rsidRDefault="00497AD7" w:rsidP="00F0427C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F0427C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the belly of the fish.</w:t>
                            </w:r>
                          </w:p>
                          <w:p w14:paraId="24C73055" w14:textId="77777777" w:rsidR="00497AD7" w:rsidRPr="00B56810" w:rsidRDefault="00497AD7">
                            <w:pPr>
                              <w:pStyle w:val="Default"/>
                              <w:spacing w:line="288" w:lineRule="auto"/>
                              <w:rPr>
                                <w:color w:val="5C330B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1B43D" id="_x0000_s1028" style="position:absolute;margin-left:35.65pt;margin-top:404.2pt;width:204.8pt;height:81.9pt;z-index:25167462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-13 21600 -13 21600 21574 0 21574 0 -1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" filled="f" stroked="f" strokeweight="1pt">
                <v:stroke miterlimit="4"/>
                <v:textbox inset="4pt,4pt,4pt,4pt">
                  <w:txbxContent>
                    <w:p w14:paraId="3B39395D" w14:textId="77777777" w:rsidR="00497AD7" w:rsidRPr="00F0427C" w:rsidRDefault="00497AD7" w:rsidP="00F0427C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F0427C"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ead Jonah 1:17—2:10</w:t>
                      </w:r>
                      <w:r w:rsidRPr="003D5C71"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.</w:t>
                      </w:r>
                      <w:r w:rsidRPr="005903A2"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F0427C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After reading, remind</w:t>
                      </w:r>
                    </w:p>
                    <w:p w14:paraId="1D5A7D5A" w14:textId="77777777" w:rsidR="00497AD7" w:rsidRPr="00F0427C" w:rsidRDefault="00497AD7" w:rsidP="00F0427C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F0427C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your child that it was God who saved Jonah from</w:t>
                      </w:r>
                    </w:p>
                    <w:p w14:paraId="65093A92" w14:textId="3387B3FF" w:rsidR="00497AD7" w:rsidRPr="00B56810" w:rsidRDefault="00497AD7" w:rsidP="00F0427C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F0427C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the belly of the fish.</w:t>
                      </w:r>
                    </w:p>
                    <w:p w14:paraId="24C73055" w14:textId="77777777" w:rsidR="00497AD7" w:rsidRPr="00B56810" w:rsidRDefault="00497AD7">
                      <w:pPr>
                        <w:pStyle w:val="Default"/>
                        <w:spacing w:line="288" w:lineRule="auto"/>
                        <w:rPr>
                          <w:color w:val="5C330B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A039C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3FACCE" wp14:editId="446DD0CB">
                <wp:simplePos x="0" y="0"/>
                <wp:positionH relativeFrom="column">
                  <wp:posOffset>1764030</wp:posOffset>
                </wp:positionH>
                <wp:positionV relativeFrom="paragraph">
                  <wp:posOffset>1149985</wp:posOffset>
                </wp:positionV>
                <wp:extent cx="1372870" cy="239395"/>
                <wp:effectExtent l="0" t="0" r="0" b="571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287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231A58E" w14:textId="35B78925" w:rsidR="00497AD7" w:rsidRPr="00A039CE" w:rsidRDefault="00497AD7" w:rsidP="0032317A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5C330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5C330B"/>
                                <w:sz w:val="18"/>
                                <w:szCs w:val="18"/>
                              </w:rPr>
                              <w:t>OUR GOD SAVES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83FACCE"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9" type="#_x0000_t202" style="position:absolute;margin-left:138.9pt;margin-top:90.55pt;width:108.1pt;height:18.8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" filled="f" stroked="f" strokeweight=".5pt">
                <v:textbox style="mso-fit-shape-to-text:t" inset="4pt,4pt,4pt,4pt">
                  <w:txbxContent>
                    <w:p w14:paraId="4231A58E" w14:textId="35B78925" w:rsidR="00497AD7" w:rsidRPr="00A039CE" w:rsidRDefault="00497AD7" w:rsidP="0032317A">
                      <w:pPr>
                        <w:pStyle w:val="p1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5C330B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5C330B"/>
                          <w:sz w:val="18"/>
                          <w:szCs w:val="18"/>
                        </w:rPr>
                        <w:t>OUR GOD SAVES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1154"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4B24FE4C" wp14:editId="4E789CDB">
                <wp:simplePos x="0" y="0"/>
                <wp:positionH relativeFrom="page">
                  <wp:posOffset>169215</wp:posOffset>
                </wp:positionH>
                <wp:positionV relativeFrom="page">
                  <wp:posOffset>2432050</wp:posOffset>
                </wp:positionV>
                <wp:extent cx="2286000" cy="786384"/>
                <wp:effectExtent l="0" t="0" r="0" b="127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78638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02CF1AF" w14:textId="77777777" w:rsidR="00497AD7" w:rsidRPr="00F0427C" w:rsidRDefault="00497AD7" w:rsidP="00F0427C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hAnsi="Arial"/>
                                <w:color w:val="5C330B"/>
                                <w:sz w:val="18"/>
                                <w:szCs w:val="18"/>
                              </w:rPr>
                            </w:pPr>
                            <w:r w:rsidRPr="00F0427C">
                              <w:rPr>
                                <w:rFonts w:ascii="Arial" w:hAnsi="Arial"/>
                                <w:color w:val="5C330B"/>
                                <w:sz w:val="18"/>
                                <w:szCs w:val="18"/>
                              </w:rPr>
                              <w:t>Open a Bible and read Galatians 3:26</w:t>
                            </w:r>
                          </w:p>
                          <w:p w14:paraId="115AFD7D" w14:textId="77777777" w:rsidR="00497AD7" w:rsidRDefault="00497AD7" w:rsidP="00F0427C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</w:rPr>
                            </w:pPr>
                            <w:r w:rsidRPr="00F0427C">
                              <w:rPr>
                                <w:rFonts w:ascii="Arial" w:hAnsi="Arial"/>
                                <w:color w:val="5C330B"/>
                                <w:sz w:val="18"/>
                                <w:szCs w:val="18"/>
                              </w:rPr>
                              <w:t>over your child:</w:t>
                            </w:r>
                            <w:r w:rsidRPr="00F0427C">
                              <w:rPr>
                                <w:rFonts w:ascii="Arial" w:hAnsi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156E171" w14:textId="77777777" w:rsidR="00497AD7" w:rsidRPr="00F0427C" w:rsidRDefault="00497AD7" w:rsidP="00F0427C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 Unicode MS"/>
                                <w:b/>
                                <w:i/>
                                <w:color w:val="5C330B"/>
                                <w:sz w:val="18"/>
                                <w:szCs w:val="18"/>
                              </w:rPr>
                            </w:pPr>
                            <w:r w:rsidRPr="00F0427C">
                              <w:rPr>
                                <w:rFonts w:ascii="Arial" w:hAnsi="Arial" w:cs="Arial Unicode MS"/>
                                <w:b/>
                                <w:i/>
                                <w:color w:val="5C330B"/>
                                <w:sz w:val="18"/>
                                <w:szCs w:val="18"/>
                              </w:rPr>
                              <w:t>“So in Christ Jesus you are all children</w:t>
                            </w:r>
                          </w:p>
                          <w:p w14:paraId="4138C192" w14:textId="1D135E2E" w:rsidR="00497AD7" w:rsidRDefault="00497AD7" w:rsidP="00F0427C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</w:pPr>
                            <w:r w:rsidRPr="00F0427C">
                              <w:rPr>
                                <w:rFonts w:ascii="Arial" w:hAnsi="Arial" w:cs="Arial Unicode MS"/>
                                <w:b/>
                                <w:i/>
                                <w:color w:val="5C330B"/>
                                <w:sz w:val="18"/>
                                <w:szCs w:val="18"/>
                              </w:rPr>
                              <w:t>of God through faith.”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4FE4C" id="_x0000_s1030" style="position:absolute;margin-left:13.3pt;margin-top:191.5pt;width:180pt;height:61.9pt;z-index:25167257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" filled="f" stroked="f" strokeweight="1pt">
                <v:stroke miterlimit="4"/>
                <v:textbox inset="4pt,4pt,4pt,4pt">
                  <w:txbxContent>
                    <w:p w14:paraId="402CF1AF" w14:textId="77777777" w:rsidR="00497AD7" w:rsidRPr="00F0427C" w:rsidRDefault="00497AD7" w:rsidP="00F0427C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hAnsi="Arial"/>
                          <w:color w:val="5C330B"/>
                          <w:sz w:val="18"/>
                          <w:szCs w:val="18"/>
                        </w:rPr>
                      </w:pPr>
                      <w:r w:rsidRPr="00F0427C">
                        <w:rPr>
                          <w:rFonts w:ascii="Arial" w:hAnsi="Arial"/>
                          <w:color w:val="5C330B"/>
                          <w:sz w:val="18"/>
                          <w:szCs w:val="18"/>
                        </w:rPr>
                        <w:t>Open a Bible and read Galatians 3:26</w:t>
                      </w:r>
                    </w:p>
                    <w:p w14:paraId="115AFD7D" w14:textId="77777777" w:rsidR="00497AD7" w:rsidRDefault="00497AD7" w:rsidP="00F0427C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i/>
                          <w:color w:val="5C330B"/>
                          <w:sz w:val="18"/>
                          <w:szCs w:val="18"/>
                        </w:rPr>
                      </w:pPr>
                      <w:r w:rsidRPr="00F0427C">
                        <w:rPr>
                          <w:rFonts w:ascii="Arial" w:hAnsi="Arial"/>
                          <w:color w:val="5C330B"/>
                          <w:sz w:val="18"/>
                          <w:szCs w:val="18"/>
                        </w:rPr>
                        <w:t>over your child:</w:t>
                      </w:r>
                      <w:r w:rsidRPr="00F0427C">
                        <w:rPr>
                          <w:rFonts w:ascii="Arial" w:hAnsi="Arial"/>
                          <w:b/>
                          <w:i/>
                          <w:color w:val="5C330B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156E171" w14:textId="77777777" w:rsidR="00497AD7" w:rsidRPr="00F0427C" w:rsidRDefault="00497AD7" w:rsidP="00F0427C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 Unicode MS"/>
                          <w:b/>
                          <w:i/>
                          <w:color w:val="5C330B"/>
                          <w:sz w:val="18"/>
                          <w:szCs w:val="18"/>
                        </w:rPr>
                      </w:pPr>
                      <w:r w:rsidRPr="00F0427C">
                        <w:rPr>
                          <w:rFonts w:ascii="Arial" w:hAnsi="Arial" w:cs="Arial Unicode MS"/>
                          <w:b/>
                          <w:i/>
                          <w:color w:val="5C330B"/>
                          <w:sz w:val="18"/>
                          <w:szCs w:val="18"/>
                        </w:rPr>
                        <w:t>“So in Christ Jesus you are all children</w:t>
                      </w:r>
                    </w:p>
                    <w:p w14:paraId="4138C192" w14:textId="1D135E2E" w:rsidR="00497AD7" w:rsidRDefault="00497AD7" w:rsidP="00F0427C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</w:pPr>
                      <w:r w:rsidRPr="00F0427C">
                        <w:rPr>
                          <w:rFonts w:ascii="Arial" w:hAnsi="Arial" w:cs="Arial Unicode MS"/>
                          <w:b/>
                          <w:i/>
                          <w:color w:val="5C330B"/>
                          <w:sz w:val="18"/>
                          <w:szCs w:val="18"/>
                        </w:rPr>
                        <w:t>of God through faith.”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07629">
        <w:rPr>
          <w:noProof/>
        </w:rPr>
        <mc:AlternateContent>
          <mc:Choice Requires="wps">
            <w:drawing>
              <wp:anchor distT="0" distB="0" distL="0" distR="0" simplePos="0" relativeHeight="251684864" behindDoc="0" locked="0" layoutInCell="1" allowOverlap="1" wp14:anchorId="0A6EDEB3" wp14:editId="5A62356B">
                <wp:simplePos x="0" y="0"/>
                <wp:positionH relativeFrom="column">
                  <wp:posOffset>4623435</wp:posOffset>
                </wp:positionH>
                <wp:positionV relativeFrom="paragraph">
                  <wp:posOffset>476</wp:posOffset>
                </wp:positionV>
                <wp:extent cx="915670" cy="370840"/>
                <wp:effectExtent l="0" t="0" r="0" b="101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67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10C9E97" w14:textId="34397913" w:rsidR="00497AD7" w:rsidRPr="00507629" w:rsidRDefault="00497AD7" w:rsidP="00507629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4</w:t>
                            </w:r>
                            <w:r w:rsidRPr="002556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.8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EDEB3" id="Text Box 4" o:spid="_x0000_s1031" type="#_x0000_t202" style="position:absolute;margin-left:364.05pt;margin-top:.05pt;width:72.1pt;height:29.2pt;z-index:2516848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" filled="f" stroked="f" strokeweight=".5pt">
                <v:textbox style="mso-fit-shape-to-text:t" inset="4pt,4pt,4pt,4pt">
                  <w:txbxContent>
                    <w:p w14:paraId="410C9E97" w14:textId="34397913" w:rsidR="00497AD7" w:rsidRPr="00507629" w:rsidRDefault="00497AD7" w:rsidP="00507629">
                      <w:pPr>
                        <w:pStyle w:val="p1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4</w:t>
                      </w:r>
                      <w:r w:rsidRPr="002556D3">
                        <w:rPr>
                          <w:rFonts w:ascii="Arial" w:hAnsi="Arial" w:cs="Arial"/>
                          <w:sz w:val="36"/>
                          <w:szCs w:val="36"/>
                        </w:rPr>
                        <w:t>.8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7629">
        <w:rPr>
          <w:noProof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04A83326" wp14:editId="54147DD5">
                <wp:simplePos x="0" y="0"/>
                <wp:positionH relativeFrom="column">
                  <wp:posOffset>-636270</wp:posOffset>
                </wp:positionH>
                <wp:positionV relativeFrom="paragraph">
                  <wp:posOffset>3175</wp:posOffset>
                </wp:positionV>
                <wp:extent cx="915670" cy="370840"/>
                <wp:effectExtent l="0" t="0" r="0" b="1016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67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1027AD9" w14:textId="4E5A0F34" w:rsidR="00497AD7" w:rsidRPr="00507629" w:rsidRDefault="00497AD7" w:rsidP="00507629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4</w:t>
                            </w:r>
                            <w:r w:rsidRPr="002556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.7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83326" id="Text Box 3" o:spid="_x0000_s1032" type="#_x0000_t202" style="position:absolute;margin-left:-50.1pt;margin-top:.25pt;width:72.1pt;height:29.2pt;z-index:2516828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" filled="f" stroked="f" strokeweight=".5pt">
                <v:textbox style="mso-fit-shape-to-text:t" inset="4pt,4pt,4pt,4pt">
                  <w:txbxContent>
                    <w:p w14:paraId="01027AD9" w14:textId="4E5A0F34" w:rsidR="00497AD7" w:rsidRPr="00507629" w:rsidRDefault="00497AD7" w:rsidP="00507629">
                      <w:pPr>
                        <w:pStyle w:val="p1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4</w:t>
                      </w:r>
                      <w:r w:rsidRPr="002556D3">
                        <w:rPr>
                          <w:rFonts w:ascii="Arial" w:hAnsi="Arial" w:cs="Arial"/>
                          <w:sz w:val="36"/>
                          <w:szCs w:val="36"/>
                        </w:rPr>
                        <w:t>.7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51F9">
        <w:rPr>
          <w:noProof/>
        </w:rPr>
        <w:drawing>
          <wp:anchor distT="152400" distB="152400" distL="152400" distR="152400" simplePos="0" relativeHeight="251659264" behindDoc="1" locked="0" layoutInCell="1" allowOverlap="1" wp14:anchorId="0FA92A41" wp14:editId="150FB0E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TB_HFW_1-1_1-4.jp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5D8304D6" wp14:editId="2B9220F0">
                <wp:simplePos x="0" y="0"/>
                <wp:positionH relativeFrom="page">
                  <wp:posOffset>4231401</wp:posOffset>
                </wp:positionH>
                <wp:positionV relativeFrom="page">
                  <wp:posOffset>2324100</wp:posOffset>
                </wp:positionV>
                <wp:extent cx="2122032" cy="89320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032" cy="8932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63A065D" w14:textId="77777777" w:rsidR="00497AD7" w:rsidRPr="00F0427C" w:rsidRDefault="00497AD7" w:rsidP="00F0427C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F0427C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(Insert your child’s name),</w:t>
                            </w:r>
                            <w:r w:rsidRPr="00B56810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F0427C">
                              <w:rPr>
                                <w:rFonts w:ascii="Arial" w:hAnsi="Arial" w:cs="Arial"/>
                                <w:b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our God</w:t>
                            </w:r>
                          </w:p>
                          <w:p w14:paraId="2B130E41" w14:textId="77777777" w:rsidR="00497AD7" w:rsidRPr="00F0427C" w:rsidRDefault="00497AD7" w:rsidP="00F0427C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F0427C">
                              <w:rPr>
                                <w:rFonts w:ascii="Arial" w:hAnsi="Arial" w:cs="Arial"/>
                                <w:b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is a God who saves. May you trust</w:t>
                            </w:r>
                          </w:p>
                          <w:p w14:paraId="20CA8115" w14:textId="15169FD1" w:rsidR="00497AD7" w:rsidRPr="00B56810" w:rsidRDefault="00497AD7" w:rsidP="00F0427C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F0427C">
                              <w:rPr>
                                <w:rFonts w:ascii="Arial" w:hAnsi="Arial" w:cs="Arial"/>
                                <w:b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in Him alone to save you.</w:t>
                            </w:r>
                          </w:p>
                          <w:p w14:paraId="13C6D5E1" w14:textId="77777777" w:rsidR="00497AD7" w:rsidRPr="0085499D" w:rsidRDefault="00497AD7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5C330B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8304D6" id="_x0000_s1033" style="position:absolute;margin-left:333.2pt;margin-top:183pt;width:167.1pt;height:70.35pt;z-index:2516736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6 0 21587 0 21587 21585 -6 21585 -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" filled="f" stroked="f" strokeweight="1pt">
                <v:stroke miterlimit="4"/>
                <v:textbox inset="4pt,4pt,4pt,4pt">
                  <w:txbxContent>
                    <w:p w14:paraId="763A065D" w14:textId="77777777" w:rsidR="00497AD7" w:rsidRPr="00F0427C" w:rsidRDefault="00497AD7" w:rsidP="00F0427C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F0427C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(Insert your child’s name),</w:t>
                      </w:r>
                      <w:r w:rsidRPr="00B56810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F0427C">
                        <w:rPr>
                          <w:rFonts w:ascii="Arial" w:hAnsi="Arial" w:cs="Arial"/>
                          <w:b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our God</w:t>
                      </w:r>
                    </w:p>
                    <w:p w14:paraId="2B130E41" w14:textId="77777777" w:rsidR="00497AD7" w:rsidRPr="00F0427C" w:rsidRDefault="00497AD7" w:rsidP="00F0427C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F0427C">
                        <w:rPr>
                          <w:rFonts w:ascii="Arial" w:hAnsi="Arial" w:cs="Arial"/>
                          <w:b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is a God who saves. May you trust</w:t>
                      </w:r>
                    </w:p>
                    <w:p w14:paraId="20CA8115" w14:textId="15169FD1" w:rsidR="00497AD7" w:rsidRPr="00B56810" w:rsidRDefault="00497AD7" w:rsidP="00F0427C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F0427C">
                        <w:rPr>
                          <w:rFonts w:ascii="Arial" w:hAnsi="Arial" w:cs="Arial"/>
                          <w:b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in Him alone to save you.</w:t>
                      </w:r>
                    </w:p>
                    <w:p w14:paraId="13C6D5E1" w14:textId="77777777" w:rsidR="00497AD7" w:rsidRPr="0085499D" w:rsidRDefault="00497AD7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5C330B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38E151C0" wp14:editId="58357644">
                <wp:simplePos x="0" y="0"/>
                <wp:positionH relativeFrom="page">
                  <wp:posOffset>3263800</wp:posOffset>
                </wp:positionH>
                <wp:positionV relativeFrom="page">
                  <wp:posOffset>4050665</wp:posOffset>
                </wp:positionV>
                <wp:extent cx="2953512" cy="1069848"/>
                <wp:effectExtent l="0" t="0" r="0" b="0"/>
                <wp:wrapTopAndBottom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3512" cy="106984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BAFFF27" w14:textId="5DBEBB2A" w:rsidR="00497AD7" w:rsidRPr="00F0427C" w:rsidRDefault="00497AD7" w:rsidP="00F0427C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56810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</w:rPr>
                              <w:t>Nineve</w:t>
                            </w:r>
                            <w:r w:rsidRPr="00F0427C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</w:rPr>
                              <w:t>h, where God sent Jonah, was the</w:t>
                            </w:r>
                          </w:p>
                          <w:p w14:paraId="49DC4D5D" w14:textId="77777777" w:rsidR="00497AD7" w:rsidRPr="00F0427C" w:rsidRDefault="00497AD7" w:rsidP="00F0427C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</w:rPr>
                            </w:pPr>
                            <w:r w:rsidRPr="00F0427C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</w:rPr>
                              <w:t>capital of Assyria and one of Israel’s</w:t>
                            </w:r>
                          </w:p>
                          <w:p w14:paraId="36B73C46" w14:textId="5D1529AE" w:rsidR="00497AD7" w:rsidRDefault="00497AD7" w:rsidP="00F0427C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</w:rPr>
                            </w:pPr>
                            <w:r w:rsidRPr="00F0427C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</w:rPr>
                              <w:t>greatest enemies.</w:t>
                            </w:r>
                          </w:p>
                          <w:p w14:paraId="04266D21" w14:textId="77777777" w:rsidR="00497AD7" w:rsidRDefault="00497AD7" w:rsidP="00700566">
                            <w:pPr>
                              <w:pStyle w:val="p1"/>
                              <w:spacing w:line="120" w:lineRule="auto"/>
                              <w:jc w:val="center"/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</w:rPr>
                            </w:pPr>
                          </w:p>
                          <w:p w14:paraId="70719694" w14:textId="4F94CD62" w:rsidR="00497AD7" w:rsidRPr="00F0427C" w:rsidRDefault="00497AD7" w:rsidP="00F0427C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</w:rPr>
                            </w:pPr>
                            <w:r w:rsidRPr="004177D2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 w:rsidRPr="00F0427C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</w:rPr>
                              <w:t xml:space="preserve">After </w:t>
                            </w:r>
                            <w:r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</w:rPr>
                              <w:t xml:space="preserve">the fish spat out </w:t>
                            </w:r>
                            <w:r w:rsidRPr="00F0427C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</w:rPr>
                              <w:t>Jonah, God</w:t>
                            </w:r>
                          </w:p>
                          <w:p w14:paraId="50AA8C59" w14:textId="56BEE269" w:rsidR="00497AD7" w:rsidRPr="00F0427C" w:rsidRDefault="00497AD7" w:rsidP="00F0427C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</w:rPr>
                              <w:t>asked him to go to Nineve</w:t>
                            </w:r>
                            <w:r w:rsidRPr="00F0427C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</w:rPr>
                              <w:t>h again. This time,</w:t>
                            </w:r>
                          </w:p>
                          <w:p w14:paraId="664E2EC6" w14:textId="39D7116B" w:rsidR="00497AD7" w:rsidRPr="00FF727C" w:rsidRDefault="00497AD7" w:rsidP="00F0427C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</w:rPr>
                            </w:pPr>
                            <w:r w:rsidRPr="00F0427C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</w:rPr>
                              <w:t>Jonah did what God asked.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E151C0" id="_x0000_s1034" style="position:absolute;margin-left:257pt;margin-top:318.95pt;width:232.55pt;height:84.25pt;z-index:2516756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" filled="f" stroked="f" strokeweight="1pt">
                <v:stroke miterlimit="4"/>
                <v:textbox inset="4pt,4pt,4pt,4pt">
                  <w:txbxContent>
                    <w:p w14:paraId="1BAFFF27" w14:textId="5DBEBB2A" w:rsidR="00497AD7" w:rsidRPr="00F0427C" w:rsidRDefault="00497AD7" w:rsidP="00F0427C">
                      <w:pPr>
                        <w:pStyle w:val="p1"/>
                        <w:jc w:val="center"/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</w:rPr>
                        <w:t xml:space="preserve"> </w:t>
                      </w:r>
                      <w:r w:rsidRPr="00B56810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</w:rPr>
                        <w:t xml:space="preserve">• </w:t>
                      </w:r>
                      <w:r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</w:rPr>
                        <w:t>Nineve</w:t>
                      </w:r>
                      <w:r w:rsidRPr="00F0427C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</w:rPr>
                        <w:t>h, where God sent Jonah, was the</w:t>
                      </w:r>
                    </w:p>
                    <w:p w14:paraId="49DC4D5D" w14:textId="77777777" w:rsidR="00497AD7" w:rsidRPr="00F0427C" w:rsidRDefault="00497AD7" w:rsidP="00F0427C">
                      <w:pPr>
                        <w:pStyle w:val="p1"/>
                        <w:jc w:val="center"/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</w:rPr>
                      </w:pPr>
                      <w:r w:rsidRPr="00F0427C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</w:rPr>
                        <w:t>capital of Assyria and one of Israel’s</w:t>
                      </w:r>
                    </w:p>
                    <w:p w14:paraId="36B73C46" w14:textId="5D1529AE" w:rsidR="00497AD7" w:rsidRDefault="00497AD7" w:rsidP="00F0427C">
                      <w:pPr>
                        <w:pStyle w:val="p1"/>
                        <w:jc w:val="center"/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</w:rPr>
                      </w:pPr>
                      <w:r w:rsidRPr="00F0427C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</w:rPr>
                        <w:t>greatest enemies.</w:t>
                      </w:r>
                    </w:p>
                    <w:p w14:paraId="04266D21" w14:textId="77777777" w:rsidR="00497AD7" w:rsidRDefault="00497AD7" w:rsidP="00700566">
                      <w:pPr>
                        <w:pStyle w:val="p1"/>
                        <w:spacing w:line="120" w:lineRule="auto"/>
                        <w:jc w:val="center"/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</w:rPr>
                      </w:pPr>
                    </w:p>
                    <w:p w14:paraId="70719694" w14:textId="4F94CD62" w:rsidR="00497AD7" w:rsidRPr="00F0427C" w:rsidRDefault="00497AD7" w:rsidP="00F0427C">
                      <w:pPr>
                        <w:pStyle w:val="p1"/>
                        <w:jc w:val="center"/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</w:rPr>
                      </w:pPr>
                      <w:r w:rsidRPr="004177D2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</w:rPr>
                        <w:t xml:space="preserve">• </w:t>
                      </w:r>
                      <w:r w:rsidRPr="00F0427C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</w:rPr>
                        <w:t xml:space="preserve">After </w:t>
                      </w:r>
                      <w:r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</w:rPr>
                        <w:t xml:space="preserve">the fish spat out </w:t>
                      </w:r>
                      <w:r w:rsidRPr="00F0427C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</w:rPr>
                        <w:t>Jonah, God</w:t>
                      </w:r>
                    </w:p>
                    <w:p w14:paraId="50AA8C59" w14:textId="56BEE269" w:rsidR="00497AD7" w:rsidRPr="00F0427C" w:rsidRDefault="00497AD7" w:rsidP="00F0427C">
                      <w:pPr>
                        <w:pStyle w:val="p1"/>
                        <w:jc w:val="center"/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</w:rPr>
                        <w:t>asked him to go to Nineve</w:t>
                      </w:r>
                      <w:r w:rsidRPr="00F0427C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</w:rPr>
                        <w:t>h again. This time,</w:t>
                      </w:r>
                    </w:p>
                    <w:p w14:paraId="664E2EC6" w14:textId="39D7116B" w:rsidR="00497AD7" w:rsidRPr="00FF727C" w:rsidRDefault="00497AD7" w:rsidP="00F0427C">
                      <w:pPr>
                        <w:pStyle w:val="p1"/>
                        <w:jc w:val="center"/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</w:rPr>
                      </w:pPr>
                      <w:r w:rsidRPr="00F0427C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</w:rPr>
                        <w:t>Jonah did what God asked.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17CB4BF2" wp14:editId="25605258">
                <wp:simplePos x="0" y="0"/>
                <wp:positionH relativeFrom="page">
                  <wp:posOffset>551179</wp:posOffset>
                </wp:positionH>
                <wp:positionV relativeFrom="page">
                  <wp:posOffset>6690359</wp:posOffset>
                </wp:positionV>
                <wp:extent cx="2601437" cy="775891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1437" cy="77589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8A40702" w14:textId="77777777" w:rsidR="00497AD7" w:rsidRPr="00497AD7" w:rsidRDefault="00497AD7" w:rsidP="00F0427C">
                            <w:pPr>
                              <w:pStyle w:val="Default"/>
                              <w:spacing w:line="288" w:lineRule="auto"/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97AD7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>What did Jonah do when he was</w:t>
                            </w:r>
                          </w:p>
                          <w:p w14:paraId="07AD9818" w14:textId="77777777" w:rsidR="00497AD7" w:rsidRPr="00497AD7" w:rsidRDefault="00497AD7" w:rsidP="00F0427C">
                            <w:pPr>
                              <w:pStyle w:val="Default"/>
                              <w:spacing w:line="288" w:lineRule="auto"/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97AD7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>inside the big fish? That’s right, he</w:t>
                            </w:r>
                          </w:p>
                          <w:p w14:paraId="1BBF6ADF" w14:textId="29B08552" w:rsidR="00497AD7" w:rsidRPr="00497AD7" w:rsidRDefault="00497AD7" w:rsidP="00F0427C">
                            <w:pPr>
                              <w:pStyle w:val="Default"/>
                              <w:spacing w:line="288" w:lineRule="auto"/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97AD7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>prayed to God.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B4BF2" id="_x0000_s1035" style="position:absolute;margin-left:43.4pt;margin-top:526.8pt;width:204.85pt;height:61.1pt;z-index:25167667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" filled="f" stroked="f" strokeweight="1pt">
                <v:stroke miterlimit="4"/>
                <v:textbox inset="4pt,4pt,4pt,4pt">
                  <w:txbxContent>
                    <w:p w14:paraId="38A40702" w14:textId="77777777" w:rsidR="00497AD7" w:rsidRPr="00497AD7" w:rsidRDefault="00497AD7" w:rsidP="00F0427C">
                      <w:pPr>
                        <w:pStyle w:val="Default"/>
                        <w:spacing w:line="288" w:lineRule="auto"/>
                        <w:rPr>
                          <w:rFonts w:ascii="Arial" w:hAnsi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497AD7">
                        <w:rPr>
                          <w:rFonts w:ascii="Arial" w:hAnsi="Arial"/>
                          <w:color w:val="FFFFFF" w:themeColor="background1"/>
                          <w:sz w:val="18"/>
                          <w:szCs w:val="18"/>
                        </w:rPr>
                        <w:t>What did Jonah do when he was</w:t>
                      </w:r>
                    </w:p>
                    <w:p w14:paraId="07AD9818" w14:textId="77777777" w:rsidR="00497AD7" w:rsidRPr="00497AD7" w:rsidRDefault="00497AD7" w:rsidP="00F0427C">
                      <w:pPr>
                        <w:pStyle w:val="Default"/>
                        <w:spacing w:line="288" w:lineRule="auto"/>
                        <w:rPr>
                          <w:rFonts w:ascii="Arial" w:hAnsi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497AD7">
                        <w:rPr>
                          <w:rFonts w:ascii="Arial" w:hAnsi="Arial"/>
                          <w:color w:val="FFFFFF" w:themeColor="background1"/>
                          <w:sz w:val="18"/>
                          <w:szCs w:val="18"/>
                        </w:rPr>
                        <w:t>inside the big fish? That’s right, he</w:t>
                      </w:r>
                    </w:p>
                    <w:p w14:paraId="1BBF6ADF" w14:textId="29B08552" w:rsidR="00497AD7" w:rsidRPr="00497AD7" w:rsidRDefault="00497AD7" w:rsidP="00F0427C">
                      <w:pPr>
                        <w:pStyle w:val="Default"/>
                        <w:spacing w:line="288" w:lineRule="auto"/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497AD7">
                        <w:rPr>
                          <w:rFonts w:ascii="Arial" w:hAnsi="Arial"/>
                          <w:color w:val="FFFFFF" w:themeColor="background1"/>
                          <w:sz w:val="18"/>
                          <w:szCs w:val="18"/>
                        </w:rPr>
                        <w:t>prayed to God.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79A0B69A" wp14:editId="258A2A5B">
                <wp:simplePos x="0" y="0"/>
                <wp:positionH relativeFrom="page">
                  <wp:posOffset>3438048</wp:posOffset>
                </wp:positionH>
                <wp:positionV relativeFrom="page">
                  <wp:posOffset>6690360</wp:posOffset>
                </wp:positionV>
                <wp:extent cx="2601437" cy="775891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1437" cy="77589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2E4AD8F" w14:textId="77777777" w:rsidR="00497AD7" w:rsidRPr="00497AD7" w:rsidRDefault="00497AD7" w:rsidP="00F0427C">
                            <w:pPr>
                              <w:pStyle w:val="Default"/>
                              <w:spacing w:line="288" w:lineRule="auto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497AD7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bdr w:val="none" w:sz="0" w:space="0" w:color="auto"/>
                              </w:rPr>
                              <w:t>How many days did Jonah spend inside the fish?</w:t>
                            </w:r>
                          </w:p>
                          <w:p w14:paraId="1A033EC8" w14:textId="60D3C962" w:rsidR="00497AD7" w:rsidRPr="00497AD7" w:rsidRDefault="00497AD7" w:rsidP="00F0427C">
                            <w:pPr>
                              <w:pStyle w:val="Default"/>
                              <w:spacing w:line="288" w:lineRule="auto"/>
                              <w:jc w:val="right"/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97AD7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bdr w:val="none" w:sz="0" w:space="0" w:color="auto"/>
                              </w:rPr>
                              <w:t>Three days!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Who saved Jonah? God saved him!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A0B69A" id="_x0000_s1036" style="position:absolute;margin-left:270.7pt;margin-top:526.8pt;width:204.85pt;height:61.1pt;z-index:2516776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" filled="f" stroked="f" strokeweight="1pt">
                <v:stroke miterlimit="4"/>
                <v:textbox inset="4pt,4pt,4pt,4pt">
                  <w:txbxContent>
                    <w:p w14:paraId="62E4AD8F" w14:textId="77777777" w:rsidR="00497AD7" w:rsidRPr="00497AD7" w:rsidRDefault="00497AD7" w:rsidP="00F0427C">
                      <w:pPr>
                        <w:pStyle w:val="Default"/>
                        <w:spacing w:line="288" w:lineRule="auto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497AD7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bdr w:val="none" w:sz="0" w:space="0" w:color="auto"/>
                        </w:rPr>
                        <w:t>How many days did Jonah spend inside the fish?</w:t>
                      </w:r>
                    </w:p>
                    <w:p w14:paraId="1A033EC8" w14:textId="60D3C962" w:rsidR="00497AD7" w:rsidRPr="00497AD7" w:rsidRDefault="00497AD7" w:rsidP="00F0427C">
                      <w:pPr>
                        <w:pStyle w:val="Default"/>
                        <w:spacing w:line="288" w:lineRule="auto"/>
                        <w:jc w:val="right"/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497AD7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bdr w:val="none" w:sz="0" w:space="0" w:color="auto"/>
                        </w:rPr>
                        <w:t>Three days!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bdr w:val="none" w:sz="0" w:space="0" w:color="auto"/>
                        </w:rPr>
                        <w:t xml:space="preserve"> Who saved Jonah? God saved him!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 wp14:anchorId="4087BB00" wp14:editId="321DD5F4">
                <wp:simplePos x="0" y="0"/>
                <wp:positionH relativeFrom="page">
                  <wp:posOffset>7123469</wp:posOffset>
                </wp:positionH>
                <wp:positionV relativeFrom="page">
                  <wp:posOffset>6955472</wp:posOffset>
                </wp:positionV>
                <wp:extent cx="2609216" cy="51077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216" cy="51077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1E21A3B" w14:textId="77777777" w:rsidR="00497AD7" w:rsidRPr="00131FF7" w:rsidRDefault="00497AD7" w:rsidP="00131FF7">
                            <w:pPr>
                              <w:pStyle w:val="Body"/>
                              <w:rPr>
                                <w:color w:val="FFFFFF" w:themeColor="background1"/>
                              </w:rPr>
                            </w:pPr>
                            <w:r w:rsidRPr="00131FF7">
                              <w:rPr>
                                <w:color w:val="FFFFFF" w:themeColor="background1"/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87BB00" id="_x0000_s1037" style="position:absolute;margin-left:560.9pt;margin-top:547.65pt;width:205.45pt;height:40.2pt;z-index:2516797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" filled="f" stroked="f" strokeweight="1pt">
                <v:stroke miterlimit="4"/>
                <v:textbox inset="4pt,4pt,4pt,4pt">
                  <w:txbxContent>
                    <w:p w14:paraId="61E21A3B" w14:textId="77777777" w:rsidR="00497AD7" w:rsidRPr="00131FF7" w:rsidRDefault="00497AD7" w:rsidP="00131FF7">
                      <w:pPr>
                        <w:pStyle w:val="Body"/>
                        <w:rPr>
                          <w:color w:val="FFFFFF" w:themeColor="background1"/>
                        </w:rPr>
                      </w:pPr>
                      <w:r w:rsidRPr="00131FF7">
                        <w:rPr>
                          <w:color w:val="FFFFFF" w:themeColor="background1"/>
                        </w:rPr>
                        <w:t>Type to enter text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A51F9">
        <w:br w:type="page"/>
      </w:r>
    </w:p>
    <w:p w14:paraId="77FB4DCD" w14:textId="0F608A96" w:rsidR="00E10F99" w:rsidRDefault="006C444F" w:rsidP="000D1F65">
      <w:pPr>
        <w:spacing w:before="240"/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397684D3" wp14:editId="1EDC5D3F">
                <wp:simplePos x="0" y="0"/>
                <wp:positionH relativeFrom="page">
                  <wp:posOffset>6909434</wp:posOffset>
                </wp:positionH>
                <wp:positionV relativeFrom="page">
                  <wp:posOffset>6860540</wp:posOffset>
                </wp:positionV>
                <wp:extent cx="2741295" cy="693371"/>
                <wp:effectExtent l="0" t="0" r="1905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1295" cy="69337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21CEB1A" w14:textId="77777777" w:rsidR="00497AD7" w:rsidRPr="00497AD7" w:rsidRDefault="00497AD7" w:rsidP="0059286F">
                            <w:pPr>
                              <w:pStyle w:val="Default"/>
                              <w:spacing w:line="288" w:lineRule="auto"/>
                              <w:jc w:val="right"/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97AD7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>Is God with you when you’re sad?</w:t>
                            </w:r>
                          </w:p>
                          <w:p w14:paraId="5A74288C" w14:textId="77777777" w:rsidR="00497AD7" w:rsidRPr="00497AD7" w:rsidRDefault="00497AD7" w:rsidP="0059286F">
                            <w:pPr>
                              <w:pStyle w:val="Default"/>
                              <w:spacing w:line="288" w:lineRule="auto"/>
                              <w:jc w:val="right"/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97AD7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>Yes! Is God with you when you’re happy?</w:t>
                            </w:r>
                          </w:p>
                          <w:p w14:paraId="7A42E7C5" w14:textId="3544767A" w:rsidR="00497AD7" w:rsidRPr="00497AD7" w:rsidRDefault="00497AD7" w:rsidP="0059286F">
                            <w:pPr>
                              <w:pStyle w:val="Default"/>
                              <w:spacing w:line="288" w:lineRule="auto"/>
                              <w:jc w:val="right"/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97AD7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>Yes! God is always with us!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7684D3" id="_x0000_s1038" style="position:absolute;margin-left:544.05pt;margin-top:540.2pt;width:215.85pt;height:54.6pt;z-index:25167052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-5 0 21595 0 21595 21580 -5 21580 -5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" filled="f" stroked="f" strokeweight="1pt">
                <v:stroke miterlimit="4"/>
                <v:textbox inset="4pt,4pt,4pt,4pt">
                  <w:txbxContent>
                    <w:p w14:paraId="721CEB1A" w14:textId="77777777" w:rsidR="00497AD7" w:rsidRPr="00497AD7" w:rsidRDefault="00497AD7" w:rsidP="0059286F">
                      <w:pPr>
                        <w:pStyle w:val="Default"/>
                        <w:spacing w:line="288" w:lineRule="auto"/>
                        <w:jc w:val="right"/>
                        <w:rPr>
                          <w:rFonts w:ascii="Arial" w:hAnsi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497AD7">
                        <w:rPr>
                          <w:rFonts w:ascii="Arial" w:hAnsi="Arial"/>
                          <w:color w:val="FFFFFF" w:themeColor="background1"/>
                          <w:sz w:val="18"/>
                          <w:szCs w:val="18"/>
                        </w:rPr>
                        <w:t>Is God with you when you’re sad?</w:t>
                      </w:r>
                    </w:p>
                    <w:p w14:paraId="5A74288C" w14:textId="77777777" w:rsidR="00497AD7" w:rsidRPr="00497AD7" w:rsidRDefault="00497AD7" w:rsidP="0059286F">
                      <w:pPr>
                        <w:pStyle w:val="Default"/>
                        <w:spacing w:line="288" w:lineRule="auto"/>
                        <w:jc w:val="right"/>
                        <w:rPr>
                          <w:rFonts w:ascii="Arial" w:hAnsi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497AD7">
                        <w:rPr>
                          <w:rFonts w:ascii="Arial" w:hAnsi="Arial"/>
                          <w:color w:val="FFFFFF" w:themeColor="background1"/>
                          <w:sz w:val="18"/>
                          <w:szCs w:val="18"/>
                        </w:rPr>
                        <w:t>Yes! Is God with you when you’re happy?</w:t>
                      </w:r>
                    </w:p>
                    <w:p w14:paraId="7A42E7C5" w14:textId="3544767A" w:rsidR="00497AD7" w:rsidRPr="00497AD7" w:rsidRDefault="00497AD7" w:rsidP="0059286F">
                      <w:pPr>
                        <w:pStyle w:val="Default"/>
                        <w:spacing w:line="288" w:lineRule="auto"/>
                        <w:jc w:val="right"/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497AD7">
                        <w:rPr>
                          <w:rFonts w:ascii="Arial" w:hAnsi="Arial"/>
                          <w:color w:val="FFFFFF" w:themeColor="background1"/>
                          <w:sz w:val="18"/>
                          <w:szCs w:val="18"/>
                        </w:rPr>
                        <w:t>Yes! God is always with us!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620388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546C9D85" wp14:editId="49762423">
                <wp:simplePos x="0" y="0"/>
                <wp:positionH relativeFrom="page">
                  <wp:posOffset>3782060</wp:posOffset>
                </wp:positionH>
                <wp:positionV relativeFrom="page">
                  <wp:posOffset>5145942</wp:posOffset>
                </wp:positionV>
                <wp:extent cx="2669589" cy="105273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9589" cy="105273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8F98DF3" w14:textId="69C275D2" w:rsidR="00497AD7" w:rsidRPr="0059286F" w:rsidRDefault="00497AD7" w:rsidP="0059286F">
                            <w:pPr>
                              <w:pStyle w:val="Default"/>
                              <w:rPr>
                                <w:rFonts w:ascii="Arial" w:hAnsi="Arial"/>
                                <w:bCs/>
                                <w:iCs/>
                                <w:color w:val="5C330B"/>
                                <w:sz w:val="18"/>
                                <w:szCs w:val="18"/>
                              </w:rPr>
                            </w:pPr>
                            <w:r w:rsidRPr="0059286F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5C330B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5C330B"/>
                                <w:sz w:val="18"/>
                                <w:szCs w:val="18"/>
                              </w:rPr>
                              <w:t>ead 1 Kings 19:11–13a</w:t>
                            </w:r>
                            <w:r w:rsidRPr="00EB668E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5C330B"/>
                                <w:sz w:val="18"/>
                                <w:szCs w:val="18"/>
                              </w:rPr>
                              <w:t>.</w:t>
                            </w:r>
                            <w:r w:rsidRPr="00620388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5C330B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9286F">
                              <w:rPr>
                                <w:rFonts w:ascii="Arial" w:hAnsi="Arial"/>
                                <w:bCs/>
                                <w:iCs/>
                                <w:color w:val="5C330B"/>
                                <w:sz w:val="18"/>
                                <w:szCs w:val="18"/>
                              </w:rPr>
                              <w:t>After reading, remind</w:t>
                            </w:r>
                          </w:p>
                          <w:p w14:paraId="28C780F0" w14:textId="77777777" w:rsidR="00497AD7" w:rsidRPr="0059286F" w:rsidRDefault="00497AD7" w:rsidP="0059286F">
                            <w:pPr>
                              <w:pStyle w:val="Default"/>
                              <w:rPr>
                                <w:rFonts w:ascii="Arial" w:hAnsi="Arial"/>
                                <w:bCs/>
                                <w:iCs/>
                                <w:color w:val="5C330B"/>
                                <w:sz w:val="18"/>
                                <w:szCs w:val="18"/>
                              </w:rPr>
                            </w:pPr>
                            <w:r w:rsidRPr="0059286F">
                              <w:rPr>
                                <w:rFonts w:ascii="Arial" w:hAnsi="Arial"/>
                                <w:bCs/>
                                <w:iCs/>
                                <w:color w:val="5C330B"/>
                                <w:sz w:val="18"/>
                                <w:szCs w:val="18"/>
                              </w:rPr>
                              <w:t>your child that just as God was with Elijah in the</w:t>
                            </w:r>
                          </w:p>
                          <w:p w14:paraId="1FDE563A" w14:textId="08AA52FA" w:rsidR="00497AD7" w:rsidRPr="00B56810" w:rsidRDefault="00497AD7" w:rsidP="0059286F">
                            <w:pPr>
                              <w:pStyle w:val="Default"/>
                              <w:rPr>
                                <w:rFonts w:ascii="Arial" w:hAnsi="Arial"/>
                                <w:bCs/>
                                <w:iCs/>
                                <w:color w:val="5C330B"/>
                                <w:sz w:val="18"/>
                                <w:szCs w:val="18"/>
                              </w:rPr>
                            </w:pPr>
                            <w:r w:rsidRPr="0059286F">
                              <w:rPr>
                                <w:rFonts w:ascii="Arial" w:hAnsi="Arial"/>
                                <w:bCs/>
                                <w:iCs/>
                                <w:color w:val="5C330B"/>
                                <w:sz w:val="18"/>
                                <w:szCs w:val="18"/>
                              </w:rPr>
                              <w:t>cave, God is with us.</w:t>
                            </w:r>
                          </w:p>
                          <w:p w14:paraId="506AD040" w14:textId="77777777" w:rsidR="00497AD7" w:rsidRDefault="00497AD7">
                            <w:pPr>
                              <w:pStyle w:val="Default"/>
                              <w:spacing w:line="288" w:lineRule="auto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C9D85" id="_x0000_s1039" style="position:absolute;margin-left:297.8pt;margin-top:405.2pt;width:210.2pt;height:82.9pt;z-index:25166745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-13 21600 -13 21600 21574 0 21574 0 -1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" filled="f" stroked="f" strokeweight="1pt">
                <v:stroke miterlimit="4"/>
                <v:textbox inset="4pt,4pt,4pt,4pt">
                  <w:txbxContent>
                    <w:p w14:paraId="48F98DF3" w14:textId="69C275D2" w:rsidR="00497AD7" w:rsidRPr="0059286F" w:rsidRDefault="00497AD7" w:rsidP="0059286F">
                      <w:pPr>
                        <w:pStyle w:val="Default"/>
                        <w:rPr>
                          <w:rFonts w:ascii="Arial" w:hAnsi="Arial"/>
                          <w:bCs/>
                          <w:iCs/>
                          <w:color w:val="5C330B"/>
                          <w:sz w:val="18"/>
                          <w:szCs w:val="18"/>
                        </w:rPr>
                      </w:pPr>
                      <w:r w:rsidRPr="0059286F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5C330B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5C330B"/>
                          <w:sz w:val="18"/>
                          <w:szCs w:val="18"/>
                        </w:rPr>
                        <w:t>ead 1 Kings 19:11–13a</w:t>
                      </w:r>
                      <w:r w:rsidRPr="00EB668E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5C330B"/>
                          <w:sz w:val="18"/>
                          <w:szCs w:val="18"/>
                        </w:rPr>
                        <w:t>.</w:t>
                      </w:r>
                      <w:r w:rsidRPr="00620388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5C330B"/>
                          <w:sz w:val="18"/>
                          <w:szCs w:val="18"/>
                        </w:rPr>
                        <w:t xml:space="preserve"> </w:t>
                      </w:r>
                      <w:r w:rsidRPr="0059286F">
                        <w:rPr>
                          <w:rFonts w:ascii="Arial" w:hAnsi="Arial"/>
                          <w:bCs/>
                          <w:iCs/>
                          <w:color w:val="5C330B"/>
                          <w:sz w:val="18"/>
                          <w:szCs w:val="18"/>
                        </w:rPr>
                        <w:t>After reading, remind</w:t>
                      </w:r>
                    </w:p>
                    <w:p w14:paraId="28C780F0" w14:textId="77777777" w:rsidR="00497AD7" w:rsidRPr="0059286F" w:rsidRDefault="00497AD7" w:rsidP="0059286F">
                      <w:pPr>
                        <w:pStyle w:val="Default"/>
                        <w:rPr>
                          <w:rFonts w:ascii="Arial" w:hAnsi="Arial"/>
                          <w:bCs/>
                          <w:iCs/>
                          <w:color w:val="5C330B"/>
                          <w:sz w:val="18"/>
                          <w:szCs w:val="18"/>
                        </w:rPr>
                      </w:pPr>
                      <w:r w:rsidRPr="0059286F">
                        <w:rPr>
                          <w:rFonts w:ascii="Arial" w:hAnsi="Arial"/>
                          <w:bCs/>
                          <w:iCs/>
                          <w:color w:val="5C330B"/>
                          <w:sz w:val="18"/>
                          <w:szCs w:val="18"/>
                        </w:rPr>
                        <w:t>your child that just as God was with Elijah in the</w:t>
                      </w:r>
                    </w:p>
                    <w:p w14:paraId="1FDE563A" w14:textId="08AA52FA" w:rsidR="00497AD7" w:rsidRPr="00B56810" w:rsidRDefault="00497AD7" w:rsidP="0059286F">
                      <w:pPr>
                        <w:pStyle w:val="Default"/>
                        <w:rPr>
                          <w:rFonts w:ascii="Arial" w:hAnsi="Arial"/>
                          <w:bCs/>
                          <w:iCs/>
                          <w:color w:val="5C330B"/>
                          <w:sz w:val="18"/>
                          <w:szCs w:val="18"/>
                        </w:rPr>
                      </w:pPr>
                      <w:r w:rsidRPr="0059286F">
                        <w:rPr>
                          <w:rFonts w:ascii="Arial" w:hAnsi="Arial"/>
                          <w:bCs/>
                          <w:iCs/>
                          <w:color w:val="5C330B"/>
                          <w:sz w:val="18"/>
                          <w:szCs w:val="18"/>
                        </w:rPr>
                        <w:t>cave, God is with us.</w:t>
                      </w:r>
                    </w:p>
                    <w:p w14:paraId="506AD040" w14:textId="77777777" w:rsidR="00497AD7" w:rsidRDefault="00497AD7">
                      <w:pPr>
                        <w:pStyle w:val="Default"/>
                        <w:spacing w:line="288" w:lineRule="auto"/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E113D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07E88398" wp14:editId="2C11347B">
                <wp:simplePos x="0" y="0"/>
                <wp:positionH relativeFrom="page">
                  <wp:posOffset>4966970</wp:posOffset>
                </wp:positionH>
                <wp:positionV relativeFrom="page">
                  <wp:posOffset>539750</wp:posOffset>
                </wp:positionV>
                <wp:extent cx="3547872" cy="1024128"/>
                <wp:effectExtent l="0" t="0" r="8255" b="0"/>
                <wp:wrapTopAndBottom distT="152400" distB="15240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7872" cy="102412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53774A5" w14:textId="77777777" w:rsidR="00497AD7" w:rsidRDefault="00497AD7" w:rsidP="00C5219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 Unicode MS"/>
                                <w:b/>
                                <w:bCs/>
                                <w:color w:val="941100"/>
                                <w:sz w:val="18"/>
                                <w:szCs w:val="18"/>
                              </w:rPr>
                            </w:pPr>
                            <w:r w:rsidRPr="00F0427C">
                              <w:rPr>
                                <w:rFonts w:ascii="Arial" w:hAnsi="Arial" w:cs="Arial Unicode MS"/>
                                <w:b/>
                                <w:bCs/>
                                <w:color w:val="941100"/>
                                <w:sz w:val="18"/>
                                <w:szCs w:val="18"/>
                              </w:rPr>
                              <w:t xml:space="preserve">1 Kings 19:9–18 </w:t>
                            </w:r>
                          </w:p>
                          <w:p w14:paraId="72D02DDF" w14:textId="77777777" w:rsidR="00497AD7" w:rsidRPr="00F0427C" w:rsidRDefault="00497AD7" w:rsidP="00F0427C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hAnsi="Arial" w:cs="Arial"/>
                                <w:color w:val="5C330B"/>
                                <w:sz w:val="16"/>
                                <w:szCs w:val="16"/>
                                <w:bdr w:val="none" w:sz="0" w:space="0" w:color="auto"/>
                              </w:rPr>
                            </w:pPr>
                            <w:r w:rsidRPr="00F0427C">
                              <w:rPr>
                                <w:rFonts w:ascii="Arial" w:hAnsi="Arial" w:cs="Arial"/>
                                <w:color w:val="5C330B"/>
                                <w:sz w:val="16"/>
                                <w:szCs w:val="16"/>
                                <w:bdr w:val="none" w:sz="0" w:space="0" w:color="auto"/>
                              </w:rPr>
                              <w:t>God called to Elijah in a gentle whisper. When Elijah heard this,</w:t>
                            </w:r>
                          </w:p>
                          <w:p w14:paraId="0BC9606F" w14:textId="377CA6B1" w:rsidR="00497AD7" w:rsidRPr="00424DD3" w:rsidRDefault="00497AD7" w:rsidP="00F0427C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eastAsia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0427C">
                              <w:rPr>
                                <w:rFonts w:ascii="Arial" w:hAnsi="Arial" w:cs="Arial"/>
                                <w:color w:val="5C330B"/>
                                <w:sz w:val="16"/>
                                <w:szCs w:val="16"/>
                                <w:bdr w:val="none" w:sz="0" w:space="0" w:color="auto"/>
                              </w:rPr>
                              <w:t>he went out to meet with the Lord.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E88398" id="_x0000_s1040" style="position:absolute;margin-left:391.1pt;margin-top:42.5pt;width:279.35pt;height:80.65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" filled="f" stroked="f" strokeweight="1pt">
                <v:stroke miterlimit="4"/>
                <v:textbox inset="4pt,4pt,4pt,4pt">
                  <w:txbxContent>
                    <w:p w14:paraId="553774A5" w14:textId="77777777" w:rsidR="00497AD7" w:rsidRDefault="00497AD7" w:rsidP="00C52195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 Unicode MS"/>
                          <w:b/>
                          <w:bCs/>
                          <w:color w:val="941100"/>
                          <w:sz w:val="18"/>
                          <w:szCs w:val="18"/>
                        </w:rPr>
                      </w:pPr>
                      <w:r w:rsidRPr="00F0427C">
                        <w:rPr>
                          <w:rFonts w:ascii="Arial" w:hAnsi="Arial" w:cs="Arial Unicode MS"/>
                          <w:b/>
                          <w:bCs/>
                          <w:color w:val="941100"/>
                          <w:sz w:val="18"/>
                          <w:szCs w:val="18"/>
                        </w:rPr>
                        <w:t xml:space="preserve">1 Kings 19:9–18 </w:t>
                      </w:r>
                    </w:p>
                    <w:p w14:paraId="72D02DDF" w14:textId="77777777" w:rsidR="00497AD7" w:rsidRPr="00F0427C" w:rsidRDefault="00497AD7" w:rsidP="00F0427C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hAnsi="Arial" w:cs="Arial"/>
                          <w:color w:val="5C330B"/>
                          <w:sz w:val="16"/>
                          <w:szCs w:val="16"/>
                          <w:bdr w:val="none" w:sz="0" w:space="0" w:color="auto"/>
                        </w:rPr>
                      </w:pPr>
                      <w:r w:rsidRPr="00F0427C">
                        <w:rPr>
                          <w:rFonts w:ascii="Arial" w:hAnsi="Arial" w:cs="Arial"/>
                          <w:color w:val="5C330B"/>
                          <w:sz w:val="16"/>
                          <w:szCs w:val="16"/>
                          <w:bdr w:val="none" w:sz="0" w:space="0" w:color="auto"/>
                        </w:rPr>
                        <w:t>God called to Elijah in a gentle whisper. When Elijah heard this,</w:t>
                      </w:r>
                    </w:p>
                    <w:p w14:paraId="0BC9606F" w14:textId="377CA6B1" w:rsidR="00497AD7" w:rsidRPr="00424DD3" w:rsidRDefault="00497AD7" w:rsidP="00F0427C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eastAsia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F0427C">
                        <w:rPr>
                          <w:rFonts w:ascii="Arial" w:hAnsi="Arial" w:cs="Arial"/>
                          <w:color w:val="5C330B"/>
                          <w:sz w:val="16"/>
                          <w:szCs w:val="16"/>
                          <w:bdr w:val="none" w:sz="0" w:space="0" w:color="auto"/>
                        </w:rPr>
                        <w:t>he went out to meet with the Lord.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6442A5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5BB25" wp14:editId="36243276">
                <wp:simplePos x="0" y="0"/>
                <wp:positionH relativeFrom="page">
                  <wp:posOffset>3392170</wp:posOffset>
                </wp:positionH>
                <wp:positionV relativeFrom="page">
                  <wp:posOffset>2441575</wp:posOffset>
                </wp:positionV>
                <wp:extent cx="2468880" cy="86868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8686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18607E4" w14:textId="13D32B39" w:rsidR="00497AD7" w:rsidRDefault="00497AD7" w:rsidP="001D1739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eastAsia="Calibri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59286F">
                              <w:rPr>
                                <w:rFonts w:ascii="Arial" w:eastAsia="Calibri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Read Psalm 46:1:</w:t>
                            </w:r>
                            <w:r w:rsidRPr="00FC50C6">
                              <w:rPr>
                                <w:rFonts w:ascii="Arial" w:eastAsia="Calibri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</w:p>
                          <w:p w14:paraId="13058628" w14:textId="38E1634A" w:rsidR="00497AD7" w:rsidRPr="00F0427C" w:rsidRDefault="00497AD7" w:rsidP="0059286F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59286F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“God is our refuge and strength, an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br/>
                            </w:r>
                            <w:r w:rsidRPr="0059286F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ever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-</w:t>
                            </w:r>
                            <w:r w:rsidRPr="0059286F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present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59286F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help in trouble.”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A5BB25" id="_x0000_s1041" style="position:absolute;margin-left:267.1pt;margin-top:192.25pt;width:194.4pt;height:68.4pt;z-index:25166438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" filled="f" stroked="f" strokeweight="1pt">
                <v:stroke miterlimit="4"/>
                <v:textbox inset="4pt,4pt,4pt,4pt">
                  <w:txbxContent>
                    <w:p w14:paraId="418607E4" w14:textId="13D32B39" w:rsidR="00497AD7" w:rsidRDefault="00497AD7" w:rsidP="001D1739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eastAsia="Calibri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59286F">
                        <w:rPr>
                          <w:rFonts w:ascii="Arial" w:eastAsia="Calibri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Read Psalm 46:1:</w:t>
                      </w:r>
                      <w:r w:rsidRPr="00FC50C6">
                        <w:rPr>
                          <w:rFonts w:ascii="Arial" w:eastAsia="Calibri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</w:p>
                    <w:p w14:paraId="13058628" w14:textId="38E1634A" w:rsidR="00497AD7" w:rsidRPr="00F0427C" w:rsidRDefault="00497AD7" w:rsidP="0059286F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59286F"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“God is our refuge and strength, an 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br/>
                      </w:r>
                      <w:r w:rsidRPr="0059286F"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ever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-</w:t>
                      </w:r>
                      <w:r w:rsidRPr="0059286F"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present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59286F"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help in trouble.”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B56810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3570F0E6" wp14:editId="0368937D">
                <wp:simplePos x="0" y="0"/>
                <wp:positionH relativeFrom="page">
                  <wp:posOffset>7365236</wp:posOffset>
                </wp:positionH>
                <wp:positionV relativeFrom="page">
                  <wp:posOffset>2292328</wp:posOffset>
                </wp:positionV>
                <wp:extent cx="2457966" cy="82470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966" cy="8247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9F9B19A" w14:textId="7C143225" w:rsidR="00497AD7" w:rsidRDefault="00497AD7" w:rsidP="008E5BE0">
                            <w:pPr>
                              <w:pStyle w:val="Default"/>
                              <w:spacing w:line="288" w:lineRule="auto"/>
                              <w:jc w:val="center"/>
                            </w:pPr>
                            <w:r w:rsidRPr="00504A1B">
                              <w:rPr>
                                <w:rFonts w:ascii="Arial" w:hAnsi="Arial"/>
                                <w:color w:val="5C330B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Arial" w:hAnsi="Arial"/>
                                <w:color w:val="5C330B"/>
                                <w:sz w:val="18"/>
                                <w:szCs w:val="18"/>
                              </w:rPr>
                              <w:t>Insert your child’s name</w:t>
                            </w:r>
                            <w:r w:rsidRPr="00504A1B">
                              <w:rPr>
                                <w:rFonts w:ascii="Arial" w:hAnsi="Arial"/>
                                <w:color w:val="5C330B"/>
                                <w:sz w:val="18"/>
                                <w:szCs w:val="18"/>
                              </w:rPr>
                              <w:t>),</w:t>
                            </w:r>
                            <w:r w:rsidRPr="008E5BE0">
                              <w:t xml:space="preserve"> </w:t>
                            </w:r>
                          </w:p>
                          <w:p w14:paraId="7671E451" w14:textId="77777777" w:rsidR="00497AD7" w:rsidRDefault="00497AD7" w:rsidP="0059286F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color w:val="5C330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5C330B"/>
                                <w:sz w:val="18"/>
                                <w:szCs w:val="18"/>
                              </w:rPr>
                              <w:t xml:space="preserve">may you </w:t>
                            </w:r>
                            <w:r w:rsidRPr="0059286F">
                              <w:rPr>
                                <w:rFonts w:ascii="Arial" w:hAnsi="Arial"/>
                                <w:b/>
                                <w:color w:val="5C330B"/>
                                <w:sz w:val="18"/>
                                <w:szCs w:val="18"/>
                              </w:rPr>
                              <w:t xml:space="preserve">know God is with you </w:t>
                            </w:r>
                          </w:p>
                          <w:p w14:paraId="4319CE06" w14:textId="280249C1" w:rsidR="00497AD7" w:rsidRPr="00B56810" w:rsidRDefault="00497AD7" w:rsidP="0059286F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5C330B"/>
                                <w:sz w:val="18"/>
                                <w:szCs w:val="18"/>
                              </w:rPr>
                            </w:pPr>
                            <w:r w:rsidRPr="0059286F">
                              <w:rPr>
                                <w:rFonts w:ascii="Arial" w:hAnsi="Arial"/>
                                <w:b/>
                                <w:color w:val="5C330B"/>
                                <w:sz w:val="18"/>
                                <w:szCs w:val="18"/>
                              </w:rPr>
                              <w:t>all day</w:t>
                            </w:r>
                            <w:r>
                              <w:rPr>
                                <w:rFonts w:ascii="Arial" w:hAnsi="Arial"/>
                                <w:b/>
                                <w:color w:val="5C330B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9286F">
                              <w:rPr>
                                <w:rFonts w:ascii="Arial" w:hAnsi="Arial"/>
                                <w:b/>
                                <w:color w:val="5C330B"/>
                                <w:sz w:val="18"/>
                                <w:szCs w:val="18"/>
                              </w:rPr>
                              <w:t>and night.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70F0E6" id="_x0000_s1042" style="position:absolute;margin-left:579.95pt;margin-top:180.5pt;width:193.55pt;height:64.95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6 -17 21589 -17 21589 21567 -6 21567 -6 -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" filled="f" stroked="f" strokeweight="1pt">
                <v:stroke miterlimit="4"/>
                <v:textbox inset="4pt,4pt,4pt,4pt">
                  <w:txbxContent>
                    <w:p w14:paraId="39F9B19A" w14:textId="7C143225" w:rsidR="00497AD7" w:rsidRDefault="00497AD7" w:rsidP="008E5BE0">
                      <w:pPr>
                        <w:pStyle w:val="Default"/>
                        <w:spacing w:line="288" w:lineRule="auto"/>
                        <w:jc w:val="center"/>
                      </w:pPr>
                      <w:r w:rsidRPr="00504A1B">
                        <w:rPr>
                          <w:rFonts w:ascii="Arial" w:hAnsi="Arial"/>
                          <w:color w:val="5C330B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="Arial" w:hAnsi="Arial"/>
                          <w:color w:val="5C330B"/>
                          <w:sz w:val="18"/>
                          <w:szCs w:val="18"/>
                        </w:rPr>
                        <w:t>Insert your child’s name</w:t>
                      </w:r>
                      <w:r w:rsidRPr="00504A1B">
                        <w:rPr>
                          <w:rFonts w:ascii="Arial" w:hAnsi="Arial"/>
                          <w:color w:val="5C330B"/>
                          <w:sz w:val="18"/>
                          <w:szCs w:val="18"/>
                        </w:rPr>
                        <w:t>),</w:t>
                      </w:r>
                      <w:r w:rsidRPr="008E5BE0">
                        <w:t xml:space="preserve"> </w:t>
                      </w:r>
                    </w:p>
                    <w:p w14:paraId="7671E451" w14:textId="77777777" w:rsidR="00497AD7" w:rsidRDefault="00497AD7" w:rsidP="0059286F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color w:val="5C330B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5C330B"/>
                          <w:sz w:val="18"/>
                          <w:szCs w:val="18"/>
                        </w:rPr>
                        <w:t xml:space="preserve">may you </w:t>
                      </w:r>
                      <w:r w:rsidRPr="0059286F">
                        <w:rPr>
                          <w:rFonts w:ascii="Arial" w:hAnsi="Arial"/>
                          <w:b/>
                          <w:color w:val="5C330B"/>
                          <w:sz w:val="18"/>
                          <w:szCs w:val="18"/>
                        </w:rPr>
                        <w:t xml:space="preserve">know God is with you </w:t>
                      </w:r>
                    </w:p>
                    <w:p w14:paraId="4319CE06" w14:textId="280249C1" w:rsidR="00497AD7" w:rsidRPr="00B56810" w:rsidRDefault="00497AD7" w:rsidP="0059286F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5C330B"/>
                          <w:sz w:val="18"/>
                          <w:szCs w:val="18"/>
                        </w:rPr>
                      </w:pPr>
                      <w:r w:rsidRPr="0059286F">
                        <w:rPr>
                          <w:rFonts w:ascii="Arial" w:hAnsi="Arial"/>
                          <w:b/>
                          <w:color w:val="5C330B"/>
                          <w:sz w:val="18"/>
                          <w:szCs w:val="18"/>
                        </w:rPr>
                        <w:t>all day</w:t>
                      </w:r>
                      <w:r>
                        <w:rPr>
                          <w:rFonts w:ascii="Arial" w:hAnsi="Arial"/>
                          <w:b/>
                          <w:color w:val="5C330B"/>
                          <w:sz w:val="18"/>
                          <w:szCs w:val="18"/>
                        </w:rPr>
                        <w:t xml:space="preserve"> </w:t>
                      </w:r>
                      <w:r w:rsidRPr="0059286F">
                        <w:rPr>
                          <w:rFonts w:ascii="Arial" w:hAnsi="Arial"/>
                          <w:b/>
                          <w:color w:val="5C330B"/>
                          <w:sz w:val="18"/>
                          <w:szCs w:val="18"/>
                        </w:rPr>
                        <w:t>and night.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8C1E0E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7409F348" wp14:editId="05B16327">
                <wp:simplePos x="0" y="0"/>
                <wp:positionH relativeFrom="page">
                  <wp:posOffset>243840</wp:posOffset>
                </wp:positionH>
                <wp:positionV relativeFrom="page">
                  <wp:posOffset>459105</wp:posOffset>
                </wp:positionV>
                <wp:extent cx="2662555" cy="6452870"/>
                <wp:effectExtent l="0" t="0" r="4445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2555" cy="64528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3E9E583" w14:textId="77777777" w:rsidR="00497AD7" w:rsidRPr="00CF2D47" w:rsidRDefault="00497AD7" w:rsidP="007B4D81">
                            <w:pPr>
                              <w:pStyle w:val="Default"/>
                              <w:spacing w:line="288" w:lineRule="auto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5C330B"/>
                                <w:sz w:val="24"/>
                                <w:szCs w:val="24"/>
                              </w:rPr>
                            </w:pPr>
                            <w:r w:rsidRPr="00CF2D47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5C330B"/>
                                <w:sz w:val="24"/>
                                <w:szCs w:val="24"/>
                              </w:rPr>
                              <w:t>God has given parents the</w:t>
                            </w:r>
                          </w:p>
                          <w:p w14:paraId="2F16A876" w14:textId="77777777" w:rsidR="00497AD7" w:rsidRPr="00CF2D47" w:rsidRDefault="00497AD7" w:rsidP="007B4D81">
                            <w:pPr>
                              <w:pStyle w:val="Default"/>
                              <w:spacing w:line="288" w:lineRule="auto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5C330B"/>
                                <w:sz w:val="24"/>
                                <w:szCs w:val="24"/>
                              </w:rPr>
                            </w:pPr>
                            <w:r w:rsidRPr="00CF2D47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5C330B"/>
                                <w:sz w:val="24"/>
                                <w:szCs w:val="24"/>
                              </w:rPr>
                              <w:t>privilege of being the primary</w:t>
                            </w:r>
                          </w:p>
                          <w:p w14:paraId="1349707D" w14:textId="77777777" w:rsidR="00497AD7" w:rsidRPr="00CF2D47" w:rsidRDefault="00497AD7" w:rsidP="007B4D81">
                            <w:pPr>
                              <w:pStyle w:val="Default"/>
                              <w:spacing w:line="288" w:lineRule="auto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5C330B"/>
                                <w:sz w:val="24"/>
                                <w:szCs w:val="24"/>
                              </w:rPr>
                            </w:pPr>
                            <w:r w:rsidRPr="00CF2D47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5C330B"/>
                                <w:sz w:val="24"/>
                                <w:szCs w:val="24"/>
                              </w:rPr>
                              <w:t xml:space="preserve">spiritual nurturers of </w:t>
                            </w:r>
                            <w:proofErr w:type="gramStart"/>
                            <w:r w:rsidRPr="00CF2D47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5C330B"/>
                                <w:sz w:val="24"/>
                                <w:szCs w:val="24"/>
                              </w:rPr>
                              <w:t>their</w:t>
                            </w:r>
                            <w:proofErr w:type="gramEnd"/>
                          </w:p>
                          <w:p w14:paraId="036D390A" w14:textId="77777777" w:rsidR="00497AD7" w:rsidRPr="00CF2D47" w:rsidRDefault="00497AD7" w:rsidP="007B4D81">
                            <w:pPr>
                              <w:pStyle w:val="Default"/>
                              <w:spacing w:line="288" w:lineRule="auto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5C330B"/>
                                <w:sz w:val="24"/>
                                <w:szCs w:val="24"/>
                              </w:rPr>
                            </w:pPr>
                            <w:r w:rsidRPr="00CF2D47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5C330B"/>
                                <w:sz w:val="24"/>
                                <w:szCs w:val="24"/>
                              </w:rPr>
                              <w:t>children’s faith.</w:t>
                            </w:r>
                          </w:p>
                          <w:p w14:paraId="1031EF01" w14:textId="77777777" w:rsidR="00497AD7" w:rsidRPr="00CF2D47" w:rsidRDefault="00497AD7">
                            <w:pPr>
                              <w:pStyle w:val="Default"/>
                              <w:spacing w:line="288" w:lineRule="auto"/>
                              <w:rPr>
                                <w:rFonts w:ascii="Arial" w:eastAsia="Arial" w:hAnsi="Arial" w:cs="Arial"/>
                                <w:color w:val="5C330B"/>
                                <w:sz w:val="18"/>
                                <w:szCs w:val="18"/>
                              </w:rPr>
                            </w:pPr>
                          </w:p>
                          <w:p w14:paraId="15681001" w14:textId="1F5377DA" w:rsidR="00497AD7" w:rsidRPr="00CF2D47" w:rsidRDefault="00497AD7" w:rsidP="007B4D81">
                            <w:pPr>
                              <w:pStyle w:val="Default"/>
                              <w:jc w:val="both"/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</w:pPr>
                            <w:r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 xml:space="preserve">The At Home Weekly is designed to reinforce that truth by </w:t>
                            </w:r>
                            <w:r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>encouraging</w:t>
                            </w:r>
                            <w:r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 xml:space="preserve"> your family to have time in God’s Word </w:t>
                            </w:r>
                            <w:r w:rsidRPr="00CF2D47">
                              <w:rPr>
                                <w:rFonts w:ascii="Arial" w:hAnsi="Arial"/>
                                <w:b/>
                                <w:color w:val="5C330B"/>
                                <w:sz w:val="20"/>
                                <w:szCs w:val="20"/>
                              </w:rPr>
                              <w:t>before your child attends</w:t>
                            </w:r>
                            <w:r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F2D47">
                              <w:rPr>
                                <w:rFonts w:ascii="Arial" w:hAnsi="Arial"/>
                                <w:b/>
                                <w:color w:val="5C330B"/>
                                <w:sz w:val="20"/>
                                <w:szCs w:val="20"/>
                              </w:rPr>
                              <w:t>church each week</w:t>
                            </w:r>
                            <w:r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>. It will provide you with ways to introduce The Big God Story and have age-appropriate conversations with your little one as you prepare her for what she will be experiencing in church for the next four weeks.</w:t>
                            </w:r>
                          </w:p>
                          <w:p w14:paraId="543AA677" w14:textId="77777777" w:rsidR="00497AD7" w:rsidRPr="00A46F57" w:rsidRDefault="00497AD7">
                            <w:pPr>
                              <w:pStyle w:val="Default"/>
                              <w:jc w:val="bot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98D5242" w14:textId="702CF1F9" w:rsidR="00497AD7" w:rsidRPr="00CF2D47" w:rsidRDefault="00497AD7" w:rsidP="007B4D81">
                            <w:pPr>
                              <w:pStyle w:val="Default"/>
                              <w:jc w:val="both"/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</w:pPr>
                            <w:r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 xml:space="preserve">Research has shown that children between the ages of two and four learn best through repetition. Because of this, </w:t>
                            </w:r>
                            <w:proofErr w:type="spellStart"/>
                            <w:r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>TruBlessings</w:t>
                            </w:r>
                            <w:proofErr w:type="spellEnd"/>
                            <w:r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 xml:space="preserve"> will spend two weeks on the same part of </w:t>
                            </w:r>
                            <w:r w:rsidRPr="00CF2D47">
                              <w:rPr>
                                <w:rFonts w:ascii="Arial" w:hAnsi="Arial"/>
                                <w:b/>
                                <w:color w:val="5C330B"/>
                                <w:sz w:val="20"/>
                                <w:szCs w:val="20"/>
                              </w:rPr>
                              <w:t>The Big God Story</w:t>
                            </w:r>
                            <w:r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 xml:space="preserve"> and the</w:t>
                            </w:r>
                            <w:r w:rsidRPr="00CF2D47">
                              <w:rPr>
                                <w:rFonts w:ascii="Arial" w:hAnsi="Arial"/>
                                <w:b/>
                                <w:color w:val="5C330B"/>
                                <w:sz w:val="20"/>
                                <w:szCs w:val="20"/>
                              </w:rPr>
                              <w:t xml:space="preserve"> Ponder Point.</w:t>
                            </w:r>
                          </w:p>
                          <w:p w14:paraId="7D99874A" w14:textId="77777777" w:rsidR="00497AD7" w:rsidRPr="00CF2D47" w:rsidRDefault="00497AD7">
                            <w:pPr>
                              <w:pStyle w:val="Default"/>
                              <w:jc w:val="both"/>
                              <w:rPr>
                                <w:rFonts w:ascii="Arial" w:eastAsia="Arial" w:hAnsi="Arial" w:cs="Arial"/>
                                <w:color w:val="5C330B"/>
                                <w:sz w:val="20"/>
                                <w:szCs w:val="20"/>
                              </w:rPr>
                            </w:pPr>
                          </w:p>
                          <w:p w14:paraId="72CFB1F1" w14:textId="368E8BBD" w:rsidR="00497AD7" w:rsidRPr="00CF2D47" w:rsidRDefault="00497AD7" w:rsidP="00EC31D0">
                            <w:pPr>
                              <w:pStyle w:val="Default"/>
                              <w:jc w:val="both"/>
                              <w:rPr>
                                <w:rFonts w:ascii="Arial" w:hAnsi="Arial"/>
                                <w:b/>
                                <w:color w:val="5C330B"/>
                                <w:sz w:val="20"/>
                                <w:szCs w:val="20"/>
                              </w:rPr>
                            </w:pPr>
                            <w:r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 xml:space="preserve">Each week you will receive a new </w:t>
                            </w:r>
                            <w:r w:rsidRPr="00CF2D47">
                              <w:rPr>
                                <w:rFonts w:ascii="Arial" w:hAnsi="Arial"/>
                                <w:b/>
                                <w:color w:val="5C330B"/>
                                <w:sz w:val="20"/>
                                <w:szCs w:val="20"/>
                              </w:rPr>
                              <w:t xml:space="preserve">Blessing. </w:t>
                            </w:r>
                            <w:r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>A blessing is a prayer of commission, a portion</w:t>
                            </w:r>
                            <w:r w:rsidRPr="00CF2D47">
                              <w:rPr>
                                <w:rFonts w:ascii="Arial" w:hAnsi="Arial"/>
                                <w:b/>
                                <w:color w:val="5C330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>of Scripture, or words of encouragement and</w:t>
                            </w:r>
                            <w:r w:rsidRPr="00CF2D47">
                              <w:rPr>
                                <w:rFonts w:ascii="Arial" w:hAnsi="Arial"/>
                                <w:b/>
                                <w:color w:val="5C330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>guidance. While giving the blessing, you may</w:t>
                            </w:r>
                            <w:r w:rsidRPr="00CF2D47">
                              <w:rPr>
                                <w:rFonts w:ascii="Arial" w:hAnsi="Arial"/>
                                <w:b/>
                                <w:color w:val="5C330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>desire to lay hands on your child as you speak the</w:t>
                            </w:r>
                            <w:r w:rsidRPr="00CF2D47">
                              <w:rPr>
                                <w:rFonts w:ascii="Arial" w:hAnsi="Arial"/>
                                <w:b/>
                                <w:color w:val="5C330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>Scripture or pray a prayer over him.</w:t>
                            </w:r>
                          </w:p>
                          <w:p w14:paraId="24EA58FF" w14:textId="77777777" w:rsidR="00497AD7" w:rsidRPr="00CF2D47" w:rsidRDefault="00497AD7">
                            <w:pPr>
                              <w:pStyle w:val="Default"/>
                              <w:jc w:val="both"/>
                              <w:rPr>
                                <w:rFonts w:ascii="Arial" w:hAnsi="Arial"/>
                                <w:b/>
                                <w:bCs/>
                                <w:color w:val="5C330B"/>
                                <w:sz w:val="20"/>
                                <w:szCs w:val="20"/>
                              </w:rPr>
                            </w:pPr>
                          </w:p>
                          <w:p w14:paraId="4D64FE96" w14:textId="77777777" w:rsidR="00497AD7" w:rsidRPr="00CF2D47" w:rsidRDefault="00497AD7">
                            <w:pPr>
                              <w:pStyle w:val="Default"/>
                              <w:jc w:val="both"/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</w:pPr>
                            <w:r w:rsidRPr="00CF2D47">
                              <w:rPr>
                                <w:rFonts w:ascii="Arial" w:hAnsi="Arial"/>
                                <w:b/>
                                <w:bCs/>
                                <w:color w:val="5C330B"/>
                                <w:sz w:val="20"/>
                                <w:szCs w:val="20"/>
                              </w:rPr>
                              <w:t xml:space="preserve">Hamilton the Hedgehog </w:t>
                            </w:r>
                            <w:r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 xml:space="preserve">will play a role in your child’s experience in church each week—be sure to ask about him. He loves to </w:t>
                            </w:r>
                            <w:r w:rsidRPr="00A46F57">
                              <w:rPr>
                                <w:rFonts w:ascii="Arial" w:hAnsi="Arial"/>
                                <w:b/>
                                <w:bCs/>
                                <w:color w:val="941100"/>
                                <w:sz w:val="20"/>
                                <w:szCs w:val="20"/>
                              </w:rPr>
                              <w:t>Dig into God’</w:t>
                            </w:r>
                            <w:r w:rsidRPr="00A46F57">
                              <w:rPr>
                                <w:rFonts w:ascii="Arial" w:hAnsi="Arial"/>
                                <w:b/>
                                <w:bCs/>
                                <w:color w:val="941100"/>
                                <w:sz w:val="20"/>
                                <w:szCs w:val="20"/>
                                <w:lang w:val="de-DE"/>
                              </w:rPr>
                              <w:t>s Word.</w:t>
                            </w:r>
                            <w:r w:rsidRPr="00A46F5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>The passage of Scripture provided will assist you as you reinforce the Ponder Point.</w:t>
                            </w:r>
                            <w:r w:rsidRPr="00A46F57">
                              <w:rPr>
                                <w:rFonts w:ascii="Arial" w:hAnsi="Arial"/>
                                <w:b/>
                                <w:bCs/>
                                <w:color w:val="941100"/>
                                <w:sz w:val="20"/>
                                <w:szCs w:val="20"/>
                              </w:rPr>
                              <w:t xml:space="preserve"> Did You Know?</w:t>
                            </w:r>
                            <w:r w:rsidRPr="00A46F5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 xml:space="preserve">has fun facts about this part of The Big God Story for you to share with your child. And </w:t>
                            </w:r>
                            <w:r w:rsidRPr="00A46F57">
                              <w:rPr>
                                <w:rFonts w:ascii="Arial" w:hAnsi="Arial"/>
                                <w:b/>
                                <w:bCs/>
                                <w:color w:val="941100"/>
                                <w:sz w:val="20"/>
                                <w:szCs w:val="20"/>
                                <w:lang w:val="nl-NL"/>
                              </w:rPr>
                              <w:t>Tot Talk</w:t>
                            </w:r>
                            <w:r w:rsidRPr="00A46F5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 xml:space="preserve">is simply a conversation starter to assist you as you spiritually parent. </w:t>
                            </w:r>
                          </w:p>
                          <w:p w14:paraId="36879310" w14:textId="77777777" w:rsidR="00497AD7" w:rsidRPr="00A46F57" w:rsidRDefault="00497AD7">
                            <w:pPr>
                              <w:pStyle w:val="Default"/>
                              <w:jc w:val="bot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09F348" id="_x0000_s1043" style="position:absolute;margin-left:19.2pt;margin-top:36.15pt;width:209.65pt;height:508.1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" mv:complextextbox="1" filled="f" stroked="f" strokeweight="1pt">
                <v:stroke miterlimit="4"/>
                <v:textbox inset="4pt,4pt,4pt,4pt">
                  <w:txbxContent>
                    <w:p w14:paraId="33E9E583" w14:textId="77777777" w:rsidR="00497AD7" w:rsidRPr="00CF2D47" w:rsidRDefault="00497AD7" w:rsidP="007B4D81">
                      <w:pPr>
                        <w:pStyle w:val="Default"/>
                        <w:spacing w:line="288" w:lineRule="auto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5C330B"/>
                          <w:sz w:val="24"/>
                          <w:szCs w:val="24"/>
                        </w:rPr>
                      </w:pPr>
                      <w:r w:rsidRPr="00CF2D47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5C330B"/>
                          <w:sz w:val="24"/>
                          <w:szCs w:val="24"/>
                        </w:rPr>
                        <w:t>God has given parents the</w:t>
                      </w:r>
                    </w:p>
                    <w:p w14:paraId="2F16A876" w14:textId="77777777" w:rsidR="00497AD7" w:rsidRPr="00CF2D47" w:rsidRDefault="00497AD7" w:rsidP="007B4D81">
                      <w:pPr>
                        <w:pStyle w:val="Default"/>
                        <w:spacing w:line="288" w:lineRule="auto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5C330B"/>
                          <w:sz w:val="24"/>
                          <w:szCs w:val="24"/>
                        </w:rPr>
                      </w:pPr>
                      <w:r w:rsidRPr="00CF2D47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5C330B"/>
                          <w:sz w:val="24"/>
                          <w:szCs w:val="24"/>
                        </w:rPr>
                        <w:t>privilege of being the primary</w:t>
                      </w:r>
                    </w:p>
                    <w:p w14:paraId="1349707D" w14:textId="77777777" w:rsidR="00497AD7" w:rsidRPr="00CF2D47" w:rsidRDefault="00497AD7" w:rsidP="007B4D81">
                      <w:pPr>
                        <w:pStyle w:val="Default"/>
                        <w:spacing w:line="288" w:lineRule="auto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5C330B"/>
                          <w:sz w:val="24"/>
                          <w:szCs w:val="24"/>
                        </w:rPr>
                      </w:pPr>
                      <w:r w:rsidRPr="00CF2D47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5C330B"/>
                          <w:sz w:val="24"/>
                          <w:szCs w:val="24"/>
                        </w:rPr>
                        <w:t xml:space="preserve">spiritual nurturers of </w:t>
                      </w:r>
                      <w:proofErr w:type="gramStart"/>
                      <w:r w:rsidRPr="00CF2D47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5C330B"/>
                          <w:sz w:val="24"/>
                          <w:szCs w:val="24"/>
                        </w:rPr>
                        <w:t>their</w:t>
                      </w:r>
                      <w:proofErr w:type="gramEnd"/>
                    </w:p>
                    <w:p w14:paraId="036D390A" w14:textId="77777777" w:rsidR="00497AD7" w:rsidRPr="00CF2D47" w:rsidRDefault="00497AD7" w:rsidP="007B4D81">
                      <w:pPr>
                        <w:pStyle w:val="Default"/>
                        <w:spacing w:line="288" w:lineRule="auto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5C330B"/>
                          <w:sz w:val="24"/>
                          <w:szCs w:val="24"/>
                        </w:rPr>
                      </w:pPr>
                      <w:r w:rsidRPr="00CF2D47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5C330B"/>
                          <w:sz w:val="24"/>
                          <w:szCs w:val="24"/>
                        </w:rPr>
                        <w:t>children’s faith.</w:t>
                      </w:r>
                    </w:p>
                    <w:p w14:paraId="1031EF01" w14:textId="77777777" w:rsidR="00497AD7" w:rsidRPr="00CF2D47" w:rsidRDefault="00497AD7">
                      <w:pPr>
                        <w:pStyle w:val="Default"/>
                        <w:spacing w:line="288" w:lineRule="auto"/>
                        <w:rPr>
                          <w:rFonts w:ascii="Arial" w:eastAsia="Arial" w:hAnsi="Arial" w:cs="Arial"/>
                          <w:color w:val="5C330B"/>
                          <w:sz w:val="18"/>
                          <w:szCs w:val="18"/>
                        </w:rPr>
                      </w:pPr>
                    </w:p>
                    <w:p w14:paraId="15681001" w14:textId="1F5377DA" w:rsidR="00497AD7" w:rsidRPr="00CF2D47" w:rsidRDefault="00497AD7" w:rsidP="007B4D81">
                      <w:pPr>
                        <w:pStyle w:val="Default"/>
                        <w:jc w:val="both"/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</w:pPr>
                      <w:r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 xml:space="preserve">The At Home Weekly is designed to reinforce that truth by </w:t>
                      </w:r>
                      <w:r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>encouraging</w:t>
                      </w:r>
                      <w:r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 xml:space="preserve"> your family to have time in God’s Word </w:t>
                      </w:r>
                      <w:r w:rsidRPr="00CF2D47">
                        <w:rPr>
                          <w:rFonts w:ascii="Arial" w:hAnsi="Arial"/>
                          <w:b/>
                          <w:color w:val="5C330B"/>
                          <w:sz w:val="20"/>
                          <w:szCs w:val="20"/>
                        </w:rPr>
                        <w:t>before your child attends</w:t>
                      </w:r>
                      <w:r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 xml:space="preserve"> </w:t>
                      </w:r>
                      <w:r w:rsidRPr="00CF2D47">
                        <w:rPr>
                          <w:rFonts w:ascii="Arial" w:hAnsi="Arial"/>
                          <w:b/>
                          <w:color w:val="5C330B"/>
                          <w:sz w:val="20"/>
                          <w:szCs w:val="20"/>
                        </w:rPr>
                        <w:t>church each week</w:t>
                      </w:r>
                      <w:r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>. It will provide you with ways to introduce The Big God Story and have age-appropriate conversations with your little one as you prepare her for what she will be experiencing in church for the next four weeks.</w:t>
                      </w:r>
                    </w:p>
                    <w:p w14:paraId="543AA677" w14:textId="77777777" w:rsidR="00497AD7" w:rsidRPr="00A46F57" w:rsidRDefault="00497AD7">
                      <w:pPr>
                        <w:pStyle w:val="Default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14:paraId="398D5242" w14:textId="702CF1F9" w:rsidR="00497AD7" w:rsidRPr="00CF2D47" w:rsidRDefault="00497AD7" w:rsidP="007B4D81">
                      <w:pPr>
                        <w:pStyle w:val="Default"/>
                        <w:jc w:val="both"/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</w:pPr>
                      <w:r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 xml:space="preserve">Research has shown that children between the ages of two and four learn best through repetition. Because of this, </w:t>
                      </w:r>
                      <w:proofErr w:type="spellStart"/>
                      <w:r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>TruBlessings</w:t>
                      </w:r>
                      <w:proofErr w:type="spellEnd"/>
                      <w:r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 xml:space="preserve"> will spend two weeks on the same part of </w:t>
                      </w:r>
                      <w:r w:rsidRPr="00CF2D47">
                        <w:rPr>
                          <w:rFonts w:ascii="Arial" w:hAnsi="Arial"/>
                          <w:b/>
                          <w:color w:val="5C330B"/>
                          <w:sz w:val="20"/>
                          <w:szCs w:val="20"/>
                        </w:rPr>
                        <w:t>The Big God Story</w:t>
                      </w:r>
                      <w:r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 xml:space="preserve"> and the</w:t>
                      </w:r>
                      <w:r w:rsidRPr="00CF2D47">
                        <w:rPr>
                          <w:rFonts w:ascii="Arial" w:hAnsi="Arial"/>
                          <w:b/>
                          <w:color w:val="5C330B"/>
                          <w:sz w:val="20"/>
                          <w:szCs w:val="20"/>
                        </w:rPr>
                        <w:t xml:space="preserve"> Ponder Point.</w:t>
                      </w:r>
                    </w:p>
                    <w:p w14:paraId="7D99874A" w14:textId="77777777" w:rsidR="00497AD7" w:rsidRPr="00CF2D47" w:rsidRDefault="00497AD7">
                      <w:pPr>
                        <w:pStyle w:val="Default"/>
                        <w:jc w:val="both"/>
                        <w:rPr>
                          <w:rFonts w:ascii="Arial" w:eastAsia="Arial" w:hAnsi="Arial" w:cs="Arial"/>
                          <w:color w:val="5C330B"/>
                          <w:sz w:val="20"/>
                          <w:szCs w:val="20"/>
                        </w:rPr>
                      </w:pPr>
                    </w:p>
                    <w:p w14:paraId="72CFB1F1" w14:textId="368E8BBD" w:rsidR="00497AD7" w:rsidRPr="00CF2D47" w:rsidRDefault="00497AD7" w:rsidP="00EC31D0">
                      <w:pPr>
                        <w:pStyle w:val="Default"/>
                        <w:jc w:val="both"/>
                        <w:rPr>
                          <w:rFonts w:ascii="Arial" w:hAnsi="Arial"/>
                          <w:b/>
                          <w:color w:val="5C330B"/>
                          <w:sz w:val="20"/>
                          <w:szCs w:val="20"/>
                        </w:rPr>
                      </w:pPr>
                      <w:r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 xml:space="preserve">Each week you will receive a new </w:t>
                      </w:r>
                      <w:r w:rsidRPr="00CF2D47">
                        <w:rPr>
                          <w:rFonts w:ascii="Arial" w:hAnsi="Arial"/>
                          <w:b/>
                          <w:color w:val="5C330B"/>
                          <w:sz w:val="20"/>
                          <w:szCs w:val="20"/>
                        </w:rPr>
                        <w:t xml:space="preserve">Blessing. </w:t>
                      </w:r>
                      <w:r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>A blessing is a prayer of commission, a portion</w:t>
                      </w:r>
                      <w:r w:rsidRPr="00CF2D47">
                        <w:rPr>
                          <w:rFonts w:ascii="Arial" w:hAnsi="Arial"/>
                          <w:b/>
                          <w:color w:val="5C330B"/>
                          <w:sz w:val="20"/>
                          <w:szCs w:val="20"/>
                        </w:rPr>
                        <w:t xml:space="preserve"> </w:t>
                      </w:r>
                      <w:r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>of Scripture, or words of encouragement and</w:t>
                      </w:r>
                      <w:r w:rsidRPr="00CF2D47">
                        <w:rPr>
                          <w:rFonts w:ascii="Arial" w:hAnsi="Arial"/>
                          <w:b/>
                          <w:color w:val="5C330B"/>
                          <w:sz w:val="20"/>
                          <w:szCs w:val="20"/>
                        </w:rPr>
                        <w:t xml:space="preserve"> </w:t>
                      </w:r>
                      <w:r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>guidance. While giving the blessing, you may</w:t>
                      </w:r>
                      <w:r w:rsidRPr="00CF2D47">
                        <w:rPr>
                          <w:rFonts w:ascii="Arial" w:hAnsi="Arial"/>
                          <w:b/>
                          <w:color w:val="5C330B"/>
                          <w:sz w:val="20"/>
                          <w:szCs w:val="20"/>
                        </w:rPr>
                        <w:t xml:space="preserve"> </w:t>
                      </w:r>
                      <w:r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>desire to lay hands on your child as you speak the</w:t>
                      </w:r>
                      <w:r w:rsidRPr="00CF2D47">
                        <w:rPr>
                          <w:rFonts w:ascii="Arial" w:hAnsi="Arial"/>
                          <w:b/>
                          <w:color w:val="5C330B"/>
                          <w:sz w:val="20"/>
                          <w:szCs w:val="20"/>
                        </w:rPr>
                        <w:t xml:space="preserve"> </w:t>
                      </w:r>
                      <w:r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>Scripture or pray a prayer over him.</w:t>
                      </w:r>
                    </w:p>
                    <w:p w14:paraId="24EA58FF" w14:textId="77777777" w:rsidR="00497AD7" w:rsidRPr="00CF2D47" w:rsidRDefault="00497AD7">
                      <w:pPr>
                        <w:pStyle w:val="Default"/>
                        <w:jc w:val="both"/>
                        <w:rPr>
                          <w:rFonts w:ascii="Arial" w:hAnsi="Arial"/>
                          <w:b/>
                          <w:bCs/>
                          <w:color w:val="5C330B"/>
                          <w:sz w:val="20"/>
                          <w:szCs w:val="20"/>
                        </w:rPr>
                      </w:pPr>
                    </w:p>
                    <w:p w14:paraId="4D64FE96" w14:textId="77777777" w:rsidR="00497AD7" w:rsidRPr="00CF2D47" w:rsidRDefault="00497AD7">
                      <w:pPr>
                        <w:pStyle w:val="Default"/>
                        <w:jc w:val="both"/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</w:pPr>
                      <w:r w:rsidRPr="00CF2D47">
                        <w:rPr>
                          <w:rFonts w:ascii="Arial" w:hAnsi="Arial"/>
                          <w:b/>
                          <w:bCs/>
                          <w:color w:val="5C330B"/>
                          <w:sz w:val="20"/>
                          <w:szCs w:val="20"/>
                        </w:rPr>
                        <w:t xml:space="preserve">Hamilton the Hedgehog </w:t>
                      </w:r>
                      <w:r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 xml:space="preserve">will play a role in your child’s experience in church each week—be sure to ask about him. He loves to </w:t>
                      </w:r>
                      <w:r w:rsidRPr="00A46F57">
                        <w:rPr>
                          <w:rFonts w:ascii="Arial" w:hAnsi="Arial"/>
                          <w:b/>
                          <w:bCs/>
                          <w:color w:val="941100"/>
                          <w:sz w:val="20"/>
                          <w:szCs w:val="20"/>
                        </w:rPr>
                        <w:t>Dig into God’</w:t>
                      </w:r>
                      <w:r w:rsidRPr="00A46F57">
                        <w:rPr>
                          <w:rFonts w:ascii="Arial" w:hAnsi="Arial"/>
                          <w:b/>
                          <w:bCs/>
                          <w:color w:val="941100"/>
                          <w:sz w:val="20"/>
                          <w:szCs w:val="20"/>
                          <w:lang w:val="de-DE"/>
                        </w:rPr>
                        <w:t>s Word.</w:t>
                      </w:r>
                      <w:r w:rsidRPr="00A46F57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r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>The passage of Scripture provided will assist you as you reinforce the Ponder Point.</w:t>
                      </w:r>
                      <w:r w:rsidRPr="00A46F57">
                        <w:rPr>
                          <w:rFonts w:ascii="Arial" w:hAnsi="Arial"/>
                          <w:b/>
                          <w:bCs/>
                          <w:color w:val="941100"/>
                          <w:sz w:val="20"/>
                          <w:szCs w:val="20"/>
                        </w:rPr>
                        <w:t xml:space="preserve"> Did You Know?</w:t>
                      </w:r>
                      <w:r w:rsidRPr="00A46F57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r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 xml:space="preserve">has fun facts about this part of The Big God Story for you to share with your child. And </w:t>
                      </w:r>
                      <w:r w:rsidRPr="00A46F57">
                        <w:rPr>
                          <w:rFonts w:ascii="Arial" w:hAnsi="Arial"/>
                          <w:b/>
                          <w:bCs/>
                          <w:color w:val="941100"/>
                          <w:sz w:val="20"/>
                          <w:szCs w:val="20"/>
                          <w:lang w:val="nl-NL"/>
                        </w:rPr>
                        <w:t>Tot Talk</w:t>
                      </w:r>
                      <w:r w:rsidRPr="00A46F57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r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 xml:space="preserve">is simply a conversation starter to assist you as you spiritually parent. </w:t>
                      </w:r>
                    </w:p>
                    <w:p w14:paraId="36879310" w14:textId="77777777" w:rsidR="00497AD7" w:rsidRPr="00A46F57" w:rsidRDefault="00497AD7">
                      <w:pPr>
                        <w:pStyle w:val="Default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167A8A">
        <w:rPr>
          <w:noProof/>
        </w:rPr>
        <mc:AlternateContent>
          <mc:Choice Requires="wps">
            <w:drawing>
              <wp:anchor distT="0" distB="0" distL="0" distR="0" simplePos="0" relativeHeight="251691008" behindDoc="0" locked="0" layoutInCell="1" allowOverlap="1" wp14:anchorId="2E20095E" wp14:editId="6AF57525">
                <wp:simplePos x="0" y="0"/>
                <wp:positionH relativeFrom="column">
                  <wp:posOffset>5080635</wp:posOffset>
                </wp:positionH>
                <wp:positionV relativeFrom="paragraph">
                  <wp:posOffset>1143000</wp:posOffset>
                </wp:positionV>
                <wp:extent cx="1371600" cy="237744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377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AE47991" w14:textId="2E11664C" w:rsidR="00497AD7" w:rsidRPr="006D3249" w:rsidRDefault="00497AD7" w:rsidP="00167A8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GOD IS WITH ME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0095E" id="Text Box 7" o:spid="_x0000_s1044" type="#_x0000_t202" style="position:absolute;margin-left:400.05pt;margin-top:90pt;width:108pt;height:18.7pt;z-index:2516910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" filled="f" stroked="f" strokeweight=".5pt">
                <v:textbox style="mso-fit-shape-to-text:t" inset="4pt,4pt,4pt,4pt">
                  <w:txbxContent>
                    <w:p w14:paraId="5AE47991" w14:textId="2E11664C" w:rsidR="00497AD7" w:rsidRPr="006D3249" w:rsidRDefault="00497AD7" w:rsidP="00167A8A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GOD IS WITH 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5F42">
        <w:rPr>
          <w:noProof/>
        </w:rPr>
        <mc:AlternateContent>
          <mc:Choice Requires="wps">
            <w:drawing>
              <wp:anchor distT="0" distB="0" distL="0" distR="0" simplePos="0" relativeHeight="251688960" behindDoc="0" locked="0" layoutInCell="1" allowOverlap="1" wp14:anchorId="58413641" wp14:editId="58CB47E2">
                <wp:simplePos x="0" y="0"/>
                <wp:positionH relativeFrom="column">
                  <wp:posOffset>8051959</wp:posOffset>
                </wp:positionH>
                <wp:positionV relativeFrom="paragraph">
                  <wp:posOffset>24765</wp:posOffset>
                </wp:positionV>
                <wp:extent cx="801370" cy="370840"/>
                <wp:effectExtent l="0" t="0" r="11430" b="1016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37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B84F59E" w14:textId="5E5F4759" w:rsidR="00497AD7" w:rsidRPr="00507629" w:rsidRDefault="00497AD7" w:rsidP="00EE5F42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4.6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13641" id="Text Box 6" o:spid="_x0000_s1045" type="#_x0000_t202" style="position:absolute;margin-left:634pt;margin-top:1.95pt;width:63.1pt;height:29.2pt;z-index:2516889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" filled="f" stroked="f" strokeweight=".5pt">
                <v:textbox style="mso-fit-shape-to-text:t" inset="4pt,4pt,4pt,4pt">
                  <w:txbxContent>
                    <w:p w14:paraId="5B84F59E" w14:textId="5E5F4759" w:rsidR="00497AD7" w:rsidRPr="00507629" w:rsidRDefault="00497AD7" w:rsidP="00EE5F42">
                      <w:pPr>
                        <w:pStyle w:val="p1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4.6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5F42">
        <w:rPr>
          <w:noProof/>
        </w:rPr>
        <mc:AlternateContent>
          <mc:Choice Requires="wps">
            <w:drawing>
              <wp:anchor distT="0" distB="0" distL="0" distR="0" simplePos="0" relativeHeight="251686912" behindDoc="0" locked="0" layoutInCell="1" allowOverlap="1" wp14:anchorId="09919500" wp14:editId="5D163B79">
                <wp:simplePos x="0" y="0"/>
                <wp:positionH relativeFrom="column">
                  <wp:posOffset>2792730</wp:posOffset>
                </wp:positionH>
                <wp:positionV relativeFrom="paragraph">
                  <wp:posOffset>3175</wp:posOffset>
                </wp:positionV>
                <wp:extent cx="801370" cy="370840"/>
                <wp:effectExtent l="0" t="0" r="11430" b="1016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37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6A1102E" w14:textId="126DF0EE" w:rsidR="00497AD7" w:rsidRPr="00507629" w:rsidRDefault="00497AD7" w:rsidP="00507629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4.5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19500" id="Text Box 5" o:spid="_x0000_s1046" type="#_x0000_t202" style="position:absolute;margin-left:219.9pt;margin-top:.25pt;width:63.1pt;height:29.2pt;z-index:2516869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" filled="f" stroked="f" strokeweight=".5pt">
                <v:textbox style="mso-fit-shape-to-text:t" inset="4pt,4pt,4pt,4pt">
                  <w:txbxContent>
                    <w:p w14:paraId="36A1102E" w14:textId="126DF0EE" w:rsidR="00497AD7" w:rsidRPr="00507629" w:rsidRDefault="00497AD7" w:rsidP="00507629">
                      <w:pPr>
                        <w:pStyle w:val="p1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4.5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559E">
        <w:rPr>
          <w:noProof/>
        </w:rPr>
        <w:drawing>
          <wp:anchor distT="152400" distB="152400" distL="152400" distR="152400" simplePos="0" relativeHeight="251660288" behindDoc="1" locked="0" layoutInCell="1" allowOverlap="1" wp14:anchorId="7DD8F8BE" wp14:editId="0FCE22E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TB_HFW_1-1_1-42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434A8">
        <w:rPr>
          <w:noProof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27D9EC75" wp14:editId="6983CEB3">
                <wp:simplePos x="0" y="0"/>
                <wp:positionH relativeFrom="page">
                  <wp:posOffset>278447</wp:posOffset>
                </wp:positionH>
                <wp:positionV relativeFrom="page">
                  <wp:posOffset>6974205</wp:posOffset>
                </wp:positionV>
                <wp:extent cx="2467610" cy="86931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7610" cy="8693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D2C245F" w14:textId="1D0E0792" w:rsidR="00497AD7" w:rsidRDefault="00497AD7" w:rsidP="005434A8">
                            <w:pPr>
                              <w:pStyle w:val="Default"/>
                              <w:spacing w:before="90" w:line="288" w:lineRule="auto"/>
                            </w:pPr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  <w:lang w:val="de-DE"/>
                              </w:rPr>
                              <w:t xml:space="preserve">© </w:t>
                            </w:r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 xml:space="preserve">2018 David C Cook.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>TruResources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 xml:space="preserve"> are developed in </w:t>
                            </w:r>
                            <w:r>
                              <w:rPr>
                                <w:rFonts w:ascii="Arial Unicode MS" w:hAnsi="Arial Unicode MS"/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 xml:space="preserve">partnership with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10"/>
                                <w:szCs w:val="10"/>
                              </w:rPr>
                              <w:t>ROCK</w:t>
                            </w:r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 xml:space="preserve">HARBOR Church and a </w:t>
                            </w:r>
                            <w:r>
                              <w:rPr>
                                <w:rFonts w:ascii="Arial Unicode MS" w:hAnsi="Arial Unicode MS"/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 xml:space="preserve">national network of family and children’s ministry </w:t>
                            </w:r>
                            <w:r>
                              <w:rPr>
                                <w:rFonts w:ascii="Arial Unicode MS" w:hAnsi="Arial Unicode MS"/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>leaders. All rights reserved. Reproducible for</w:t>
                            </w:r>
                            <w:r>
                              <w:rPr>
                                <w:rFonts w:ascii="Arial Unicode MS" w:hAnsi="Arial Unicode MS"/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>church use only.</w:t>
                            </w:r>
                          </w:p>
                          <w:p w14:paraId="417C0CC1" w14:textId="77777777" w:rsidR="00497AD7" w:rsidRDefault="00497AD7" w:rsidP="005434A8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D9EC75" id="_x0000_s1047" style="position:absolute;margin-left:21.9pt;margin-top:549.15pt;width:194.3pt;height:68.45pt;z-index:2516817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" filled="f" stroked="f" strokeweight="1pt">
                <v:stroke miterlimit="4"/>
                <v:textbox inset="4pt,4pt,4pt,4pt">
                  <w:txbxContent>
                    <w:p w14:paraId="1D2C245F" w14:textId="1D0E0792" w:rsidR="00497AD7" w:rsidRDefault="00497AD7" w:rsidP="005434A8">
                      <w:pPr>
                        <w:pStyle w:val="Default"/>
                        <w:spacing w:before="90" w:line="288" w:lineRule="auto"/>
                      </w:pPr>
                      <w:r>
                        <w:rPr>
                          <w:rFonts w:ascii="Arial" w:hAnsi="Arial"/>
                          <w:sz w:val="10"/>
                          <w:szCs w:val="10"/>
                          <w:lang w:val="de-DE"/>
                        </w:rPr>
                        <w:t xml:space="preserve">© </w:t>
                      </w:r>
                      <w:r>
                        <w:rPr>
                          <w:rFonts w:ascii="Arial" w:hAnsi="Arial"/>
                          <w:sz w:val="10"/>
                          <w:szCs w:val="10"/>
                        </w:rPr>
                        <w:t xml:space="preserve">2018 David C Cook. </w:t>
                      </w:r>
                      <w:proofErr w:type="spellStart"/>
                      <w:r>
                        <w:rPr>
                          <w:rFonts w:ascii="Arial" w:hAnsi="Arial"/>
                          <w:sz w:val="10"/>
                          <w:szCs w:val="10"/>
                        </w:rPr>
                        <w:t>TruResources</w:t>
                      </w:r>
                      <w:proofErr w:type="spellEnd"/>
                      <w:r>
                        <w:rPr>
                          <w:rFonts w:ascii="Arial" w:hAnsi="Arial"/>
                          <w:sz w:val="10"/>
                          <w:szCs w:val="10"/>
                        </w:rPr>
                        <w:t xml:space="preserve"> are developed in </w:t>
                      </w:r>
                      <w:r>
                        <w:rPr>
                          <w:rFonts w:ascii="Arial Unicode MS" w:hAnsi="Arial Unicode MS"/>
                          <w:sz w:val="10"/>
                          <w:szCs w:val="10"/>
                        </w:rPr>
                        <w:br/>
                      </w:r>
                      <w:r>
                        <w:rPr>
                          <w:rFonts w:ascii="Arial" w:hAnsi="Arial"/>
                          <w:sz w:val="10"/>
                          <w:szCs w:val="10"/>
                        </w:rPr>
                        <w:t xml:space="preserve">partnership with </w:t>
                      </w:r>
                      <w:r>
                        <w:rPr>
                          <w:rFonts w:ascii="Arial" w:hAnsi="Arial"/>
                          <w:b/>
                          <w:bCs/>
                          <w:sz w:val="10"/>
                          <w:szCs w:val="10"/>
                        </w:rPr>
                        <w:t>ROCK</w:t>
                      </w:r>
                      <w:r>
                        <w:rPr>
                          <w:rFonts w:ascii="Arial" w:hAnsi="Arial"/>
                          <w:sz w:val="10"/>
                          <w:szCs w:val="10"/>
                        </w:rPr>
                        <w:t xml:space="preserve">HARBOR Church and a </w:t>
                      </w:r>
                      <w:r>
                        <w:rPr>
                          <w:rFonts w:ascii="Arial Unicode MS" w:hAnsi="Arial Unicode MS"/>
                          <w:sz w:val="10"/>
                          <w:szCs w:val="10"/>
                        </w:rPr>
                        <w:br/>
                      </w:r>
                      <w:r>
                        <w:rPr>
                          <w:rFonts w:ascii="Arial" w:hAnsi="Arial"/>
                          <w:sz w:val="10"/>
                          <w:szCs w:val="10"/>
                        </w:rPr>
                        <w:t xml:space="preserve">national network of family and children’s ministry </w:t>
                      </w:r>
                      <w:r>
                        <w:rPr>
                          <w:rFonts w:ascii="Arial Unicode MS" w:hAnsi="Arial Unicode MS"/>
                          <w:sz w:val="10"/>
                          <w:szCs w:val="10"/>
                        </w:rPr>
                        <w:br/>
                      </w:r>
                      <w:r>
                        <w:rPr>
                          <w:rFonts w:ascii="Arial" w:hAnsi="Arial"/>
                          <w:sz w:val="10"/>
                          <w:szCs w:val="10"/>
                        </w:rPr>
                        <w:t>leaders. All rights reserved. Reproducible for</w:t>
                      </w:r>
                      <w:r>
                        <w:rPr>
                          <w:rFonts w:ascii="Arial Unicode MS" w:hAnsi="Arial Unicode MS"/>
                          <w:sz w:val="10"/>
                          <w:szCs w:val="10"/>
                        </w:rPr>
                        <w:br/>
                      </w:r>
                      <w:r>
                        <w:rPr>
                          <w:rFonts w:ascii="Arial" w:hAnsi="Arial"/>
                          <w:sz w:val="10"/>
                          <w:szCs w:val="10"/>
                        </w:rPr>
                        <w:t>church use only.</w:t>
                      </w:r>
                    </w:p>
                    <w:p w14:paraId="417C0CC1" w14:textId="77777777" w:rsidR="00497AD7" w:rsidRDefault="00497AD7" w:rsidP="005434A8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63EA8281" wp14:editId="66256721">
                <wp:simplePos x="0" y="0"/>
                <wp:positionH relativeFrom="page">
                  <wp:posOffset>6629399</wp:posOffset>
                </wp:positionH>
                <wp:positionV relativeFrom="page">
                  <wp:posOffset>4124960</wp:posOffset>
                </wp:positionV>
                <wp:extent cx="2883813" cy="1254443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813" cy="125444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10C9D0A" w14:textId="77777777" w:rsidR="00497AD7" w:rsidRPr="0059286F" w:rsidRDefault="00497AD7" w:rsidP="0059286F">
                            <w:pPr>
                              <w:pStyle w:val="Default"/>
                              <w:ind w:left="187" w:hanging="187"/>
                              <w:jc w:val="center"/>
                              <w:rPr>
                                <w:rFonts w:ascii="Arial" w:hAnsi="Arial"/>
                                <w:color w:val="5C330B"/>
                                <w:sz w:val="18"/>
                                <w:szCs w:val="18"/>
                              </w:rPr>
                            </w:pPr>
                            <w:r w:rsidRPr="00B56810">
                              <w:rPr>
                                <w:color w:val="5C330B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 w:rsidRPr="0059286F">
                              <w:rPr>
                                <w:rFonts w:ascii="Arial" w:hAnsi="Arial"/>
                                <w:color w:val="5C330B"/>
                                <w:sz w:val="18"/>
                                <w:szCs w:val="18"/>
                              </w:rPr>
                              <w:t>Elijah was in a cave hiding from Jezebel,</w:t>
                            </w:r>
                          </w:p>
                          <w:p w14:paraId="7BF15D4C" w14:textId="77777777" w:rsidR="00497AD7" w:rsidRPr="0059286F" w:rsidRDefault="00497AD7" w:rsidP="0059286F">
                            <w:pPr>
                              <w:pStyle w:val="Default"/>
                              <w:ind w:left="187" w:hanging="187"/>
                              <w:jc w:val="center"/>
                              <w:rPr>
                                <w:rFonts w:ascii="Arial" w:hAnsi="Arial"/>
                                <w:color w:val="5C330B"/>
                                <w:sz w:val="18"/>
                                <w:szCs w:val="18"/>
                              </w:rPr>
                            </w:pPr>
                            <w:r w:rsidRPr="0059286F">
                              <w:rPr>
                                <w:rFonts w:ascii="Arial" w:hAnsi="Arial"/>
                                <w:color w:val="5C330B"/>
                                <w:sz w:val="18"/>
                                <w:szCs w:val="18"/>
                              </w:rPr>
                              <w:t>King Ahab’s wife, who wanted to have</w:t>
                            </w:r>
                          </w:p>
                          <w:p w14:paraId="429A2EFB" w14:textId="7595368D" w:rsidR="00497AD7" w:rsidRDefault="00497AD7" w:rsidP="0059286F">
                            <w:pPr>
                              <w:pStyle w:val="Default"/>
                              <w:ind w:left="187" w:hanging="187"/>
                              <w:jc w:val="center"/>
                              <w:rPr>
                                <w:rFonts w:ascii="Arial" w:hAnsi="Arial"/>
                                <w:color w:val="5C330B"/>
                                <w:sz w:val="18"/>
                                <w:szCs w:val="18"/>
                              </w:rPr>
                            </w:pPr>
                            <w:r w:rsidRPr="0059286F">
                              <w:rPr>
                                <w:rFonts w:ascii="Arial" w:hAnsi="Arial"/>
                                <w:color w:val="5C330B"/>
                                <w:sz w:val="18"/>
                                <w:szCs w:val="18"/>
                              </w:rPr>
                              <w:t>him killed.</w:t>
                            </w:r>
                          </w:p>
                          <w:p w14:paraId="1A86D6D9" w14:textId="77777777" w:rsidR="00497AD7" w:rsidRPr="0059286F" w:rsidRDefault="00497AD7" w:rsidP="0059286F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</w:rPr>
                            </w:pPr>
                            <w:r w:rsidRPr="00B56810">
                              <w:rPr>
                                <w:rFonts w:ascii="Helvetica" w:hAnsi="Helvetica"/>
                                <w:color w:val="5C330B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 w:rsidRPr="0059286F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</w:rPr>
                              <w:t>Elijah was scared, lonely, and sad. Even</w:t>
                            </w:r>
                          </w:p>
                          <w:p w14:paraId="41ECF7CE" w14:textId="77777777" w:rsidR="00497AD7" w:rsidRPr="0059286F" w:rsidRDefault="00497AD7" w:rsidP="0059286F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</w:rPr>
                            </w:pPr>
                            <w:r w:rsidRPr="0059286F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</w:rPr>
                              <w:t>at this low point in Elijah’s life, God was</w:t>
                            </w:r>
                          </w:p>
                          <w:p w14:paraId="0E827FC0" w14:textId="3AEB83C9" w:rsidR="00497AD7" w:rsidRDefault="00497AD7" w:rsidP="0059286F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</w:rPr>
                            </w:pPr>
                            <w:r w:rsidRPr="0059286F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</w:rPr>
                              <w:t>with him!</w:t>
                            </w:r>
                          </w:p>
                          <w:p w14:paraId="2BEEA234" w14:textId="77777777" w:rsidR="00497AD7" w:rsidRPr="00B56810" w:rsidRDefault="00497AD7" w:rsidP="00BC3852">
                            <w:pPr>
                              <w:pStyle w:val="Default"/>
                              <w:spacing w:line="288" w:lineRule="auto"/>
                              <w:ind w:left="180" w:hanging="180"/>
                              <w:jc w:val="center"/>
                              <w:rPr>
                                <w:rFonts w:ascii="Arial" w:eastAsia="Arial" w:hAnsi="Arial" w:cs="Arial"/>
                                <w:color w:val="5C330B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EA8281" id="_x0000_s1048" style="position:absolute;margin-left:522pt;margin-top:324.8pt;width:227.05pt;height:98.8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5 0 21595 0 21595 21589 -5 21589 -5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" filled="f" stroked="f" strokeweight="1pt">
                <v:stroke miterlimit="4"/>
                <v:textbox inset="4pt,4pt,4pt,4pt">
                  <w:txbxContent>
                    <w:p w14:paraId="210C9D0A" w14:textId="77777777" w:rsidR="00497AD7" w:rsidRPr="0059286F" w:rsidRDefault="00497AD7" w:rsidP="0059286F">
                      <w:pPr>
                        <w:pStyle w:val="Default"/>
                        <w:ind w:left="187" w:hanging="187"/>
                        <w:jc w:val="center"/>
                        <w:rPr>
                          <w:rFonts w:ascii="Arial" w:hAnsi="Arial"/>
                          <w:color w:val="5C330B"/>
                          <w:sz w:val="18"/>
                          <w:szCs w:val="18"/>
                        </w:rPr>
                      </w:pPr>
                      <w:r w:rsidRPr="00B56810">
                        <w:rPr>
                          <w:color w:val="5C330B"/>
                          <w:sz w:val="18"/>
                          <w:szCs w:val="18"/>
                        </w:rPr>
                        <w:t xml:space="preserve">• </w:t>
                      </w:r>
                      <w:r w:rsidRPr="0059286F">
                        <w:rPr>
                          <w:rFonts w:ascii="Arial" w:hAnsi="Arial"/>
                          <w:color w:val="5C330B"/>
                          <w:sz w:val="18"/>
                          <w:szCs w:val="18"/>
                        </w:rPr>
                        <w:t>Elijah was in a cave hiding from Jezebel,</w:t>
                      </w:r>
                    </w:p>
                    <w:p w14:paraId="7BF15D4C" w14:textId="77777777" w:rsidR="00497AD7" w:rsidRPr="0059286F" w:rsidRDefault="00497AD7" w:rsidP="0059286F">
                      <w:pPr>
                        <w:pStyle w:val="Default"/>
                        <w:ind w:left="187" w:hanging="187"/>
                        <w:jc w:val="center"/>
                        <w:rPr>
                          <w:rFonts w:ascii="Arial" w:hAnsi="Arial"/>
                          <w:color w:val="5C330B"/>
                          <w:sz w:val="18"/>
                          <w:szCs w:val="18"/>
                        </w:rPr>
                      </w:pPr>
                      <w:r w:rsidRPr="0059286F">
                        <w:rPr>
                          <w:rFonts w:ascii="Arial" w:hAnsi="Arial"/>
                          <w:color w:val="5C330B"/>
                          <w:sz w:val="18"/>
                          <w:szCs w:val="18"/>
                        </w:rPr>
                        <w:t>King Ahab’s wife, who wanted to have</w:t>
                      </w:r>
                    </w:p>
                    <w:p w14:paraId="429A2EFB" w14:textId="7595368D" w:rsidR="00497AD7" w:rsidRDefault="00497AD7" w:rsidP="0059286F">
                      <w:pPr>
                        <w:pStyle w:val="Default"/>
                        <w:ind w:left="187" w:hanging="187"/>
                        <w:jc w:val="center"/>
                        <w:rPr>
                          <w:rFonts w:ascii="Arial" w:hAnsi="Arial"/>
                          <w:color w:val="5C330B"/>
                          <w:sz w:val="18"/>
                          <w:szCs w:val="18"/>
                        </w:rPr>
                      </w:pPr>
                      <w:r w:rsidRPr="0059286F">
                        <w:rPr>
                          <w:rFonts w:ascii="Arial" w:hAnsi="Arial"/>
                          <w:color w:val="5C330B"/>
                          <w:sz w:val="18"/>
                          <w:szCs w:val="18"/>
                        </w:rPr>
                        <w:t>him killed.</w:t>
                      </w:r>
                    </w:p>
                    <w:p w14:paraId="1A86D6D9" w14:textId="77777777" w:rsidR="00497AD7" w:rsidRPr="0059286F" w:rsidRDefault="00497AD7" w:rsidP="0059286F">
                      <w:pPr>
                        <w:pStyle w:val="p1"/>
                        <w:jc w:val="center"/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</w:rPr>
                      </w:pPr>
                      <w:r w:rsidRPr="00B56810">
                        <w:rPr>
                          <w:rFonts w:ascii="Helvetica" w:hAnsi="Helvetica"/>
                          <w:color w:val="5C330B"/>
                          <w:sz w:val="18"/>
                          <w:szCs w:val="18"/>
                        </w:rPr>
                        <w:t xml:space="preserve">• </w:t>
                      </w:r>
                      <w:r w:rsidRPr="0059286F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</w:rPr>
                        <w:t>Elijah was scared, lonely, and sad. Even</w:t>
                      </w:r>
                    </w:p>
                    <w:p w14:paraId="41ECF7CE" w14:textId="77777777" w:rsidR="00497AD7" w:rsidRPr="0059286F" w:rsidRDefault="00497AD7" w:rsidP="0059286F">
                      <w:pPr>
                        <w:pStyle w:val="p1"/>
                        <w:jc w:val="center"/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</w:rPr>
                      </w:pPr>
                      <w:r w:rsidRPr="0059286F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</w:rPr>
                        <w:t>at this low point in Elijah’s life, God was</w:t>
                      </w:r>
                    </w:p>
                    <w:p w14:paraId="0E827FC0" w14:textId="3AEB83C9" w:rsidR="00497AD7" w:rsidRDefault="00497AD7" w:rsidP="0059286F">
                      <w:pPr>
                        <w:pStyle w:val="p1"/>
                        <w:jc w:val="center"/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</w:rPr>
                      </w:pPr>
                      <w:r w:rsidRPr="0059286F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</w:rPr>
                        <w:t>with him!</w:t>
                      </w:r>
                    </w:p>
                    <w:p w14:paraId="2BEEA234" w14:textId="77777777" w:rsidR="00497AD7" w:rsidRPr="00B56810" w:rsidRDefault="00497AD7" w:rsidP="00BC3852">
                      <w:pPr>
                        <w:pStyle w:val="Default"/>
                        <w:spacing w:line="288" w:lineRule="auto"/>
                        <w:ind w:left="180" w:hanging="180"/>
                        <w:jc w:val="center"/>
                        <w:rPr>
                          <w:rFonts w:ascii="Arial" w:eastAsia="Arial" w:hAnsi="Arial" w:cs="Arial"/>
                          <w:color w:val="5C330B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72D29B0F" wp14:editId="1493806B">
                <wp:simplePos x="0" y="0"/>
                <wp:positionH relativeFrom="page">
                  <wp:posOffset>5606722</wp:posOffset>
                </wp:positionH>
                <wp:positionV relativeFrom="page">
                  <wp:posOffset>6146800</wp:posOffset>
                </wp:positionV>
                <wp:extent cx="2400955" cy="534869"/>
                <wp:effectExtent l="0" t="0" r="0" b="0"/>
                <wp:wrapNone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955" cy="53486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07D6DCF" w14:textId="50466A01" w:rsidR="00497AD7" w:rsidRPr="00CD222C" w:rsidRDefault="00497AD7" w:rsidP="004F5160">
                            <w:pPr>
                              <w:pStyle w:val="Body"/>
                              <w:jc w:val="center"/>
                              <w:rPr>
                                <w:color w:val="5C330B"/>
                                <w:sz w:val="14"/>
                                <w:szCs w:val="14"/>
                              </w:rPr>
                            </w:pPr>
                            <w:r w:rsidRPr="00CD222C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4"/>
                                <w:szCs w:val="14"/>
                                <w:bdr w:val="none" w:sz="0" w:space="0" w:color="auto"/>
                              </w:rPr>
                              <w:t xml:space="preserve">Your child </w:t>
                            </w:r>
                            <w:r w:rsidR="004F5160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4"/>
                                <w:szCs w:val="14"/>
                                <w:bdr w:val="none" w:sz="0" w:space="0" w:color="auto"/>
                              </w:rPr>
                              <w:t xml:space="preserve">is capable of imitating sounds. Use your voice inflection to create a verbal picture of the wind, fire, earthquake, and the whisper of God. </w:t>
                            </w:r>
                            <w:r w:rsidR="004F5160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4"/>
                                <w:szCs w:val="14"/>
                                <w:bdr w:val="none" w:sz="0" w:space="0" w:color="auto"/>
                              </w:rPr>
                              <w:t xml:space="preserve">Encourage your child to repeat the sounds you </w:t>
                            </w:r>
                            <w:r w:rsidR="004F5160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4"/>
                                <w:szCs w:val="14"/>
                                <w:bdr w:val="none" w:sz="0" w:space="0" w:color="auto"/>
                              </w:rPr>
                              <w:t>make.</w:t>
                            </w:r>
                            <w:bookmarkStart w:id="0" w:name="_GoBack"/>
                            <w:bookmarkEnd w:id="0"/>
                          </w:p>
                          <w:p w14:paraId="0FA7C3DE" w14:textId="7CC6B790" w:rsidR="00497AD7" w:rsidRPr="00205854" w:rsidRDefault="00497AD7" w:rsidP="00205854">
                            <w:pPr>
                              <w:pStyle w:val="Default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5C330B"/>
                                <w:spacing w:val="-2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D29B0F" id="_x0000_s1049" style="position:absolute;margin-left:441.45pt;margin-top:484pt;width:189.05pt;height:42.1pt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" filled="f" stroked="f" strokeweight="1pt">
                <v:stroke miterlimit="4"/>
                <v:textbox inset="4pt,4pt,4pt,4pt">
                  <w:txbxContent>
                    <w:p w14:paraId="107D6DCF" w14:textId="50466A01" w:rsidR="00497AD7" w:rsidRPr="00CD222C" w:rsidRDefault="00497AD7" w:rsidP="004F5160">
                      <w:pPr>
                        <w:pStyle w:val="Body"/>
                        <w:jc w:val="center"/>
                        <w:rPr>
                          <w:color w:val="5C330B"/>
                          <w:sz w:val="14"/>
                          <w:szCs w:val="14"/>
                        </w:rPr>
                      </w:pPr>
                      <w:r w:rsidRPr="00CD222C">
                        <w:rPr>
                          <w:rFonts w:ascii="Arial" w:hAnsi="Arial" w:cs="Arial"/>
                          <w:b/>
                          <w:i/>
                          <w:color w:val="5C330B"/>
                          <w:sz w:val="14"/>
                          <w:szCs w:val="14"/>
                          <w:bdr w:val="none" w:sz="0" w:space="0" w:color="auto"/>
                        </w:rPr>
                        <w:t xml:space="preserve">Your child </w:t>
                      </w:r>
                      <w:r w:rsidR="004F5160">
                        <w:rPr>
                          <w:rFonts w:ascii="Arial" w:hAnsi="Arial" w:cs="Arial"/>
                          <w:b/>
                          <w:i/>
                          <w:color w:val="5C330B"/>
                          <w:sz w:val="14"/>
                          <w:szCs w:val="14"/>
                          <w:bdr w:val="none" w:sz="0" w:space="0" w:color="auto"/>
                        </w:rPr>
                        <w:t xml:space="preserve">is capable of imitating sounds. Use your voice inflection to create a verbal picture of the wind, fire, earthquake, and the whisper of God. </w:t>
                      </w:r>
                      <w:r w:rsidR="004F5160">
                        <w:rPr>
                          <w:rFonts w:ascii="Arial" w:hAnsi="Arial" w:cs="Arial"/>
                          <w:b/>
                          <w:i/>
                          <w:color w:val="5C330B"/>
                          <w:sz w:val="14"/>
                          <w:szCs w:val="14"/>
                          <w:bdr w:val="none" w:sz="0" w:space="0" w:color="auto"/>
                        </w:rPr>
                        <w:t xml:space="preserve">Encourage your child to repeat the sounds you </w:t>
                      </w:r>
                      <w:r w:rsidR="004F5160">
                        <w:rPr>
                          <w:rFonts w:ascii="Arial" w:hAnsi="Arial" w:cs="Arial"/>
                          <w:b/>
                          <w:i/>
                          <w:color w:val="5C330B"/>
                          <w:sz w:val="14"/>
                          <w:szCs w:val="14"/>
                          <w:bdr w:val="none" w:sz="0" w:space="0" w:color="auto"/>
                        </w:rPr>
                        <w:t>make.</w:t>
                      </w:r>
                      <w:bookmarkStart w:id="1" w:name="_GoBack"/>
                      <w:bookmarkEnd w:id="1"/>
                    </w:p>
                    <w:p w14:paraId="0FA7C3DE" w14:textId="7CC6B790" w:rsidR="00497AD7" w:rsidRPr="00205854" w:rsidRDefault="00497AD7" w:rsidP="00205854">
                      <w:pPr>
                        <w:pStyle w:val="Default"/>
                        <w:jc w:val="center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5C330B"/>
                          <w:spacing w:val="-2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79B246FC" wp14:editId="475A21A4">
                <wp:simplePos x="0" y="0"/>
                <wp:positionH relativeFrom="page">
                  <wp:posOffset>3782615</wp:posOffset>
                </wp:positionH>
                <wp:positionV relativeFrom="page">
                  <wp:posOffset>6833433</wp:posOffset>
                </wp:positionV>
                <wp:extent cx="2749193" cy="812800"/>
                <wp:effectExtent l="0" t="0" r="0" b="0"/>
                <wp:wrapTopAndBottom distT="152400" distB="152400"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193" cy="812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BE073DB" w14:textId="77777777" w:rsidR="00497AD7" w:rsidRPr="00497AD7" w:rsidRDefault="00497AD7" w:rsidP="0059286F">
                            <w:pPr>
                              <w:pStyle w:val="Default"/>
                              <w:spacing w:line="288" w:lineRule="auto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497AD7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How did Elijah know that God was </w:t>
                            </w:r>
                            <w:proofErr w:type="gramStart"/>
                            <w:r w:rsidRPr="00497AD7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bdr w:val="none" w:sz="0" w:space="0" w:color="auto"/>
                              </w:rPr>
                              <w:t>with</w:t>
                            </w:r>
                            <w:proofErr w:type="gramEnd"/>
                          </w:p>
                          <w:p w14:paraId="7CB16EFC" w14:textId="7CC97158" w:rsidR="00497AD7" w:rsidRPr="00497AD7" w:rsidRDefault="00497AD7" w:rsidP="0059286F">
                            <w:pPr>
                              <w:pStyle w:val="Default"/>
                              <w:spacing w:line="288" w:lineRule="auto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497AD7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bdr w:val="none" w:sz="0" w:space="0" w:color="auto"/>
                              </w:rPr>
                              <w:t>him? He heard His gentle whisper.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B246FC" id="_x0000_s1050" style="position:absolute;margin-left:297.85pt;margin-top:538.05pt;width:216.45pt;height:64pt;z-index:251669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" filled="f" stroked="f" strokeweight="1pt">
                <v:stroke miterlimit="4"/>
                <v:textbox inset="4pt,4pt,4pt,4pt">
                  <w:txbxContent>
                    <w:p w14:paraId="4BE073DB" w14:textId="77777777" w:rsidR="00497AD7" w:rsidRPr="00497AD7" w:rsidRDefault="00497AD7" w:rsidP="0059286F">
                      <w:pPr>
                        <w:pStyle w:val="Default"/>
                        <w:spacing w:line="288" w:lineRule="auto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497AD7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bdr w:val="none" w:sz="0" w:space="0" w:color="auto"/>
                        </w:rPr>
                        <w:t xml:space="preserve">How did Elijah know that God was </w:t>
                      </w:r>
                      <w:proofErr w:type="gramStart"/>
                      <w:r w:rsidRPr="00497AD7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bdr w:val="none" w:sz="0" w:space="0" w:color="auto"/>
                        </w:rPr>
                        <w:t>with</w:t>
                      </w:r>
                      <w:proofErr w:type="gramEnd"/>
                    </w:p>
                    <w:p w14:paraId="7CB16EFC" w14:textId="7CC97158" w:rsidR="00497AD7" w:rsidRPr="00497AD7" w:rsidRDefault="00497AD7" w:rsidP="0059286F">
                      <w:pPr>
                        <w:pStyle w:val="Default"/>
                        <w:spacing w:line="288" w:lineRule="auto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497AD7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bdr w:val="none" w:sz="0" w:space="0" w:color="auto"/>
                        </w:rPr>
                        <w:t>him? He heard His gentle whisper.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</w:p>
    <w:sectPr w:rsidR="00E10F99" w:rsidSect="00507629">
      <w:headerReference w:type="default" r:id="rId8"/>
      <w:footerReference w:type="default" r:id="rId9"/>
      <w:pgSz w:w="15840" w:h="12240" w:orient="landscape"/>
      <w:pgMar w:top="972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732903" w14:textId="77777777" w:rsidR="00741F3D" w:rsidRDefault="00741F3D">
      <w:r>
        <w:separator/>
      </w:r>
    </w:p>
  </w:endnote>
  <w:endnote w:type="continuationSeparator" w:id="0">
    <w:p w14:paraId="52F3D00B" w14:textId="77777777" w:rsidR="00741F3D" w:rsidRDefault="00741F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Neutraface Slab Text">
    <w:charset w:val="00"/>
    <w:family w:val="auto"/>
    <w:pitch w:val="variable"/>
    <w:sig w:usb0="00000007" w:usb1="00000000" w:usb2="00000000" w:usb3="00000000" w:csb0="0000009B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74E025" w14:textId="77777777" w:rsidR="00497AD7" w:rsidRDefault="00497AD7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A8A93E" w14:textId="77777777" w:rsidR="00741F3D" w:rsidRDefault="00741F3D">
      <w:r>
        <w:separator/>
      </w:r>
    </w:p>
  </w:footnote>
  <w:footnote w:type="continuationSeparator" w:id="0">
    <w:p w14:paraId="0C9EF547" w14:textId="77777777" w:rsidR="00741F3D" w:rsidRDefault="00741F3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2A3CF9" w14:textId="77777777" w:rsidR="00497AD7" w:rsidRDefault="00497AD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2"/>
  <w:proofState w:spelling="clean" w:grammar="clean"/>
  <w:attachedTemplate r:id="rId1"/>
  <w:revisionView w:markup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A46"/>
    <w:rsid w:val="000110D2"/>
    <w:rsid w:val="00013CB2"/>
    <w:rsid w:val="000A00A1"/>
    <w:rsid w:val="000D1F65"/>
    <w:rsid w:val="000D42EE"/>
    <w:rsid w:val="000F6B67"/>
    <w:rsid w:val="00131FF7"/>
    <w:rsid w:val="00142CC9"/>
    <w:rsid w:val="00167A8A"/>
    <w:rsid w:val="00185C84"/>
    <w:rsid w:val="001B3B5C"/>
    <w:rsid w:val="001D1739"/>
    <w:rsid w:val="001D2A46"/>
    <w:rsid w:val="00205854"/>
    <w:rsid w:val="002141A6"/>
    <w:rsid w:val="002247B6"/>
    <w:rsid w:val="00254DB0"/>
    <w:rsid w:val="002556D3"/>
    <w:rsid w:val="002A446F"/>
    <w:rsid w:val="0032317A"/>
    <w:rsid w:val="00343751"/>
    <w:rsid w:val="00351CEA"/>
    <w:rsid w:val="00356021"/>
    <w:rsid w:val="003A1847"/>
    <w:rsid w:val="003A559E"/>
    <w:rsid w:val="003D5C71"/>
    <w:rsid w:val="00415B9B"/>
    <w:rsid w:val="00416A69"/>
    <w:rsid w:val="0041750C"/>
    <w:rsid w:val="004177D2"/>
    <w:rsid w:val="00424DD3"/>
    <w:rsid w:val="00431653"/>
    <w:rsid w:val="00445F9E"/>
    <w:rsid w:val="0045029F"/>
    <w:rsid w:val="0047195C"/>
    <w:rsid w:val="00497AD7"/>
    <w:rsid w:val="004A7592"/>
    <w:rsid w:val="004C0765"/>
    <w:rsid w:val="004F5160"/>
    <w:rsid w:val="00504A1B"/>
    <w:rsid w:val="00507629"/>
    <w:rsid w:val="00534C5C"/>
    <w:rsid w:val="005434A8"/>
    <w:rsid w:val="00553344"/>
    <w:rsid w:val="00560D3D"/>
    <w:rsid w:val="0056598E"/>
    <w:rsid w:val="00574B6A"/>
    <w:rsid w:val="005903A2"/>
    <w:rsid w:val="0059286F"/>
    <w:rsid w:val="005A51F9"/>
    <w:rsid w:val="005D5F9D"/>
    <w:rsid w:val="005E113D"/>
    <w:rsid w:val="00620388"/>
    <w:rsid w:val="006442A5"/>
    <w:rsid w:val="0065063E"/>
    <w:rsid w:val="006C444F"/>
    <w:rsid w:val="006D3249"/>
    <w:rsid w:val="006E1894"/>
    <w:rsid w:val="00700566"/>
    <w:rsid w:val="00741F3D"/>
    <w:rsid w:val="00755855"/>
    <w:rsid w:val="00771FC1"/>
    <w:rsid w:val="007756CE"/>
    <w:rsid w:val="007B3AED"/>
    <w:rsid w:val="007B4D81"/>
    <w:rsid w:val="007F0945"/>
    <w:rsid w:val="008357F4"/>
    <w:rsid w:val="0085499D"/>
    <w:rsid w:val="008561BE"/>
    <w:rsid w:val="008653D3"/>
    <w:rsid w:val="008A614F"/>
    <w:rsid w:val="008C1E0E"/>
    <w:rsid w:val="008E5BE0"/>
    <w:rsid w:val="008E7A4F"/>
    <w:rsid w:val="009079ED"/>
    <w:rsid w:val="00942546"/>
    <w:rsid w:val="009A2BA2"/>
    <w:rsid w:val="00A039CE"/>
    <w:rsid w:val="00A04E37"/>
    <w:rsid w:val="00A37094"/>
    <w:rsid w:val="00A46F57"/>
    <w:rsid w:val="00AB0CEC"/>
    <w:rsid w:val="00AD3320"/>
    <w:rsid w:val="00B414A1"/>
    <w:rsid w:val="00B52D25"/>
    <w:rsid w:val="00B56810"/>
    <w:rsid w:val="00B70E8E"/>
    <w:rsid w:val="00B82DFA"/>
    <w:rsid w:val="00B85845"/>
    <w:rsid w:val="00BA4A1C"/>
    <w:rsid w:val="00BC3852"/>
    <w:rsid w:val="00BC79DE"/>
    <w:rsid w:val="00BF2EB5"/>
    <w:rsid w:val="00C032F7"/>
    <w:rsid w:val="00C03B65"/>
    <w:rsid w:val="00C52195"/>
    <w:rsid w:val="00C700FE"/>
    <w:rsid w:val="00CC0754"/>
    <w:rsid w:val="00CC1BB2"/>
    <w:rsid w:val="00CD222C"/>
    <w:rsid w:val="00CD2A14"/>
    <w:rsid w:val="00CF2D47"/>
    <w:rsid w:val="00D8457C"/>
    <w:rsid w:val="00DE4608"/>
    <w:rsid w:val="00DF2D9B"/>
    <w:rsid w:val="00DF4022"/>
    <w:rsid w:val="00DF7F08"/>
    <w:rsid w:val="00E10F99"/>
    <w:rsid w:val="00E81D1C"/>
    <w:rsid w:val="00EA0F86"/>
    <w:rsid w:val="00EB668E"/>
    <w:rsid w:val="00EC31D0"/>
    <w:rsid w:val="00ED19F0"/>
    <w:rsid w:val="00EE5F42"/>
    <w:rsid w:val="00F01154"/>
    <w:rsid w:val="00F0427C"/>
    <w:rsid w:val="00F71168"/>
    <w:rsid w:val="00FA4AE0"/>
    <w:rsid w:val="00FC50C6"/>
    <w:rsid w:val="00FF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B4A0D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</w:rPr>
  </w:style>
  <w:style w:type="paragraph" w:customStyle="1" w:styleId="Body">
    <w:name w:val="Body"/>
    <w:rsid w:val="00574B6A"/>
    <w:rPr>
      <w:rFonts w:ascii="Helvetica" w:hAnsi="Helvetica" w:cs="Arial Unicode MS"/>
      <w:color w:val="000000"/>
      <w:szCs w:val="22"/>
    </w:rPr>
  </w:style>
  <w:style w:type="paragraph" w:customStyle="1" w:styleId="p1">
    <w:name w:val="p1"/>
    <w:basedOn w:val="Normal"/>
    <w:rsid w:val="0050762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Neutraface Slab Text" w:hAnsi="Neutraface Slab Text"/>
      <w:color w:val="82D2CB"/>
      <w:sz w:val="27"/>
      <w:szCs w:val="27"/>
      <w:bdr w:val="none" w:sz="0" w:space="0" w:color="auto"/>
    </w:rPr>
  </w:style>
  <w:style w:type="paragraph" w:customStyle="1" w:styleId="p2">
    <w:name w:val="p2"/>
    <w:basedOn w:val="Normal"/>
    <w:rsid w:val="00351CE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Times" w:hAnsi="Times"/>
      <w:color w:val="4E4E4E"/>
      <w:sz w:val="15"/>
      <w:szCs w:val="15"/>
      <w:bdr w:val="none" w:sz="0" w:space="0" w:color="auto"/>
    </w:rPr>
  </w:style>
  <w:style w:type="character" w:customStyle="1" w:styleId="s1">
    <w:name w:val="s1"/>
    <w:basedOn w:val="DefaultParagraphFont"/>
    <w:rsid w:val="008561BE"/>
    <w:rPr>
      <w:rFonts w:ascii="Helvetica" w:hAnsi="Helvetica" w:hint="default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0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5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icah.radakovich/Desktop/TRU%20Curriculum/TB_AHW_2-5_2-8-COLO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TB_AHW_2-5_2-8-COLOR.dotx</Template>
  <TotalTime>7</TotalTime>
  <Pages>2</Pages>
  <Words>4</Words>
  <Characters>26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Micah Radakovich</dc:creator>
  <cp:lastModifiedBy>Jeanne Flynn</cp:lastModifiedBy>
  <cp:revision>3</cp:revision>
  <dcterms:created xsi:type="dcterms:W3CDTF">2018-02-09T22:12:00Z</dcterms:created>
  <dcterms:modified xsi:type="dcterms:W3CDTF">2018-02-16T21:59:00Z</dcterms:modified>
</cp:coreProperties>
</file>