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7E22FAF" w:rsidR="008111DF" w:rsidRDefault="5B2A613B">
      <w:pPr>
        <w:pStyle w:val="Logo"/>
      </w:pPr>
      <w:r>
        <w:rPr>
          <w:noProof/>
        </w:rPr>
        <w:drawing>
          <wp:inline distT="0" distB="0" distL="0" distR="0" wp14:anchorId="7F15FF1E" wp14:editId="634A4F4E">
            <wp:extent cx="2426509" cy="569280"/>
            <wp:effectExtent l="0" t="0" r="0" b="2540"/>
            <wp:docPr id="935779657" name="Picture 935779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779657" name="Picture 93577965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26509" cy="56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Look w:val="04A0" w:firstRow="1" w:lastRow="0" w:firstColumn="1" w:lastColumn="0" w:noHBand="0" w:noVBand="1"/>
        <w:tblDescription w:val="Press release contact information"/>
      </w:tblPr>
      <w:tblGrid>
        <w:gridCol w:w="5436"/>
        <w:gridCol w:w="5364"/>
      </w:tblGrid>
      <w:tr w:rsidR="008111DF" w14:paraId="5EE975D0" w14:textId="77777777">
        <w:tc>
          <w:tcPr>
            <w:tcW w:w="4711" w:type="dxa"/>
            <w:tcMar>
              <w:left w:w="0" w:type="dxa"/>
              <w:right w:w="0" w:type="dxa"/>
            </w:tcMar>
          </w:tcPr>
          <w:tbl>
            <w:tblPr>
              <w:tblW w:w="5000" w:type="pct"/>
              <w:tblBorders>
                <w:insideV w:val="single" w:sz="18" w:space="0" w:color="FFFFFF" w:themeColor="background1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Contact information"/>
            </w:tblPr>
            <w:tblGrid>
              <w:gridCol w:w="1391"/>
              <w:gridCol w:w="4045"/>
            </w:tblGrid>
            <w:tr w:rsidR="008111DF" w14:paraId="24DFD4A4" w14:textId="77777777">
              <w:tc>
                <w:tcPr>
                  <w:tcW w:w="1377" w:type="dxa"/>
                </w:tcPr>
                <w:p w14:paraId="55300736" w14:textId="77777777" w:rsidR="008111DF" w:rsidRDefault="001559FA">
                  <w:pPr>
                    <w:pStyle w:val="Heading2"/>
                  </w:pPr>
                  <w:r>
                    <w:t>Contact</w:t>
                  </w:r>
                </w:p>
              </w:tc>
              <w:tc>
                <w:tcPr>
                  <w:tcW w:w="4005" w:type="dxa"/>
                </w:tcPr>
                <w:sdt>
                  <w:sdtPr>
                    <w:alias w:val="Your Name"/>
                    <w:tag w:val=""/>
                    <w:id w:val="1965699273"/>
                    <w:placeholder>
                      <w:docPart w:val="CFD82A3E055E4F4494FCD8ECA1E161CE"/>
                    </w:placeholder>
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<w:text/>
                  </w:sdtPr>
                  <w:sdtContent>
                    <w:p w14:paraId="56941E3B" w14:textId="3E084CE6" w:rsidR="008111DF" w:rsidRDefault="00741F17">
                      <w:pPr>
                        <w:spacing w:after="0" w:line="240" w:lineRule="auto"/>
                      </w:pPr>
                      <w:r>
                        <w:t>Jamin Johnson</w:t>
                      </w:r>
                    </w:p>
                  </w:sdtContent>
                </w:sdt>
              </w:tc>
            </w:tr>
            <w:tr w:rsidR="008111DF" w14:paraId="3FE20F4C" w14:textId="77777777">
              <w:tc>
                <w:tcPr>
                  <w:tcW w:w="1377" w:type="dxa"/>
                </w:tcPr>
                <w:p w14:paraId="322B2265" w14:textId="77777777" w:rsidR="008111DF" w:rsidRDefault="001559FA">
                  <w:pPr>
                    <w:pStyle w:val="Heading2"/>
                  </w:pPr>
                  <w:r>
                    <w:t>Telephone</w:t>
                  </w:r>
                </w:p>
              </w:tc>
              <w:tc>
                <w:tcPr>
                  <w:tcW w:w="4005" w:type="dxa"/>
                </w:tcPr>
                <w:p w14:paraId="63529A60" w14:textId="4DE27B94" w:rsidR="008111DF" w:rsidRDefault="008111DF">
                  <w:pPr>
                    <w:spacing w:after="0" w:line="240" w:lineRule="auto"/>
                  </w:pPr>
                </w:p>
              </w:tc>
            </w:tr>
            <w:tr w:rsidR="008111DF" w14:paraId="2929F57C" w14:textId="77777777">
              <w:tc>
                <w:tcPr>
                  <w:tcW w:w="1377" w:type="dxa"/>
                </w:tcPr>
                <w:p w14:paraId="4CE387B9" w14:textId="77777777" w:rsidR="008111DF" w:rsidRDefault="001559FA">
                  <w:pPr>
                    <w:pStyle w:val="Heading2"/>
                  </w:pPr>
                  <w:r>
                    <w:t>Cell</w:t>
                  </w:r>
                </w:p>
              </w:tc>
              <w:tc>
                <w:tcPr>
                  <w:tcW w:w="4005" w:type="dxa"/>
                </w:tcPr>
                <w:p w14:paraId="5272E255" w14:textId="3A3997FA" w:rsidR="008111DF" w:rsidRDefault="00F350E6">
                  <w:pPr>
                    <w:spacing w:after="0" w:line="240" w:lineRule="auto"/>
                  </w:pPr>
                  <w:r>
                    <w:t>Jamin—320-295-0326</w:t>
                  </w:r>
                </w:p>
              </w:tc>
            </w:tr>
            <w:tr w:rsidR="008111DF" w14:paraId="0DA0A359" w14:textId="77777777">
              <w:tc>
                <w:tcPr>
                  <w:tcW w:w="1377" w:type="dxa"/>
                </w:tcPr>
                <w:p w14:paraId="03CA40FF" w14:textId="77777777" w:rsidR="008111DF" w:rsidRDefault="001559FA">
                  <w:pPr>
                    <w:pStyle w:val="Heading2"/>
                  </w:pPr>
                  <w:r>
                    <w:t>Email</w:t>
                  </w:r>
                </w:p>
              </w:tc>
              <w:tc>
                <w:tcPr>
                  <w:tcW w:w="4005" w:type="dxa"/>
                </w:tcPr>
                <w:sdt>
                  <w:sdtPr>
                    <w:alias w:val="Company E-mail"/>
                    <w:tag w:val=""/>
                    <w:id w:val="224575003"/>
                    <w:placeholder>
                      <w:docPart w:val="D7BB98B1C3E54B909A25617E702042D2"/>
                    </w:placeholder>
                    <w:dataBinding w:prefixMappings="xmlns:ns0='http://schemas.microsoft.com/office/2006/coverPageProps' " w:xpath="/ns0:CoverPageProperties[1]/ns0:CompanyEmail[1]" w:storeItemID="{55AF091B-3C7A-41E3-B477-F2FDAA23CFDA}"/>
                    <w:text/>
                  </w:sdtPr>
                  <w:sdtContent>
                    <w:p w14:paraId="4C6CDFB0" w14:textId="60B06C95" w:rsidR="008111DF" w:rsidRDefault="00371DA8">
                      <w:pPr>
                        <w:spacing w:after="0" w:line="240" w:lineRule="auto"/>
                      </w:pPr>
                      <w:r>
                        <w:t>Jamin.johnson</w:t>
                      </w:r>
                      <w:r w:rsidR="00F350E6">
                        <w:t>@fairview.org</w:t>
                      </w:r>
                    </w:p>
                  </w:sdtContent>
                </w:sdt>
              </w:tc>
            </w:tr>
            <w:tr w:rsidR="008111DF" w14:paraId="6A0623DE" w14:textId="77777777">
              <w:tc>
                <w:tcPr>
                  <w:tcW w:w="1377" w:type="dxa"/>
                </w:tcPr>
                <w:p w14:paraId="26803F5C" w14:textId="77777777" w:rsidR="008111DF" w:rsidRDefault="001559FA">
                  <w:pPr>
                    <w:pStyle w:val="Heading2"/>
                  </w:pPr>
                  <w:r>
                    <w:t>Website</w:t>
                  </w:r>
                </w:p>
              </w:tc>
              <w:tc>
                <w:tcPr>
                  <w:tcW w:w="4005" w:type="dxa"/>
                </w:tcPr>
                <w:p w14:paraId="77C0A738" w14:textId="204E9982" w:rsidR="00BF342C" w:rsidRDefault="003012A9">
                  <w:pPr>
                    <w:spacing w:after="0" w:line="240" w:lineRule="auto"/>
                  </w:pPr>
                  <w:r w:rsidRPr="003012A9">
                    <w:t>https://www.ebenezercares.org/eicr</w:t>
                  </w:r>
                </w:p>
                <w:p w14:paraId="5737D4DC" w14:textId="57411B49" w:rsidR="00BF342C" w:rsidRDefault="00BF342C">
                  <w:pPr>
                    <w:spacing w:after="0" w:line="240" w:lineRule="auto"/>
                  </w:pPr>
                </w:p>
              </w:tc>
            </w:tr>
          </w:tbl>
          <w:p w14:paraId="0A37501D" w14:textId="77777777" w:rsidR="008111DF" w:rsidRDefault="008111DF">
            <w:pPr>
              <w:pStyle w:val="Logo"/>
              <w:spacing w:after="0" w:line="240" w:lineRule="auto"/>
            </w:pPr>
          </w:p>
        </w:tc>
        <w:tc>
          <w:tcPr>
            <w:tcW w:w="4649" w:type="dxa"/>
            <w:tcMar>
              <w:left w:w="0" w:type="dxa"/>
              <w:right w:w="0" w:type="dxa"/>
            </w:tcMar>
          </w:tcPr>
          <w:p w14:paraId="57137913" w14:textId="77777777" w:rsidR="008111DF" w:rsidRDefault="001559FA">
            <w:pPr>
              <w:pStyle w:val="Heading1"/>
            </w:pPr>
            <w:r>
              <w:t>FOR IMMEDIATE RELEASE</w:t>
            </w:r>
          </w:p>
          <w:sdt>
            <w:sdtPr>
              <w:alias w:val="Date"/>
              <w:tag w:val=""/>
              <w:id w:val="1321768727"/>
              <w:placeholder>
                <w:docPart w:val="A88016626C6446EFB02A3E3D6E075EFD"/>
              </w:placeholder>
              <w:dataBinding w:prefixMappings="xmlns:ns0='http://schemas.microsoft.com/office/2006/coverPageProps' " w:xpath="/ns0:CoverPageProperties[1]/ns0:PublishDate[1]" w:storeItemID="{55AF091B-3C7A-41E3-B477-F2FDAA23CFDA}"/>
              <w:date w:fullDate="2024-01-18T00:00:00Z">
                <w:dateFormat w:val="MMMM d, yyyy"/>
                <w:lid w:val="en-US"/>
                <w:storeMappedDataAs w:val="dateTime"/>
                <w:calendar w:val="gregorian"/>
              </w:date>
            </w:sdtPr>
            <w:sdtContent>
              <w:p w14:paraId="52EDB151" w14:textId="4F5530F8" w:rsidR="008111DF" w:rsidRDefault="00A42ACB">
                <w:pPr>
                  <w:pStyle w:val="Heading1"/>
                </w:pPr>
                <w:r>
                  <w:t>January 1</w:t>
                </w:r>
                <w:r w:rsidR="00AF2789">
                  <w:t>8</w:t>
                </w:r>
                <w:r>
                  <w:t>, 2024</w:t>
                </w:r>
              </w:p>
            </w:sdtContent>
          </w:sdt>
        </w:tc>
      </w:tr>
    </w:tbl>
    <w:p w14:paraId="2672D32E" w14:textId="35167BE1" w:rsidR="00DF3ABD" w:rsidRPr="00DF3ABD" w:rsidRDefault="00A42ACB" w:rsidP="005C2A88">
      <w:pPr>
        <w:pStyle w:val="Title"/>
        <w:rPr>
          <w:b/>
          <w:bCs/>
          <w:color w:val="1E5E9F" w:themeColor="accent3" w:themeShade="BF"/>
        </w:rPr>
      </w:pPr>
      <w:r>
        <w:rPr>
          <w:b/>
          <w:bCs/>
          <w:color w:val="1E5E9F" w:themeColor="accent3" w:themeShade="BF"/>
        </w:rPr>
        <w:t>The Fountains Hires Fitch</w:t>
      </w:r>
    </w:p>
    <w:p w14:paraId="05E25686" w14:textId="5BF5647B" w:rsidR="00DF3ABD" w:rsidRDefault="00DF3ABD" w:rsidP="002D7463">
      <w:pPr>
        <w:rPr>
          <w:noProof/>
        </w:rPr>
      </w:pPr>
    </w:p>
    <w:p w14:paraId="4CA066D9" w14:textId="6682509B" w:rsidR="002459B0" w:rsidRPr="00C17015" w:rsidRDefault="00A42ACB" w:rsidP="002D7463">
      <w:pPr>
        <w:rPr>
          <w:sz w:val="24"/>
          <w:szCs w:val="24"/>
        </w:rPr>
      </w:pPr>
      <w:r>
        <w:rPr>
          <w:b/>
          <w:bCs/>
          <w:sz w:val="24"/>
          <w:szCs w:val="24"/>
        </w:rPr>
        <w:t>Lakeville</w:t>
      </w:r>
      <w:r w:rsidR="001559FA" w:rsidRPr="00C17015">
        <w:rPr>
          <w:b/>
          <w:bCs/>
          <w:sz w:val="24"/>
          <w:szCs w:val="24"/>
        </w:rPr>
        <w:t xml:space="preserve">, </w:t>
      </w:r>
      <w:r w:rsidR="00F350E6" w:rsidRPr="00C17015">
        <w:rPr>
          <w:b/>
          <w:bCs/>
          <w:sz w:val="24"/>
          <w:szCs w:val="24"/>
        </w:rPr>
        <w:t>MN</w:t>
      </w:r>
      <w:r w:rsidR="001559FA" w:rsidRPr="00C17015">
        <w:rPr>
          <w:b/>
          <w:bCs/>
          <w:sz w:val="24"/>
          <w:szCs w:val="24"/>
        </w:rPr>
        <w:t xml:space="preserve">, </w:t>
      </w:r>
      <w:sdt>
        <w:sdtPr>
          <w:rPr>
            <w:b/>
            <w:bCs/>
            <w:sz w:val="24"/>
            <w:szCs w:val="24"/>
          </w:rPr>
          <w:alias w:val="Date"/>
          <w:tag w:val=""/>
          <w:id w:val="-52010925"/>
          <w:placeholder>
            <w:docPart w:val="EAFE4F350C6D4ACCA684C165E32E0FDA"/>
          </w:placeholder>
          <w:dataBinding w:prefixMappings="xmlns:ns0='http://schemas.microsoft.com/office/2006/coverPageProps' " w:xpath="/ns0:CoverPageProperties[1]/ns0:PublishDate[1]" w:storeItemID="{55AF091B-3C7A-41E3-B477-F2FDAA23CFDA}"/>
          <w:date w:fullDate="2024-01-18T00:00:00Z">
            <w:dateFormat w:val="MMMM d, yyyy"/>
            <w:lid w:val="en-US"/>
            <w:storeMappedDataAs w:val="dateTime"/>
            <w:calendar w:val="gregorian"/>
          </w:date>
        </w:sdtPr>
        <w:sdtContent>
          <w:r w:rsidR="00AF2789">
            <w:rPr>
              <w:b/>
              <w:bCs/>
              <w:sz w:val="24"/>
              <w:szCs w:val="24"/>
            </w:rPr>
            <w:t>January 18, 2024</w:t>
          </w:r>
        </w:sdtContent>
      </w:sdt>
      <w:r w:rsidR="001559FA" w:rsidRPr="00C17015">
        <w:rPr>
          <w:b/>
          <w:bCs/>
          <w:sz w:val="24"/>
          <w:szCs w:val="24"/>
        </w:rPr>
        <w:t>–</w:t>
      </w:r>
      <w:r w:rsidR="001559FA" w:rsidRPr="00C17015">
        <w:rPr>
          <w:sz w:val="24"/>
          <w:szCs w:val="24"/>
        </w:rPr>
        <w:t xml:space="preserve"> </w:t>
      </w:r>
    </w:p>
    <w:p w14:paraId="5FD5AE9D" w14:textId="701C9ADF" w:rsidR="00C36F91" w:rsidRPr="002D1C47" w:rsidRDefault="001906B3" w:rsidP="00C36F91">
      <w:pPr>
        <w:spacing w:after="100" w:afterAutospacing="1"/>
        <w:rPr>
          <w:rFonts w:eastAsia="Times New Roman"/>
          <w:color w:val="000000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4B3F4FA" wp14:editId="3E4D2896">
            <wp:simplePos x="0" y="0"/>
            <wp:positionH relativeFrom="column">
              <wp:posOffset>5137150</wp:posOffset>
            </wp:positionH>
            <wp:positionV relativeFrom="paragraph">
              <wp:posOffset>3175</wp:posOffset>
            </wp:positionV>
            <wp:extent cx="1790700" cy="2103120"/>
            <wp:effectExtent l="0" t="0" r="0" b="0"/>
            <wp:wrapSquare wrapText="bothSides"/>
            <wp:docPr id="1" name="Picture 1" descr="A person smiling at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rson smiling at camera&#10;&#10;Description automatically generated"/>
                    <pic:cNvPicPr/>
                  </pic:nvPicPr>
                  <pic:blipFill rotWithShape="1">
                    <a:blip r:embed="rId12"/>
                    <a:srcRect l="8126" r="10041"/>
                    <a:stretch/>
                  </pic:blipFill>
                  <pic:spPr bwMode="auto">
                    <a:xfrm>
                      <a:off x="0" y="0"/>
                      <a:ext cx="1790700" cy="2103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36F91">
        <w:rPr>
          <w:rFonts w:eastAsia="Times New Roman"/>
          <w:color w:val="000000"/>
          <w:sz w:val="24"/>
          <w:szCs w:val="24"/>
        </w:rPr>
        <w:t>Ebenezer is proud to announce the hiring of Brandi Fitch as their new Executive Director of The Fountains at Hosanna</w:t>
      </w:r>
      <w:r w:rsidR="0002785A">
        <w:rPr>
          <w:rFonts w:eastAsia="Times New Roman"/>
          <w:color w:val="000000"/>
          <w:sz w:val="24"/>
          <w:szCs w:val="24"/>
        </w:rPr>
        <w:t xml:space="preserve"> Senior Living</w:t>
      </w:r>
      <w:r w:rsidR="00C36F91">
        <w:rPr>
          <w:rFonts w:eastAsia="Times New Roman"/>
          <w:color w:val="000000"/>
          <w:sz w:val="24"/>
          <w:szCs w:val="24"/>
        </w:rPr>
        <w:t xml:space="preserve">. With the move of Julie Walton to Ebenezer’s Amira Choice Senior Living in Sarasota, Florida, The Fountains at Hosanna looked for a new talented and knowledgeable leader. After extensive interviews, they hired Brandi Fitch as their new Executive Director. </w:t>
      </w:r>
    </w:p>
    <w:p w14:paraId="32FFFD18" w14:textId="490AF901" w:rsidR="00C36F91" w:rsidRPr="00024361" w:rsidRDefault="00C36F91" w:rsidP="00C36F91">
      <w:pPr>
        <w:spacing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“I’ve worked in senior housing for 15 years – with 9 of them here at The Fountains. </w:t>
      </w:r>
      <w:r w:rsidRPr="00024361">
        <w:rPr>
          <w:rFonts w:eastAsia="Times New Roman"/>
          <w:color w:val="000000"/>
          <w:sz w:val="24"/>
          <w:szCs w:val="24"/>
        </w:rPr>
        <w:t>I am passionate about making sure seniors live their best lives every day</w:t>
      </w:r>
      <w:r>
        <w:rPr>
          <w:rFonts w:eastAsia="Times New Roman"/>
          <w:color w:val="000000"/>
          <w:sz w:val="24"/>
          <w:szCs w:val="24"/>
        </w:rPr>
        <w:t>,” shared Fitch,</w:t>
      </w:r>
      <w:r w:rsidRPr="00024361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“</w:t>
      </w:r>
      <w:r w:rsidRPr="00024361">
        <w:rPr>
          <w:rFonts w:eastAsia="Times New Roman"/>
          <w:color w:val="000000"/>
          <w:sz w:val="24"/>
          <w:szCs w:val="24"/>
        </w:rPr>
        <w:t>I’m excited to continue the great work that has been going here at The Fountains! I love our senior community!”</w:t>
      </w:r>
    </w:p>
    <w:p w14:paraId="3D2A369D" w14:textId="5363C909" w:rsidR="00283568" w:rsidRPr="00802A26" w:rsidRDefault="00C36F91" w:rsidP="00802A26">
      <w:pPr>
        <w:spacing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When not at work, Fitch enjoys time with her husband</w:t>
      </w:r>
      <w:r w:rsidR="006C6E44">
        <w:rPr>
          <w:rFonts w:eastAsia="Times New Roman"/>
          <w:color w:val="000000"/>
          <w:sz w:val="24"/>
          <w:szCs w:val="24"/>
        </w:rPr>
        <w:t>,</w:t>
      </w:r>
      <w:r>
        <w:rPr>
          <w:rFonts w:eastAsia="Times New Roman"/>
          <w:color w:val="000000"/>
          <w:sz w:val="24"/>
          <w:szCs w:val="24"/>
        </w:rPr>
        <w:t xml:space="preserve"> Rob</w:t>
      </w:r>
      <w:r w:rsidR="006C6E44">
        <w:rPr>
          <w:rFonts w:eastAsia="Times New Roman"/>
          <w:color w:val="000000"/>
          <w:sz w:val="24"/>
          <w:szCs w:val="24"/>
        </w:rPr>
        <w:t>,</w:t>
      </w:r>
      <w:r>
        <w:rPr>
          <w:rFonts w:eastAsia="Times New Roman"/>
          <w:color w:val="000000"/>
          <w:sz w:val="24"/>
          <w:szCs w:val="24"/>
        </w:rPr>
        <w:t xml:space="preserve"> and 4 adult sons</w:t>
      </w:r>
    </w:p>
    <w:p w14:paraId="01F15A38" w14:textId="36C326D0" w:rsidR="008111DF" w:rsidRPr="00C17015" w:rsidRDefault="00802A26">
      <w:pPr>
        <w:rPr>
          <w:sz w:val="24"/>
          <w:szCs w:val="24"/>
        </w:rPr>
      </w:pPr>
      <w:r>
        <w:rPr>
          <w:sz w:val="24"/>
          <w:szCs w:val="24"/>
        </w:rPr>
        <w:t xml:space="preserve">The Fountains at Hosanna </w:t>
      </w:r>
      <w:r w:rsidR="003D2BAC" w:rsidRPr="00C17015">
        <w:rPr>
          <w:sz w:val="24"/>
          <w:szCs w:val="24"/>
        </w:rPr>
        <w:t xml:space="preserve">is part of </w:t>
      </w:r>
      <w:r w:rsidR="00AD6657" w:rsidRPr="00C17015">
        <w:rPr>
          <w:sz w:val="24"/>
          <w:szCs w:val="24"/>
        </w:rPr>
        <w:t>Ebenezer</w:t>
      </w:r>
      <w:r w:rsidR="00782F96" w:rsidRPr="00C17015">
        <w:rPr>
          <w:sz w:val="24"/>
          <w:szCs w:val="24"/>
        </w:rPr>
        <w:t xml:space="preserve"> Management Services</w:t>
      </w:r>
      <w:r w:rsidR="005A102D">
        <w:rPr>
          <w:sz w:val="24"/>
          <w:szCs w:val="24"/>
        </w:rPr>
        <w:t xml:space="preserve"> (EMS). Ebenezer is</w:t>
      </w:r>
      <w:r w:rsidR="00AD6657" w:rsidRPr="00C17015">
        <w:rPr>
          <w:sz w:val="24"/>
          <w:szCs w:val="24"/>
        </w:rPr>
        <w:t xml:space="preserve"> a multi-</w:t>
      </w:r>
      <w:r w:rsidR="00BF342C" w:rsidRPr="00C17015">
        <w:rPr>
          <w:sz w:val="24"/>
          <w:szCs w:val="24"/>
        </w:rPr>
        <w:t>award-winning</w:t>
      </w:r>
      <w:r w:rsidR="003D2BAC" w:rsidRPr="00C17015">
        <w:rPr>
          <w:sz w:val="24"/>
          <w:szCs w:val="24"/>
        </w:rPr>
        <w:t xml:space="preserve"> </w:t>
      </w:r>
      <w:r w:rsidR="00782F96" w:rsidRPr="00C17015">
        <w:rPr>
          <w:sz w:val="24"/>
          <w:szCs w:val="24"/>
        </w:rPr>
        <w:t>company</w:t>
      </w:r>
      <w:r w:rsidR="00AD6657" w:rsidRPr="00C17015">
        <w:rPr>
          <w:sz w:val="24"/>
          <w:szCs w:val="24"/>
        </w:rPr>
        <w:t xml:space="preserve"> with recognitions</w:t>
      </w:r>
      <w:r w:rsidR="003D2BAC" w:rsidRPr="00C17015">
        <w:rPr>
          <w:sz w:val="24"/>
          <w:szCs w:val="24"/>
        </w:rPr>
        <w:t xml:space="preserve"> for their senior living, rehab, adult day and childcare</w:t>
      </w:r>
      <w:r w:rsidR="00AD6657" w:rsidRPr="00C17015">
        <w:rPr>
          <w:sz w:val="24"/>
          <w:szCs w:val="24"/>
        </w:rPr>
        <w:t xml:space="preserve"> from The Star Tribune, Minnesota Real Estate Journal</w:t>
      </w:r>
      <w:r w:rsidR="00782F96" w:rsidRPr="00C17015">
        <w:rPr>
          <w:sz w:val="24"/>
          <w:szCs w:val="24"/>
        </w:rPr>
        <w:t>, Reader</w:t>
      </w:r>
      <w:r w:rsidR="003D2BAC" w:rsidRPr="00C17015">
        <w:rPr>
          <w:sz w:val="24"/>
          <w:szCs w:val="24"/>
        </w:rPr>
        <w:t>s’</w:t>
      </w:r>
      <w:r w:rsidR="00782F96" w:rsidRPr="00C17015">
        <w:rPr>
          <w:sz w:val="24"/>
          <w:szCs w:val="24"/>
        </w:rPr>
        <w:t xml:space="preserve"> Choice Awards, and U.S. News and World Reports</w:t>
      </w:r>
      <w:r w:rsidR="003A4B87" w:rsidRPr="00C17015">
        <w:rPr>
          <w:sz w:val="24"/>
          <w:szCs w:val="24"/>
        </w:rPr>
        <w:t>.</w:t>
      </w:r>
    </w:p>
    <w:sectPr w:rsidR="008111DF" w:rsidRPr="00C17015" w:rsidSect="00021957">
      <w:footerReference w:type="default" r:id="rId13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47475" w14:textId="77777777" w:rsidR="00313FC6" w:rsidRDefault="00313FC6">
      <w:pPr>
        <w:spacing w:after="0" w:line="240" w:lineRule="auto"/>
      </w:pPr>
      <w:r>
        <w:separator/>
      </w:r>
    </w:p>
    <w:p w14:paraId="59C4715D" w14:textId="77777777" w:rsidR="00313FC6" w:rsidRDefault="00313FC6"/>
  </w:endnote>
  <w:endnote w:type="continuationSeparator" w:id="0">
    <w:p w14:paraId="3EF52E95" w14:textId="77777777" w:rsidR="00313FC6" w:rsidRDefault="00313FC6">
      <w:pPr>
        <w:spacing w:after="0" w:line="240" w:lineRule="auto"/>
      </w:pPr>
      <w:r>
        <w:continuationSeparator/>
      </w:r>
    </w:p>
    <w:p w14:paraId="5F08E28B" w14:textId="77777777" w:rsidR="00313FC6" w:rsidRDefault="00313F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49687" w14:textId="77777777" w:rsidR="008111DF" w:rsidRDefault="001559FA">
    <w:pPr>
      <w:pStyle w:val="Footer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60061E4C" w14:textId="77777777" w:rsidR="008111DF" w:rsidRDefault="008111D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F9F29" w14:textId="77777777" w:rsidR="00313FC6" w:rsidRDefault="00313FC6">
      <w:pPr>
        <w:spacing w:after="0" w:line="240" w:lineRule="auto"/>
      </w:pPr>
      <w:r>
        <w:separator/>
      </w:r>
    </w:p>
    <w:p w14:paraId="5C29C09C" w14:textId="77777777" w:rsidR="00313FC6" w:rsidRDefault="00313FC6"/>
  </w:footnote>
  <w:footnote w:type="continuationSeparator" w:id="0">
    <w:p w14:paraId="47C94120" w14:textId="77777777" w:rsidR="00313FC6" w:rsidRDefault="00313FC6">
      <w:pPr>
        <w:spacing w:after="0" w:line="240" w:lineRule="auto"/>
      </w:pPr>
      <w:r>
        <w:continuationSeparator/>
      </w:r>
    </w:p>
    <w:p w14:paraId="0ED4313C" w14:textId="77777777" w:rsidR="00313FC6" w:rsidRDefault="00313FC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692DA2"/>
    <w:multiLevelType w:val="multilevel"/>
    <w:tmpl w:val="B576F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3695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9FA"/>
    <w:rsid w:val="00002707"/>
    <w:rsid w:val="00021957"/>
    <w:rsid w:val="0002785A"/>
    <w:rsid w:val="00040267"/>
    <w:rsid w:val="0007668E"/>
    <w:rsid w:val="00092CF5"/>
    <w:rsid w:val="001038E1"/>
    <w:rsid w:val="00106C9E"/>
    <w:rsid w:val="00146BA6"/>
    <w:rsid w:val="001559FA"/>
    <w:rsid w:val="001662F3"/>
    <w:rsid w:val="00183680"/>
    <w:rsid w:val="001906B3"/>
    <w:rsid w:val="001B275A"/>
    <w:rsid w:val="001B32BC"/>
    <w:rsid w:val="001E09D6"/>
    <w:rsid w:val="002039BA"/>
    <w:rsid w:val="00203B7A"/>
    <w:rsid w:val="002134A7"/>
    <w:rsid w:val="00213C28"/>
    <w:rsid w:val="0023158E"/>
    <w:rsid w:val="00235B81"/>
    <w:rsid w:val="00236D15"/>
    <w:rsid w:val="002459B0"/>
    <w:rsid w:val="00257F5D"/>
    <w:rsid w:val="00263B06"/>
    <w:rsid w:val="00283568"/>
    <w:rsid w:val="002938F7"/>
    <w:rsid w:val="002A6EBB"/>
    <w:rsid w:val="002B306F"/>
    <w:rsid w:val="002B5305"/>
    <w:rsid w:val="002C4576"/>
    <w:rsid w:val="002C6A27"/>
    <w:rsid w:val="002D7463"/>
    <w:rsid w:val="002E6A6A"/>
    <w:rsid w:val="003012A9"/>
    <w:rsid w:val="003015F1"/>
    <w:rsid w:val="00307AF1"/>
    <w:rsid w:val="00313FC6"/>
    <w:rsid w:val="00337FD4"/>
    <w:rsid w:val="0035653F"/>
    <w:rsid w:val="00362D7C"/>
    <w:rsid w:val="00371DA8"/>
    <w:rsid w:val="0037250F"/>
    <w:rsid w:val="003A4B87"/>
    <w:rsid w:val="003B7738"/>
    <w:rsid w:val="003C05D0"/>
    <w:rsid w:val="003C174E"/>
    <w:rsid w:val="003D2BAC"/>
    <w:rsid w:val="003E4287"/>
    <w:rsid w:val="003F42BD"/>
    <w:rsid w:val="0040681B"/>
    <w:rsid w:val="00435E64"/>
    <w:rsid w:val="00442EDC"/>
    <w:rsid w:val="00447B51"/>
    <w:rsid w:val="004553BA"/>
    <w:rsid w:val="00457E28"/>
    <w:rsid w:val="00490093"/>
    <w:rsid w:val="00495D5B"/>
    <w:rsid w:val="004C183C"/>
    <w:rsid w:val="004C54D3"/>
    <w:rsid w:val="004D3F83"/>
    <w:rsid w:val="004E30FF"/>
    <w:rsid w:val="00504C6F"/>
    <w:rsid w:val="00515226"/>
    <w:rsid w:val="00531308"/>
    <w:rsid w:val="00536961"/>
    <w:rsid w:val="005547F1"/>
    <w:rsid w:val="00560E92"/>
    <w:rsid w:val="00560F96"/>
    <w:rsid w:val="00561C73"/>
    <w:rsid w:val="005673E1"/>
    <w:rsid w:val="00577E75"/>
    <w:rsid w:val="00580CA8"/>
    <w:rsid w:val="005850B0"/>
    <w:rsid w:val="00587EB0"/>
    <w:rsid w:val="00590562"/>
    <w:rsid w:val="00592978"/>
    <w:rsid w:val="005A102D"/>
    <w:rsid w:val="005A4EDB"/>
    <w:rsid w:val="005B77D4"/>
    <w:rsid w:val="005C2A88"/>
    <w:rsid w:val="005D0822"/>
    <w:rsid w:val="005E2B35"/>
    <w:rsid w:val="005E5E01"/>
    <w:rsid w:val="005E758E"/>
    <w:rsid w:val="005F7745"/>
    <w:rsid w:val="0063587F"/>
    <w:rsid w:val="00656883"/>
    <w:rsid w:val="00657CD4"/>
    <w:rsid w:val="00692589"/>
    <w:rsid w:val="006C6E44"/>
    <w:rsid w:val="006D3348"/>
    <w:rsid w:val="006D512D"/>
    <w:rsid w:val="006E0908"/>
    <w:rsid w:val="00712DB0"/>
    <w:rsid w:val="00732C5E"/>
    <w:rsid w:val="00734CD6"/>
    <w:rsid w:val="00741F17"/>
    <w:rsid w:val="00743D15"/>
    <w:rsid w:val="00753964"/>
    <w:rsid w:val="00776739"/>
    <w:rsid w:val="00782F96"/>
    <w:rsid w:val="0078618B"/>
    <w:rsid w:val="0079718E"/>
    <w:rsid w:val="007A43C2"/>
    <w:rsid w:val="007E167F"/>
    <w:rsid w:val="00802A26"/>
    <w:rsid w:val="00807FB2"/>
    <w:rsid w:val="008111DF"/>
    <w:rsid w:val="00814BD5"/>
    <w:rsid w:val="008457BD"/>
    <w:rsid w:val="008536D4"/>
    <w:rsid w:val="008727EA"/>
    <w:rsid w:val="008954DA"/>
    <w:rsid w:val="008A1052"/>
    <w:rsid w:val="008A26FA"/>
    <w:rsid w:val="008B2F5C"/>
    <w:rsid w:val="008C2863"/>
    <w:rsid w:val="008D751F"/>
    <w:rsid w:val="008E3CE6"/>
    <w:rsid w:val="009168BE"/>
    <w:rsid w:val="009544E9"/>
    <w:rsid w:val="00956666"/>
    <w:rsid w:val="00961748"/>
    <w:rsid w:val="00986958"/>
    <w:rsid w:val="0099758E"/>
    <w:rsid w:val="009F2D4D"/>
    <w:rsid w:val="009F402E"/>
    <w:rsid w:val="00A132D2"/>
    <w:rsid w:val="00A16B77"/>
    <w:rsid w:val="00A2317D"/>
    <w:rsid w:val="00A3692B"/>
    <w:rsid w:val="00A42ACB"/>
    <w:rsid w:val="00A43894"/>
    <w:rsid w:val="00A45816"/>
    <w:rsid w:val="00A64520"/>
    <w:rsid w:val="00A86FB0"/>
    <w:rsid w:val="00A90350"/>
    <w:rsid w:val="00AB2B06"/>
    <w:rsid w:val="00AC1678"/>
    <w:rsid w:val="00AD6657"/>
    <w:rsid w:val="00AE1AEB"/>
    <w:rsid w:val="00AE3608"/>
    <w:rsid w:val="00AF04C7"/>
    <w:rsid w:val="00AF2789"/>
    <w:rsid w:val="00B10C2A"/>
    <w:rsid w:val="00B21752"/>
    <w:rsid w:val="00B24C10"/>
    <w:rsid w:val="00B25216"/>
    <w:rsid w:val="00B3086B"/>
    <w:rsid w:val="00B4184D"/>
    <w:rsid w:val="00B62BB0"/>
    <w:rsid w:val="00BA3F9B"/>
    <w:rsid w:val="00BB4A8E"/>
    <w:rsid w:val="00BF342C"/>
    <w:rsid w:val="00C024AA"/>
    <w:rsid w:val="00C05CA5"/>
    <w:rsid w:val="00C13DE5"/>
    <w:rsid w:val="00C15C72"/>
    <w:rsid w:val="00C16166"/>
    <w:rsid w:val="00C17015"/>
    <w:rsid w:val="00C36F91"/>
    <w:rsid w:val="00C4653C"/>
    <w:rsid w:val="00C80EB4"/>
    <w:rsid w:val="00CB4D29"/>
    <w:rsid w:val="00CB6485"/>
    <w:rsid w:val="00CC7522"/>
    <w:rsid w:val="00CD13A4"/>
    <w:rsid w:val="00CE5DEC"/>
    <w:rsid w:val="00D303C6"/>
    <w:rsid w:val="00D3265C"/>
    <w:rsid w:val="00D32BFA"/>
    <w:rsid w:val="00D34318"/>
    <w:rsid w:val="00D64B31"/>
    <w:rsid w:val="00D6639D"/>
    <w:rsid w:val="00DC08AA"/>
    <w:rsid w:val="00DD3B0F"/>
    <w:rsid w:val="00DE293C"/>
    <w:rsid w:val="00DF0CF8"/>
    <w:rsid w:val="00DF3ABD"/>
    <w:rsid w:val="00E03822"/>
    <w:rsid w:val="00E11BCE"/>
    <w:rsid w:val="00E23BCE"/>
    <w:rsid w:val="00E26E54"/>
    <w:rsid w:val="00E2742D"/>
    <w:rsid w:val="00E30E66"/>
    <w:rsid w:val="00E30F1E"/>
    <w:rsid w:val="00E35D99"/>
    <w:rsid w:val="00E50167"/>
    <w:rsid w:val="00E5445F"/>
    <w:rsid w:val="00E820B9"/>
    <w:rsid w:val="00E91BFA"/>
    <w:rsid w:val="00EA0E83"/>
    <w:rsid w:val="00EC6324"/>
    <w:rsid w:val="00EE3BD2"/>
    <w:rsid w:val="00EE7337"/>
    <w:rsid w:val="00EE7350"/>
    <w:rsid w:val="00EF0BA6"/>
    <w:rsid w:val="00F04336"/>
    <w:rsid w:val="00F155FB"/>
    <w:rsid w:val="00F310B3"/>
    <w:rsid w:val="00F350E6"/>
    <w:rsid w:val="00F456AF"/>
    <w:rsid w:val="00F53101"/>
    <w:rsid w:val="00F5779C"/>
    <w:rsid w:val="00F77646"/>
    <w:rsid w:val="00FA6F28"/>
    <w:rsid w:val="00FA765E"/>
    <w:rsid w:val="00FB239A"/>
    <w:rsid w:val="00FD7525"/>
    <w:rsid w:val="00FE6BD7"/>
    <w:rsid w:val="598C7CD1"/>
    <w:rsid w:val="5B2A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EA90FDA"/>
  <w15:chartTrackingRefBased/>
  <w15:docId w15:val="{75D8020A-0A7C-46CA-AF6F-59BC29E36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uiPriority="29" w:qFormat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spacing w:after="0" w:line="240" w:lineRule="auto"/>
      <w:jc w:val="right"/>
      <w:outlineLvl w:val="0"/>
    </w:pPr>
    <w:rPr>
      <w:color w:val="4A66AC" w:themeColor="accent1"/>
      <w:sz w:val="28"/>
      <w:szCs w:val="28"/>
    </w:rPr>
  </w:style>
  <w:style w:type="paragraph" w:styleId="Heading2">
    <w:name w:val="heading 2"/>
    <w:basedOn w:val="Normal"/>
    <w:next w:val="Normal"/>
    <w:unhideWhenUsed/>
    <w:qFormat/>
    <w:pPr>
      <w:spacing w:before="2" w:after="0" w:line="240" w:lineRule="auto"/>
      <w:ind w:right="115"/>
      <w:jc w:val="right"/>
      <w:outlineLvl w:val="1"/>
    </w:pPr>
    <w:rPr>
      <w:rFonts w:asciiTheme="majorHAnsi" w:eastAsiaTheme="majorEastAsia" w:hAnsiTheme="majorHAnsi" w:cstheme="majorBidi"/>
      <w:i/>
      <w:iCs/>
      <w:color w:val="4A66AC" w:themeColor="accent1"/>
    </w:rPr>
  </w:style>
  <w:style w:type="paragraph" w:styleId="Heading3">
    <w:name w:val="heading 3"/>
    <w:basedOn w:val="Normal"/>
    <w:next w:val="Normal"/>
    <w:link w:val="Heading3Char"/>
    <w:uiPriority w:val="9"/>
    <w:unhideWhenUsed/>
    <w:pPr>
      <w:keepNext/>
      <w:keepLines/>
      <w:spacing w:after="0" w:line="240" w:lineRule="auto"/>
      <w:contextualSpacing/>
      <w:jc w:val="right"/>
      <w:outlineLvl w:val="2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pPr>
      <w:spacing w:after="0" w:line="240" w:lineRule="auto"/>
      <w:ind w:right="115"/>
      <w:jc w:val="right"/>
      <w:outlineLvl w:val="3"/>
    </w:pPr>
    <w:rPr>
      <w:b/>
      <w:bCs/>
      <w:i/>
      <w:iCs/>
      <w:color w:val="4A66AC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Title">
    <w:name w:val="Title"/>
    <w:basedOn w:val="Normal"/>
    <w:next w:val="Normal"/>
    <w:qFormat/>
    <w:pPr>
      <w:spacing w:before="600" w:after="0"/>
      <w:jc w:val="center"/>
      <w:outlineLvl w:val="0"/>
    </w:pPr>
    <w:rPr>
      <w:rFonts w:asciiTheme="majorHAnsi" w:eastAsiaTheme="majorEastAsia" w:hAnsiTheme="majorHAnsi" w:cstheme="majorBidi"/>
      <w:caps/>
      <w:color w:val="4A66AC" w:themeColor="accent1"/>
      <w:sz w:val="32"/>
      <w:szCs w:val="32"/>
    </w:rPr>
  </w:style>
  <w:style w:type="paragraph" w:styleId="Quote">
    <w:name w:val="Quote"/>
    <w:basedOn w:val="Normal"/>
    <w:next w:val="Normal"/>
    <w:unhideWhenUsed/>
    <w:qFormat/>
    <w:pPr>
      <w:spacing w:before="200" w:after="160"/>
      <w:ind w:left="864" w:right="864"/>
    </w:pPr>
    <w:rPr>
      <w:i/>
      <w:iCs/>
      <w:color w:val="5A5A5A" w:themeColor="text1" w:themeTint="A5"/>
    </w:rPr>
  </w:style>
  <w:style w:type="paragraph" w:styleId="Header">
    <w:name w:val="header"/>
    <w:basedOn w:val="Normal"/>
    <w:link w:val="HeaderChar"/>
    <w:uiPriority w:val="1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1"/>
  </w:style>
  <w:style w:type="paragraph" w:styleId="Footer">
    <w:name w:val="footer"/>
    <w:basedOn w:val="Normal"/>
    <w:link w:val="FooterChar"/>
    <w:uiPriority w:val="1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1"/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paragraph" w:customStyle="1" w:styleId="Logo">
    <w:name w:val="Logo"/>
    <w:basedOn w:val="Normal"/>
    <w:qFormat/>
    <w:pPr>
      <w:spacing w:after="800"/>
      <w:jc w:val="center"/>
    </w:pPr>
  </w:style>
  <w:style w:type="character" w:customStyle="1" w:styleId="Heading4Char">
    <w:name w:val="Heading 4 Char"/>
    <w:basedOn w:val="DefaultParagraphFont"/>
    <w:link w:val="Heading4"/>
    <w:uiPriority w:val="9"/>
    <w:rPr>
      <w:b/>
      <w:bCs/>
      <w:i/>
      <w:iCs/>
      <w:color w:val="4A66AC" w:themeColor="accent1"/>
    </w:rPr>
  </w:style>
  <w:style w:type="paragraph" w:styleId="Subtitle">
    <w:name w:val="Subtitle"/>
    <w:basedOn w:val="Normal"/>
    <w:next w:val="Normal"/>
    <w:qFormat/>
    <w:pPr>
      <w:spacing w:before="160" w:after="480"/>
      <w:contextualSpacing/>
      <w:jc w:val="center"/>
      <w:outlineLvl w:val="1"/>
    </w:pPr>
    <w:rPr>
      <w:rFonts w:asciiTheme="majorHAnsi" w:eastAsiaTheme="majorEastAsia" w:hAnsiTheme="majorHAnsi" w:cstheme="majorBidi"/>
      <w:color w:val="4A66AC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BF342C"/>
    <w:rPr>
      <w:color w:val="9454C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34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lavali1\AppData\Roaming\Microsoft\Templates\Press%20release%20(Elegant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FD82A3E055E4F4494FCD8ECA1E16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464A89-9ED4-4DF0-8CDF-42254A1337E6}"/>
      </w:docPartPr>
      <w:docPartBody>
        <w:p w:rsidR="00595FB3" w:rsidRDefault="002C495A">
          <w:pPr>
            <w:pStyle w:val="CFD82A3E055E4F4494FCD8ECA1E161CE"/>
          </w:pPr>
          <w:r>
            <w:t>[Contact]</w:t>
          </w:r>
        </w:p>
      </w:docPartBody>
    </w:docPart>
    <w:docPart>
      <w:docPartPr>
        <w:name w:val="D7BB98B1C3E54B909A25617E702042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8200C4-65D7-4B06-8593-1E287A5598C5}"/>
      </w:docPartPr>
      <w:docPartBody>
        <w:p w:rsidR="00595FB3" w:rsidRDefault="002C495A">
          <w:pPr>
            <w:pStyle w:val="D7BB98B1C3E54B909A25617E702042D2"/>
          </w:pPr>
          <w:r>
            <w:rPr>
              <w:rStyle w:val="PlaceholderText"/>
            </w:rPr>
            <w:t>[Company E-mail]</w:t>
          </w:r>
        </w:p>
      </w:docPartBody>
    </w:docPart>
    <w:docPart>
      <w:docPartPr>
        <w:name w:val="A88016626C6446EFB02A3E3D6E075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B157C5-9E40-4C96-8E3B-AE90D2797ED8}"/>
      </w:docPartPr>
      <w:docPartBody>
        <w:p w:rsidR="00595FB3" w:rsidRDefault="002C495A">
          <w:pPr>
            <w:pStyle w:val="A88016626C6446EFB02A3E3D6E075EFD"/>
          </w:pPr>
          <w:r>
            <w:t>[Date]</w:t>
          </w:r>
        </w:p>
      </w:docPartBody>
    </w:docPart>
    <w:docPart>
      <w:docPartPr>
        <w:name w:val="EAFE4F350C6D4ACCA684C165E32E0F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99B2F9-8F61-4249-B764-620DEFF42439}"/>
      </w:docPartPr>
      <w:docPartBody>
        <w:p w:rsidR="00595FB3" w:rsidRDefault="002C495A">
          <w:pPr>
            <w:pStyle w:val="EAFE4F350C6D4ACCA684C165E32E0FDA"/>
          </w:pPr>
          <w:r>
            <w:rPr>
              <w:rStyle w:val="PlaceholderText"/>
            </w:rPr>
            <w:t>[Date]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FB3"/>
    <w:rsid w:val="000F065B"/>
    <w:rsid w:val="00157910"/>
    <w:rsid w:val="002C495A"/>
    <w:rsid w:val="00465A53"/>
    <w:rsid w:val="004B19EC"/>
    <w:rsid w:val="00595FB3"/>
    <w:rsid w:val="00697314"/>
    <w:rsid w:val="006B2027"/>
    <w:rsid w:val="00A3367F"/>
    <w:rsid w:val="00A9143A"/>
    <w:rsid w:val="00CB71F6"/>
    <w:rsid w:val="00E642EB"/>
    <w:rsid w:val="00ED018A"/>
    <w:rsid w:val="00FF6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FD82A3E055E4F4494FCD8ECA1E161CE">
    <w:name w:val="CFD82A3E055E4F4494FCD8ECA1E161C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7BB98B1C3E54B909A25617E702042D2">
    <w:name w:val="D7BB98B1C3E54B909A25617E702042D2"/>
  </w:style>
  <w:style w:type="paragraph" w:customStyle="1" w:styleId="A88016626C6446EFB02A3E3D6E075EFD">
    <w:name w:val="A88016626C6446EFB02A3E3D6E075EFD"/>
  </w:style>
  <w:style w:type="paragraph" w:customStyle="1" w:styleId="EAFE4F350C6D4ACCA684C165E32E0FDA">
    <w:name w:val="EAFE4F350C6D4ACCA684C165E32E0F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Red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alibri">
      <a:maj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2024-01-18T00:00:00</PublishDate>
  <Abstract/>
  <CompanyAddress/>
  <CompanyPhone>Bev-- 952-435-7199</CompanyPhone>
  <CompanyFax/>
  <CompanyEmail>Jamin.johnson@fairview.org</CompanyEmail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A02C8E6263D44C92D9EC33C92A8E18" ma:contentTypeVersion="13" ma:contentTypeDescription="Create a new document." ma:contentTypeScope="" ma:versionID="75dddd9f53ae4bda1e8fac4a0ceebcf0">
  <xsd:schema xmlns:xsd="http://www.w3.org/2001/XMLSchema" xmlns:xs="http://www.w3.org/2001/XMLSchema" xmlns:p="http://schemas.microsoft.com/office/2006/metadata/properties" xmlns:ns2="78c08fa3-0fd6-46f4-8434-da9f7ef76193" xmlns:ns3="2e77bfa5-faa5-433f-aa9f-a7ac0d7b0faa" targetNamespace="http://schemas.microsoft.com/office/2006/metadata/properties" ma:root="true" ma:fieldsID="06bfa10af248b35d05afe5c89d1ce357" ns2:_="" ns3:_="">
    <xsd:import namespace="78c08fa3-0fd6-46f4-8434-da9f7ef76193"/>
    <xsd:import namespace="2e77bfa5-faa5-433f-aa9f-a7ac0d7b0fa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c08fa3-0fd6-46f4-8434-da9f7ef76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77bfa5-faa5-433f-aa9f-a7ac0d7b0f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0E231DE-434D-455D-AEDD-7977B16B55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c08fa3-0fd6-46f4-8434-da9f7ef76193"/>
    <ds:schemaRef ds:uri="2e77bfa5-faa5-433f-aa9f-a7ac0d7b0f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0A6EC8-05F4-4C06-976B-DE277E71B6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9504DB-A02F-4081-81BA-303E56AF671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 release (Elegant design).dotx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Jamin Johnson</dc:creator>
  <cp:keywords/>
  <cp:lastModifiedBy>Johnson, Jamin S</cp:lastModifiedBy>
  <cp:revision>3</cp:revision>
  <dcterms:created xsi:type="dcterms:W3CDTF">2024-01-16T22:29:00Z</dcterms:created>
  <dcterms:modified xsi:type="dcterms:W3CDTF">2024-01-18T20:22:00Z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TC034630859991</vt:lpwstr>
  </property>
  <property fmtid="{D5CDD505-2E9C-101B-9397-08002B2CF9AE}" pid="3" name="ContentTypeId">
    <vt:lpwstr>0x010100ABA02C8E6263D44C92D9EC33C92A8E18</vt:lpwstr>
  </property>
</Properties>
</file>