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94D29" w14:textId="77777777" w:rsidR="008A0E66" w:rsidRDefault="008A0E66" w:rsidP="00507886">
      <w:pPr>
        <w:tabs>
          <w:tab w:val="left" w:pos="1908"/>
        </w:tabs>
        <w:spacing w:line="256" w:lineRule="auto"/>
        <w:rPr>
          <w:b/>
          <w:bCs/>
          <w:color w:val="auto"/>
        </w:rPr>
      </w:pPr>
    </w:p>
    <w:p w14:paraId="12BC9B72" w14:textId="659D0658" w:rsidR="00176208" w:rsidRPr="00176208" w:rsidRDefault="00176208" w:rsidP="00507886">
      <w:pPr>
        <w:tabs>
          <w:tab w:val="left" w:pos="1908"/>
        </w:tabs>
        <w:spacing w:line="256" w:lineRule="auto"/>
        <w:rPr>
          <w:b/>
          <w:bCs/>
          <w:color w:val="auto"/>
        </w:rPr>
      </w:pPr>
      <w:r w:rsidRPr="00176208">
        <w:rPr>
          <w:b/>
          <w:bCs/>
          <w:color w:val="auto"/>
        </w:rPr>
        <w:t>Job Summary</w:t>
      </w:r>
    </w:p>
    <w:p w14:paraId="605A4AF0" w14:textId="40089083" w:rsidR="00AF715C" w:rsidRDefault="001F1948" w:rsidP="00D47350">
      <w:pPr>
        <w:tabs>
          <w:tab w:val="left" w:pos="1908"/>
        </w:tabs>
        <w:spacing w:line="256" w:lineRule="auto"/>
        <w:rPr>
          <w:color w:val="auto"/>
        </w:rPr>
      </w:pPr>
      <w:r w:rsidRPr="001F1948">
        <w:rPr>
          <w:color w:val="auto"/>
        </w:rPr>
        <w:t>The Church Van Driver ensures the safe and timely transportation of church members, guests, and staff to and from worship services, events, and activities. The driver is responsible for maintaining the cleanliness and safety of the vehicle, providing a welcoming and respectful atmosphere for all passengers, and ensuring adherence to all traffic and safety regulations.</w:t>
      </w:r>
      <w:r w:rsidR="00AF715C">
        <w:rPr>
          <w:color w:val="auto"/>
        </w:rPr>
        <w:tab/>
      </w:r>
    </w:p>
    <w:p w14:paraId="3618FFBE" w14:textId="77777777" w:rsidR="001F1948" w:rsidRDefault="001F1948" w:rsidP="00507886">
      <w:pPr>
        <w:tabs>
          <w:tab w:val="left" w:pos="1908"/>
        </w:tabs>
        <w:spacing w:line="256" w:lineRule="auto"/>
        <w:rPr>
          <w:b/>
          <w:bCs/>
          <w:color w:val="auto"/>
        </w:rPr>
      </w:pPr>
    </w:p>
    <w:p w14:paraId="22C6F556" w14:textId="1430FAFA" w:rsidR="00157222" w:rsidRPr="00E86BDE" w:rsidRDefault="00AF715C" w:rsidP="00507886">
      <w:pPr>
        <w:tabs>
          <w:tab w:val="left" w:pos="1908"/>
        </w:tabs>
        <w:spacing w:line="256" w:lineRule="auto"/>
        <w:rPr>
          <w:b/>
          <w:bCs/>
          <w:color w:val="auto"/>
        </w:rPr>
      </w:pPr>
      <w:r w:rsidRPr="00D45478">
        <w:rPr>
          <w:b/>
          <w:bCs/>
          <w:color w:val="auto"/>
        </w:rPr>
        <w:t>Duties/Responsibilities</w:t>
      </w:r>
      <w:r w:rsidRPr="00D45478">
        <w:rPr>
          <w:b/>
          <w:bCs/>
          <w:color w:val="auto"/>
        </w:rPr>
        <w:tab/>
      </w:r>
    </w:p>
    <w:p w14:paraId="634CE57C" w14:textId="77777777" w:rsidR="00962A01" w:rsidRDefault="00962A01" w:rsidP="00507886">
      <w:pPr>
        <w:tabs>
          <w:tab w:val="left" w:pos="1908"/>
        </w:tabs>
        <w:spacing w:line="256" w:lineRule="auto"/>
        <w:rPr>
          <w:color w:val="auto"/>
        </w:rPr>
      </w:pPr>
    </w:p>
    <w:p w14:paraId="2C7CA4C8" w14:textId="216964CE" w:rsidR="002612E0" w:rsidRDefault="00157222" w:rsidP="00507886">
      <w:pPr>
        <w:tabs>
          <w:tab w:val="left" w:pos="1908"/>
        </w:tabs>
        <w:spacing w:line="256" w:lineRule="auto"/>
        <w:rPr>
          <w:color w:val="auto"/>
        </w:rPr>
      </w:pPr>
      <w:r w:rsidRPr="00157222">
        <w:rPr>
          <w:color w:val="auto"/>
        </w:rPr>
        <w:t>The</w:t>
      </w:r>
      <w:r w:rsidR="00E86BDE">
        <w:rPr>
          <w:color w:val="auto"/>
        </w:rPr>
        <w:t xml:space="preserve"> </w:t>
      </w:r>
      <w:r w:rsidR="001F1948">
        <w:rPr>
          <w:color w:val="auto"/>
        </w:rPr>
        <w:t xml:space="preserve">Van Driver </w:t>
      </w:r>
      <w:r w:rsidR="00E86BDE">
        <w:rPr>
          <w:color w:val="auto"/>
        </w:rPr>
        <w:t>is</w:t>
      </w:r>
      <w:r w:rsidRPr="00157222">
        <w:rPr>
          <w:color w:val="auto"/>
        </w:rPr>
        <w:t xml:space="preserve"> expected to fulfill the following duties and responsibilities:</w:t>
      </w:r>
    </w:p>
    <w:p w14:paraId="5866F562" w14:textId="77777777" w:rsidR="008F095D" w:rsidRPr="002729AF" w:rsidRDefault="008F095D" w:rsidP="008F095D">
      <w:pPr>
        <w:tabs>
          <w:tab w:val="left" w:pos="1908"/>
        </w:tabs>
        <w:spacing w:line="256" w:lineRule="auto"/>
        <w:rPr>
          <w:color w:val="auto"/>
        </w:rPr>
      </w:pPr>
    </w:p>
    <w:p w14:paraId="57597344" w14:textId="77777777" w:rsidR="00E121F7" w:rsidRPr="00E121F7" w:rsidRDefault="00E121F7" w:rsidP="00E121F7">
      <w:pPr>
        <w:pStyle w:val="ListParagraph"/>
        <w:numPr>
          <w:ilvl w:val="0"/>
          <w:numId w:val="47"/>
        </w:numPr>
        <w:tabs>
          <w:tab w:val="left" w:pos="1908"/>
        </w:tabs>
        <w:spacing w:line="256" w:lineRule="auto"/>
        <w:rPr>
          <w:b/>
          <w:bCs/>
          <w:color w:val="auto"/>
        </w:rPr>
      </w:pPr>
      <w:r w:rsidRPr="00E121F7">
        <w:rPr>
          <w:b/>
          <w:bCs/>
          <w:color w:val="auto"/>
        </w:rPr>
        <w:t>Transportation of Passengers</w:t>
      </w:r>
    </w:p>
    <w:p w14:paraId="1DA7EBC5" w14:textId="77777777" w:rsidR="00E121F7" w:rsidRPr="00E121F7" w:rsidRDefault="00E121F7" w:rsidP="00E121F7">
      <w:pPr>
        <w:numPr>
          <w:ilvl w:val="1"/>
          <w:numId w:val="47"/>
        </w:numPr>
        <w:tabs>
          <w:tab w:val="left" w:pos="1908"/>
        </w:tabs>
        <w:spacing w:line="257" w:lineRule="auto"/>
        <w:ind w:left="1080"/>
        <w:rPr>
          <w:color w:val="auto"/>
        </w:rPr>
      </w:pPr>
      <w:r w:rsidRPr="00E121F7">
        <w:rPr>
          <w:color w:val="auto"/>
        </w:rPr>
        <w:t>Safely transport church members, including youth, elderly individuals, and those with mobility challenges, to and from services, meetings, and events.</w:t>
      </w:r>
    </w:p>
    <w:p w14:paraId="4E0CA5E7" w14:textId="77777777" w:rsidR="00E121F7" w:rsidRPr="00E121F7" w:rsidRDefault="00E121F7" w:rsidP="00E121F7">
      <w:pPr>
        <w:numPr>
          <w:ilvl w:val="1"/>
          <w:numId w:val="47"/>
        </w:numPr>
        <w:tabs>
          <w:tab w:val="left" w:pos="1908"/>
        </w:tabs>
        <w:spacing w:line="257" w:lineRule="auto"/>
        <w:ind w:left="1080"/>
        <w:rPr>
          <w:color w:val="auto"/>
        </w:rPr>
      </w:pPr>
      <w:r w:rsidRPr="00E121F7">
        <w:rPr>
          <w:color w:val="auto"/>
        </w:rPr>
        <w:t>Assist passengers with boarding and disembarking as needed, ensuring their safety and comfort.</w:t>
      </w:r>
    </w:p>
    <w:p w14:paraId="564577BE" w14:textId="77777777" w:rsidR="00E121F7" w:rsidRDefault="00E121F7" w:rsidP="00E121F7">
      <w:pPr>
        <w:numPr>
          <w:ilvl w:val="1"/>
          <w:numId w:val="47"/>
        </w:numPr>
        <w:tabs>
          <w:tab w:val="left" w:pos="1908"/>
        </w:tabs>
        <w:spacing w:line="257" w:lineRule="auto"/>
        <w:ind w:left="1080"/>
        <w:rPr>
          <w:color w:val="auto"/>
        </w:rPr>
      </w:pPr>
      <w:r w:rsidRPr="00E121F7">
        <w:rPr>
          <w:color w:val="auto"/>
        </w:rPr>
        <w:t>Maintain a courteous and professional demeanor, creating a welcoming and friendly experience for all passengers.</w:t>
      </w:r>
    </w:p>
    <w:p w14:paraId="7D07225F" w14:textId="77777777" w:rsidR="00056D9E" w:rsidRPr="00E121F7" w:rsidRDefault="00056D9E" w:rsidP="00056D9E">
      <w:pPr>
        <w:tabs>
          <w:tab w:val="left" w:pos="1908"/>
        </w:tabs>
        <w:spacing w:line="257" w:lineRule="auto"/>
        <w:ind w:left="1080"/>
        <w:rPr>
          <w:color w:val="auto"/>
        </w:rPr>
      </w:pPr>
    </w:p>
    <w:p w14:paraId="13790A55" w14:textId="77777777" w:rsidR="0086580F" w:rsidRPr="0086580F" w:rsidRDefault="0086580F" w:rsidP="0086580F">
      <w:pPr>
        <w:pStyle w:val="ListParagraph"/>
        <w:numPr>
          <w:ilvl w:val="0"/>
          <w:numId w:val="47"/>
        </w:numPr>
        <w:tabs>
          <w:tab w:val="left" w:pos="1908"/>
        </w:tabs>
        <w:spacing w:line="256" w:lineRule="auto"/>
        <w:rPr>
          <w:b/>
          <w:bCs/>
          <w:color w:val="auto"/>
        </w:rPr>
      </w:pPr>
      <w:r w:rsidRPr="0086580F">
        <w:rPr>
          <w:b/>
          <w:bCs/>
          <w:color w:val="auto"/>
        </w:rPr>
        <w:t>Vehicle Maintenance and Inspection</w:t>
      </w:r>
    </w:p>
    <w:p w14:paraId="72CC73A2" w14:textId="54CB96EA" w:rsidR="004F077F" w:rsidRPr="00056D9E" w:rsidRDefault="004F077F" w:rsidP="004F077F">
      <w:pPr>
        <w:pStyle w:val="ListParagraph"/>
        <w:numPr>
          <w:ilvl w:val="0"/>
          <w:numId w:val="54"/>
        </w:numPr>
        <w:tabs>
          <w:tab w:val="left" w:pos="1908"/>
        </w:tabs>
        <w:spacing w:line="256" w:lineRule="auto"/>
        <w:rPr>
          <w:color w:val="auto"/>
        </w:rPr>
      </w:pPr>
      <w:r w:rsidRPr="00056D9E">
        <w:rPr>
          <w:color w:val="auto"/>
        </w:rPr>
        <w:t xml:space="preserve">Monitor fuel levels and </w:t>
      </w:r>
      <w:r>
        <w:rPr>
          <w:color w:val="auto"/>
        </w:rPr>
        <w:t>report to</w:t>
      </w:r>
      <w:r w:rsidR="00962A01">
        <w:rPr>
          <w:color w:val="auto"/>
        </w:rPr>
        <w:t xml:space="preserve"> Building Superintendent if </w:t>
      </w:r>
      <w:proofErr w:type="gramStart"/>
      <w:r w:rsidRPr="00056D9E">
        <w:rPr>
          <w:color w:val="auto"/>
        </w:rPr>
        <w:t>refuel</w:t>
      </w:r>
      <w:proofErr w:type="gramEnd"/>
      <w:r w:rsidRPr="00056D9E">
        <w:rPr>
          <w:color w:val="auto"/>
        </w:rPr>
        <w:t xml:space="preserve"> </w:t>
      </w:r>
      <w:r w:rsidR="00962A01">
        <w:rPr>
          <w:color w:val="auto"/>
        </w:rPr>
        <w:t>is</w:t>
      </w:r>
      <w:r w:rsidRPr="00056D9E">
        <w:rPr>
          <w:color w:val="auto"/>
        </w:rPr>
        <w:t xml:space="preserve"> needed</w:t>
      </w:r>
      <w:r w:rsidR="00962A01">
        <w:rPr>
          <w:color w:val="auto"/>
        </w:rPr>
        <w:t>.</w:t>
      </w:r>
    </w:p>
    <w:p w14:paraId="5A2BB325" w14:textId="77777777" w:rsidR="0086580F" w:rsidRPr="00056D9E" w:rsidRDefault="0086580F" w:rsidP="00056D9E">
      <w:pPr>
        <w:pStyle w:val="ListParagraph"/>
        <w:numPr>
          <w:ilvl w:val="0"/>
          <w:numId w:val="54"/>
        </w:numPr>
        <w:tabs>
          <w:tab w:val="left" w:pos="1908"/>
        </w:tabs>
        <w:spacing w:line="256" w:lineRule="auto"/>
        <w:rPr>
          <w:color w:val="auto"/>
        </w:rPr>
      </w:pPr>
      <w:r w:rsidRPr="00056D9E">
        <w:rPr>
          <w:color w:val="auto"/>
        </w:rPr>
        <w:t>Ensure the vehicle is clean, organized, and stocked with necessary supplies, such as first aid kits, emergency tools, and route schedules.</w:t>
      </w:r>
    </w:p>
    <w:p w14:paraId="4B1BE2A4" w14:textId="77777777" w:rsidR="00056D9E" w:rsidRPr="0086580F" w:rsidRDefault="00056D9E" w:rsidP="00056D9E">
      <w:pPr>
        <w:tabs>
          <w:tab w:val="left" w:pos="1908"/>
        </w:tabs>
        <w:spacing w:line="256" w:lineRule="auto"/>
        <w:ind w:left="1080"/>
        <w:rPr>
          <w:color w:val="auto"/>
        </w:rPr>
      </w:pPr>
    </w:p>
    <w:p w14:paraId="4CC143B6" w14:textId="77777777" w:rsidR="0086580F" w:rsidRPr="00056D9E" w:rsidRDefault="0086580F" w:rsidP="00056D9E">
      <w:pPr>
        <w:pStyle w:val="ListParagraph"/>
        <w:numPr>
          <w:ilvl w:val="0"/>
          <w:numId w:val="52"/>
        </w:numPr>
        <w:tabs>
          <w:tab w:val="left" w:pos="1908"/>
        </w:tabs>
        <w:spacing w:line="257" w:lineRule="auto"/>
        <w:ind w:left="720"/>
        <w:rPr>
          <w:b/>
          <w:bCs/>
          <w:color w:val="auto"/>
        </w:rPr>
      </w:pPr>
      <w:r w:rsidRPr="00056D9E">
        <w:rPr>
          <w:b/>
          <w:bCs/>
          <w:color w:val="auto"/>
        </w:rPr>
        <w:t>Safety and Compliance</w:t>
      </w:r>
    </w:p>
    <w:p w14:paraId="2D4F6B58" w14:textId="77777777" w:rsidR="0086580F" w:rsidRPr="0086580F" w:rsidRDefault="0086580F" w:rsidP="0086580F">
      <w:pPr>
        <w:pStyle w:val="ListParagraph"/>
        <w:numPr>
          <w:ilvl w:val="0"/>
          <w:numId w:val="53"/>
        </w:numPr>
        <w:tabs>
          <w:tab w:val="left" w:pos="1908"/>
        </w:tabs>
        <w:spacing w:line="256" w:lineRule="auto"/>
        <w:rPr>
          <w:color w:val="auto"/>
        </w:rPr>
      </w:pPr>
      <w:r w:rsidRPr="0086580F">
        <w:rPr>
          <w:color w:val="auto"/>
        </w:rPr>
        <w:t>Follow all traffic laws, church policies, and safety protocols to ensure the well-being of passengers and compliance with legal requirements.</w:t>
      </w:r>
    </w:p>
    <w:p w14:paraId="5AD5DAB8" w14:textId="77777777" w:rsidR="0086580F" w:rsidRPr="0086580F" w:rsidRDefault="0086580F" w:rsidP="0086580F">
      <w:pPr>
        <w:pStyle w:val="ListParagraph"/>
        <w:numPr>
          <w:ilvl w:val="0"/>
          <w:numId w:val="53"/>
        </w:numPr>
        <w:tabs>
          <w:tab w:val="left" w:pos="1908"/>
        </w:tabs>
        <w:spacing w:line="256" w:lineRule="auto"/>
        <w:rPr>
          <w:color w:val="auto"/>
        </w:rPr>
      </w:pPr>
      <w:r w:rsidRPr="0086580F">
        <w:rPr>
          <w:color w:val="auto"/>
        </w:rPr>
        <w:t>Ensure all passengers use seatbelts or appropriate restraints during transportation.</w:t>
      </w:r>
    </w:p>
    <w:p w14:paraId="5934B72F" w14:textId="77777777" w:rsidR="0086580F" w:rsidRDefault="0086580F" w:rsidP="0086580F">
      <w:pPr>
        <w:pStyle w:val="ListParagraph"/>
        <w:numPr>
          <w:ilvl w:val="0"/>
          <w:numId w:val="53"/>
        </w:numPr>
        <w:tabs>
          <w:tab w:val="left" w:pos="1908"/>
        </w:tabs>
        <w:spacing w:line="256" w:lineRule="auto"/>
        <w:rPr>
          <w:color w:val="auto"/>
        </w:rPr>
      </w:pPr>
      <w:r w:rsidRPr="0086580F">
        <w:rPr>
          <w:color w:val="auto"/>
        </w:rPr>
        <w:t>Respond appropriately to emergencies, such as breakdowns or medical situations, and follow established protocols for handling such incidents.</w:t>
      </w:r>
    </w:p>
    <w:p w14:paraId="40733592" w14:textId="77777777" w:rsidR="00056D9E" w:rsidRPr="0086580F" w:rsidRDefault="00056D9E" w:rsidP="00056D9E">
      <w:pPr>
        <w:pStyle w:val="ListParagraph"/>
        <w:tabs>
          <w:tab w:val="left" w:pos="1908"/>
        </w:tabs>
        <w:spacing w:line="256" w:lineRule="auto"/>
        <w:ind w:left="1080"/>
        <w:rPr>
          <w:color w:val="auto"/>
        </w:rPr>
      </w:pPr>
    </w:p>
    <w:p w14:paraId="566466F5" w14:textId="77777777" w:rsidR="0086580F" w:rsidRPr="00056D9E" w:rsidRDefault="0086580F" w:rsidP="00056D9E">
      <w:pPr>
        <w:pStyle w:val="ListParagraph"/>
        <w:numPr>
          <w:ilvl w:val="0"/>
          <w:numId w:val="55"/>
        </w:numPr>
        <w:tabs>
          <w:tab w:val="left" w:pos="1908"/>
        </w:tabs>
        <w:spacing w:line="256" w:lineRule="auto"/>
        <w:rPr>
          <w:b/>
          <w:bCs/>
          <w:color w:val="auto"/>
        </w:rPr>
      </w:pPr>
      <w:r w:rsidRPr="00056D9E">
        <w:rPr>
          <w:b/>
          <w:bCs/>
          <w:color w:val="auto"/>
        </w:rPr>
        <w:t>Scheduling and Coordination</w:t>
      </w:r>
    </w:p>
    <w:p w14:paraId="64CE9985" w14:textId="77777777" w:rsidR="0086580F" w:rsidRPr="0086580F" w:rsidRDefault="0086580F" w:rsidP="00056D9E">
      <w:pPr>
        <w:numPr>
          <w:ilvl w:val="0"/>
          <w:numId w:val="56"/>
        </w:numPr>
        <w:tabs>
          <w:tab w:val="left" w:pos="1908"/>
        </w:tabs>
        <w:spacing w:line="256" w:lineRule="auto"/>
        <w:rPr>
          <w:color w:val="auto"/>
        </w:rPr>
      </w:pPr>
      <w:r w:rsidRPr="0086580F">
        <w:rPr>
          <w:color w:val="auto"/>
        </w:rPr>
        <w:t>Adhere to established schedules and routes, maintaining punctuality to ensure timely arrival at destinations.</w:t>
      </w:r>
    </w:p>
    <w:p w14:paraId="64E47F52" w14:textId="77777777" w:rsidR="0086580F" w:rsidRPr="0086580F" w:rsidRDefault="0086580F" w:rsidP="00056D9E">
      <w:pPr>
        <w:numPr>
          <w:ilvl w:val="0"/>
          <w:numId w:val="56"/>
        </w:numPr>
        <w:tabs>
          <w:tab w:val="left" w:pos="1908"/>
        </w:tabs>
        <w:spacing w:line="256" w:lineRule="auto"/>
        <w:rPr>
          <w:color w:val="auto"/>
        </w:rPr>
      </w:pPr>
      <w:r w:rsidRPr="0086580F">
        <w:rPr>
          <w:color w:val="auto"/>
        </w:rPr>
        <w:t>Coordinate with church staff to confirm transportation needs for weekly services, special events, and outreach programs.</w:t>
      </w:r>
    </w:p>
    <w:p w14:paraId="2CF55E3B" w14:textId="77777777" w:rsidR="0086580F" w:rsidRDefault="0086580F" w:rsidP="00056D9E">
      <w:pPr>
        <w:numPr>
          <w:ilvl w:val="0"/>
          <w:numId w:val="56"/>
        </w:numPr>
        <w:tabs>
          <w:tab w:val="left" w:pos="1908"/>
        </w:tabs>
        <w:spacing w:line="256" w:lineRule="auto"/>
        <w:rPr>
          <w:color w:val="auto"/>
        </w:rPr>
      </w:pPr>
      <w:r w:rsidRPr="0086580F">
        <w:rPr>
          <w:color w:val="auto"/>
        </w:rPr>
        <w:t>Notify supervisors promptly of any delays, cancellations, or changes in transportation plans.</w:t>
      </w:r>
    </w:p>
    <w:p w14:paraId="4F519730" w14:textId="77777777" w:rsidR="00056D9E" w:rsidRPr="0086580F" w:rsidRDefault="00056D9E" w:rsidP="00056D9E">
      <w:pPr>
        <w:tabs>
          <w:tab w:val="left" w:pos="1908"/>
        </w:tabs>
        <w:spacing w:line="256" w:lineRule="auto"/>
        <w:ind w:left="720"/>
        <w:rPr>
          <w:color w:val="auto"/>
        </w:rPr>
      </w:pPr>
    </w:p>
    <w:p w14:paraId="5C2CD76C" w14:textId="77777777" w:rsidR="0086580F" w:rsidRPr="00056D9E" w:rsidRDefault="0086580F" w:rsidP="00056D9E">
      <w:pPr>
        <w:pStyle w:val="ListParagraph"/>
        <w:numPr>
          <w:ilvl w:val="0"/>
          <w:numId w:val="55"/>
        </w:numPr>
        <w:tabs>
          <w:tab w:val="left" w:pos="1908"/>
        </w:tabs>
        <w:spacing w:line="256" w:lineRule="auto"/>
        <w:rPr>
          <w:b/>
          <w:bCs/>
          <w:color w:val="auto"/>
        </w:rPr>
      </w:pPr>
      <w:r w:rsidRPr="00056D9E">
        <w:rPr>
          <w:b/>
          <w:bCs/>
          <w:color w:val="auto"/>
        </w:rPr>
        <w:t>Support Church Activities</w:t>
      </w:r>
    </w:p>
    <w:p w14:paraId="3F5129D8" w14:textId="77777777" w:rsidR="0086580F" w:rsidRPr="0086580F" w:rsidRDefault="0086580F" w:rsidP="00056D9E">
      <w:pPr>
        <w:numPr>
          <w:ilvl w:val="0"/>
          <w:numId w:val="57"/>
        </w:numPr>
        <w:tabs>
          <w:tab w:val="left" w:pos="1908"/>
        </w:tabs>
        <w:spacing w:line="256" w:lineRule="auto"/>
        <w:rPr>
          <w:color w:val="auto"/>
        </w:rPr>
      </w:pPr>
      <w:r w:rsidRPr="0086580F">
        <w:rPr>
          <w:color w:val="auto"/>
        </w:rPr>
        <w:t>Provide transportation assistance for church outreach programs, youth group activities, retreats, and mission trips as needed.</w:t>
      </w:r>
    </w:p>
    <w:p w14:paraId="27BF149E" w14:textId="77777777" w:rsidR="0086580F" w:rsidRDefault="0086580F" w:rsidP="00056D9E">
      <w:pPr>
        <w:numPr>
          <w:ilvl w:val="0"/>
          <w:numId w:val="57"/>
        </w:numPr>
        <w:tabs>
          <w:tab w:val="left" w:pos="1908"/>
        </w:tabs>
        <w:spacing w:line="256" w:lineRule="auto"/>
        <w:rPr>
          <w:color w:val="auto"/>
        </w:rPr>
      </w:pPr>
      <w:r w:rsidRPr="0086580F">
        <w:rPr>
          <w:color w:val="auto"/>
        </w:rPr>
        <w:t>Serve as a positive representative of the church while interacting with passengers, community members, and external stakeholders.</w:t>
      </w:r>
    </w:p>
    <w:p w14:paraId="4E0CBAE8" w14:textId="77777777" w:rsidR="00BC746F" w:rsidRDefault="00BC746F" w:rsidP="009D69CC">
      <w:pPr>
        <w:tabs>
          <w:tab w:val="left" w:pos="1908"/>
        </w:tabs>
        <w:spacing w:line="256" w:lineRule="auto"/>
        <w:jc w:val="center"/>
        <w:rPr>
          <w:i/>
          <w:iCs/>
          <w:color w:val="auto"/>
        </w:rPr>
      </w:pPr>
    </w:p>
    <w:p w14:paraId="2057D45F" w14:textId="398F6B1B" w:rsidR="009D69CC" w:rsidRPr="008F35F5" w:rsidRDefault="009D69CC" w:rsidP="009D69CC">
      <w:pPr>
        <w:tabs>
          <w:tab w:val="left" w:pos="1908"/>
        </w:tabs>
        <w:spacing w:line="256" w:lineRule="auto"/>
        <w:jc w:val="center"/>
        <w:rPr>
          <w:i/>
          <w:iCs/>
          <w:color w:val="auto"/>
        </w:rPr>
      </w:pPr>
      <w:r w:rsidRPr="00DD2A7C">
        <w:rPr>
          <w:i/>
          <w:iCs/>
          <w:color w:val="auto"/>
        </w:rPr>
        <w:t>Duties and responsibilities may shift based on the needs of the church.</w:t>
      </w:r>
    </w:p>
    <w:p w14:paraId="62F79475" w14:textId="77777777" w:rsidR="008A0E66" w:rsidRDefault="008A0E66" w:rsidP="009D69CC">
      <w:pPr>
        <w:tabs>
          <w:tab w:val="left" w:pos="1908"/>
        </w:tabs>
        <w:spacing w:line="256" w:lineRule="auto"/>
        <w:rPr>
          <w:b/>
          <w:bCs/>
          <w:color w:val="auto"/>
        </w:rPr>
      </w:pPr>
    </w:p>
    <w:p w14:paraId="6153C442" w14:textId="77777777" w:rsidR="008A0E66" w:rsidRDefault="008A0E66" w:rsidP="009D69CC">
      <w:pPr>
        <w:tabs>
          <w:tab w:val="left" w:pos="1908"/>
        </w:tabs>
        <w:spacing w:line="256" w:lineRule="auto"/>
        <w:rPr>
          <w:b/>
          <w:bCs/>
          <w:color w:val="auto"/>
        </w:rPr>
      </w:pPr>
    </w:p>
    <w:p w14:paraId="647AFEDA" w14:textId="4F072CF0" w:rsidR="009D69CC" w:rsidRPr="005D775A" w:rsidRDefault="009D69CC" w:rsidP="009D69CC">
      <w:pPr>
        <w:tabs>
          <w:tab w:val="left" w:pos="1908"/>
        </w:tabs>
        <w:spacing w:line="256" w:lineRule="auto"/>
        <w:rPr>
          <w:b/>
          <w:bCs/>
          <w:color w:val="auto"/>
        </w:rPr>
      </w:pPr>
      <w:r w:rsidRPr="00D45478">
        <w:rPr>
          <w:b/>
          <w:bCs/>
          <w:color w:val="auto"/>
        </w:rPr>
        <w:lastRenderedPageBreak/>
        <w:t>Qualifications</w:t>
      </w:r>
    </w:p>
    <w:p w14:paraId="21FFCFCF" w14:textId="77777777" w:rsidR="00BC746F" w:rsidRPr="00BC746F" w:rsidRDefault="00BC746F" w:rsidP="00BC746F">
      <w:pPr>
        <w:pStyle w:val="ListParagraph"/>
        <w:numPr>
          <w:ilvl w:val="0"/>
          <w:numId w:val="38"/>
        </w:numPr>
        <w:tabs>
          <w:tab w:val="left" w:pos="1908"/>
        </w:tabs>
        <w:spacing w:line="256" w:lineRule="auto"/>
        <w:rPr>
          <w:color w:val="auto"/>
        </w:rPr>
      </w:pPr>
      <w:r w:rsidRPr="00BC746F">
        <w:rPr>
          <w:color w:val="auto"/>
        </w:rPr>
        <w:t>High school diploma or equivalent.</w:t>
      </w:r>
    </w:p>
    <w:p w14:paraId="6DD3F005" w14:textId="77777777" w:rsidR="00BC746F" w:rsidRPr="00BC746F" w:rsidRDefault="00BC746F" w:rsidP="00BC746F">
      <w:pPr>
        <w:pStyle w:val="ListParagraph"/>
        <w:numPr>
          <w:ilvl w:val="0"/>
          <w:numId w:val="38"/>
        </w:numPr>
        <w:tabs>
          <w:tab w:val="left" w:pos="1908"/>
        </w:tabs>
        <w:spacing w:line="256" w:lineRule="auto"/>
        <w:rPr>
          <w:color w:val="auto"/>
        </w:rPr>
      </w:pPr>
      <w:r w:rsidRPr="00BC746F">
        <w:rPr>
          <w:color w:val="auto"/>
        </w:rPr>
        <w:t>Valid driver’s license with a clean driving record; a commercial driver’s license (CDL) may be required depending on the size of the vehicle or state requirements.</w:t>
      </w:r>
    </w:p>
    <w:p w14:paraId="76ABD604" w14:textId="77777777" w:rsidR="00BC746F" w:rsidRPr="00BC746F" w:rsidRDefault="00BC746F" w:rsidP="00BC746F">
      <w:pPr>
        <w:pStyle w:val="ListParagraph"/>
        <w:numPr>
          <w:ilvl w:val="0"/>
          <w:numId w:val="38"/>
        </w:numPr>
        <w:tabs>
          <w:tab w:val="left" w:pos="1908"/>
        </w:tabs>
        <w:spacing w:line="256" w:lineRule="auto"/>
        <w:rPr>
          <w:color w:val="auto"/>
        </w:rPr>
      </w:pPr>
      <w:r w:rsidRPr="00BC746F">
        <w:rPr>
          <w:color w:val="auto"/>
        </w:rPr>
        <w:t>Previous experience as a driver, especially in passenger transportation, is preferred.</w:t>
      </w:r>
    </w:p>
    <w:p w14:paraId="393E4E5D" w14:textId="77777777" w:rsidR="00BC746F" w:rsidRPr="00BC746F" w:rsidRDefault="00BC746F" w:rsidP="00BC746F">
      <w:pPr>
        <w:pStyle w:val="ListParagraph"/>
        <w:numPr>
          <w:ilvl w:val="0"/>
          <w:numId w:val="38"/>
        </w:numPr>
        <w:tabs>
          <w:tab w:val="left" w:pos="1908"/>
        </w:tabs>
        <w:spacing w:line="256" w:lineRule="auto"/>
        <w:rPr>
          <w:color w:val="auto"/>
        </w:rPr>
      </w:pPr>
      <w:r w:rsidRPr="00BC746F">
        <w:rPr>
          <w:color w:val="auto"/>
        </w:rPr>
        <w:t>Knowledge of local roads and traffic laws.</w:t>
      </w:r>
    </w:p>
    <w:p w14:paraId="265129D1" w14:textId="77777777" w:rsidR="00BC746F" w:rsidRPr="00BC746F" w:rsidRDefault="00BC746F" w:rsidP="00BC746F">
      <w:pPr>
        <w:pStyle w:val="ListParagraph"/>
        <w:numPr>
          <w:ilvl w:val="0"/>
          <w:numId w:val="38"/>
        </w:numPr>
        <w:tabs>
          <w:tab w:val="left" w:pos="1908"/>
        </w:tabs>
        <w:spacing w:line="256" w:lineRule="auto"/>
        <w:rPr>
          <w:color w:val="auto"/>
        </w:rPr>
      </w:pPr>
      <w:proofErr w:type="gramStart"/>
      <w:r w:rsidRPr="00BC746F">
        <w:rPr>
          <w:color w:val="auto"/>
        </w:rPr>
        <w:t>Ability</w:t>
      </w:r>
      <w:proofErr w:type="gramEnd"/>
      <w:r w:rsidRPr="00BC746F">
        <w:rPr>
          <w:color w:val="auto"/>
        </w:rPr>
        <w:t xml:space="preserve"> to lift and assist passengers with mobility aids, such as wheelchairs or walkers, if required.</w:t>
      </w:r>
    </w:p>
    <w:p w14:paraId="12BDFD36" w14:textId="77777777" w:rsidR="00BC746F" w:rsidRPr="00BC746F" w:rsidRDefault="00BC746F" w:rsidP="00BC746F">
      <w:pPr>
        <w:pStyle w:val="ListParagraph"/>
        <w:numPr>
          <w:ilvl w:val="0"/>
          <w:numId w:val="38"/>
        </w:numPr>
        <w:tabs>
          <w:tab w:val="left" w:pos="1908"/>
        </w:tabs>
        <w:spacing w:line="256" w:lineRule="auto"/>
        <w:rPr>
          <w:color w:val="auto"/>
        </w:rPr>
      </w:pPr>
      <w:r w:rsidRPr="00BC746F">
        <w:rPr>
          <w:color w:val="auto"/>
        </w:rPr>
        <w:t>Strong communication and interpersonal skills, with a friendly and patient demeanor.</w:t>
      </w:r>
    </w:p>
    <w:p w14:paraId="7F6D9105" w14:textId="77777777" w:rsidR="00BC746F" w:rsidRDefault="00BC746F" w:rsidP="00BC746F">
      <w:pPr>
        <w:pStyle w:val="ListParagraph"/>
        <w:numPr>
          <w:ilvl w:val="0"/>
          <w:numId w:val="38"/>
        </w:numPr>
        <w:tabs>
          <w:tab w:val="left" w:pos="1908"/>
        </w:tabs>
        <w:spacing w:line="256" w:lineRule="auto"/>
        <w:rPr>
          <w:color w:val="auto"/>
        </w:rPr>
      </w:pPr>
      <w:r w:rsidRPr="00BC746F">
        <w:rPr>
          <w:color w:val="auto"/>
        </w:rPr>
        <w:t>Availability to work flexible hours, including evenings, weekends, and holidays.</w:t>
      </w:r>
    </w:p>
    <w:p w14:paraId="051620DE" w14:textId="77777777" w:rsidR="007F7CAA" w:rsidRDefault="007F7CAA" w:rsidP="00F932D4">
      <w:pPr>
        <w:tabs>
          <w:tab w:val="left" w:pos="1908"/>
        </w:tabs>
        <w:spacing w:line="256" w:lineRule="auto"/>
        <w:rPr>
          <w:b/>
          <w:bCs/>
          <w:color w:val="auto"/>
        </w:rPr>
      </w:pPr>
    </w:p>
    <w:p w14:paraId="5FCDBC25" w14:textId="20700901" w:rsidR="00F932D4" w:rsidRDefault="00F932D4" w:rsidP="00F932D4">
      <w:pPr>
        <w:tabs>
          <w:tab w:val="left" w:pos="1908"/>
        </w:tabs>
        <w:spacing w:line="256" w:lineRule="auto"/>
        <w:rPr>
          <w:b/>
          <w:bCs/>
          <w:color w:val="auto"/>
        </w:rPr>
      </w:pPr>
      <w:r>
        <w:rPr>
          <w:b/>
          <w:bCs/>
          <w:color w:val="auto"/>
        </w:rPr>
        <w:t>Values Alignment</w:t>
      </w:r>
    </w:p>
    <w:p w14:paraId="0C55461E" w14:textId="04D46513" w:rsidR="00F932D4" w:rsidRPr="00E52955" w:rsidRDefault="00F932D4" w:rsidP="00F932D4">
      <w:pPr>
        <w:tabs>
          <w:tab w:val="left" w:pos="1908"/>
        </w:tabs>
        <w:spacing w:line="256" w:lineRule="auto"/>
        <w:rPr>
          <w:color w:val="auto"/>
        </w:rPr>
      </w:pPr>
      <w:r w:rsidRPr="00E52955">
        <w:rPr>
          <w:color w:val="auto"/>
        </w:rPr>
        <w:t xml:space="preserve">The </w:t>
      </w:r>
      <w:r w:rsidR="00D632E0">
        <w:rPr>
          <w:color w:val="auto"/>
        </w:rPr>
        <w:t>Van Driver</w:t>
      </w:r>
      <w:r>
        <w:rPr>
          <w:color w:val="auto"/>
        </w:rPr>
        <w:t xml:space="preserve"> is expected to behave in a manner consistent with the following staff values:</w:t>
      </w:r>
    </w:p>
    <w:p w14:paraId="3E6F962F" w14:textId="77777777" w:rsidR="00F932D4" w:rsidRPr="00385C3F" w:rsidRDefault="00F932D4" w:rsidP="00F932D4">
      <w:pPr>
        <w:pStyle w:val="ListParagraph"/>
        <w:numPr>
          <w:ilvl w:val="0"/>
          <w:numId w:val="44"/>
        </w:numPr>
        <w:tabs>
          <w:tab w:val="left" w:pos="1908"/>
        </w:tabs>
        <w:spacing w:line="256" w:lineRule="auto"/>
        <w:rPr>
          <w:color w:val="auto"/>
        </w:rPr>
      </w:pPr>
      <w:r w:rsidRPr="00385C3F">
        <w:rPr>
          <w:color w:val="auto"/>
        </w:rPr>
        <w:t>Creativity: We are willing to swing big (and sometimes miss).</w:t>
      </w:r>
    </w:p>
    <w:p w14:paraId="59E16622" w14:textId="77777777" w:rsidR="00F932D4" w:rsidRPr="00385C3F" w:rsidRDefault="00F932D4" w:rsidP="00F932D4">
      <w:pPr>
        <w:pStyle w:val="ListParagraph"/>
        <w:numPr>
          <w:ilvl w:val="0"/>
          <w:numId w:val="44"/>
        </w:numPr>
        <w:tabs>
          <w:tab w:val="left" w:pos="1908"/>
        </w:tabs>
        <w:spacing w:line="256" w:lineRule="auto"/>
        <w:rPr>
          <w:color w:val="auto"/>
        </w:rPr>
      </w:pPr>
      <w:r w:rsidRPr="00385C3F">
        <w:rPr>
          <w:color w:val="auto"/>
        </w:rPr>
        <w:t>Intentional Excellence: We know how to prioritize high-quality work.</w:t>
      </w:r>
    </w:p>
    <w:p w14:paraId="3718171F" w14:textId="77777777" w:rsidR="00F932D4" w:rsidRPr="00385C3F" w:rsidRDefault="00F932D4" w:rsidP="00F932D4">
      <w:pPr>
        <w:pStyle w:val="ListParagraph"/>
        <w:numPr>
          <w:ilvl w:val="0"/>
          <w:numId w:val="44"/>
        </w:numPr>
        <w:tabs>
          <w:tab w:val="left" w:pos="1908"/>
        </w:tabs>
        <w:spacing w:line="256" w:lineRule="auto"/>
        <w:rPr>
          <w:color w:val="auto"/>
        </w:rPr>
      </w:pPr>
      <w:r w:rsidRPr="00385C3F">
        <w:rPr>
          <w:color w:val="auto"/>
        </w:rPr>
        <w:t>Respect: We consistently treat all people with dignity.</w:t>
      </w:r>
    </w:p>
    <w:p w14:paraId="323BC1E6" w14:textId="77777777" w:rsidR="00F932D4" w:rsidRPr="00385C3F" w:rsidRDefault="00F932D4" w:rsidP="00F932D4">
      <w:pPr>
        <w:pStyle w:val="ListParagraph"/>
        <w:numPr>
          <w:ilvl w:val="0"/>
          <w:numId w:val="44"/>
        </w:numPr>
        <w:tabs>
          <w:tab w:val="left" w:pos="1908"/>
        </w:tabs>
        <w:spacing w:line="256" w:lineRule="auto"/>
        <w:rPr>
          <w:color w:val="auto"/>
        </w:rPr>
      </w:pPr>
      <w:r w:rsidRPr="00385C3F">
        <w:rPr>
          <w:color w:val="auto"/>
        </w:rPr>
        <w:t>Teamwork: We maintain a 'we over me’ attitude.</w:t>
      </w:r>
    </w:p>
    <w:p w14:paraId="398A72E4" w14:textId="77777777" w:rsidR="00F932D4" w:rsidRPr="00385C3F" w:rsidRDefault="00F932D4" w:rsidP="00F932D4">
      <w:pPr>
        <w:pStyle w:val="ListParagraph"/>
        <w:numPr>
          <w:ilvl w:val="0"/>
          <w:numId w:val="44"/>
        </w:numPr>
        <w:tabs>
          <w:tab w:val="left" w:pos="1908"/>
        </w:tabs>
        <w:spacing w:line="256" w:lineRule="auto"/>
        <w:rPr>
          <w:color w:val="auto"/>
        </w:rPr>
      </w:pPr>
      <w:r w:rsidRPr="00385C3F">
        <w:rPr>
          <w:color w:val="auto"/>
        </w:rPr>
        <w:t>Professionalism: We commit to always doing our jobs well and on time.</w:t>
      </w:r>
    </w:p>
    <w:p w14:paraId="0F66629B" w14:textId="77777777" w:rsidR="00F932D4" w:rsidRPr="00385C3F" w:rsidRDefault="00F932D4" w:rsidP="00F932D4">
      <w:pPr>
        <w:pStyle w:val="ListParagraph"/>
        <w:numPr>
          <w:ilvl w:val="0"/>
          <w:numId w:val="44"/>
        </w:numPr>
        <w:tabs>
          <w:tab w:val="left" w:pos="1908"/>
        </w:tabs>
        <w:spacing w:line="256" w:lineRule="auto"/>
        <w:rPr>
          <w:color w:val="auto"/>
        </w:rPr>
      </w:pPr>
      <w:r w:rsidRPr="00385C3F">
        <w:rPr>
          <w:color w:val="auto"/>
        </w:rPr>
        <w:t>Honesty: We are willing to have and receive the awkward conversation with grace.</w:t>
      </w:r>
    </w:p>
    <w:p w14:paraId="65E19C9D" w14:textId="77777777" w:rsidR="00F932D4" w:rsidRPr="00385C3F" w:rsidRDefault="00F932D4" w:rsidP="00F932D4">
      <w:pPr>
        <w:pStyle w:val="ListParagraph"/>
        <w:numPr>
          <w:ilvl w:val="0"/>
          <w:numId w:val="44"/>
        </w:numPr>
        <w:spacing w:line="240" w:lineRule="auto"/>
      </w:pPr>
      <w:r w:rsidRPr="00385C3F">
        <w:t>Trust: We have each other’s backs.</w:t>
      </w:r>
    </w:p>
    <w:p w14:paraId="1B4217BE" w14:textId="77777777" w:rsidR="00F932D4" w:rsidRPr="00962A01" w:rsidRDefault="00F932D4" w:rsidP="00F932D4">
      <w:pPr>
        <w:pStyle w:val="ListParagraph"/>
        <w:numPr>
          <w:ilvl w:val="0"/>
          <w:numId w:val="44"/>
        </w:numPr>
        <w:spacing w:line="240" w:lineRule="auto"/>
        <w:rPr>
          <w:color w:val="auto"/>
        </w:rPr>
      </w:pPr>
      <w:r w:rsidRPr="00962A01">
        <w:rPr>
          <w:color w:val="auto"/>
        </w:rPr>
        <w:t>Effective Communication: We share information with those that need it in a timely manner to reduce stress and increase staff support.</w:t>
      </w:r>
    </w:p>
    <w:p w14:paraId="51958C4B" w14:textId="77777777" w:rsidR="00F932D4" w:rsidRPr="00962A01" w:rsidRDefault="00F932D4" w:rsidP="00F932D4">
      <w:pPr>
        <w:pStyle w:val="ListParagraph"/>
        <w:numPr>
          <w:ilvl w:val="0"/>
          <w:numId w:val="44"/>
        </w:numPr>
        <w:spacing w:line="240" w:lineRule="auto"/>
        <w:rPr>
          <w:color w:val="auto"/>
        </w:rPr>
      </w:pPr>
      <w:r w:rsidRPr="00962A01">
        <w:rPr>
          <w:color w:val="auto"/>
        </w:rPr>
        <w:t>Intentional Celebration of Staff Success: We are proactive in giving praise for things that went well.</w:t>
      </w:r>
    </w:p>
    <w:p w14:paraId="713402E4" w14:textId="77777777" w:rsidR="00F932D4" w:rsidRDefault="00F932D4" w:rsidP="00F932D4">
      <w:pPr>
        <w:tabs>
          <w:tab w:val="left" w:pos="1908"/>
        </w:tabs>
        <w:spacing w:line="256" w:lineRule="auto"/>
        <w:rPr>
          <w:color w:val="auto"/>
        </w:rPr>
      </w:pPr>
    </w:p>
    <w:p w14:paraId="735FE960" w14:textId="1191E1DA" w:rsidR="00F932D4" w:rsidRDefault="00F932D4" w:rsidP="00F932D4">
      <w:pPr>
        <w:tabs>
          <w:tab w:val="left" w:pos="1908"/>
        </w:tabs>
        <w:spacing w:line="256" w:lineRule="auto"/>
        <w:rPr>
          <w:color w:val="auto"/>
        </w:rPr>
      </w:pPr>
      <w:r>
        <w:rPr>
          <w:color w:val="auto"/>
        </w:rPr>
        <w:t xml:space="preserve">The </w:t>
      </w:r>
      <w:r w:rsidR="00D632E0">
        <w:rPr>
          <w:color w:val="auto"/>
        </w:rPr>
        <w:t>Van Driver</w:t>
      </w:r>
      <w:r>
        <w:rPr>
          <w:color w:val="auto"/>
        </w:rPr>
        <w:t xml:space="preserve"> is also expected to adhere to the policies and procedures set forth in the Staff Handbook.</w:t>
      </w:r>
    </w:p>
    <w:p w14:paraId="5BD04401" w14:textId="77777777" w:rsidR="00F932D4" w:rsidRDefault="00F932D4" w:rsidP="00507886">
      <w:pPr>
        <w:tabs>
          <w:tab w:val="left" w:pos="1908"/>
        </w:tabs>
        <w:spacing w:line="256" w:lineRule="auto"/>
        <w:rPr>
          <w:color w:val="auto"/>
        </w:rPr>
      </w:pPr>
    </w:p>
    <w:p w14:paraId="0F04CCBA" w14:textId="77777777" w:rsidR="00D47350" w:rsidRDefault="00D47350" w:rsidP="00D47350">
      <w:pPr>
        <w:tabs>
          <w:tab w:val="left" w:pos="1908"/>
        </w:tabs>
        <w:spacing w:line="256" w:lineRule="auto"/>
        <w:rPr>
          <w:b/>
          <w:bCs/>
          <w:color w:val="auto"/>
        </w:rPr>
      </w:pPr>
      <w:r w:rsidRPr="005D7C6E">
        <w:rPr>
          <w:b/>
          <w:bCs/>
          <w:color w:val="auto"/>
        </w:rPr>
        <w:t xml:space="preserve">Reports </w:t>
      </w:r>
      <w:r>
        <w:rPr>
          <w:b/>
          <w:bCs/>
          <w:color w:val="auto"/>
        </w:rPr>
        <w:t>To</w:t>
      </w:r>
    </w:p>
    <w:p w14:paraId="462EB20B" w14:textId="67FC1A0A" w:rsidR="00D47350" w:rsidRPr="00176208" w:rsidRDefault="002729AF" w:rsidP="00D47350">
      <w:pPr>
        <w:tabs>
          <w:tab w:val="left" w:pos="1908"/>
        </w:tabs>
        <w:spacing w:line="256" w:lineRule="auto"/>
        <w:rPr>
          <w:color w:val="auto"/>
        </w:rPr>
      </w:pPr>
      <w:r>
        <w:rPr>
          <w:color w:val="auto"/>
        </w:rPr>
        <w:t>Building Superintendent</w:t>
      </w:r>
    </w:p>
    <w:p w14:paraId="08712BDD" w14:textId="77777777" w:rsidR="00D47350" w:rsidRDefault="00D47350" w:rsidP="00D47350">
      <w:pPr>
        <w:tabs>
          <w:tab w:val="left" w:pos="1908"/>
        </w:tabs>
        <w:spacing w:line="256" w:lineRule="auto"/>
        <w:ind w:left="113"/>
        <w:rPr>
          <w:color w:val="auto"/>
        </w:rPr>
      </w:pPr>
      <w:r>
        <w:rPr>
          <w:color w:val="auto"/>
        </w:rPr>
        <w:tab/>
      </w:r>
    </w:p>
    <w:p w14:paraId="78AC64EB" w14:textId="77777777" w:rsidR="00D47350" w:rsidRPr="00F50ABA" w:rsidRDefault="00D47350" w:rsidP="00D47350">
      <w:pPr>
        <w:tabs>
          <w:tab w:val="left" w:pos="1908"/>
        </w:tabs>
        <w:spacing w:line="256" w:lineRule="auto"/>
        <w:rPr>
          <w:b/>
          <w:bCs/>
          <w:color w:val="auto"/>
        </w:rPr>
      </w:pPr>
      <w:r w:rsidRPr="00F50ABA">
        <w:rPr>
          <w:b/>
          <w:bCs/>
          <w:color w:val="auto"/>
        </w:rPr>
        <w:t>Supervisory Responsibilities</w:t>
      </w:r>
      <w:r w:rsidRPr="00F50ABA">
        <w:rPr>
          <w:b/>
          <w:bCs/>
          <w:color w:val="auto"/>
        </w:rPr>
        <w:tab/>
      </w:r>
    </w:p>
    <w:p w14:paraId="49416605" w14:textId="4BD8D25B" w:rsidR="005E07AF" w:rsidRDefault="00D47350" w:rsidP="00507886">
      <w:pPr>
        <w:tabs>
          <w:tab w:val="left" w:pos="1908"/>
        </w:tabs>
        <w:spacing w:line="256" w:lineRule="auto"/>
        <w:rPr>
          <w:color w:val="auto"/>
        </w:rPr>
      </w:pPr>
      <w:r>
        <w:rPr>
          <w:color w:val="auto"/>
        </w:rPr>
        <w:t xml:space="preserve">The </w:t>
      </w:r>
      <w:r w:rsidR="000D5CD6">
        <w:rPr>
          <w:color w:val="auto"/>
        </w:rPr>
        <w:t>Van Driver</w:t>
      </w:r>
      <w:r>
        <w:rPr>
          <w:color w:val="auto"/>
        </w:rPr>
        <w:t xml:space="preserve"> </w:t>
      </w:r>
      <w:r w:rsidR="002729AF">
        <w:rPr>
          <w:color w:val="auto"/>
        </w:rPr>
        <w:t>has no</w:t>
      </w:r>
      <w:r>
        <w:rPr>
          <w:color w:val="auto"/>
        </w:rPr>
        <w:t xml:space="preserve"> direct supervisor</w:t>
      </w:r>
      <w:r w:rsidR="002729AF">
        <w:rPr>
          <w:color w:val="auto"/>
        </w:rPr>
        <w:t>y responsibilities.</w:t>
      </w:r>
    </w:p>
    <w:p w14:paraId="5164CD6A" w14:textId="77777777" w:rsidR="009962EE" w:rsidRDefault="009962EE" w:rsidP="00507886">
      <w:pPr>
        <w:tabs>
          <w:tab w:val="left" w:pos="1908"/>
        </w:tabs>
        <w:spacing w:line="256" w:lineRule="auto"/>
        <w:rPr>
          <w:color w:val="auto"/>
        </w:rPr>
      </w:pPr>
    </w:p>
    <w:p w14:paraId="0DD0742E" w14:textId="77777777" w:rsidR="001575BD" w:rsidRPr="00A748C4" w:rsidRDefault="001575BD" w:rsidP="001575BD">
      <w:pPr>
        <w:tabs>
          <w:tab w:val="left" w:pos="1908"/>
        </w:tabs>
        <w:spacing w:line="256" w:lineRule="auto"/>
        <w:rPr>
          <w:b/>
          <w:bCs/>
          <w:color w:val="auto"/>
        </w:rPr>
      </w:pPr>
      <w:r w:rsidRPr="00A748C4">
        <w:rPr>
          <w:b/>
          <w:bCs/>
          <w:color w:val="auto"/>
        </w:rPr>
        <w:t>Classification</w:t>
      </w:r>
    </w:p>
    <w:p w14:paraId="68BEB72A" w14:textId="77777777" w:rsidR="000D5CD6" w:rsidRDefault="001575BD" w:rsidP="002729AF">
      <w:pPr>
        <w:tabs>
          <w:tab w:val="left" w:pos="1908"/>
        </w:tabs>
        <w:spacing w:line="256" w:lineRule="auto"/>
        <w:rPr>
          <w:color w:val="auto"/>
        </w:rPr>
      </w:pPr>
      <w:r>
        <w:rPr>
          <w:color w:val="auto"/>
        </w:rPr>
        <w:t>Non-Exempt</w:t>
      </w:r>
      <w:r w:rsidR="0055535C">
        <w:rPr>
          <w:color w:val="auto"/>
        </w:rPr>
        <w:tab/>
      </w:r>
    </w:p>
    <w:p w14:paraId="273CAFC0" w14:textId="41FB8233" w:rsidR="002729AF" w:rsidRPr="00D266F4" w:rsidRDefault="0055535C" w:rsidP="002729AF">
      <w:pPr>
        <w:tabs>
          <w:tab w:val="left" w:pos="1908"/>
        </w:tabs>
        <w:spacing w:line="256" w:lineRule="auto"/>
        <w:rPr>
          <w:color w:val="auto"/>
        </w:rPr>
      </w:pPr>
      <w:r>
        <w:rPr>
          <w:color w:val="auto"/>
        </w:rPr>
        <w:t>Part or Full-Time</w:t>
      </w:r>
    </w:p>
    <w:sectPr w:rsidR="002729AF" w:rsidRPr="00D266F4" w:rsidSect="00014C5C">
      <w:headerReference w:type="default" r:id="rId11"/>
      <w:footerReference w:type="default" r:id="rId12"/>
      <w:headerReference w:type="first" r:id="rId13"/>
      <w:footerReference w:type="first" r:id="rId14"/>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1813B" w14:textId="77777777" w:rsidR="0004188E" w:rsidRDefault="0004188E" w:rsidP="003B0AC0">
      <w:r>
        <w:separator/>
      </w:r>
    </w:p>
  </w:endnote>
  <w:endnote w:type="continuationSeparator" w:id="0">
    <w:p w14:paraId="484C39F1" w14:textId="77777777" w:rsidR="0004188E" w:rsidRDefault="0004188E" w:rsidP="003B0AC0">
      <w:r>
        <w:continuationSeparator/>
      </w:r>
    </w:p>
  </w:endnote>
  <w:endnote w:type="continuationNotice" w:id="1">
    <w:p w14:paraId="50176A23" w14:textId="77777777" w:rsidR="0004188E" w:rsidRDefault="0004188E" w:rsidP="003B0A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07725" w14:textId="32EA945F" w:rsidR="0018662A" w:rsidRDefault="00D477C7" w:rsidP="003B0AC0">
    <w:pPr>
      <w:pStyle w:val="Footer"/>
    </w:pPr>
    <w:r>
      <w:rPr>
        <w:noProof/>
      </w:rPr>
      <mc:AlternateContent>
        <mc:Choice Requires="wps">
          <w:drawing>
            <wp:anchor distT="45720" distB="45720" distL="114300" distR="114300" simplePos="0" relativeHeight="251661824" behindDoc="0" locked="0" layoutInCell="1" allowOverlap="1" wp14:anchorId="6C4ACF7C" wp14:editId="4368CACF">
              <wp:simplePos x="0" y="0"/>
              <wp:positionH relativeFrom="margin">
                <wp:align>left</wp:align>
              </wp:positionH>
              <wp:positionV relativeFrom="paragraph">
                <wp:posOffset>88265</wp:posOffset>
              </wp:positionV>
              <wp:extent cx="381000" cy="368300"/>
              <wp:effectExtent l="0" t="0" r="19050" b="12700"/>
              <wp:wrapSquare wrapText="bothSides"/>
              <wp:docPr id="482652312" name="Text Box 482652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68300"/>
                      </a:xfrm>
                      <a:prstGeom prst="ellipse">
                        <a:avLst/>
                      </a:prstGeom>
                      <a:solidFill>
                        <a:srgbClr val="FFFFFF"/>
                      </a:solidFill>
                      <a:ln w="9525">
                        <a:solidFill>
                          <a:srgbClr val="9B9C9A"/>
                        </a:solidFill>
                        <a:miter lim="800000"/>
                        <a:headEnd/>
                        <a:tailEnd/>
                      </a:ln>
                    </wps:spPr>
                    <wps:txbx>
                      <w:txbxContent>
                        <w:p w14:paraId="58DD0A8C" w14:textId="77777777" w:rsidR="00D477C7" w:rsidRPr="00C53685" w:rsidRDefault="00D477C7" w:rsidP="00D477C7">
                          <w:r w:rsidRPr="00C53685">
                            <w:fldChar w:fldCharType="begin"/>
                          </w:r>
                          <w:r w:rsidRPr="00C53685">
                            <w:instrText xml:space="preserve"> PAGE   \* MERGEFORMAT </w:instrText>
                          </w:r>
                          <w:r w:rsidRPr="00C53685">
                            <w:fldChar w:fldCharType="separate"/>
                          </w:r>
                          <w:r w:rsidRPr="00C53685">
                            <w:rPr>
                              <w:noProof/>
                            </w:rPr>
                            <w:t>1</w:t>
                          </w:r>
                          <w:r w:rsidRPr="00C53685">
                            <w:rPr>
                              <w:noProof/>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oval w14:anchorId="6C4ACF7C" id="Text Box 482652312" o:spid="_x0000_s1026" style="position:absolute;margin-left:0;margin-top:6.95pt;width:30pt;height:29pt;z-index:2516618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" strokecolor="#9b9c9a">
              <v:stroke joinstyle="miter"/>
              <v:textbox>
                <w:txbxContent>
                  <w:p w14:paraId="58DD0A8C" w14:textId="77777777" w:rsidR="00D477C7" w:rsidRPr="00C53685" w:rsidRDefault="00D477C7" w:rsidP="00D477C7">
                    <w:r w:rsidRPr="00C53685">
                      <w:fldChar w:fldCharType="begin"/>
                    </w:r>
                    <w:r w:rsidRPr="00C53685">
                      <w:instrText xml:space="preserve"> PAGE   \* MERGEFORMAT </w:instrText>
                    </w:r>
                    <w:r w:rsidRPr="00C53685">
                      <w:fldChar w:fldCharType="separate"/>
                    </w:r>
                    <w:r w:rsidRPr="00C53685">
                      <w:rPr>
                        <w:noProof/>
                      </w:rPr>
                      <w:t>1</w:t>
                    </w:r>
                    <w:r w:rsidRPr="00C53685">
                      <w:rPr>
                        <w:noProof/>
                      </w:rPr>
                      <w:fldChar w:fldCharType="end"/>
                    </w:r>
                  </w:p>
                </w:txbxContent>
              </v:textbox>
              <w10:wrap type="square" anchorx="margin"/>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5D7DE" w14:textId="26F0DECE" w:rsidR="0083492F" w:rsidRDefault="001A08BE">
    <w:pPr>
      <w:pStyle w:val="Footer"/>
    </w:pPr>
    <w:r>
      <w:rPr>
        <w:noProof/>
      </w:rPr>
      <mc:AlternateContent>
        <mc:Choice Requires="wps">
          <w:drawing>
            <wp:anchor distT="45720" distB="45720" distL="114300" distR="114300" simplePos="0" relativeHeight="251659776" behindDoc="0" locked="0" layoutInCell="1" allowOverlap="1" wp14:anchorId="01A05F34" wp14:editId="01732075">
              <wp:simplePos x="0" y="0"/>
              <wp:positionH relativeFrom="margin">
                <wp:align>left</wp:align>
              </wp:positionH>
              <wp:positionV relativeFrom="paragraph">
                <wp:posOffset>128905</wp:posOffset>
              </wp:positionV>
              <wp:extent cx="381000" cy="368300"/>
              <wp:effectExtent l="0" t="0" r="19050" b="12700"/>
              <wp:wrapSquare wrapText="bothSides"/>
              <wp:docPr id="1765522481" name="Text Box 1765522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68300"/>
                      </a:xfrm>
                      <a:prstGeom prst="ellipse">
                        <a:avLst/>
                      </a:prstGeom>
                      <a:solidFill>
                        <a:srgbClr val="FFFFFF"/>
                      </a:solidFill>
                      <a:ln w="9525">
                        <a:solidFill>
                          <a:srgbClr val="9B9C9A"/>
                        </a:solidFill>
                        <a:miter lim="800000"/>
                        <a:headEnd/>
                        <a:tailEnd/>
                      </a:ln>
                    </wps:spPr>
                    <wps:txbx>
                      <w:txbxContent>
                        <w:p w14:paraId="6EC1C471" w14:textId="77777777" w:rsidR="001A08BE" w:rsidRPr="00C53685" w:rsidRDefault="001A08BE" w:rsidP="001A08BE">
                          <w:r w:rsidRPr="00C53685">
                            <w:fldChar w:fldCharType="begin"/>
                          </w:r>
                          <w:r w:rsidRPr="00C53685">
                            <w:instrText xml:space="preserve"> PAGE   \* MERGEFORMAT </w:instrText>
                          </w:r>
                          <w:r w:rsidRPr="00C53685">
                            <w:fldChar w:fldCharType="separate"/>
                          </w:r>
                          <w:r w:rsidRPr="00C53685">
                            <w:rPr>
                              <w:noProof/>
                            </w:rPr>
                            <w:t>1</w:t>
                          </w:r>
                          <w:r w:rsidRPr="00C53685">
                            <w:rPr>
                              <w:noProof/>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oval w14:anchorId="01A05F34" id="Text Box 1765522481" o:spid="_x0000_s1027" style="position:absolute;margin-left:0;margin-top:10.15pt;width:30pt;height:29pt;z-index:2516597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" strokecolor="#9b9c9a">
              <v:stroke joinstyle="miter"/>
              <v:textbox>
                <w:txbxContent>
                  <w:p w14:paraId="6EC1C471" w14:textId="77777777" w:rsidR="001A08BE" w:rsidRPr="00C53685" w:rsidRDefault="001A08BE" w:rsidP="001A08BE">
                    <w:r w:rsidRPr="00C53685">
                      <w:fldChar w:fldCharType="begin"/>
                    </w:r>
                    <w:r w:rsidRPr="00C53685">
                      <w:instrText xml:space="preserve"> PAGE   \* MERGEFORMAT </w:instrText>
                    </w:r>
                    <w:r w:rsidRPr="00C53685">
                      <w:fldChar w:fldCharType="separate"/>
                    </w:r>
                    <w:r w:rsidRPr="00C53685">
                      <w:rPr>
                        <w:noProof/>
                      </w:rPr>
                      <w:t>1</w:t>
                    </w:r>
                    <w:r w:rsidRPr="00C53685">
                      <w:rPr>
                        <w:noProof/>
                      </w:rPr>
                      <w:fldChar w:fldCharType="end"/>
                    </w:r>
                  </w:p>
                </w:txbxContent>
              </v:textbox>
              <w10:wrap type="square" anchorx="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940C1" w14:textId="77777777" w:rsidR="0004188E" w:rsidRDefault="0004188E" w:rsidP="003B0AC0">
      <w:r>
        <w:separator/>
      </w:r>
    </w:p>
  </w:footnote>
  <w:footnote w:type="continuationSeparator" w:id="0">
    <w:p w14:paraId="4D4D26D7" w14:textId="77777777" w:rsidR="0004188E" w:rsidRDefault="0004188E" w:rsidP="003B0AC0">
      <w:r>
        <w:continuationSeparator/>
      </w:r>
    </w:p>
  </w:footnote>
  <w:footnote w:type="continuationNotice" w:id="1">
    <w:p w14:paraId="2CED8A9F" w14:textId="77777777" w:rsidR="0004188E" w:rsidRDefault="0004188E" w:rsidP="003B0A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593C6" w14:textId="77777777" w:rsidR="008D3979" w:rsidRPr="008D3979" w:rsidRDefault="008D3979" w:rsidP="003B0AC0">
    <w:pPr>
      <w:pStyle w:val="Header"/>
    </w:pPr>
  </w:p>
  <w:p w14:paraId="3BB2F337" w14:textId="77777777" w:rsidR="00416C3F" w:rsidRDefault="00416C3F" w:rsidP="003B0A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E22B5" w14:textId="12269AB1" w:rsidR="00622ACC" w:rsidRDefault="00622ACC" w:rsidP="00622ACC">
    <w:pPr>
      <w:pStyle w:val="ReportName"/>
    </w:pPr>
    <w:r w:rsidRPr="00622ACC">
      <w:rPr>
        <w:noProof/>
      </w:rPr>
      <w:drawing>
        <wp:anchor distT="0" distB="0" distL="114300" distR="114300" simplePos="0" relativeHeight="251657728" behindDoc="0" locked="0" layoutInCell="1" allowOverlap="1" wp14:anchorId="396B5654" wp14:editId="058003C3">
          <wp:simplePos x="0" y="0"/>
          <wp:positionH relativeFrom="margin">
            <wp:posOffset>5076825</wp:posOffset>
          </wp:positionH>
          <wp:positionV relativeFrom="paragraph">
            <wp:posOffset>-271145</wp:posOffset>
          </wp:positionV>
          <wp:extent cx="1790700" cy="1162050"/>
          <wp:effectExtent l="0" t="0" r="0" b="0"/>
          <wp:wrapNone/>
          <wp:docPr id="692851978" name="Picture 692851978" descr="A logo for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851978" name="Picture 2" descr="A logo for a church&#10;&#10;Description automatically generated"/>
                  <pic:cNvPicPr/>
                </pic:nvPicPr>
                <pic:blipFill rotWithShape="1">
                  <a:blip r:embed="rId1">
                    <a:extLst>
                      <a:ext uri="{28A0092B-C50C-407E-A947-70E740481C1C}">
                        <a14:useLocalDpi xmlns:a14="http://schemas.microsoft.com/office/drawing/2010/main" val="0"/>
                      </a:ext>
                    </a:extLst>
                  </a:blip>
                  <a:srcRect t="16667" b="18440"/>
                  <a:stretch/>
                </pic:blipFill>
                <pic:spPr bwMode="auto">
                  <a:xfrm>
                    <a:off x="0" y="0"/>
                    <a:ext cx="1790700" cy="1162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32E0">
      <w:rPr>
        <w:noProof/>
      </w:rPr>
      <w:t>Van Driver</w:t>
    </w:r>
  </w:p>
  <w:p w14:paraId="4FCCC08D" w14:textId="2AB81ED6" w:rsidR="00507886" w:rsidRDefault="00507886" w:rsidP="00622ACC">
    <w:pPr>
      <w:pStyle w:val="ReportName"/>
    </w:pPr>
    <w:r>
      <w:t>Job Description</w:t>
    </w:r>
  </w:p>
  <w:p w14:paraId="2A892FEC" w14:textId="77777777" w:rsidR="00160C27" w:rsidRPr="001D076B" w:rsidRDefault="00160C27" w:rsidP="003B0A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C3CE3"/>
    <w:multiLevelType w:val="hybridMultilevel"/>
    <w:tmpl w:val="84949ED8"/>
    <w:lvl w:ilvl="0" w:tplc="A270336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D34B9"/>
    <w:multiLevelType w:val="hybridMultilevel"/>
    <w:tmpl w:val="D7E27A44"/>
    <w:lvl w:ilvl="0" w:tplc="FFFFFFFF">
      <w:start w:val="1"/>
      <w:numFmt w:val="bullet"/>
      <w:lvlText w:val=""/>
      <w:lvlJc w:val="left"/>
      <w:pPr>
        <w:ind w:left="720" w:hanging="360"/>
      </w:pPr>
      <w:rPr>
        <w:rFonts w:ascii="Wingdings" w:hAnsi="Wingdings" w:hint="default"/>
      </w:rPr>
    </w:lvl>
    <w:lvl w:ilvl="1" w:tplc="6B786BC0">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650366"/>
    <w:multiLevelType w:val="hybridMultilevel"/>
    <w:tmpl w:val="FD52F57E"/>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6B786BC0">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410C86"/>
    <w:multiLevelType w:val="hybridMultilevel"/>
    <w:tmpl w:val="55261B20"/>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6B786BC0">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4E7388E"/>
    <w:multiLevelType w:val="hybridMultilevel"/>
    <w:tmpl w:val="A154887E"/>
    <w:lvl w:ilvl="0" w:tplc="D7DCAA5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89679B"/>
    <w:multiLevelType w:val="hybridMultilevel"/>
    <w:tmpl w:val="E4E02B0C"/>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6B786BC0">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E0341B3"/>
    <w:multiLevelType w:val="multilevel"/>
    <w:tmpl w:val="58E0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BF04E9"/>
    <w:multiLevelType w:val="multilevel"/>
    <w:tmpl w:val="58E0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D763C4"/>
    <w:multiLevelType w:val="hybridMultilevel"/>
    <w:tmpl w:val="652493DE"/>
    <w:lvl w:ilvl="0" w:tplc="D7DCAA5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D81EB5"/>
    <w:multiLevelType w:val="multilevel"/>
    <w:tmpl w:val="58E01C5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1615454D"/>
    <w:multiLevelType w:val="hybridMultilevel"/>
    <w:tmpl w:val="B79C530E"/>
    <w:lvl w:ilvl="0" w:tplc="FFFFFFFF">
      <w:start w:val="1"/>
      <w:numFmt w:val="bullet"/>
      <w:lvlText w:val=""/>
      <w:lvlJc w:val="left"/>
      <w:pPr>
        <w:ind w:left="1080" w:hanging="360"/>
      </w:pPr>
      <w:rPr>
        <w:rFonts w:ascii="Wingdings" w:hAnsi="Wingdings" w:hint="default"/>
      </w:rPr>
    </w:lvl>
    <w:lvl w:ilvl="1" w:tplc="6B786BC0">
      <w:start w:val="1"/>
      <w:numFmt w:val="bullet"/>
      <w:lvlText w:val=""/>
      <w:lvlJc w:val="left"/>
      <w:pPr>
        <w:ind w:left="216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183E2A21"/>
    <w:multiLevelType w:val="hybridMultilevel"/>
    <w:tmpl w:val="01B27178"/>
    <w:lvl w:ilvl="0" w:tplc="88CA2F3E">
      <w:start w:val="1"/>
      <w:numFmt w:val="bullet"/>
      <w:lvlText w:val=""/>
      <w:lvlJc w:val="left"/>
      <w:pPr>
        <w:ind w:left="720" w:hanging="360"/>
      </w:pPr>
      <w:rPr>
        <w:rFonts w:ascii="Wingdings" w:hAnsi="Wingdings" w:hint="default"/>
      </w:rPr>
    </w:lvl>
    <w:lvl w:ilvl="1" w:tplc="B1AEE03A">
      <w:start w:val="1"/>
      <w:numFmt w:val="bullet"/>
      <w:lvlText w:val=""/>
      <w:lvlJc w:val="left"/>
      <w:pPr>
        <w:ind w:left="1440" w:hanging="360"/>
      </w:pPr>
      <w:rPr>
        <w:rFonts w:ascii="Wingdings" w:hAnsi="Wingdings" w:hint="default"/>
      </w:rPr>
    </w:lvl>
    <w:lvl w:ilvl="2" w:tplc="6B786BC0">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B54463"/>
    <w:multiLevelType w:val="multilevel"/>
    <w:tmpl w:val="E2B0034C"/>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1D69040B"/>
    <w:multiLevelType w:val="hybridMultilevel"/>
    <w:tmpl w:val="B1709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D8451C"/>
    <w:multiLevelType w:val="hybridMultilevel"/>
    <w:tmpl w:val="086C7560"/>
    <w:lvl w:ilvl="0" w:tplc="69648726">
      <w:numFmt w:val="bullet"/>
      <w:lvlText w:val=""/>
      <w:lvlJc w:val="left"/>
      <w:pPr>
        <w:ind w:left="720" w:hanging="360"/>
      </w:pPr>
      <w:rPr>
        <w:rFonts w:ascii="Webdings" w:eastAsiaTheme="minorHAnsi"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5D6961"/>
    <w:multiLevelType w:val="hybridMultilevel"/>
    <w:tmpl w:val="FCC0D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A705BB"/>
    <w:multiLevelType w:val="hybridMultilevel"/>
    <w:tmpl w:val="2818716A"/>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8503013"/>
    <w:multiLevelType w:val="hybridMultilevel"/>
    <w:tmpl w:val="28DC0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12092F"/>
    <w:multiLevelType w:val="hybridMultilevel"/>
    <w:tmpl w:val="F4DAE63C"/>
    <w:lvl w:ilvl="0" w:tplc="88CA2F3E">
      <w:start w:val="1"/>
      <w:numFmt w:val="bullet"/>
      <w:lvlText w:val=""/>
      <w:lvlJc w:val="left"/>
      <w:pPr>
        <w:ind w:left="720" w:hanging="360"/>
      </w:pPr>
      <w:rPr>
        <w:rFonts w:ascii="Wingdings" w:hAnsi="Wingdings" w:hint="default"/>
      </w:rPr>
    </w:lvl>
    <w:lvl w:ilvl="1" w:tplc="B1AEE03A">
      <w:start w:val="1"/>
      <w:numFmt w:val="bullet"/>
      <w:lvlText w:val=""/>
      <w:lvlJc w:val="left"/>
      <w:pPr>
        <w:ind w:left="1440" w:hanging="360"/>
      </w:pPr>
      <w:rPr>
        <w:rFonts w:ascii="Wingdings" w:hAnsi="Wingdings" w:hint="default"/>
      </w:rPr>
    </w:lvl>
    <w:lvl w:ilvl="2" w:tplc="CC046CD2">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EE5201"/>
    <w:multiLevelType w:val="hybridMultilevel"/>
    <w:tmpl w:val="5BAC64B8"/>
    <w:lvl w:ilvl="0" w:tplc="FFFFFFFF">
      <w:start w:val="1"/>
      <w:numFmt w:val="bullet"/>
      <w:lvlText w:val=""/>
      <w:lvlJc w:val="left"/>
      <w:pPr>
        <w:ind w:left="720" w:hanging="360"/>
      </w:pPr>
      <w:rPr>
        <w:rFonts w:ascii="Wingdings" w:hAnsi="Wingdings" w:hint="default"/>
      </w:rPr>
    </w:lvl>
    <w:lvl w:ilvl="1" w:tplc="8BDC0F9A">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D100B35"/>
    <w:multiLevelType w:val="hybridMultilevel"/>
    <w:tmpl w:val="669864BE"/>
    <w:lvl w:ilvl="0" w:tplc="69648726">
      <w:numFmt w:val="bullet"/>
      <w:lvlText w:val=""/>
      <w:lvlJc w:val="left"/>
      <w:pPr>
        <w:ind w:left="720" w:hanging="360"/>
      </w:pPr>
      <w:rPr>
        <w:rFonts w:ascii="Webdings" w:eastAsiaTheme="minorHAnsi" w:hAnsi="Web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7604EB"/>
    <w:multiLevelType w:val="multilevel"/>
    <w:tmpl w:val="C36A6F6A"/>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2" w15:restartNumberingAfterBreak="0">
    <w:nsid w:val="38346D9E"/>
    <w:multiLevelType w:val="hybridMultilevel"/>
    <w:tmpl w:val="2EB8B1EC"/>
    <w:lvl w:ilvl="0" w:tplc="88CA2F3E">
      <w:start w:val="1"/>
      <w:numFmt w:val="bullet"/>
      <w:lvlText w:val=""/>
      <w:lvlJc w:val="left"/>
      <w:pPr>
        <w:ind w:left="720" w:hanging="360"/>
      </w:pPr>
      <w:rPr>
        <w:rFonts w:ascii="Wingdings" w:hAnsi="Wingdings" w:hint="default"/>
      </w:rPr>
    </w:lvl>
    <w:lvl w:ilvl="1" w:tplc="B1AEE03A">
      <w:start w:val="1"/>
      <w:numFmt w:val="bullet"/>
      <w:lvlText w:val=""/>
      <w:lvlJc w:val="left"/>
      <w:pPr>
        <w:ind w:left="1440" w:hanging="360"/>
      </w:pPr>
      <w:rPr>
        <w:rFonts w:ascii="Wingdings" w:hAnsi="Wingdings" w:hint="default"/>
      </w:rPr>
    </w:lvl>
    <w:lvl w:ilvl="2" w:tplc="CC046CD2">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1F1E87"/>
    <w:multiLevelType w:val="hybridMultilevel"/>
    <w:tmpl w:val="9C8648C6"/>
    <w:lvl w:ilvl="0" w:tplc="88CA2F3E">
      <w:start w:val="1"/>
      <w:numFmt w:val="bullet"/>
      <w:lvlText w:val=""/>
      <w:lvlJc w:val="left"/>
      <w:pPr>
        <w:ind w:left="720" w:hanging="360"/>
      </w:pPr>
      <w:rPr>
        <w:rFonts w:ascii="Wingdings" w:hAnsi="Wingdings" w:hint="default"/>
      </w:rPr>
    </w:lvl>
    <w:lvl w:ilvl="1" w:tplc="B1AEE03A">
      <w:start w:val="1"/>
      <w:numFmt w:val="bullet"/>
      <w:lvlText w:val=""/>
      <w:lvlJc w:val="left"/>
      <w:pPr>
        <w:ind w:left="1440" w:hanging="360"/>
      </w:pPr>
      <w:rPr>
        <w:rFonts w:ascii="Wingdings" w:hAnsi="Wingdings" w:hint="default"/>
      </w:rPr>
    </w:lvl>
    <w:lvl w:ilvl="2" w:tplc="CC046CD2">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1A7B53"/>
    <w:multiLevelType w:val="hybridMultilevel"/>
    <w:tmpl w:val="DB2225F4"/>
    <w:lvl w:ilvl="0" w:tplc="88CA2F3E">
      <w:start w:val="1"/>
      <w:numFmt w:val="bullet"/>
      <w:lvlText w:val=""/>
      <w:lvlJc w:val="left"/>
      <w:pPr>
        <w:ind w:left="720" w:hanging="360"/>
      </w:pPr>
      <w:rPr>
        <w:rFonts w:ascii="Wingdings" w:hAnsi="Wingdings" w:hint="default"/>
      </w:rPr>
    </w:lvl>
    <w:lvl w:ilvl="1" w:tplc="6B786BC0">
      <w:start w:val="1"/>
      <w:numFmt w:val="bullet"/>
      <w:lvlText w:val=""/>
      <w:lvlJc w:val="left"/>
      <w:pPr>
        <w:ind w:left="1440" w:hanging="360"/>
      </w:pPr>
      <w:rPr>
        <w:rFonts w:ascii="Wingdings" w:hAnsi="Wingdings" w:hint="default"/>
      </w:rPr>
    </w:lvl>
    <w:lvl w:ilvl="2" w:tplc="6B786BC0">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B224CD"/>
    <w:multiLevelType w:val="hybridMultilevel"/>
    <w:tmpl w:val="8AA20A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676192"/>
    <w:multiLevelType w:val="hybridMultilevel"/>
    <w:tmpl w:val="F6DE3580"/>
    <w:lvl w:ilvl="0" w:tplc="D7DCAA56">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47B6AE7"/>
    <w:multiLevelType w:val="hybridMultilevel"/>
    <w:tmpl w:val="CBDE9954"/>
    <w:lvl w:ilvl="0" w:tplc="D7DCAA56">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49A121E"/>
    <w:multiLevelType w:val="hybridMultilevel"/>
    <w:tmpl w:val="DAD0F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F50BF0"/>
    <w:multiLevelType w:val="hybridMultilevel"/>
    <w:tmpl w:val="534270E8"/>
    <w:lvl w:ilvl="0" w:tplc="88CA2F3E">
      <w:start w:val="1"/>
      <w:numFmt w:val="bullet"/>
      <w:lvlText w:val=""/>
      <w:lvlJc w:val="left"/>
      <w:pPr>
        <w:ind w:left="720" w:hanging="360"/>
      </w:pPr>
      <w:rPr>
        <w:rFonts w:ascii="Wingdings" w:hAnsi="Wingdings" w:hint="default"/>
      </w:rPr>
    </w:lvl>
    <w:lvl w:ilvl="1" w:tplc="B1AEE03A">
      <w:start w:val="1"/>
      <w:numFmt w:val="bullet"/>
      <w:lvlText w:val=""/>
      <w:lvlJc w:val="left"/>
      <w:pPr>
        <w:ind w:left="1440" w:hanging="360"/>
      </w:pPr>
      <w:rPr>
        <w:rFonts w:ascii="Wingdings" w:hAnsi="Wingdings" w:hint="default"/>
      </w:rPr>
    </w:lvl>
    <w:lvl w:ilvl="2" w:tplc="6B786BC0">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294C8F"/>
    <w:multiLevelType w:val="hybridMultilevel"/>
    <w:tmpl w:val="B7DE4D48"/>
    <w:lvl w:ilvl="0" w:tplc="88CA2F3E">
      <w:start w:val="1"/>
      <w:numFmt w:val="bullet"/>
      <w:lvlText w:val=""/>
      <w:lvlJc w:val="left"/>
      <w:pPr>
        <w:ind w:left="720" w:hanging="360"/>
      </w:pPr>
      <w:rPr>
        <w:rFonts w:ascii="Wingdings" w:hAnsi="Wingdings" w:hint="default"/>
      </w:rPr>
    </w:lvl>
    <w:lvl w:ilvl="1" w:tplc="B1AEE03A">
      <w:start w:val="1"/>
      <w:numFmt w:val="bullet"/>
      <w:lvlText w:val=""/>
      <w:lvlJc w:val="left"/>
      <w:pPr>
        <w:ind w:left="1440" w:hanging="360"/>
      </w:pPr>
      <w:rPr>
        <w:rFonts w:ascii="Wingdings" w:hAnsi="Wingdings" w:hint="default"/>
      </w:rPr>
    </w:lvl>
    <w:lvl w:ilvl="2" w:tplc="6B786BC0">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912B86"/>
    <w:multiLevelType w:val="hybridMultilevel"/>
    <w:tmpl w:val="E2381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98F2703"/>
    <w:multiLevelType w:val="hybridMultilevel"/>
    <w:tmpl w:val="37947CB4"/>
    <w:lvl w:ilvl="0" w:tplc="63D09F90">
      <w:start w:val="1"/>
      <w:numFmt w:val="bullet"/>
      <w:lvlText w:val=""/>
      <w:lvlJc w:val="left"/>
      <w:pPr>
        <w:ind w:left="720" w:hanging="360"/>
      </w:pPr>
      <w:rPr>
        <w:rFonts w:ascii="Wingdings" w:hAnsi="Wingdings" w:hint="default"/>
      </w:rPr>
    </w:lvl>
    <w:lvl w:ilvl="1" w:tplc="D7DCAA56">
      <w:start w:val="1"/>
      <w:numFmt w:val="bullet"/>
      <w:lvlText w:val=""/>
      <w:lvlJc w:val="left"/>
      <w:pPr>
        <w:ind w:left="1440" w:hanging="360"/>
      </w:pPr>
      <w:rPr>
        <w:rFonts w:ascii="Wingdings" w:hAnsi="Wingdings" w:hint="default"/>
      </w:rPr>
    </w:lvl>
    <w:lvl w:ilvl="2" w:tplc="04090001">
      <w:start w:val="1"/>
      <w:numFmt w:val="bullet"/>
      <w:lvlText w:val=""/>
      <w:lvlJc w:val="left"/>
      <w:pPr>
        <w:ind w:left="14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AA277B3"/>
    <w:multiLevelType w:val="hybridMultilevel"/>
    <w:tmpl w:val="9AC63654"/>
    <w:lvl w:ilvl="0" w:tplc="8BDC0F9A">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4AFA2512"/>
    <w:multiLevelType w:val="hybridMultilevel"/>
    <w:tmpl w:val="A4248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B665AF9"/>
    <w:multiLevelType w:val="hybridMultilevel"/>
    <w:tmpl w:val="5532DC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EB55B4"/>
    <w:multiLevelType w:val="hybridMultilevel"/>
    <w:tmpl w:val="2654EA3A"/>
    <w:lvl w:ilvl="0" w:tplc="88CA2F3E">
      <w:start w:val="1"/>
      <w:numFmt w:val="bullet"/>
      <w:lvlText w:val=""/>
      <w:lvlJc w:val="left"/>
      <w:pPr>
        <w:ind w:left="720" w:hanging="360"/>
      </w:pPr>
      <w:rPr>
        <w:rFonts w:ascii="Wingdings" w:hAnsi="Wingdings" w:hint="default"/>
      </w:rPr>
    </w:lvl>
    <w:lvl w:ilvl="1" w:tplc="B1AEE03A">
      <w:start w:val="1"/>
      <w:numFmt w:val="bullet"/>
      <w:lvlText w:val=""/>
      <w:lvlJc w:val="left"/>
      <w:pPr>
        <w:ind w:left="1440" w:hanging="360"/>
      </w:pPr>
      <w:rPr>
        <w:rFonts w:ascii="Wingdings" w:hAnsi="Wingdings" w:hint="default"/>
      </w:rPr>
    </w:lvl>
    <w:lvl w:ilvl="2" w:tplc="6B786BC0">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1475E96"/>
    <w:multiLevelType w:val="multilevel"/>
    <w:tmpl w:val="047C8590"/>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8" w15:restartNumberingAfterBreak="0">
    <w:nsid w:val="51A141FE"/>
    <w:multiLevelType w:val="hybridMultilevel"/>
    <w:tmpl w:val="F7005168"/>
    <w:lvl w:ilvl="0" w:tplc="88CA2F3E">
      <w:start w:val="1"/>
      <w:numFmt w:val="bullet"/>
      <w:lvlText w:val=""/>
      <w:lvlJc w:val="left"/>
      <w:pPr>
        <w:ind w:left="720" w:hanging="360"/>
      </w:pPr>
      <w:rPr>
        <w:rFonts w:ascii="Wingdings" w:hAnsi="Wingdings" w:hint="default"/>
      </w:rPr>
    </w:lvl>
    <w:lvl w:ilvl="1" w:tplc="8BDC0F9A">
      <w:start w:val="1"/>
      <w:numFmt w:val="bullet"/>
      <w:lvlText w:val=""/>
      <w:lvlJc w:val="left"/>
      <w:pPr>
        <w:ind w:left="1440" w:hanging="360"/>
      </w:pPr>
      <w:rPr>
        <w:rFonts w:ascii="Wingdings" w:hAnsi="Wingdings" w:hint="default"/>
      </w:rPr>
    </w:lvl>
    <w:lvl w:ilvl="2" w:tplc="DC8A1FA0">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60A14B0"/>
    <w:multiLevelType w:val="hybridMultilevel"/>
    <w:tmpl w:val="C2BAEC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FDC6D76">
      <w:numFmt w:val="bullet"/>
      <w:lvlText w:val="•"/>
      <w:lvlJc w:val="left"/>
      <w:pPr>
        <w:ind w:left="3710" w:hanging="1910"/>
      </w:pPr>
      <w:rPr>
        <w:rFonts w:ascii="Calibri" w:eastAsiaTheme="minorHAnsi"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9014E17"/>
    <w:multiLevelType w:val="hybridMultilevel"/>
    <w:tmpl w:val="BF221820"/>
    <w:lvl w:ilvl="0" w:tplc="D7DCAA56">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ACE52E2"/>
    <w:multiLevelType w:val="multilevel"/>
    <w:tmpl w:val="58E0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AD03776"/>
    <w:multiLevelType w:val="hybridMultilevel"/>
    <w:tmpl w:val="4336DB2E"/>
    <w:lvl w:ilvl="0" w:tplc="05E6AA6A">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BEE7804"/>
    <w:multiLevelType w:val="hybridMultilevel"/>
    <w:tmpl w:val="4D704EF4"/>
    <w:lvl w:ilvl="0" w:tplc="88CA2F3E">
      <w:start w:val="1"/>
      <w:numFmt w:val="bullet"/>
      <w:lvlText w:val=""/>
      <w:lvlJc w:val="left"/>
      <w:pPr>
        <w:ind w:left="720" w:hanging="360"/>
      </w:pPr>
      <w:rPr>
        <w:rFonts w:ascii="Wingdings" w:hAnsi="Wingdings" w:hint="default"/>
      </w:rPr>
    </w:lvl>
    <w:lvl w:ilvl="1" w:tplc="B1AEE03A">
      <w:start w:val="1"/>
      <w:numFmt w:val="bullet"/>
      <w:lvlText w:val=""/>
      <w:lvlJc w:val="left"/>
      <w:pPr>
        <w:ind w:left="1440" w:hanging="360"/>
      </w:pPr>
      <w:rPr>
        <w:rFonts w:ascii="Wingdings" w:hAnsi="Wingdings" w:hint="default"/>
      </w:rPr>
    </w:lvl>
    <w:lvl w:ilvl="2" w:tplc="CC046CD2">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4571FB8"/>
    <w:multiLevelType w:val="hybridMultilevel"/>
    <w:tmpl w:val="19260984"/>
    <w:lvl w:ilvl="0" w:tplc="88CA2F3E">
      <w:start w:val="1"/>
      <w:numFmt w:val="bullet"/>
      <w:lvlText w:val=""/>
      <w:lvlJc w:val="left"/>
      <w:pPr>
        <w:ind w:left="720" w:hanging="360"/>
      </w:pPr>
      <w:rPr>
        <w:rFonts w:ascii="Wingdings" w:hAnsi="Wingdings" w:hint="default"/>
      </w:rPr>
    </w:lvl>
    <w:lvl w:ilvl="1" w:tplc="B1AEE03A">
      <w:start w:val="1"/>
      <w:numFmt w:val="bullet"/>
      <w:lvlText w:val=""/>
      <w:lvlJc w:val="left"/>
      <w:pPr>
        <w:ind w:left="1440" w:hanging="360"/>
      </w:pPr>
      <w:rPr>
        <w:rFonts w:ascii="Wingdings" w:hAnsi="Wingdings" w:hint="default"/>
      </w:rPr>
    </w:lvl>
    <w:lvl w:ilvl="2" w:tplc="6B786BC0">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7474DEE"/>
    <w:multiLevelType w:val="hybridMultilevel"/>
    <w:tmpl w:val="D926109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B486F91"/>
    <w:multiLevelType w:val="hybridMultilevel"/>
    <w:tmpl w:val="6EEA7C96"/>
    <w:lvl w:ilvl="0" w:tplc="D7DCAA56">
      <w:start w:val="1"/>
      <w:numFmt w:val="bullet"/>
      <w:lvlText w:val=""/>
      <w:lvlJc w:val="left"/>
      <w:pPr>
        <w:ind w:left="720" w:hanging="360"/>
      </w:pPr>
      <w:rPr>
        <w:rFonts w:ascii="Wingdings" w:hAnsi="Wingdings" w:hint="default"/>
      </w:rPr>
    </w:lvl>
    <w:lvl w:ilvl="1" w:tplc="D7DCAA56">
      <w:start w:val="1"/>
      <w:numFmt w:val="bullet"/>
      <w:lvlText w:val=""/>
      <w:lvlJc w:val="left"/>
      <w:pPr>
        <w:ind w:left="1440" w:hanging="360"/>
      </w:pPr>
      <w:rPr>
        <w:rFonts w:ascii="Wingdings" w:hAnsi="Wingdings" w:hint="default"/>
      </w:rPr>
    </w:lvl>
    <w:lvl w:ilvl="2" w:tplc="6B786BC0">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CAE2ED4"/>
    <w:multiLevelType w:val="multilevel"/>
    <w:tmpl w:val="58E01C5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8" w15:restartNumberingAfterBreak="0">
    <w:nsid w:val="6E6E41FF"/>
    <w:multiLevelType w:val="hybridMultilevel"/>
    <w:tmpl w:val="204EB310"/>
    <w:lvl w:ilvl="0" w:tplc="88CA2F3E">
      <w:start w:val="1"/>
      <w:numFmt w:val="bullet"/>
      <w:lvlText w:val=""/>
      <w:lvlJc w:val="left"/>
      <w:pPr>
        <w:ind w:left="720" w:hanging="360"/>
      </w:pPr>
      <w:rPr>
        <w:rFonts w:ascii="Wingdings" w:hAnsi="Wingdings" w:hint="default"/>
      </w:rPr>
    </w:lvl>
    <w:lvl w:ilvl="1" w:tplc="B1AEE03A">
      <w:start w:val="1"/>
      <w:numFmt w:val="bullet"/>
      <w:lvlText w:val=""/>
      <w:lvlJc w:val="left"/>
      <w:pPr>
        <w:ind w:left="1440" w:hanging="360"/>
      </w:pPr>
      <w:rPr>
        <w:rFonts w:ascii="Wingdings" w:hAnsi="Wingdings" w:hint="default"/>
      </w:rPr>
    </w:lvl>
    <w:lvl w:ilvl="2" w:tplc="CC046CD2">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E90656E"/>
    <w:multiLevelType w:val="hybridMultilevel"/>
    <w:tmpl w:val="FD3A5516"/>
    <w:lvl w:ilvl="0" w:tplc="88CA2F3E">
      <w:start w:val="1"/>
      <w:numFmt w:val="bullet"/>
      <w:lvlText w:val=""/>
      <w:lvlJc w:val="left"/>
      <w:pPr>
        <w:ind w:left="720" w:hanging="360"/>
      </w:pPr>
      <w:rPr>
        <w:rFonts w:ascii="Wingdings" w:hAnsi="Wingdings" w:hint="default"/>
      </w:rPr>
    </w:lvl>
    <w:lvl w:ilvl="1" w:tplc="B1AEE03A">
      <w:start w:val="1"/>
      <w:numFmt w:val="bullet"/>
      <w:lvlText w:val=""/>
      <w:lvlJc w:val="left"/>
      <w:pPr>
        <w:ind w:left="1440" w:hanging="360"/>
      </w:pPr>
      <w:rPr>
        <w:rFonts w:ascii="Wingdings" w:hAnsi="Wingdings" w:hint="default"/>
      </w:rPr>
    </w:lvl>
    <w:lvl w:ilvl="2" w:tplc="CC046CD2">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30146F7"/>
    <w:multiLevelType w:val="multilevel"/>
    <w:tmpl w:val="83BEAB3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1" w15:restartNumberingAfterBreak="0">
    <w:nsid w:val="73751781"/>
    <w:multiLevelType w:val="hybridMultilevel"/>
    <w:tmpl w:val="AD6EF8AA"/>
    <w:lvl w:ilvl="0" w:tplc="88CA2F3E">
      <w:start w:val="1"/>
      <w:numFmt w:val="bullet"/>
      <w:lvlText w:val=""/>
      <w:lvlJc w:val="left"/>
      <w:pPr>
        <w:ind w:left="720" w:hanging="360"/>
      </w:pPr>
      <w:rPr>
        <w:rFonts w:ascii="Wingdings" w:hAnsi="Wingdings" w:hint="default"/>
      </w:rPr>
    </w:lvl>
    <w:lvl w:ilvl="1" w:tplc="B1AEE03A">
      <w:start w:val="1"/>
      <w:numFmt w:val="bullet"/>
      <w:lvlText w:val=""/>
      <w:lvlJc w:val="left"/>
      <w:pPr>
        <w:ind w:left="1440" w:hanging="360"/>
      </w:pPr>
      <w:rPr>
        <w:rFonts w:ascii="Wingdings" w:hAnsi="Wingdings" w:hint="default"/>
      </w:rPr>
    </w:lvl>
    <w:lvl w:ilvl="2" w:tplc="6B786BC0">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6BD089C"/>
    <w:multiLevelType w:val="hybridMultilevel"/>
    <w:tmpl w:val="E84C36A4"/>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04090001">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7E8751D2"/>
    <w:multiLevelType w:val="multilevel"/>
    <w:tmpl w:val="58E01C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EA5453B"/>
    <w:multiLevelType w:val="hybridMultilevel"/>
    <w:tmpl w:val="C7F0F788"/>
    <w:lvl w:ilvl="0" w:tplc="88CA2F3E">
      <w:start w:val="1"/>
      <w:numFmt w:val="bullet"/>
      <w:lvlText w:val=""/>
      <w:lvlJc w:val="left"/>
      <w:pPr>
        <w:ind w:left="720" w:hanging="360"/>
      </w:pPr>
      <w:rPr>
        <w:rFonts w:ascii="Wingdings" w:hAnsi="Wingdings" w:hint="default"/>
      </w:rPr>
    </w:lvl>
    <w:lvl w:ilvl="1" w:tplc="8BDC0F9A">
      <w:start w:val="1"/>
      <w:numFmt w:val="bullet"/>
      <w:lvlText w:val=""/>
      <w:lvlJc w:val="left"/>
      <w:pPr>
        <w:ind w:left="1440" w:hanging="360"/>
      </w:pPr>
      <w:rPr>
        <w:rFonts w:ascii="Wingdings" w:hAnsi="Wingdings" w:hint="default"/>
      </w:rPr>
    </w:lvl>
    <w:lvl w:ilvl="2" w:tplc="CC046CD2">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ECE67BB"/>
    <w:multiLevelType w:val="hybridMultilevel"/>
    <w:tmpl w:val="80EE9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F331810"/>
    <w:multiLevelType w:val="hybridMultilevel"/>
    <w:tmpl w:val="9A788CB2"/>
    <w:lvl w:ilvl="0" w:tplc="88CA2F3E">
      <w:start w:val="1"/>
      <w:numFmt w:val="bullet"/>
      <w:lvlText w:val=""/>
      <w:lvlJc w:val="left"/>
      <w:pPr>
        <w:ind w:left="720" w:hanging="360"/>
      </w:pPr>
      <w:rPr>
        <w:rFonts w:ascii="Wingdings" w:hAnsi="Wingdings" w:hint="default"/>
      </w:rPr>
    </w:lvl>
    <w:lvl w:ilvl="1" w:tplc="B1AEE03A">
      <w:start w:val="1"/>
      <w:numFmt w:val="bullet"/>
      <w:lvlText w:val=""/>
      <w:lvlJc w:val="left"/>
      <w:pPr>
        <w:ind w:left="1440" w:hanging="360"/>
      </w:pPr>
      <w:rPr>
        <w:rFonts w:ascii="Wingdings" w:hAnsi="Wingdings" w:hint="default"/>
      </w:rPr>
    </w:lvl>
    <w:lvl w:ilvl="2" w:tplc="CC046CD2">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8374977">
    <w:abstractNumId w:val="55"/>
  </w:num>
  <w:num w:numId="2" w16cid:durableId="1962492874">
    <w:abstractNumId w:val="46"/>
  </w:num>
  <w:num w:numId="3" w16cid:durableId="1688827537">
    <w:abstractNumId w:val="38"/>
  </w:num>
  <w:num w:numId="4" w16cid:durableId="311373691">
    <w:abstractNumId w:val="32"/>
  </w:num>
  <w:num w:numId="5" w16cid:durableId="1382679720">
    <w:abstractNumId w:val="18"/>
  </w:num>
  <w:num w:numId="6" w16cid:durableId="2067020583">
    <w:abstractNumId w:val="48"/>
  </w:num>
  <w:num w:numId="7" w16cid:durableId="714088055">
    <w:abstractNumId w:val="22"/>
  </w:num>
  <w:num w:numId="8" w16cid:durableId="173809288">
    <w:abstractNumId w:val="43"/>
  </w:num>
  <w:num w:numId="9" w16cid:durableId="1587611251">
    <w:abstractNumId w:val="54"/>
  </w:num>
  <w:num w:numId="10" w16cid:durableId="505289684">
    <w:abstractNumId w:val="49"/>
  </w:num>
  <w:num w:numId="11" w16cid:durableId="1259293722">
    <w:abstractNumId w:val="56"/>
  </w:num>
  <w:num w:numId="12" w16cid:durableId="265777153">
    <w:abstractNumId w:val="23"/>
  </w:num>
  <w:num w:numId="13" w16cid:durableId="1735159001">
    <w:abstractNumId w:val="24"/>
  </w:num>
  <w:num w:numId="14" w16cid:durableId="1759473248">
    <w:abstractNumId w:val="20"/>
  </w:num>
  <w:num w:numId="15" w16cid:durableId="48456556">
    <w:abstractNumId w:val="11"/>
  </w:num>
  <w:num w:numId="16" w16cid:durableId="59521648">
    <w:abstractNumId w:val="29"/>
  </w:num>
  <w:num w:numId="17" w16cid:durableId="304051656">
    <w:abstractNumId w:val="36"/>
  </w:num>
  <w:num w:numId="18" w16cid:durableId="967318821">
    <w:abstractNumId w:val="44"/>
  </w:num>
  <w:num w:numId="19" w16cid:durableId="592394241">
    <w:abstractNumId w:val="30"/>
  </w:num>
  <w:num w:numId="20" w16cid:durableId="2019382664">
    <w:abstractNumId w:val="51"/>
  </w:num>
  <w:num w:numId="21" w16cid:durableId="831681857">
    <w:abstractNumId w:val="19"/>
  </w:num>
  <w:num w:numId="22" w16cid:durableId="102893066">
    <w:abstractNumId w:val="1"/>
  </w:num>
  <w:num w:numId="23" w16cid:durableId="1364942951">
    <w:abstractNumId w:val="33"/>
  </w:num>
  <w:num w:numId="24" w16cid:durableId="448472605">
    <w:abstractNumId w:val="10"/>
  </w:num>
  <w:num w:numId="25" w16cid:durableId="1462385104">
    <w:abstractNumId w:val="2"/>
  </w:num>
  <w:num w:numId="26" w16cid:durableId="645473829">
    <w:abstractNumId w:val="3"/>
  </w:num>
  <w:num w:numId="27" w16cid:durableId="306982031">
    <w:abstractNumId w:val="5"/>
  </w:num>
  <w:num w:numId="28" w16cid:durableId="613755155">
    <w:abstractNumId w:val="14"/>
  </w:num>
  <w:num w:numId="29" w16cid:durableId="1470825255">
    <w:abstractNumId w:val="52"/>
  </w:num>
  <w:num w:numId="30" w16cid:durableId="1099064702">
    <w:abstractNumId w:val="16"/>
  </w:num>
  <w:num w:numId="31" w16cid:durableId="241765986">
    <w:abstractNumId w:val="26"/>
  </w:num>
  <w:num w:numId="32" w16cid:durableId="1497107228">
    <w:abstractNumId w:val="40"/>
  </w:num>
  <w:num w:numId="33" w16cid:durableId="848182994">
    <w:abstractNumId w:val="27"/>
  </w:num>
  <w:num w:numId="34" w16cid:durableId="1457020173">
    <w:abstractNumId w:val="8"/>
  </w:num>
  <w:num w:numId="35" w16cid:durableId="730084201">
    <w:abstractNumId w:val="42"/>
  </w:num>
  <w:num w:numId="36" w16cid:durableId="1288076606">
    <w:abstractNumId w:val="4"/>
  </w:num>
  <w:num w:numId="37" w16cid:durableId="1677533213">
    <w:abstractNumId w:val="15"/>
  </w:num>
  <w:num w:numId="38" w16cid:durableId="654719595">
    <w:abstractNumId w:val="35"/>
  </w:num>
  <w:num w:numId="39" w16cid:durableId="340814912">
    <w:abstractNumId w:val="17"/>
  </w:num>
  <w:num w:numId="40" w16cid:durableId="62676883">
    <w:abstractNumId w:val="0"/>
  </w:num>
  <w:num w:numId="41" w16cid:durableId="709452151">
    <w:abstractNumId w:val="34"/>
  </w:num>
  <w:num w:numId="42" w16cid:durableId="1595702604">
    <w:abstractNumId w:val="13"/>
  </w:num>
  <w:num w:numId="43" w16cid:durableId="1656226984">
    <w:abstractNumId w:val="31"/>
  </w:num>
  <w:num w:numId="44" w16cid:durableId="7830177">
    <w:abstractNumId w:val="39"/>
  </w:num>
  <w:num w:numId="45" w16cid:durableId="1784378143">
    <w:abstractNumId w:val="25"/>
  </w:num>
  <w:num w:numId="46" w16cid:durableId="1168328774">
    <w:abstractNumId w:val="47"/>
  </w:num>
  <w:num w:numId="47" w16cid:durableId="969290546">
    <w:abstractNumId w:val="53"/>
  </w:num>
  <w:num w:numId="48" w16cid:durableId="1335181836">
    <w:abstractNumId w:val="9"/>
  </w:num>
  <w:num w:numId="49" w16cid:durableId="181095828">
    <w:abstractNumId w:val="7"/>
  </w:num>
  <w:num w:numId="50" w16cid:durableId="1635864294">
    <w:abstractNumId w:val="41"/>
  </w:num>
  <w:num w:numId="51" w16cid:durableId="685786206">
    <w:abstractNumId w:val="6"/>
  </w:num>
  <w:num w:numId="52" w16cid:durableId="902571019">
    <w:abstractNumId w:val="50"/>
  </w:num>
  <w:num w:numId="53" w16cid:durableId="830491166">
    <w:abstractNumId w:val="12"/>
  </w:num>
  <w:num w:numId="54" w16cid:durableId="278724987">
    <w:abstractNumId w:val="45"/>
  </w:num>
  <w:num w:numId="55" w16cid:durableId="608200595">
    <w:abstractNumId w:val="28"/>
  </w:num>
  <w:num w:numId="56" w16cid:durableId="1650136074">
    <w:abstractNumId w:val="37"/>
  </w:num>
  <w:num w:numId="57" w16cid:durableId="144568746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BE8"/>
    <w:rsid w:val="00014C5C"/>
    <w:rsid w:val="00030306"/>
    <w:rsid w:val="0003509C"/>
    <w:rsid w:val="0003632D"/>
    <w:rsid w:val="00036FF5"/>
    <w:rsid w:val="000406D0"/>
    <w:rsid w:val="0004188E"/>
    <w:rsid w:val="000435D4"/>
    <w:rsid w:val="000459CD"/>
    <w:rsid w:val="00056CC6"/>
    <w:rsid w:val="00056D9E"/>
    <w:rsid w:val="000765F4"/>
    <w:rsid w:val="00077544"/>
    <w:rsid w:val="00093EA1"/>
    <w:rsid w:val="00097744"/>
    <w:rsid w:val="00097B41"/>
    <w:rsid w:val="000A3683"/>
    <w:rsid w:val="000A7A2B"/>
    <w:rsid w:val="000B35B0"/>
    <w:rsid w:val="000D5855"/>
    <w:rsid w:val="000D5CD6"/>
    <w:rsid w:val="000E1D61"/>
    <w:rsid w:val="000E4199"/>
    <w:rsid w:val="000F04C6"/>
    <w:rsid w:val="000F194F"/>
    <w:rsid w:val="000F5CCC"/>
    <w:rsid w:val="001005F9"/>
    <w:rsid w:val="00100E04"/>
    <w:rsid w:val="001150F5"/>
    <w:rsid w:val="00130AC2"/>
    <w:rsid w:val="00131008"/>
    <w:rsid w:val="00132FBC"/>
    <w:rsid w:val="0014600D"/>
    <w:rsid w:val="001540B4"/>
    <w:rsid w:val="00157222"/>
    <w:rsid w:val="001575BD"/>
    <w:rsid w:val="00160C27"/>
    <w:rsid w:val="00164CF0"/>
    <w:rsid w:val="00172D58"/>
    <w:rsid w:val="00176208"/>
    <w:rsid w:val="001807CF"/>
    <w:rsid w:val="0018662A"/>
    <w:rsid w:val="001926E0"/>
    <w:rsid w:val="00193338"/>
    <w:rsid w:val="00193A64"/>
    <w:rsid w:val="001A08BE"/>
    <w:rsid w:val="001A25F6"/>
    <w:rsid w:val="001A34F3"/>
    <w:rsid w:val="001A4CF9"/>
    <w:rsid w:val="001A5144"/>
    <w:rsid w:val="001A5336"/>
    <w:rsid w:val="001A684F"/>
    <w:rsid w:val="001B305D"/>
    <w:rsid w:val="001C09FF"/>
    <w:rsid w:val="001D076B"/>
    <w:rsid w:val="001D6AB7"/>
    <w:rsid w:val="001E281A"/>
    <w:rsid w:val="001E4CEF"/>
    <w:rsid w:val="001E5310"/>
    <w:rsid w:val="001F1948"/>
    <w:rsid w:val="001F23DF"/>
    <w:rsid w:val="001F3039"/>
    <w:rsid w:val="0021185B"/>
    <w:rsid w:val="0021414E"/>
    <w:rsid w:val="00232181"/>
    <w:rsid w:val="00236C7B"/>
    <w:rsid w:val="0024091D"/>
    <w:rsid w:val="00251C84"/>
    <w:rsid w:val="00252F60"/>
    <w:rsid w:val="00253F12"/>
    <w:rsid w:val="002612E0"/>
    <w:rsid w:val="00262252"/>
    <w:rsid w:val="00262EA1"/>
    <w:rsid w:val="002729AF"/>
    <w:rsid w:val="0027377D"/>
    <w:rsid w:val="00273842"/>
    <w:rsid w:val="002825A2"/>
    <w:rsid w:val="0028402A"/>
    <w:rsid w:val="00284DEF"/>
    <w:rsid w:val="0028769C"/>
    <w:rsid w:val="002935BC"/>
    <w:rsid w:val="002941CF"/>
    <w:rsid w:val="00294471"/>
    <w:rsid w:val="00295E3D"/>
    <w:rsid w:val="002A235D"/>
    <w:rsid w:val="002A6F27"/>
    <w:rsid w:val="002C6870"/>
    <w:rsid w:val="002C69D0"/>
    <w:rsid w:val="002E7297"/>
    <w:rsid w:val="002E7AD1"/>
    <w:rsid w:val="002F049F"/>
    <w:rsid w:val="002F07F6"/>
    <w:rsid w:val="002F3618"/>
    <w:rsid w:val="002F44D9"/>
    <w:rsid w:val="002F45B2"/>
    <w:rsid w:val="002F6895"/>
    <w:rsid w:val="002F6E78"/>
    <w:rsid w:val="00305F00"/>
    <w:rsid w:val="003060AE"/>
    <w:rsid w:val="00312C10"/>
    <w:rsid w:val="00320E76"/>
    <w:rsid w:val="00320ED1"/>
    <w:rsid w:val="00323990"/>
    <w:rsid w:val="00340458"/>
    <w:rsid w:val="003434C2"/>
    <w:rsid w:val="003439A7"/>
    <w:rsid w:val="00344C5A"/>
    <w:rsid w:val="00355D41"/>
    <w:rsid w:val="003645CF"/>
    <w:rsid w:val="0037263B"/>
    <w:rsid w:val="003738E2"/>
    <w:rsid w:val="00373EB1"/>
    <w:rsid w:val="0037435D"/>
    <w:rsid w:val="00376BD5"/>
    <w:rsid w:val="003827C8"/>
    <w:rsid w:val="00385879"/>
    <w:rsid w:val="0039309F"/>
    <w:rsid w:val="00397128"/>
    <w:rsid w:val="003A0E21"/>
    <w:rsid w:val="003A165C"/>
    <w:rsid w:val="003B056C"/>
    <w:rsid w:val="003B0AC0"/>
    <w:rsid w:val="003B32E1"/>
    <w:rsid w:val="003C691A"/>
    <w:rsid w:val="003D070A"/>
    <w:rsid w:val="003D2392"/>
    <w:rsid w:val="003D6859"/>
    <w:rsid w:val="003E319B"/>
    <w:rsid w:val="003F2839"/>
    <w:rsid w:val="003F604A"/>
    <w:rsid w:val="003F68E3"/>
    <w:rsid w:val="004108EE"/>
    <w:rsid w:val="00412CAD"/>
    <w:rsid w:val="00416C3F"/>
    <w:rsid w:val="00424527"/>
    <w:rsid w:val="00425B55"/>
    <w:rsid w:val="00426099"/>
    <w:rsid w:val="004274B6"/>
    <w:rsid w:val="00440D42"/>
    <w:rsid w:val="004476CC"/>
    <w:rsid w:val="00450E90"/>
    <w:rsid w:val="00451E14"/>
    <w:rsid w:val="00457788"/>
    <w:rsid w:val="0046253A"/>
    <w:rsid w:val="0046300D"/>
    <w:rsid w:val="00465842"/>
    <w:rsid w:val="00466CEA"/>
    <w:rsid w:val="00470060"/>
    <w:rsid w:val="0048713E"/>
    <w:rsid w:val="00490ACA"/>
    <w:rsid w:val="00494175"/>
    <w:rsid w:val="004A09B9"/>
    <w:rsid w:val="004A6A3C"/>
    <w:rsid w:val="004B1D8F"/>
    <w:rsid w:val="004B5662"/>
    <w:rsid w:val="004B6746"/>
    <w:rsid w:val="004C108B"/>
    <w:rsid w:val="004C5E21"/>
    <w:rsid w:val="004D3376"/>
    <w:rsid w:val="004D3524"/>
    <w:rsid w:val="004D3887"/>
    <w:rsid w:val="004F077F"/>
    <w:rsid w:val="00503FB1"/>
    <w:rsid w:val="00507886"/>
    <w:rsid w:val="00512396"/>
    <w:rsid w:val="005230F6"/>
    <w:rsid w:val="00526049"/>
    <w:rsid w:val="005272AE"/>
    <w:rsid w:val="00533C53"/>
    <w:rsid w:val="00535AA6"/>
    <w:rsid w:val="00540092"/>
    <w:rsid w:val="005420FA"/>
    <w:rsid w:val="005536FD"/>
    <w:rsid w:val="00553A9F"/>
    <w:rsid w:val="0055535C"/>
    <w:rsid w:val="005667B9"/>
    <w:rsid w:val="0057008C"/>
    <w:rsid w:val="00576604"/>
    <w:rsid w:val="005806D2"/>
    <w:rsid w:val="0058173F"/>
    <w:rsid w:val="0058685C"/>
    <w:rsid w:val="00591441"/>
    <w:rsid w:val="005A0705"/>
    <w:rsid w:val="005A7447"/>
    <w:rsid w:val="005A7BAE"/>
    <w:rsid w:val="005C0C51"/>
    <w:rsid w:val="005C4112"/>
    <w:rsid w:val="005D2AFB"/>
    <w:rsid w:val="005D4620"/>
    <w:rsid w:val="005D6317"/>
    <w:rsid w:val="005D775A"/>
    <w:rsid w:val="005D7C6E"/>
    <w:rsid w:val="005E07AF"/>
    <w:rsid w:val="006011CF"/>
    <w:rsid w:val="00614057"/>
    <w:rsid w:val="0062244B"/>
    <w:rsid w:val="00622ACC"/>
    <w:rsid w:val="00633B32"/>
    <w:rsid w:val="00633E11"/>
    <w:rsid w:val="0063445A"/>
    <w:rsid w:val="00634A4B"/>
    <w:rsid w:val="00642D92"/>
    <w:rsid w:val="00643DF9"/>
    <w:rsid w:val="00644585"/>
    <w:rsid w:val="0064534C"/>
    <w:rsid w:val="00664DFC"/>
    <w:rsid w:val="006766DF"/>
    <w:rsid w:val="00690F27"/>
    <w:rsid w:val="0069304D"/>
    <w:rsid w:val="00697EED"/>
    <w:rsid w:val="006A0DDE"/>
    <w:rsid w:val="006B1EAE"/>
    <w:rsid w:val="006B2B92"/>
    <w:rsid w:val="006B7CEA"/>
    <w:rsid w:val="006C5749"/>
    <w:rsid w:val="00702F3F"/>
    <w:rsid w:val="00704EF2"/>
    <w:rsid w:val="00705DB6"/>
    <w:rsid w:val="00715016"/>
    <w:rsid w:val="00716ACA"/>
    <w:rsid w:val="00724637"/>
    <w:rsid w:val="00734FBF"/>
    <w:rsid w:val="0074702C"/>
    <w:rsid w:val="00753098"/>
    <w:rsid w:val="007565D4"/>
    <w:rsid w:val="00756A21"/>
    <w:rsid w:val="0075713A"/>
    <w:rsid w:val="0076310E"/>
    <w:rsid w:val="00770AFB"/>
    <w:rsid w:val="00771ADC"/>
    <w:rsid w:val="00783783"/>
    <w:rsid w:val="00797EF3"/>
    <w:rsid w:val="007A0C3E"/>
    <w:rsid w:val="007A15BC"/>
    <w:rsid w:val="007A16F1"/>
    <w:rsid w:val="007A4ACE"/>
    <w:rsid w:val="007A652C"/>
    <w:rsid w:val="007B12B5"/>
    <w:rsid w:val="007C2D68"/>
    <w:rsid w:val="007D3FA2"/>
    <w:rsid w:val="007E1B3E"/>
    <w:rsid w:val="007E488B"/>
    <w:rsid w:val="007F4EC8"/>
    <w:rsid w:val="007F7CAA"/>
    <w:rsid w:val="008129D4"/>
    <w:rsid w:val="008134AC"/>
    <w:rsid w:val="00816011"/>
    <w:rsid w:val="008236B0"/>
    <w:rsid w:val="00830C30"/>
    <w:rsid w:val="00833F4D"/>
    <w:rsid w:val="0083492F"/>
    <w:rsid w:val="00840369"/>
    <w:rsid w:val="00845A15"/>
    <w:rsid w:val="008478E6"/>
    <w:rsid w:val="00851707"/>
    <w:rsid w:val="00861FC1"/>
    <w:rsid w:val="0086580F"/>
    <w:rsid w:val="008734D3"/>
    <w:rsid w:val="008739E3"/>
    <w:rsid w:val="00884E1A"/>
    <w:rsid w:val="0088503C"/>
    <w:rsid w:val="00891E54"/>
    <w:rsid w:val="00892FD5"/>
    <w:rsid w:val="0089449F"/>
    <w:rsid w:val="008A0E66"/>
    <w:rsid w:val="008A1C78"/>
    <w:rsid w:val="008A5ADA"/>
    <w:rsid w:val="008A75AA"/>
    <w:rsid w:val="008B4307"/>
    <w:rsid w:val="008B4A8C"/>
    <w:rsid w:val="008B53C6"/>
    <w:rsid w:val="008B5EAA"/>
    <w:rsid w:val="008C014F"/>
    <w:rsid w:val="008C38FC"/>
    <w:rsid w:val="008C42EE"/>
    <w:rsid w:val="008C4B24"/>
    <w:rsid w:val="008D1F38"/>
    <w:rsid w:val="008D3979"/>
    <w:rsid w:val="008D4205"/>
    <w:rsid w:val="008D69FD"/>
    <w:rsid w:val="008D7281"/>
    <w:rsid w:val="008E0548"/>
    <w:rsid w:val="008E1093"/>
    <w:rsid w:val="008E7146"/>
    <w:rsid w:val="008F095D"/>
    <w:rsid w:val="008F17FC"/>
    <w:rsid w:val="008F35F5"/>
    <w:rsid w:val="0090020D"/>
    <w:rsid w:val="009005E3"/>
    <w:rsid w:val="00903E2C"/>
    <w:rsid w:val="00906F41"/>
    <w:rsid w:val="00910C13"/>
    <w:rsid w:val="00912C28"/>
    <w:rsid w:val="009140AB"/>
    <w:rsid w:val="0091522C"/>
    <w:rsid w:val="009334AF"/>
    <w:rsid w:val="009345CE"/>
    <w:rsid w:val="0094384F"/>
    <w:rsid w:val="00950220"/>
    <w:rsid w:val="00952F0E"/>
    <w:rsid w:val="00962A01"/>
    <w:rsid w:val="00964B5C"/>
    <w:rsid w:val="0097126A"/>
    <w:rsid w:val="00986DDA"/>
    <w:rsid w:val="00991BFA"/>
    <w:rsid w:val="009962EE"/>
    <w:rsid w:val="009A000C"/>
    <w:rsid w:val="009A3FC6"/>
    <w:rsid w:val="009A51E2"/>
    <w:rsid w:val="009A5A18"/>
    <w:rsid w:val="009B59FC"/>
    <w:rsid w:val="009C042C"/>
    <w:rsid w:val="009C6814"/>
    <w:rsid w:val="009D2D1C"/>
    <w:rsid w:val="009D4BFC"/>
    <w:rsid w:val="009D69CC"/>
    <w:rsid w:val="009F13F2"/>
    <w:rsid w:val="009F31E6"/>
    <w:rsid w:val="009F5A2E"/>
    <w:rsid w:val="00A01809"/>
    <w:rsid w:val="00A05800"/>
    <w:rsid w:val="00A15CFB"/>
    <w:rsid w:val="00A32CA6"/>
    <w:rsid w:val="00A34085"/>
    <w:rsid w:val="00A350DD"/>
    <w:rsid w:val="00A36740"/>
    <w:rsid w:val="00A41981"/>
    <w:rsid w:val="00A419C9"/>
    <w:rsid w:val="00A527A8"/>
    <w:rsid w:val="00A6199F"/>
    <w:rsid w:val="00A6507D"/>
    <w:rsid w:val="00A65E2C"/>
    <w:rsid w:val="00A662E4"/>
    <w:rsid w:val="00A668C3"/>
    <w:rsid w:val="00A75AB2"/>
    <w:rsid w:val="00A76164"/>
    <w:rsid w:val="00A858FB"/>
    <w:rsid w:val="00A8750E"/>
    <w:rsid w:val="00A94D35"/>
    <w:rsid w:val="00A97F1A"/>
    <w:rsid w:val="00AA12F4"/>
    <w:rsid w:val="00AA24D8"/>
    <w:rsid w:val="00AA7690"/>
    <w:rsid w:val="00AB45BE"/>
    <w:rsid w:val="00AB5E02"/>
    <w:rsid w:val="00AC01C5"/>
    <w:rsid w:val="00AC4FF7"/>
    <w:rsid w:val="00AD6D1C"/>
    <w:rsid w:val="00AE242E"/>
    <w:rsid w:val="00AE25EE"/>
    <w:rsid w:val="00AE34A9"/>
    <w:rsid w:val="00AE3553"/>
    <w:rsid w:val="00AF6019"/>
    <w:rsid w:val="00AF715C"/>
    <w:rsid w:val="00B0075C"/>
    <w:rsid w:val="00B07327"/>
    <w:rsid w:val="00B118EA"/>
    <w:rsid w:val="00B20ED9"/>
    <w:rsid w:val="00B3496D"/>
    <w:rsid w:val="00B40F59"/>
    <w:rsid w:val="00B41083"/>
    <w:rsid w:val="00B42D8E"/>
    <w:rsid w:val="00B478C8"/>
    <w:rsid w:val="00B479E6"/>
    <w:rsid w:val="00B479F7"/>
    <w:rsid w:val="00B500A9"/>
    <w:rsid w:val="00B545CF"/>
    <w:rsid w:val="00B55A01"/>
    <w:rsid w:val="00B648C8"/>
    <w:rsid w:val="00B67128"/>
    <w:rsid w:val="00B73F11"/>
    <w:rsid w:val="00B74BB6"/>
    <w:rsid w:val="00B81B67"/>
    <w:rsid w:val="00B8396F"/>
    <w:rsid w:val="00B87F48"/>
    <w:rsid w:val="00BA4A64"/>
    <w:rsid w:val="00BB06E0"/>
    <w:rsid w:val="00BB384A"/>
    <w:rsid w:val="00BC746F"/>
    <w:rsid w:val="00BD148C"/>
    <w:rsid w:val="00BD4431"/>
    <w:rsid w:val="00BD52F9"/>
    <w:rsid w:val="00BD5A58"/>
    <w:rsid w:val="00BE3941"/>
    <w:rsid w:val="00BF614B"/>
    <w:rsid w:val="00C16083"/>
    <w:rsid w:val="00C21015"/>
    <w:rsid w:val="00C32825"/>
    <w:rsid w:val="00C4359B"/>
    <w:rsid w:val="00C53685"/>
    <w:rsid w:val="00C55188"/>
    <w:rsid w:val="00C6074F"/>
    <w:rsid w:val="00C645AC"/>
    <w:rsid w:val="00C66483"/>
    <w:rsid w:val="00C86E16"/>
    <w:rsid w:val="00C87477"/>
    <w:rsid w:val="00C874AD"/>
    <w:rsid w:val="00CA796D"/>
    <w:rsid w:val="00CD0C03"/>
    <w:rsid w:val="00CE49DC"/>
    <w:rsid w:val="00CE5C80"/>
    <w:rsid w:val="00CE6A7A"/>
    <w:rsid w:val="00CF224A"/>
    <w:rsid w:val="00CF24C7"/>
    <w:rsid w:val="00CF271A"/>
    <w:rsid w:val="00CF5C59"/>
    <w:rsid w:val="00CF79C1"/>
    <w:rsid w:val="00D01861"/>
    <w:rsid w:val="00D17412"/>
    <w:rsid w:val="00D2263C"/>
    <w:rsid w:val="00D23B12"/>
    <w:rsid w:val="00D266F4"/>
    <w:rsid w:val="00D31150"/>
    <w:rsid w:val="00D324C0"/>
    <w:rsid w:val="00D349DD"/>
    <w:rsid w:val="00D40264"/>
    <w:rsid w:val="00D417C7"/>
    <w:rsid w:val="00D42FC6"/>
    <w:rsid w:val="00D45478"/>
    <w:rsid w:val="00D46ED4"/>
    <w:rsid w:val="00D47350"/>
    <w:rsid w:val="00D477C7"/>
    <w:rsid w:val="00D528A8"/>
    <w:rsid w:val="00D530B4"/>
    <w:rsid w:val="00D55DC9"/>
    <w:rsid w:val="00D632E0"/>
    <w:rsid w:val="00D63DCE"/>
    <w:rsid w:val="00D66E50"/>
    <w:rsid w:val="00D7298D"/>
    <w:rsid w:val="00D72CED"/>
    <w:rsid w:val="00D74CBC"/>
    <w:rsid w:val="00D75E4A"/>
    <w:rsid w:val="00D768AE"/>
    <w:rsid w:val="00D83331"/>
    <w:rsid w:val="00D84001"/>
    <w:rsid w:val="00D85ECC"/>
    <w:rsid w:val="00D93FC3"/>
    <w:rsid w:val="00DA00B4"/>
    <w:rsid w:val="00DA367A"/>
    <w:rsid w:val="00DA6509"/>
    <w:rsid w:val="00DA71A3"/>
    <w:rsid w:val="00DB0059"/>
    <w:rsid w:val="00DB107F"/>
    <w:rsid w:val="00DB35B6"/>
    <w:rsid w:val="00DB6D8A"/>
    <w:rsid w:val="00DC05AC"/>
    <w:rsid w:val="00DC1E62"/>
    <w:rsid w:val="00DE2E63"/>
    <w:rsid w:val="00DE7D6C"/>
    <w:rsid w:val="00E02691"/>
    <w:rsid w:val="00E05F7F"/>
    <w:rsid w:val="00E12095"/>
    <w:rsid w:val="00E121F7"/>
    <w:rsid w:val="00E17D40"/>
    <w:rsid w:val="00E22B3D"/>
    <w:rsid w:val="00E33CF8"/>
    <w:rsid w:val="00E441D2"/>
    <w:rsid w:val="00E5141F"/>
    <w:rsid w:val="00E52C1D"/>
    <w:rsid w:val="00E63706"/>
    <w:rsid w:val="00E70933"/>
    <w:rsid w:val="00E70B91"/>
    <w:rsid w:val="00E8498F"/>
    <w:rsid w:val="00E86BDE"/>
    <w:rsid w:val="00E912BF"/>
    <w:rsid w:val="00E91F52"/>
    <w:rsid w:val="00E95F27"/>
    <w:rsid w:val="00EA5FCF"/>
    <w:rsid w:val="00EC0941"/>
    <w:rsid w:val="00EC2141"/>
    <w:rsid w:val="00EC2A32"/>
    <w:rsid w:val="00EC35E8"/>
    <w:rsid w:val="00EC552F"/>
    <w:rsid w:val="00EC7675"/>
    <w:rsid w:val="00ED20BB"/>
    <w:rsid w:val="00ED4F10"/>
    <w:rsid w:val="00ED70EE"/>
    <w:rsid w:val="00EF3DB0"/>
    <w:rsid w:val="00EF53E3"/>
    <w:rsid w:val="00EF6DBE"/>
    <w:rsid w:val="00EF7784"/>
    <w:rsid w:val="00F24BE8"/>
    <w:rsid w:val="00F25622"/>
    <w:rsid w:val="00F35C23"/>
    <w:rsid w:val="00F37C19"/>
    <w:rsid w:val="00F40903"/>
    <w:rsid w:val="00F467A9"/>
    <w:rsid w:val="00F50893"/>
    <w:rsid w:val="00F50ABA"/>
    <w:rsid w:val="00F61C50"/>
    <w:rsid w:val="00F76CC4"/>
    <w:rsid w:val="00F80635"/>
    <w:rsid w:val="00F874F6"/>
    <w:rsid w:val="00F90ED4"/>
    <w:rsid w:val="00F932D4"/>
    <w:rsid w:val="00FA0F6D"/>
    <w:rsid w:val="00FB195F"/>
    <w:rsid w:val="00FC11F8"/>
    <w:rsid w:val="00FC5E62"/>
    <w:rsid w:val="00FD30C3"/>
    <w:rsid w:val="00FE3C39"/>
    <w:rsid w:val="00FE541C"/>
    <w:rsid w:val="7329B0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0D4E8"/>
  <w15:chartTrackingRefBased/>
  <w15:docId w15:val="{AADCDD49-D1A8-4C70-B939-ABE8609C7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9CD"/>
    <w:pPr>
      <w:spacing w:after="0" w:line="276" w:lineRule="auto"/>
    </w:pPr>
    <w:rPr>
      <w:rFonts w:cs="Arial"/>
      <w:color w:val="373A36"/>
      <w:szCs w:val="20"/>
    </w:rPr>
  </w:style>
  <w:style w:type="paragraph" w:styleId="Heading1">
    <w:name w:val="heading 1"/>
    <w:basedOn w:val="Normal"/>
    <w:next w:val="Normal"/>
    <w:link w:val="Heading1Char"/>
    <w:uiPriority w:val="9"/>
    <w:qFormat/>
    <w:rsid w:val="00193A64"/>
    <w:pPr>
      <w:spacing w:after="120"/>
      <w:outlineLvl w:val="0"/>
    </w:pPr>
    <w:rPr>
      <w:b/>
      <w:bCs/>
      <w:noProof/>
      <w:color w:val="003B5C"/>
      <w:sz w:val="28"/>
      <w:szCs w:val="52"/>
    </w:rPr>
  </w:style>
  <w:style w:type="paragraph" w:styleId="Heading2">
    <w:name w:val="heading 2"/>
    <w:basedOn w:val="Normal"/>
    <w:next w:val="Normal"/>
    <w:link w:val="Heading2Char"/>
    <w:uiPriority w:val="9"/>
    <w:unhideWhenUsed/>
    <w:qFormat/>
    <w:rsid w:val="005536FD"/>
    <w:pPr>
      <w:spacing w:after="80" w:line="240" w:lineRule="auto"/>
      <w:outlineLvl w:val="1"/>
    </w:pPr>
    <w:rPr>
      <w:b/>
      <w:bCs/>
      <w:noProof/>
      <w:color w:val="002060"/>
      <w:sz w:val="24"/>
      <w:szCs w:val="52"/>
    </w:rPr>
  </w:style>
  <w:style w:type="paragraph" w:styleId="Heading3">
    <w:name w:val="heading 3"/>
    <w:basedOn w:val="Normal"/>
    <w:next w:val="Normal"/>
    <w:link w:val="Heading3Char"/>
    <w:uiPriority w:val="9"/>
    <w:unhideWhenUsed/>
    <w:qFormat/>
    <w:rsid w:val="00E33CF8"/>
    <w:pPr>
      <w:spacing w:after="80"/>
      <w:outlineLvl w:val="2"/>
    </w:pPr>
    <w:rPr>
      <w:b/>
      <w:bCs/>
      <w:color w:val="003B5C"/>
      <w:szCs w:val="24"/>
    </w:rPr>
  </w:style>
  <w:style w:type="paragraph" w:styleId="Heading4">
    <w:name w:val="heading 4"/>
    <w:basedOn w:val="Normal"/>
    <w:next w:val="Normal"/>
    <w:link w:val="Heading4Char"/>
    <w:uiPriority w:val="9"/>
    <w:unhideWhenUsed/>
    <w:qFormat/>
    <w:rsid w:val="003F604A"/>
    <w:pPr>
      <w:spacing w:after="40"/>
      <w:outlineLvl w:val="3"/>
    </w:pPr>
    <w:rPr>
      <w:bCs/>
      <w:color w:val="003B5C"/>
      <w:szCs w:val="24"/>
    </w:rPr>
  </w:style>
  <w:style w:type="paragraph" w:styleId="Heading5">
    <w:name w:val="heading 5"/>
    <w:basedOn w:val="Heading6"/>
    <w:next w:val="Normal"/>
    <w:link w:val="Heading5Char"/>
    <w:uiPriority w:val="9"/>
    <w:unhideWhenUsed/>
    <w:rsid w:val="00910C13"/>
    <w:pPr>
      <w:outlineLvl w:val="4"/>
    </w:pPr>
  </w:style>
  <w:style w:type="paragraph" w:styleId="Heading6">
    <w:name w:val="heading 6"/>
    <w:basedOn w:val="Normal"/>
    <w:next w:val="Normal"/>
    <w:link w:val="Heading6Char"/>
    <w:uiPriority w:val="9"/>
    <w:unhideWhenUsed/>
    <w:rsid w:val="00910C13"/>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AB2"/>
    <w:pPr>
      <w:tabs>
        <w:tab w:val="center" w:pos="4680"/>
        <w:tab w:val="right" w:pos="9360"/>
      </w:tabs>
    </w:pPr>
  </w:style>
  <w:style w:type="character" w:customStyle="1" w:styleId="HeaderChar">
    <w:name w:val="Header Char"/>
    <w:basedOn w:val="DefaultParagraphFont"/>
    <w:link w:val="Header"/>
    <w:uiPriority w:val="99"/>
    <w:rsid w:val="00A75AB2"/>
  </w:style>
  <w:style w:type="paragraph" w:styleId="Footer">
    <w:name w:val="footer"/>
    <w:basedOn w:val="Normal"/>
    <w:link w:val="FooterChar"/>
    <w:uiPriority w:val="99"/>
    <w:unhideWhenUsed/>
    <w:rsid w:val="00A75AB2"/>
    <w:pPr>
      <w:tabs>
        <w:tab w:val="center" w:pos="4680"/>
        <w:tab w:val="right" w:pos="9360"/>
      </w:tabs>
    </w:pPr>
  </w:style>
  <w:style w:type="character" w:customStyle="1" w:styleId="FooterChar">
    <w:name w:val="Footer Char"/>
    <w:basedOn w:val="DefaultParagraphFont"/>
    <w:link w:val="Footer"/>
    <w:uiPriority w:val="99"/>
    <w:rsid w:val="00A75AB2"/>
  </w:style>
  <w:style w:type="character" w:customStyle="1" w:styleId="Heading1Char">
    <w:name w:val="Heading 1 Char"/>
    <w:basedOn w:val="DefaultParagraphFont"/>
    <w:link w:val="Heading1"/>
    <w:uiPriority w:val="9"/>
    <w:rsid w:val="00193A64"/>
    <w:rPr>
      <w:rFonts w:ascii="Arial" w:hAnsi="Arial" w:cs="Arial"/>
      <w:b/>
      <w:bCs/>
      <w:noProof/>
      <w:color w:val="003B5C"/>
      <w:sz w:val="28"/>
      <w:szCs w:val="52"/>
    </w:rPr>
  </w:style>
  <w:style w:type="character" w:customStyle="1" w:styleId="Heading2Char">
    <w:name w:val="Heading 2 Char"/>
    <w:basedOn w:val="DefaultParagraphFont"/>
    <w:link w:val="Heading2"/>
    <w:uiPriority w:val="9"/>
    <w:rsid w:val="005536FD"/>
    <w:rPr>
      <w:rFonts w:cs="Arial"/>
      <w:b/>
      <w:bCs/>
      <w:noProof/>
      <w:color w:val="002060"/>
      <w:sz w:val="24"/>
      <w:szCs w:val="52"/>
    </w:rPr>
  </w:style>
  <w:style w:type="character" w:customStyle="1" w:styleId="Heading3Char">
    <w:name w:val="Heading 3 Char"/>
    <w:basedOn w:val="DefaultParagraphFont"/>
    <w:link w:val="Heading3"/>
    <w:uiPriority w:val="9"/>
    <w:rsid w:val="00E33CF8"/>
    <w:rPr>
      <w:rFonts w:ascii="Arial" w:hAnsi="Arial" w:cs="Arial"/>
      <w:b/>
      <w:bCs/>
      <w:color w:val="003B5C"/>
      <w:szCs w:val="24"/>
    </w:rPr>
  </w:style>
  <w:style w:type="character" w:customStyle="1" w:styleId="Heading4Char">
    <w:name w:val="Heading 4 Char"/>
    <w:basedOn w:val="DefaultParagraphFont"/>
    <w:link w:val="Heading4"/>
    <w:uiPriority w:val="9"/>
    <w:rsid w:val="003F604A"/>
    <w:rPr>
      <w:rFonts w:ascii="Arial" w:hAnsi="Arial" w:cs="Arial"/>
      <w:bCs/>
      <w:color w:val="003B5C"/>
      <w:szCs w:val="24"/>
    </w:rPr>
  </w:style>
  <w:style w:type="character" w:customStyle="1" w:styleId="Heading5Char">
    <w:name w:val="Heading 5 Char"/>
    <w:basedOn w:val="DefaultParagraphFont"/>
    <w:link w:val="Heading5"/>
    <w:uiPriority w:val="9"/>
    <w:rsid w:val="00910C13"/>
    <w:rPr>
      <w:rFonts w:asciiTheme="majorHAnsi" w:eastAsiaTheme="majorEastAsia" w:hAnsiTheme="majorHAnsi" w:cstheme="majorBidi"/>
      <w:color w:val="1F3763" w:themeColor="accent1" w:themeShade="7F"/>
      <w:szCs w:val="20"/>
    </w:rPr>
  </w:style>
  <w:style w:type="paragraph" w:styleId="ListParagraph">
    <w:name w:val="List Paragraph"/>
    <w:basedOn w:val="Normal"/>
    <w:uiPriority w:val="34"/>
    <w:qFormat/>
    <w:rsid w:val="004D3887"/>
    <w:pPr>
      <w:ind w:left="720"/>
      <w:contextualSpacing/>
    </w:pPr>
  </w:style>
  <w:style w:type="character" w:styleId="Emphasis">
    <w:name w:val="Emphasis"/>
    <w:uiPriority w:val="20"/>
    <w:qFormat/>
    <w:rsid w:val="00D7298D"/>
    <w:rPr>
      <w:rFonts w:ascii="Arial Narrow" w:hAnsi="Arial Narrow"/>
      <w:color w:val="FE5000"/>
      <w:sz w:val="24"/>
      <w:szCs w:val="24"/>
    </w:rPr>
  </w:style>
  <w:style w:type="character" w:customStyle="1" w:styleId="Heading6Char">
    <w:name w:val="Heading 6 Char"/>
    <w:basedOn w:val="DefaultParagraphFont"/>
    <w:link w:val="Heading6"/>
    <w:uiPriority w:val="9"/>
    <w:rsid w:val="00910C13"/>
    <w:rPr>
      <w:rFonts w:asciiTheme="majorHAnsi" w:eastAsiaTheme="majorEastAsia" w:hAnsiTheme="majorHAnsi" w:cstheme="majorBidi"/>
      <w:color w:val="1F3763" w:themeColor="accent1" w:themeShade="7F"/>
      <w:szCs w:val="20"/>
    </w:rPr>
  </w:style>
  <w:style w:type="paragraph" w:styleId="Title">
    <w:name w:val="Title"/>
    <w:basedOn w:val="Normal"/>
    <w:next w:val="Normal"/>
    <w:link w:val="TitleChar"/>
    <w:uiPriority w:val="10"/>
    <w:rsid w:val="00884E1A"/>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84E1A"/>
    <w:rPr>
      <w:rFonts w:asciiTheme="majorHAnsi" w:eastAsiaTheme="majorEastAsia" w:hAnsiTheme="majorHAnsi" w:cstheme="majorBidi"/>
      <w:spacing w:val="-10"/>
      <w:kern w:val="28"/>
      <w:sz w:val="56"/>
      <w:szCs w:val="56"/>
    </w:rPr>
  </w:style>
  <w:style w:type="character" w:styleId="SubtleEmphasis">
    <w:name w:val="Subtle Emphasis"/>
    <w:basedOn w:val="DefaultParagraphFont"/>
    <w:uiPriority w:val="19"/>
    <w:rsid w:val="00B478C8"/>
    <w:rPr>
      <w:i/>
      <w:iCs/>
      <w:color w:val="404040" w:themeColor="text1" w:themeTint="BF"/>
    </w:rPr>
  </w:style>
  <w:style w:type="paragraph" w:styleId="Quote">
    <w:name w:val="Quote"/>
    <w:basedOn w:val="Normal"/>
    <w:next w:val="Normal"/>
    <w:link w:val="QuoteChar"/>
    <w:uiPriority w:val="29"/>
    <w:rsid w:val="00B478C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478C8"/>
    <w:rPr>
      <w:rFonts w:ascii="Arial" w:hAnsi="Arial" w:cs="Arial"/>
      <w:i/>
      <w:iCs/>
      <w:color w:val="404040" w:themeColor="text1" w:themeTint="BF"/>
      <w:szCs w:val="20"/>
    </w:rPr>
  </w:style>
  <w:style w:type="paragraph" w:customStyle="1" w:styleId="ReportDate">
    <w:name w:val="Report Date"/>
    <w:basedOn w:val="Normal"/>
    <w:link w:val="ReportDateChar"/>
    <w:qFormat/>
    <w:rsid w:val="00355D41"/>
    <w:rPr>
      <w:color w:val="003B5C"/>
    </w:rPr>
  </w:style>
  <w:style w:type="paragraph" w:styleId="NoSpacing">
    <w:name w:val="No Spacing"/>
    <w:uiPriority w:val="1"/>
    <w:rsid w:val="004D3524"/>
    <w:pPr>
      <w:spacing w:after="0" w:line="240" w:lineRule="auto"/>
    </w:pPr>
    <w:rPr>
      <w:rFonts w:ascii="Arial" w:hAnsi="Arial" w:cs="Arial"/>
      <w:color w:val="373A36"/>
      <w:szCs w:val="20"/>
    </w:rPr>
  </w:style>
  <w:style w:type="character" w:customStyle="1" w:styleId="ReportDateChar">
    <w:name w:val="Report Date Char"/>
    <w:basedOn w:val="DefaultParagraphFont"/>
    <w:link w:val="ReportDate"/>
    <w:rsid w:val="00355D41"/>
    <w:rPr>
      <w:rFonts w:cs="Arial"/>
      <w:color w:val="003B5C"/>
      <w:szCs w:val="20"/>
    </w:rPr>
  </w:style>
  <w:style w:type="paragraph" w:customStyle="1" w:styleId="ReportName">
    <w:name w:val="Report Name"/>
    <w:basedOn w:val="Normal"/>
    <w:qFormat/>
    <w:rsid w:val="00715016"/>
    <w:pPr>
      <w:spacing w:line="240" w:lineRule="auto"/>
    </w:pPr>
    <w:rPr>
      <w:b/>
      <w:color w:val="003B5C"/>
      <w:sz w:val="32"/>
    </w:rPr>
  </w:style>
  <w:style w:type="character" w:styleId="IntenseEmphasis">
    <w:name w:val="Intense Emphasis"/>
    <w:basedOn w:val="DefaultParagraphFont"/>
    <w:uiPriority w:val="21"/>
    <w:qFormat/>
    <w:rsid w:val="00CE49DC"/>
    <w:rPr>
      <w:i/>
      <w:iCs/>
      <w:color w:val="4472C4" w:themeColor="accent1"/>
    </w:rPr>
  </w:style>
  <w:style w:type="character" w:styleId="Hyperlink">
    <w:name w:val="Hyperlink"/>
    <w:basedOn w:val="DefaultParagraphFont"/>
    <w:uiPriority w:val="99"/>
    <w:unhideWhenUsed/>
    <w:rsid w:val="00CE49DC"/>
    <w:rPr>
      <w:color w:val="0563C1" w:themeColor="hyperlink"/>
      <w:u w:val="single"/>
    </w:rPr>
  </w:style>
  <w:style w:type="character" w:styleId="CommentReference">
    <w:name w:val="annotation reference"/>
    <w:basedOn w:val="DefaultParagraphFont"/>
    <w:uiPriority w:val="99"/>
    <w:semiHidden/>
    <w:unhideWhenUsed/>
    <w:rsid w:val="002F45B2"/>
    <w:rPr>
      <w:sz w:val="16"/>
      <w:szCs w:val="16"/>
    </w:rPr>
  </w:style>
  <w:style w:type="paragraph" w:styleId="CommentText">
    <w:name w:val="annotation text"/>
    <w:basedOn w:val="Normal"/>
    <w:link w:val="CommentTextChar"/>
    <w:uiPriority w:val="99"/>
    <w:unhideWhenUsed/>
    <w:rsid w:val="002F45B2"/>
    <w:pPr>
      <w:spacing w:line="240" w:lineRule="auto"/>
    </w:pPr>
    <w:rPr>
      <w:rFonts w:cstheme="minorBidi"/>
      <w:color w:val="auto"/>
      <w:sz w:val="20"/>
    </w:rPr>
  </w:style>
  <w:style w:type="character" w:customStyle="1" w:styleId="CommentTextChar">
    <w:name w:val="Comment Text Char"/>
    <w:basedOn w:val="DefaultParagraphFont"/>
    <w:link w:val="CommentText"/>
    <w:uiPriority w:val="99"/>
    <w:rsid w:val="002F45B2"/>
    <w:rPr>
      <w:sz w:val="20"/>
      <w:szCs w:val="20"/>
    </w:rPr>
  </w:style>
  <w:style w:type="character" w:styleId="UnresolvedMention">
    <w:name w:val="Unresolved Mention"/>
    <w:basedOn w:val="DefaultParagraphFont"/>
    <w:uiPriority w:val="99"/>
    <w:semiHidden/>
    <w:unhideWhenUsed/>
    <w:rsid w:val="00AA12F4"/>
    <w:rPr>
      <w:color w:val="605E5C"/>
      <w:shd w:val="clear" w:color="auto" w:fill="E1DFDD"/>
    </w:rPr>
  </w:style>
  <w:style w:type="table" w:styleId="TableGrid">
    <w:name w:val="Table Grid"/>
    <w:basedOn w:val="TableNormal"/>
    <w:uiPriority w:val="39"/>
    <w:rsid w:val="00903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912BF"/>
    <w:rPr>
      <w:rFonts w:cs="Arial"/>
      <w:b/>
      <w:bCs/>
      <w:color w:val="373A36"/>
    </w:rPr>
  </w:style>
  <w:style w:type="character" w:customStyle="1" w:styleId="CommentSubjectChar">
    <w:name w:val="Comment Subject Char"/>
    <w:basedOn w:val="CommentTextChar"/>
    <w:link w:val="CommentSubject"/>
    <w:uiPriority w:val="99"/>
    <w:semiHidden/>
    <w:rsid w:val="00E912BF"/>
    <w:rPr>
      <w:rFonts w:cs="Arial"/>
      <w:b/>
      <w:bCs/>
      <w:color w:val="373A36"/>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055479">
      <w:bodyDiv w:val="1"/>
      <w:marLeft w:val="0"/>
      <w:marRight w:val="0"/>
      <w:marTop w:val="0"/>
      <w:marBottom w:val="0"/>
      <w:divBdr>
        <w:top w:val="none" w:sz="0" w:space="0" w:color="auto"/>
        <w:left w:val="none" w:sz="0" w:space="0" w:color="auto"/>
        <w:bottom w:val="none" w:sz="0" w:space="0" w:color="auto"/>
        <w:right w:val="none" w:sz="0" w:space="0" w:color="auto"/>
      </w:divBdr>
    </w:div>
    <w:div w:id="301348741">
      <w:bodyDiv w:val="1"/>
      <w:marLeft w:val="0"/>
      <w:marRight w:val="0"/>
      <w:marTop w:val="0"/>
      <w:marBottom w:val="0"/>
      <w:divBdr>
        <w:top w:val="none" w:sz="0" w:space="0" w:color="auto"/>
        <w:left w:val="none" w:sz="0" w:space="0" w:color="auto"/>
        <w:bottom w:val="none" w:sz="0" w:space="0" w:color="auto"/>
        <w:right w:val="none" w:sz="0" w:space="0" w:color="auto"/>
      </w:divBdr>
    </w:div>
    <w:div w:id="437337490">
      <w:bodyDiv w:val="1"/>
      <w:marLeft w:val="0"/>
      <w:marRight w:val="0"/>
      <w:marTop w:val="0"/>
      <w:marBottom w:val="0"/>
      <w:divBdr>
        <w:top w:val="none" w:sz="0" w:space="0" w:color="auto"/>
        <w:left w:val="none" w:sz="0" w:space="0" w:color="auto"/>
        <w:bottom w:val="none" w:sz="0" w:space="0" w:color="auto"/>
        <w:right w:val="none" w:sz="0" w:space="0" w:color="auto"/>
      </w:divBdr>
    </w:div>
    <w:div w:id="661275216">
      <w:bodyDiv w:val="1"/>
      <w:marLeft w:val="0"/>
      <w:marRight w:val="0"/>
      <w:marTop w:val="0"/>
      <w:marBottom w:val="0"/>
      <w:divBdr>
        <w:top w:val="none" w:sz="0" w:space="0" w:color="auto"/>
        <w:left w:val="none" w:sz="0" w:space="0" w:color="auto"/>
        <w:bottom w:val="none" w:sz="0" w:space="0" w:color="auto"/>
        <w:right w:val="none" w:sz="0" w:space="0" w:color="auto"/>
      </w:divBdr>
    </w:div>
    <w:div w:id="1228758784">
      <w:bodyDiv w:val="1"/>
      <w:marLeft w:val="0"/>
      <w:marRight w:val="0"/>
      <w:marTop w:val="0"/>
      <w:marBottom w:val="0"/>
      <w:divBdr>
        <w:top w:val="none" w:sz="0" w:space="0" w:color="auto"/>
        <w:left w:val="none" w:sz="0" w:space="0" w:color="auto"/>
        <w:bottom w:val="none" w:sz="0" w:space="0" w:color="auto"/>
        <w:right w:val="none" w:sz="0" w:space="0" w:color="auto"/>
      </w:divBdr>
    </w:div>
    <w:div w:id="1283852164">
      <w:bodyDiv w:val="1"/>
      <w:marLeft w:val="0"/>
      <w:marRight w:val="0"/>
      <w:marTop w:val="0"/>
      <w:marBottom w:val="0"/>
      <w:divBdr>
        <w:top w:val="none" w:sz="0" w:space="0" w:color="auto"/>
        <w:left w:val="none" w:sz="0" w:space="0" w:color="auto"/>
        <w:bottom w:val="none" w:sz="0" w:space="0" w:color="auto"/>
        <w:right w:val="none" w:sz="0" w:space="0" w:color="auto"/>
      </w:divBdr>
    </w:div>
    <w:div w:id="143728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aci\Armstrong%20McGuire\Team%20Documents%20-%20Report%20and%20Presentation%20Templates\Reports%20with%20no%20cover%20page\AM%20Simple%20Report%20Template%20with%20Client%20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275c72c-799f-4273-b71f-740bc8cc72c3" xsi:nil="true"/>
    <lcf76f155ced4ddcb4097134ff3c332f xmlns="9d8795e3-74b2-4f1f-8005-83a60913640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16CF06D9FCA394FA4B2DBF74918BA2D" ma:contentTypeVersion="19" ma:contentTypeDescription="Create a new document." ma:contentTypeScope="" ma:versionID="37a37ececea0abcea31d14f31ee5728f">
  <xsd:schema xmlns:xsd="http://www.w3.org/2001/XMLSchema" xmlns:xs="http://www.w3.org/2001/XMLSchema" xmlns:p="http://schemas.microsoft.com/office/2006/metadata/properties" xmlns:ns2="9d8795e3-74b2-4f1f-8005-83a609136404" xmlns:ns3="0275c72c-799f-4273-b71f-740bc8cc72c3" targetNamespace="http://schemas.microsoft.com/office/2006/metadata/properties" ma:root="true" ma:fieldsID="701611ccece2e3ca32fe456eb55a8faa" ns2:_="" ns3:_="">
    <xsd:import namespace="9d8795e3-74b2-4f1f-8005-83a609136404"/>
    <xsd:import namespace="0275c72c-799f-4273-b71f-740bc8cc72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795e3-74b2-4f1f-8005-83a609136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61f900b-6edd-4d14-a355-2e06ff326f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75c72c-799f-4273-b71f-740bc8cc72c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0e09a9d-adb9-4a5a-bfe4-0660bb0bc30a}" ma:internalName="TaxCatchAll" ma:showField="CatchAllData" ma:web="0275c72c-799f-4273-b71f-740bc8cc72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DAE7B-5AFC-49F6-8E4E-39AE81B70777}">
  <ds:schemaRefs>
    <ds:schemaRef ds:uri="http://schemas.microsoft.com/office/2006/metadata/properties"/>
    <ds:schemaRef ds:uri="http://schemas.microsoft.com/office/infopath/2007/PartnerControls"/>
    <ds:schemaRef ds:uri="0275c72c-799f-4273-b71f-740bc8cc72c3"/>
    <ds:schemaRef ds:uri="9d8795e3-74b2-4f1f-8005-83a609136404"/>
  </ds:schemaRefs>
</ds:datastoreItem>
</file>

<file path=customXml/itemProps2.xml><?xml version="1.0" encoding="utf-8"?>
<ds:datastoreItem xmlns:ds="http://schemas.openxmlformats.org/officeDocument/2006/customXml" ds:itemID="{07660990-61C8-4B5C-AB08-94B7F93C7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795e3-74b2-4f1f-8005-83a609136404"/>
    <ds:schemaRef ds:uri="0275c72c-799f-4273-b71f-740bc8cc72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633B8C-C49A-434E-8496-DEE5819756BD}">
  <ds:schemaRefs>
    <ds:schemaRef ds:uri="http://schemas.microsoft.com/sharepoint/v3/contenttype/forms"/>
  </ds:schemaRefs>
</ds:datastoreItem>
</file>

<file path=customXml/itemProps4.xml><?xml version="1.0" encoding="utf-8"?>
<ds:datastoreItem xmlns:ds="http://schemas.openxmlformats.org/officeDocument/2006/customXml" ds:itemID="{11482BED-4315-44CA-9C36-AC8E9BA5A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 Simple Report Template with Client Logo</Template>
  <TotalTime>12</TotalTime>
  <Pages>2</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Staci Barfield</dc:creator>
  <cp:keywords/>
  <dc:description/>
  <cp:lastModifiedBy>Natalie Peterson</cp:lastModifiedBy>
  <cp:revision>14</cp:revision>
  <dcterms:created xsi:type="dcterms:W3CDTF">2025-01-28T21:05:00Z</dcterms:created>
  <dcterms:modified xsi:type="dcterms:W3CDTF">2025-01-29T20:20:00Z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0x010100A16CF06D9FCA394FA4B2DBF74918BA2D</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