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AE5A4" w14:textId="77777777" w:rsidR="001C0CEC" w:rsidRDefault="001C0CEC" w:rsidP="001C0CEC">
      <w:pPr>
        <w:rPr>
          <w:noProof/>
        </w:rPr>
      </w:pPr>
      <w:bookmarkStart w:id="0" w:name="_GoBack"/>
      <w:bookmarkEnd w:id="0"/>
      <w:r>
        <w:rPr>
          <w:noProof/>
          <w:lang w:eastAsia="en-US"/>
        </w:rPr>
        <w:drawing>
          <wp:inline distT="0" distB="0" distL="0" distR="0" wp14:anchorId="2EC81A53" wp14:editId="4DA6BACB">
            <wp:extent cx="6400800" cy="5769864"/>
            <wp:effectExtent l="0" t="0" r="0" b="2540"/>
            <wp:docPr id="3" name="Picture 3" descr="Sunshine on glas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5769864"/>
                    </a:xfrm>
                    <a:prstGeom prst="rect">
                      <a:avLst/>
                    </a:prstGeom>
                    <a:noFill/>
                  </pic:spPr>
                </pic:pic>
              </a:graphicData>
            </a:graphic>
          </wp:inline>
        </w:drawing>
      </w:r>
    </w:p>
    <w:p w14:paraId="4448A6BC" w14:textId="77777777" w:rsidR="001C0CEC" w:rsidRPr="00E85F2B" w:rsidRDefault="00E85F2B" w:rsidP="001C0CEC">
      <w:pPr>
        <w:pStyle w:val="Title"/>
        <w:rPr>
          <w:sz w:val="56"/>
          <w:szCs w:val="56"/>
        </w:rPr>
      </w:pPr>
      <w:r w:rsidRPr="00E85F2B">
        <w:rPr>
          <w:sz w:val="56"/>
          <w:szCs w:val="56"/>
        </w:rPr>
        <w:lastRenderedPageBreak/>
        <w:t>Common Interest developments</w:t>
      </w:r>
    </w:p>
    <w:p w14:paraId="32315230" w14:textId="2B7B6245" w:rsidR="001C0CEC" w:rsidRPr="00DF72DE" w:rsidRDefault="00E85F2B" w:rsidP="001C0CEC">
      <w:pPr>
        <w:pStyle w:val="Subtitle"/>
      </w:pPr>
      <w:r>
        <w:t>Vallejo-Benicia</w:t>
      </w:r>
    </w:p>
    <w:sdt>
      <w:sdtPr>
        <w:rPr>
          <w:sz w:val="24"/>
          <w:szCs w:val="24"/>
        </w:rPr>
        <w:alias w:val="Abstract"/>
        <w:tag w:val="Abstract"/>
        <w:id w:val="1812897548"/>
        <w:placeholder>
          <w:docPart w:val="6C660437370346118C8A4AE973C4BFCF"/>
        </w:placeholder>
        <w:dataBinding w:prefixMappings="xmlns:ns0='http://schemas.microsoft.com/office/2006/coverPageProps'" w:xpath="/ns0:CoverPageProperties[1]/ns0:Abstract[1]" w:storeItemID="{55AF091B-3C7A-41E3-B477-F2FDAA23CFDA}"/>
        <w15:appearance w15:val="hidden"/>
        <w:text w:multiLine="1"/>
      </w:sdtPr>
      <w:sdtEndPr/>
      <w:sdtContent>
        <w:p w14:paraId="292AD7C0" w14:textId="073D537B" w:rsidR="001C0CEC" w:rsidRPr="00E85F2B" w:rsidRDefault="00E85F2B" w:rsidP="001C0CEC">
          <w:pPr>
            <w:pStyle w:val="Abstract"/>
            <w:rPr>
              <w:sz w:val="24"/>
              <w:szCs w:val="24"/>
            </w:rPr>
          </w:pPr>
          <w:r w:rsidRPr="00E85F2B">
            <w:rPr>
              <w:sz w:val="24"/>
              <w:szCs w:val="24"/>
            </w:rPr>
            <w:t xml:space="preserve">A directory of Condominium, Planned Unit Development, and Cooperative Communities and the Home Owners Associations that </w:t>
          </w:r>
          <w:r>
            <w:rPr>
              <w:sz w:val="24"/>
              <w:szCs w:val="24"/>
            </w:rPr>
            <w:t>m</w:t>
          </w:r>
          <w:r w:rsidRPr="00E85F2B">
            <w:rPr>
              <w:sz w:val="24"/>
              <w:szCs w:val="24"/>
            </w:rPr>
            <w:t xml:space="preserve">anage </w:t>
          </w:r>
          <w:r>
            <w:rPr>
              <w:sz w:val="24"/>
              <w:szCs w:val="24"/>
            </w:rPr>
            <w:t>t</w:t>
          </w:r>
          <w:r w:rsidRPr="00E85F2B">
            <w:rPr>
              <w:sz w:val="24"/>
              <w:szCs w:val="24"/>
            </w:rPr>
            <w:t>hem</w:t>
          </w:r>
        </w:p>
      </w:sdtContent>
    </w:sdt>
    <w:sdt>
      <w:sdtPr>
        <w:rPr>
          <w:sz w:val="20"/>
        </w:rPr>
        <w:id w:val="1866023298"/>
        <w:docPartObj>
          <w:docPartGallery w:val="Table of Contents"/>
          <w:docPartUnique/>
        </w:docPartObj>
      </w:sdtPr>
      <w:sdtEndPr>
        <w:rPr>
          <w:b/>
          <w:bCs/>
          <w:noProof/>
        </w:rPr>
      </w:sdtEndPr>
      <w:sdtContent>
        <w:p w14:paraId="6BA3B232" w14:textId="77777777" w:rsidR="00805D6D" w:rsidRPr="008412E9" w:rsidRDefault="00805D6D" w:rsidP="001C0CEC">
          <w:pPr>
            <w:pStyle w:val="TOCHeading"/>
            <w:rPr>
              <w:color w:val="000000" w:themeColor="text1"/>
            </w:rPr>
          </w:pPr>
        </w:p>
        <w:p w14:paraId="4D18BFD4" w14:textId="77777777" w:rsidR="00A03CD0" w:rsidRDefault="00A03CD0" w:rsidP="00455D5B">
          <w:pPr>
            <w:pStyle w:val="TOC1"/>
            <w:spacing w:line="720" w:lineRule="auto"/>
            <w:rPr>
              <w:color w:val="000000" w:themeColor="text1"/>
            </w:rPr>
          </w:pPr>
        </w:p>
        <w:p w14:paraId="01F81304" w14:textId="0E21EFFF" w:rsidR="00A74694" w:rsidRPr="008412E9" w:rsidRDefault="00027B3F" w:rsidP="00455D5B">
          <w:pPr>
            <w:pStyle w:val="TOC1"/>
            <w:spacing w:line="720" w:lineRule="auto"/>
            <w:rPr>
              <w:rFonts w:eastAsiaTheme="minorEastAsia"/>
              <w:color w:val="000000" w:themeColor="text1"/>
              <w:kern w:val="0"/>
              <w:szCs w:val="22"/>
              <w:lang w:eastAsia="en-US"/>
            </w:rPr>
          </w:pPr>
          <w:r w:rsidRPr="008412E9">
            <w:rPr>
              <w:color w:val="000000" w:themeColor="text1"/>
            </w:rPr>
            <w:fldChar w:fldCharType="begin"/>
          </w:r>
          <w:r w:rsidRPr="008412E9">
            <w:rPr>
              <w:color w:val="000000" w:themeColor="text1"/>
            </w:rPr>
            <w:instrText xml:space="preserve"> TOC \o "1-1" \h \z \u </w:instrText>
          </w:r>
          <w:r w:rsidRPr="008412E9">
            <w:rPr>
              <w:color w:val="000000" w:themeColor="text1"/>
            </w:rPr>
            <w:fldChar w:fldCharType="separate"/>
          </w:r>
          <w:hyperlink w:anchor="_Toc493622373" w:history="1">
            <w:r w:rsidR="008412E9" w:rsidRPr="008412E9">
              <w:rPr>
                <w:rStyle w:val="Hyperlink"/>
                <w:color w:val="000000" w:themeColor="text1"/>
              </w:rPr>
              <w:t>What is a CID?</w:t>
            </w:r>
            <w:r w:rsidR="00A74694" w:rsidRPr="008412E9">
              <w:rPr>
                <w:webHidden/>
                <w:color w:val="000000" w:themeColor="text1"/>
              </w:rPr>
              <w:tab/>
            </w:r>
            <w:r w:rsidR="00A74694" w:rsidRPr="008412E9">
              <w:rPr>
                <w:webHidden/>
                <w:color w:val="000000" w:themeColor="text1"/>
              </w:rPr>
              <w:fldChar w:fldCharType="begin"/>
            </w:r>
            <w:r w:rsidR="00A74694" w:rsidRPr="008412E9">
              <w:rPr>
                <w:webHidden/>
                <w:color w:val="000000" w:themeColor="text1"/>
              </w:rPr>
              <w:instrText xml:space="preserve"> PAGEREF _Toc493622373 \h </w:instrText>
            </w:r>
            <w:r w:rsidR="00A74694" w:rsidRPr="008412E9">
              <w:rPr>
                <w:webHidden/>
                <w:color w:val="000000" w:themeColor="text1"/>
              </w:rPr>
            </w:r>
            <w:r w:rsidR="00A74694" w:rsidRPr="008412E9">
              <w:rPr>
                <w:webHidden/>
                <w:color w:val="000000" w:themeColor="text1"/>
              </w:rPr>
              <w:fldChar w:fldCharType="separate"/>
            </w:r>
            <w:r w:rsidR="00E50BAE">
              <w:rPr>
                <w:webHidden/>
                <w:color w:val="000000" w:themeColor="text1"/>
              </w:rPr>
              <w:t>1</w:t>
            </w:r>
            <w:r w:rsidR="00A74694" w:rsidRPr="008412E9">
              <w:rPr>
                <w:webHidden/>
                <w:color w:val="000000" w:themeColor="text1"/>
              </w:rPr>
              <w:fldChar w:fldCharType="end"/>
            </w:r>
          </w:hyperlink>
        </w:p>
        <w:p w14:paraId="24FE34D4" w14:textId="52C2889A" w:rsidR="00A74694" w:rsidRPr="008412E9" w:rsidRDefault="00DE5B2D" w:rsidP="00455D5B">
          <w:pPr>
            <w:pStyle w:val="TOC1"/>
            <w:spacing w:line="720" w:lineRule="auto"/>
            <w:rPr>
              <w:rFonts w:eastAsiaTheme="minorEastAsia"/>
              <w:color w:val="000000" w:themeColor="text1"/>
              <w:kern w:val="0"/>
              <w:szCs w:val="22"/>
              <w:lang w:eastAsia="en-US"/>
            </w:rPr>
          </w:pPr>
          <w:hyperlink w:anchor="_Toc493622374" w:history="1">
            <w:r w:rsidR="008412E9" w:rsidRPr="008412E9">
              <w:rPr>
                <w:rStyle w:val="Hyperlink"/>
                <w:color w:val="000000" w:themeColor="text1"/>
              </w:rPr>
              <w:t>The Differ</w:t>
            </w:r>
            <w:r w:rsidR="00455D5B">
              <w:rPr>
                <w:rStyle w:val="Hyperlink"/>
                <w:color w:val="000000" w:themeColor="text1"/>
              </w:rPr>
              <w:t>e</w:t>
            </w:r>
            <w:r w:rsidR="008412E9" w:rsidRPr="008412E9">
              <w:rPr>
                <w:rStyle w:val="Hyperlink"/>
                <w:color w:val="000000" w:themeColor="text1"/>
              </w:rPr>
              <w:t>nce Between a Condo and a PUD</w:t>
            </w:r>
            <w:r w:rsidR="00487137" w:rsidRPr="008412E9">
              <w:rPr>
                <w:rFonts w:eastAsiaTheme="minorEastAsia"/>
                <w:color w:val="000000" w:themeColor="text1"/>
                <w:kern w:val="0"/>
                <w:szCs w:val="22"/>
                <w:lang w:eastAsia="en-US"/>
              </w:rPr>
              <w:tab/>
            </w:r>
            <w:r w:rsidR="00487137">
              <w:rPr>
                <w:rFonts w:eastAsiaTheme="minorEastAsia"/>
                <w:color w:val="000000" w:themeColor="text1"/>
                <w:kern w:val="0"/>
                <w:szCs w:val="22"/>
                <w:lang w:eastAsia="en-US"/>
              </w:rPr>
              <w:t>1</w:t>
            </w:r>
            <w:r w:rsidR="00487137">
              <w:rPr>
                <w:webHidden/>
                <w:color w:val="000000" w:themeColor="text1"/>
              </w:rPr>
              <w:t xml:space="preserve">        </w:t>
            </w:r>
          </w:hyperlink>
        </w:p>
        <w:p w14:paraId="473D8195" w14:textId="154A0603" w:rsidR="00A74694" w:rsidRPr="008412E9" w:rsidRDefault="008412E9" w:rsidP="00455D5B">
          <w:pPr>
            <w:pStyle w:val="TOC1"/>
            <w:spacing w:line="720" w:lineRule="auto"/>
            <w:rPr>
              <w:rFonts w:eastAsiaTheme="minorEastAsia"/>
              <w:color w:val="000000" w:themeColor="text1"/>
              <w:kern w:val="0"/>
              <w:szCs w:val="22"/>
              <w:lang w:eastAsia="en-US"/>
            </w:rPr>
          </w:pPr>
          <w:r w:rsidRPr="008412E9">
            <w:rPr>
              <w:color w:val="000000" w:themeColor="text1"/>
            </w:rPr>
            <w:t>How to Use This Directory</w:t>
          </w:r>
          <w:r w:rsidRPr="008412E9">
            <w:rPr>
              <w:color w:val="000000" w:themeColor="text1"/>
            </w:rPr>
            <w:tab/>
            <w:t>2</w:t>
          </w:r>
        </w:p>
        <w:p w14:paraId="1DA1166F" w14:textId="70099511" w:rsidR="00A74694" w:rsidRPr="008412E9" w:rsidRDefault="00487137" w:rsidP="00455D5B">
          <w:pPr>
            <w:pStyle w:val="TOC1"/>
            <w:spacing w:line="720" w:lineRule="auto"/>
            <w:rPr>
              <w:rFonts w:eastAsiaTheme="minorEastAsia"/>
              <w:color w:val="000000" w:themeColor="text1"/>
              <w:kern w:val="0"/>
              <w:szCs w:val="22"/>
              <w:lang w:eastAsia="en-US"/>
            </w:rPr>
          </w:pPr>
          <w:r>
            <w:rPr>
              <w:rFonts w:eastAsiaTheme="minorEastAsia"/>
              <w:color w:val="000000" w:themeColor="text1"/>
              <w:kern w:val="0"/>
              <w:szCs w:val="22"/>
              <w:lang w:eastAsia="en-US"/>
            </w:rPr>
            <w:t>Benicia</w:t>
          </w:r>
          <w:r w:rsidR="008412E9" w:rsidRPr="008412E9">
            <w:rPr>
              <w:rFonts w:eastAsiaTheme="minorEastAsia"/>
              <w:color w:val="000000" w:themeColor="text1"/>
              <w:kern w:val="0"/>
              <w:szCs w:val="22"/>
              <w:lang w:eastAsia="en-US"/>
            </w:rPr>
            <w:t xml:space="preserve"> CID Directory</w:t>
          </w:r>
          <w:bookmarkStart w:id="1" w:name="_Hlk513632035"/>
          <w:r w:rsidR="008412E9" w:rsidRPr="008412E9">
            <w:rPr>
              <w:rFonts w:eastAsiaTheme="minorEastAsia"/>
              <w:color w:val="000000" w:themeColor="text1"/>
              <w:kern w:val="0"/>
              <w:szCs w:val="22"/>
              <w:lang w:eastAsia="en-US"/>
            </w:rPr>
            <w:tab/>
            <w:t>3</w:t>
          </w:r>
          <w:bookmarkEnd w:id="1"/>
        </w:p>
        <w:p w14:paraId="15B1B1A7" w14:textId="5657F383" w:rsidR="007E49C4" w:rsidRDefault="00487137" w:rsidP="00455D5B">
          <w:pPr>
            <w:pStyle w:val="TOC1"/>
            <w:spacing w:line="720" w:lineRule="auto"/>
            <w:rPr>
              <w:rFonts w:eastAsiaTheme="minorEastAsia"/>
              <w:color w:val="000000" w:themeColor="text1"/>
              <w:kern w:val="0"/>
              <w:szCs w:val="22"/>
              <w:lang w:eastAsia="en-US"/>
            </w:rPr>
          </w:pPr>
          <w:r w:rsidRPr="008412E9">
            <w:rPr>
              <w:rFonts w:eastAsiaTheme="minorEastAsia"/>
              <w:color w:val="000000" w:themeColor="text1"/>
              <w:kern w:val="0"/>
              <w:szCs w:val="22"/>
              <w:lang w:eastAsia="en-US"/>
            </w:rPr>
            <w:t>Vallejo CID Directory</w:t>
          </w:r>
          <w:r w:rsidR="007E49C4">
            <w:rPr>
              <w:rFonts w:eastAsiaTheme="minorEastAsia"/>
              <w:color w:val="000000" w:themeColor="text1"/>
              <w:kern w:val="0"/>
              <w:szCs w:val="22"/>
              <w:lang w:eastAsia="en-US"/>
            </w:rPr>
            <w:tab/>
          </w:r>
          <w:r w:rsidR="007A273B">
            <w:rPr>
              <w:rFonts w:eastAsiaTheme="minorEastAsia"/>
              <w:color w:val="000000" w:themeColor="text1"/>
              <w:kern w:val="0"/>
              <w:szCs w:val="22"/>
              <w:lang w:eastAsia="en-US"/>
            </w:rPr>
            <w:t>4</w:t>
          </w:r>
        </w:p>
        <w:p w14:paraId="70CE997D" w14:textId="6F07963B" w:rsidR="00487137" w:rsidRPr="007E49C4" w:rsidRDefault="007E49C4" w:rsidP="00455D5B">
          <w:pPr>
            <w:pStyle w:val="TOC1"/>
            <w:spacing w:line="720" w:lineRule="auto"/>
            <w:rPr>
              <w:rFonts w:eastAsiaTheme="minorEastAsia"/>
              <w:color w:val="000000" w:themeColor="text1"/>
              <w:kern w:val="0"/>
              <w:szCs w:val="22"/>
              <w:u w:val="single"/>
              <w:lang w:eastAsia="en-US"/>
            </w:rPr>
          </w:pPr>
          <w:r>
            <w:rPr>
              <w:rFonts w:eastAsiaTheme="minorEastAsia"/>
              <w:color w:val="000000" w:themeColor="text1"/>
              <w:kern w:val="0"/>
              <w:szCs w:val="22"/>
              <w:lang w:eastAsia="en-US"/>
            </w:rPr>
            <w:t xml:space="preserve">Management Company Directory </w:t>
          </w:r>
          <w:r>
            <w:rPr>
              <w:rFonts w:eastAsiaTheme="minorEastAsia"/>
              <w:color w:val="000000" w:themeColor="text1"/>
              <w:kern w:val="0"/>
              <w:szCs w:val="22"/>
              <w:u w:val="single"/>
              <w:lang w:eastAsia="en-US"/>
            </w:rPr>
            <w:tab/>
          </w:r>
          <w:r w:rsidR="007A273B" w:rsidRPr="00904690">
            <w:rPr>
              <w:rFonts w:eastAsiaTheme="minorEastAsia"/>
              <w:color w:val="000000" w:themeColor="text1"/>
              <w:kern w:val="0"/>
              <w:szCs w:val="22"/>
              <w:lang w:eastAsia="en-US"/>
            </w:rPr>
            <w:t>7</w:t>
          </w:r>
        </w:p>
        <w:p w14:paraId="5DE82177" w14:textId="615218B8" w:rsidR="00A74694" w:rsidRPr="008412E9" w:rsidRDefault="00487137" w:rsidP="00455D5B">
          <w:pPr>
            <w:pStyle w:val="TOC1"/>
            <w:spacing w:line="720" w:lineRule="auto"/>
            <w:rPr>
              <w:rFonts w:eastAsiaTheme="minorEastAsia"/>
              <w:color w:val="000000" w:themeColor="text1"/>
              <w:kern w:val="0"/>
              <w:szCs w:val="22"/>
              <w:lang w:eastAsia="en-US"/>
            </w:rPr>
          </w:pPr>
          <w:r>
            <w:rPr>
              <w:color w:val="000000" w:themeColor="text1"/>
            </w:rPr>
            <w:lastRenderedPageBreak/>
            <w:t>Disclaimer</w:t>
          </w:r>
          <w:r w:rsidR="008412E9" w:rsidRPr="008412E9">
            <w:rPr>
              <w:color w:val="000000" w:themeColor="text1"/>
            </w:rPr>
            <w:tab/>
          </w:r>
          <w:r w:rsidR="007E49C4">
            <w:rPr>
              <w:color w:val="000000" w:themeColor="text1"/>
            </w:rPr>
            <w:t>1</w:t>
          </w:r>
          <w:r w:rsidR="007A273B">
            <w:rPr>
              <w:color w:val="000000" w:themeColor="text1"/>
            </w:rPr>
            <w:t>0</w:t>
          </w:r>
          <w:r w:rsidR="008412E9" w:rsidRPr="008412E9">
            <w:rPr>
              <w:rFonts w:eastAsiaTheme="minorEastAsia"/>
              <w:color w:val="000000" w:themeColor="text1"/>
              <w:kern w:val="0"/>
              <w:szCs w:val="22"/>
              <w:lang w:eastAsia="en-US"/>
            </w:rPr>
            <w:t xml:space="preserve"> </w:t>
          </w:r>
        </w:p>
        <w:p w14:paraId="3FF540F2" w14:textId="66EE3507" w:rsidR="00400418" w:rsidRPr="00400418" w:rsidRDefault="00027B3F" w:rsidP="00400418">
          <w:pPr>
            <w:spacing w:line="720" w:lineRule="auto"/>
            <w:rPr>
              <w:color w:val="000000" w:themeColor="text1"/>
              <w:sz w:val="22"/>
              <w:szCs w:val="22"/>
            </w:rPr>
          </w:pPr>
          <w:r w:rsidRPr="008412E9">
            <w:rPr>
              <w:color w:val="000000" w:themeColor="text1"/>
            </w:rPr>
            <w:fldChar w:fldCharType="end"/>
          </w:r>
          <w:r w:rsidR="00400418" w:rsidRPr="00400418">
            <w:rPr>
              <w:color w:val="000000" w:themeColor="text1"/>
              <w:sz w:val="22"/>
              <w:szCs w:val="22"/>
            </w:rPr>
            <w:t>How to determine if a CID is FHA Compliant</w:t>
          </w:r>
          <w:r w:rsidR="00400418">
            <w:rPr>
              <w:color w:val="000000" w:themeColor="text1"/>
              <w:sz w:val="22"/>
              <w:szCs w:val="22"/>
            </w:rPr>
            <w:t xml:space="preserve"> </w:t>
          </w:r>
          <w:r w:rsidR="00400418">
            <w:rPr>
              <w:color w:val="000000" w:themeColor="text1"/>
              <w:sz w:val="22"/>
              <w:szCs w:val="22"/>
              <w:u w:val="single"/>
            </w:rPr>
            <w:t xml:space="preserve">               </w:t>
          </w:r>
          <w:r w:rsidR="00400418">
            <w:rPr>
              <w:color w:val="000000" w:themeColor="text1"/>
              <w:sz w:val="22"/>
              <w:szCs w:val="22"/>
              <w:u w:val="single"/>
            </w:rPr>
            <w:tab/>
          </w:r>
          <w:r w:rsidR="00400418">
            <w:rPr>
              <w:color w:val="000000" w:themeColor="text1"/>
              <w:sz w:val="22"/>
              <w:szCs w:val="22"/>
              <w:u w:val="single"/>
            </w:rPr>
            <w:tab/>
          </w:r>
          <w:r w:rsidR="00400418">
            <w:rPr>
              <w:color w:val="000000" w:themeColor="text1"/>
              <w:sz w:val="22"/>
              <w:szCs w:val="22"/>
              <w:u w:val="single"/>
            </w:rPr>
            <w:tab/>
            <w:t xml:space="preserve">                        </w:t>
          </w:r>
          <w:r w:rsidR="00400418">
            <w:rPr>
              <w:color w:val="000000" w:themeColor="text1"/>
              <w:sz w:val="22"/>
              <w:szCs w:val="22"/>
              <w:u w:val="single"/>
            </w:rPr>
            <w:tab/>
          </w:r>
          <w:r w:rsidR="00400418">
            <w:rPr>
              <w:color w:val="000000" w:themeColor="text1"/>
              <w:sz w:val="22"/>
              <w:szCs w:val="22"/>
              <w:u w:val="single"/>
            </w:rPr>
            <w:tab/>
            <w:t xml:space="preserve">    </w:t>
          </w:r>
          <w:r w:rsidR="007A273B" w:rsidRPr="007A273B">
            <w:rPr>
              <w:color w:val="000000" w:themeColor="text1"/>
              <w:sz w:val="22"/>
              <w:szCs w:val="22"/>
            </w:rPr>
            <w:t>1</w:t>
          </w:r>
          <w:r w:rsidR="007A273B">
            <w:rPr>
              <w:color w:val="000000" w:themeColor="text1"/>
              <w:sz w:val="22"/>
              <w:szCs w:val="22"/>
            </w:rPr>
            <w:t>0</w:t>
          </w:r>
          <w:r w:rsidR="00400418">
            <w:rPr>
              <w:color w:val="000000" w:themeColor="text1"/>
              <w:sz w:val="22"/>
              <w:szCs w:val="22"/>
              <w:u w:val="single"/>
            </w:rPr>
            <w:t xml:space="preserve">                               </w:t>
          </w:r>
          <w:r w:rsidR="00400418">
            <w:rPr>
              <w:color w:val="000000" w:themeColor="text1"/>
              <w:sz w:val="22"/>
              <w:szCs w:val="22"/>
            </w:rPr>
            <w:t xml:space="preserve"> </w:t>
          </w:r>
          <w:r w:rsidR="00400418">
            <w:rPr>
              <w:color w:val="000000" w:themeColor="text1"/>
              <w:sz w:val="22"/>
              <w:szCs w:val="22"/>
              <w:u w:val="single"/>
            </w:rPr>
            <w:t xml:space="preserve">                                                 </w:t>
          </w:r>
          <w:r w:rsidR="00400418">
            <w:rPr>
              <w:color w:val="000000" w:themeColor="text1"/>
              <w:sz w:val="22"/>
              <w:szCs w:val="22"/>
            </w:rPr>
            <w:t xml:space="preserve"> </w:t>
          </w:r>
        </w:p>
        <w:p w14:paraId="4CD115C9" w14:textId="77777777" w:rsidR="00400418" w:rsidRDefault="00400418" w:rsidP="00400418">
          <w:pPr>
            <w:rPr>
              <w:color w:val="000000" w:themeColor="text1"/>
            </w:rPr>
          </w:pPr>
        </w:p>
        <w:p w14:paraId="34D980DA" w14:textId="77777777" w:rsidR="00400418" w:rsidRDefault="00400418" w:rsidP="00400418">
          <w:pPr>
            <w:rPr>
              <w:color w:val="000000" w:themeColor="text1"/>
            </w:rPr>
          </w:pPr>
        </w:p>
        <w:p w14:paraId="4A792B88" w14:textId="77777777" w:rsidR="00400418" w:rsidRDefault="00400418" w:rsidP="00400418">
          <w:pPr>
            <w:rPr>
              <w:color w:val="000000" w:themeColor="text1"/>
            </w:rPr>
          </w:pPr>
        </w:p>
        <w:p w14:paraId="2D58C2B3" w14:textId="2587EE2E" w:rsidR="00805D6D" w:rsidRPr="00400418" w:rsidRDefault="00400418" w:rsidP="00400418">
          <w:pPr>
            <w:rPr>
              <w:color w:val="000000" w:themeColor="text1"/>
            </w:rPr>
          </w:pPr>
          <w:r>
            <w:rPr>
              <w:color w:val="000000" w:themeColor="text1"/>
            </w:rPr>
            <w:br w:type="page"/>
          </w:r>
        </w:p>
      </w:sdtContent>
    </w:sdt>
    <w:p w14:paraId="41321928" w14:textId="77777777" w:rsidR="00805D6D" w:rsidRDefault="00805D6D">
      <w:pPr>
        <w:sectPr w:rsidR="00805D6D" w:rsidSect="008B22F9">
          <w:headerReference w:type="default" r:id="rId12"/>
          <w:pgSz w:w="12240" w:h="15840" w:code="1"/>
          <w:pgMar w:top="1037" w:right="1037" w:bottom="1051" w:left="1037" w:header="1080" w:footer="720" w:gutter="0"/>
          <w:pgNumType w:start="0"/>
          <w:cols w:space="720"/>
          <w:titlePg/>
          <w:docGrid w:linePitch="360"/>
        </w:sectPr>
      </w:pPr>
    </w:p>
    <w:p w14:paraId="39FBDBFD" w14:textId="57588EAA" w:rsidR="00805D6D" w:rsidRPr="00740406" w:rsidRDefault="008A0BFB">
      <w:pPr>
        <w:pStyle w:val="Heading1"/>
        <w:rPr>
          <w:b/>
        </w:rPr>
      </w:pPr>
      <w:bookmarkStart w:id="2" w:name="_Toc493622373"/>
      <w:r w:rsidRPr="00740406">
        <w:rPr>
          <w:b/>
        </w:rPr>
        <w:lastRenderedPageBreak/>
        <w:t>W</w:t>
      </w:r>
      <w:bookmarkEnd w:id="2"/>
      <w:r w:rsidRPr="00740406">
        <w:rPr>
          <w:b/>
        </w:rPr>
        <w:t>hat is a CID?</w:t>
      </w:r>
    </w:p>
    <w:p w14:paraId="5FF218D4" w14:textId="157B1418" w:rsidR="00805D6D" w:rsidRPr="00740406" w:rsidRDefault="008A0BFB" w:rsidP="006216E8">
      <w:pPr>
        <w:rPr>
          <w:sz w:val="28"/>
          <w:szCs w:val="28"/>
        </w:rPr>
      </w:pPr>
      <w:r w:rsidRPr="00740406">
        <w:rPr>
          <w:sz w:val="28"/>
          <w:szCs w:val="28"/>
        </w:rPr>
        <w:t xml:space="preserve">In </w:t>
      </w:r>
      <w:r w:rsidRPr="008412E9">
        <w:rPr>
          <w:color w:val="000000" w:themeColor="text1"/>
          <w:sz w:val="28"/>
          <w:szCs w:val="28"/>
        </w:rPr>
        <w:t>California</w:t>
      </w:r>
      <w:r w:rsidRPr="00740406">
        <w:rPr>
          <w:sz w:val="28"/>
          <w:szCs w:val="28"/>
        </w:rPr>
        <w:t>, there are four types of CID’s; Condominiums (Condos), Planned Unit Developments (PUD</w:t>
      </w:r>
      <w:r w:rsidR="00661482">
        <w:rPr>
          <w:sz w:val="28"/>
          <w:szCs w:val="28"/>
        </w:rPr>
        <w:t>’s</w:t>
      </w:r>
      <w:r w:rsidRPr="00740406">
        <w:rPr>
          <w:sz w:val="28"/>
          <w:szCs w:val="28"/>
        </w:rPr>
        <w:t>), Community Apartment Complexes (Timeshares), and Cooperatives (Co-ops).  This report will deal only with Condos and PUD’s.</w:t>
      </w:r>
    </w:p>
    <w:p w14:paraId="224624D5" w14:textId="4B45F25F" w:rsidR="008A0BFB" w:rsidRPr="00740406" w:rsidRDefault="008A0BFB" w:rsidP="006216E8">
      <w:pPr>
        <w:rPr>
          <w:sz w:val="28"/>
          <w:szCs w:val="28"/>
        </w:rPr>
      </w:pPr>
      <w:r w:rsidRPr="00740406">
        <w:rPr>
          <w:sz w:val="28"/>
          <w:szCs w:val="28"/>
        </w:rPr>
        <w:t xml:space="preserve">With </w:t>
      </w:r>
      <w:r w:rsidR="00740406">
        <w:rPr>
          <w:sz w:val="28"/>
          <w:szCs w:val="28"/>
        </w:rPr>
        <w:t>C</w:t>
      </w:r>
      <w:r w:rsidRPr="00740406">
        <w:rPr>
          <w:sz w:val="28"/>
          <w:szCs w:val="28"/>
        </w:rPr>
        <w:t xml:space="preserve">ondos and PUD’s, individuals own their own unit and share part ownership of </w:t>
      </w:r>
      <w:r w:rsidR="00740406" w:rsidRPr="00740406">
        <w:rPr>
          <w:sz w:val="28"/>
          <w:szCs w:val="28"/>
        </w:rPr>
        <w:t xml:space="preserve">the </w:t>
      </w:r>
      <w:r w:rsidRPr="00740406">
        <w:rPr>
          <w:sz w:val="28"/>
          <w:szCs w:val="28"/>
        </w:rPr>
        <w:t>common property.</w:t>
      </w:r>
    </w:p>
    <w:p w14:paraId="40E7CB87" w14:textId="0BFF4B4C" w:rsidR="008A0BFB" w:rsidRDefault="008A0BFB" w:rsidP="006216E8">
      <w:pPr>
        <w:rPr>
          <w:sz w:val="28"/>
          <w:szCs w:val="28"/>
        </w:rPr>
      </w:pPr>
      <w:r w:rsidRPr="00740406">
        <w:rPr>
          <w:sz w:val="28"/>
          <w:szCs w:val="28"/>
        </w:rPr>
        <w:t xml:space="preserve">With all types of CID’s, there are deed restrictions that travel with the property called </w:t>
      </w:r>
      <w:r w:rsidR="00740406" w:rsidRPr="00740406">
        <w:rPr>
          <w:sz w:val="28"/>
          <w:szCs w:val="28"/>
        </w:rPr>
        <w:t>conditions</w:t>
      </w:r>
      <w:r w:rsidR="00455D5B">
        <w:rPr>
          <w:sz w:val="28"/>
          <w:szCs w:val="28"/>
        </w:rPr>
        <w:t>,</w:t>
      </w:r>
      <w:r w:rsidR="00740406" w:rsidRPr="00740406">
        <w:rPr>
          <w:sz w:val="28"/>
          <w:szCs w:val="28"/>
        </w:rPr>
        <w:t xml:space="preserve"> covenants, and restrictions (CC&amp;R’s).  The CC&amp;R’s outline the rights and responsibilities of the individual owners and the Home Owners Association (HOA) and define the relationship between the individuals, the common areas, and the HOA.</w:t>
      </w:r>
    </w:p>
    <w:p w14:paraId="374FEA93" w14:textId="77777777" w:rsidR="007D0ADB" w:rsidRDefault="007D0ADB" w:rsidP="006216E8">
      <w:pPr>
        <w:rPr>
          <w:sz w:val="28"/>
          <w:szCs w:val="28"/>
        </w:rPr>
      </w:pPr>
    </w:p>
    <w:p w14:paraId="4D8AF7C4" w14:textId="38EC8DD6" w:rsidR="007D0ADB" w:rsidRDefault="007D0ADB" w:rsidP="006216E8">
      <w:pPr>
        <w:rPr>
          <w:b/>
          <w:sz w:val="36"/>
          <w:szCs w:val="36"/>
        </w:rPr>
      </w:pPr>
      <w:r>
        <w:rPr>
          <w:b/>
          <w:sz w:val="36"/>
          <w:szCs w:val="36"/>
        </w:rPr>
        <w:t>The Difference between a Condo and a PUD</w:t>
      </w:r>
    </w:p>
    <w:p w14:paraId="7D983568" w14:textId="1E83E644" w:rsidR="007D0ADB" w:rsidRDefault="007D0ADB" w:rsidP="006216E8">
      <w:pPr>
        <w:rPr>
          <w:sz w:val="28"/>
          <w:szCs w:val="28"/>
        </w:rPr>
      </w:pPr>
      <w:r>
        <w:rPr>
          <w:sz w:val="28"/>
          <w:szCs w:val="28"/>
        </w:rPr>
        <w:t>There is no way to tell if a development is set up as a Condo community or as a PUD by appearances only.  While most Condos share many walls and most PUD’s look like townhouses or single family homes, this is not always the case.</w:t>
      </w:r>
    </w:p>
    <w:p w14:paraId="45257780" w14:textId="49144C89" w:rsidR="007D0ADB" w:rsidRDefault="007D0ADB" w:rsidP="006216E8">
      <w:pPr>
        <w:rPr>
          <w:sz w:val="28"/>
          <w:szCs w:val="28"/>
        </w:rPr>
      </w:pPr>
      <w:r>
        <w:rPr>
          <w:sz w:val="28"/>
          <w:szCs w:val="28"/>
        </w:rPr>
        <w:t>The major difference is that PUD’s own the land upon which the home is built.  In most cases, the individual may own the land and some</w:t>
      </w:r>
      <w:r w:rsidR="000142B3">
        <w:rPr>
          <w:sz w:val="28"/>
          <w:szCs w:val="28"/>
        </w:rPr>
        <w:t>,</w:t>
      </w:r>
      <w:r>
        <w:rPr>
          <w:sz w:val="28"/>
          <w:szCs w:val="28"/>
        </w:rPr>
        <w:t xml:space="preserve"> or all</w:t>
      </w:r>
      <w:r w:rsidR="000142B3">
        <w:rPr>
          <w:sz w:val="28"/>
          <w:szCs w:val="28"/>
        </w:rPr>
        <w:t>,</w:t>
      </w:r>
      <w:r>
        <w:rPr>
          <w:sz w:val="28"/>
          <w:szCs w:val="28"/>
        </w:rPr>
        <w:t xml:space="preserve"> of the exterior of the structure.  In a Condo development, however, the individual owns only the interior “envelope” of the structure and may have </w:t>
      </w:r>
      <w:r w:rsidR="000142B3">
        <w:rPr>
          <w:sz w:val="28"/>
          <w:szCs w:val="28"/>
        </w:rPr>
        <w:t xml:space="preserve">additional and </w:t>
      </w:r>
      <w:r>
        <w:rPr>
          <w:sz w:val="28"/>
          <w:szCs w:val="28"/>
        </w:rPr>
        <w:t>exclusive rights to a patio, yard, or balcony area.</w:t>
      </w:r>
    </w:p>
    <w:p w14:paraId="068F50D7" w14:textId="31F9AD14" w:rsidR="007D0ADB" w:rsidRDefault="007D0ADB" w:rsidP="006216E8">
      <w:pPr>
        <w:rPr>
          <w:sz w:val="28"/>
          <w:szCs w:val="28"/>
        </w:rPr>
      </w:pPr>
      <w:r>
        <w:rPr>
          <w:sz w:val="28"/>
          <w:szCs w:val="28"/>
        </w:rPr>
        <w:lastRenderedPageBreak/>
        <w:t>There are variations on the rights and responsibilities of the individuals who own Condos and PUD’s</w:t>
      </w:r>
      <w:r w:rsidR="00A0287E">
        <w:rPr>
          <w:sz w:val="28"/>
          <w:szCs w:val="28"/>
        </w:rPr>
        <w:t>,</w:t>
      </w:r>
      <w:r>
        <w:rPr>
          <w:sz w:val="28"/>
          <w:szCs w:val="28"/>
        </w:rPr>
        <w:t xml:space="preserve"> which is why CC&amp;R’s are necessary</w:t>
      </w:r>
      <w:r w:rsidR="000142B3">
        <w:rPr>
          <w:sz w:val="28"/>
          <w:szCs w:val="28"/>
        </w:rPr>
        <w:t>.</w:t>
      </w:r>
    </w:p>
    <w:p w14:paraId="239A15FA" w14:textId="1EECBA7C" w:rsidR="000142B3" w:rsidRDefault="000142B3" w:rsidP="006216E8">
      <w:pPr>
        <w:rPr>
          <w:b/>
          <w:sz w:val="36"/>
          <w:szCs w:val="36"/>
        </w:rPr>
      </w:pPr>
      <w:r>
        <w:rPr>
          <w:b/>
          <w:sz w:val="36"/>
          <w:szCs w:val="36"/>
        </w:rPr>
        <w:t>How to Use This Directory</w:t>
      </w:r>
    </w:p>
    <w:p w14:paraId="58EAEDC3" w14:textId="77777777" w:rsidR="00661482" w:rsidRDefault="000142B3" w:rsidP="006216E8">
      <w:pPr>
        <w:rPr>
          <w:sz w:val="28"/>
          <w:szCs w:val="28"/>
        </w:rPr>
      </w:pPr>
      <w:r>
        <w:rPr>
          <w:sz w:val="28"/>
          <w:szCs w:val="28"/>
        </w:rPr>
        <w:t xml:space="preserve">The first part of this directory is a list of all known Condo and PUD communities in Vallejo and Benicia, sorted by city.  </w:t>
      </w:r>
      <w:r w:rsidR="00661482">
        <w:rPr>
          <w:sz w:val="28"/>
          <w:szCs w:val="28"/>
        </w:rPr>
        <w:t>The listings for the remainder of Solano county are still under construction.</w:t>
      </w:r>
    </w:p>
    <w:p w14:paraId="1A2158D9" w14:textId="02A5B9D9" w:rsidR="000142B3" w:rsidRDefault="000142B3" w:rsidP="006216E8">
      <w:pPr>
        <w:rPr>
          <w:sz w:val="28"/>
          <w:szCs w:val="28"/>
        </w:rPr>
      </w:pPr>
      <w:r>
        <w:rPr>
          <w:sz w:val="28"/>
          <w:szCs w:val="28"/>
        </w:rPr>
        <w:t xml:space="preserve">Look up the property by NAME to find out the name of the </w:t>
      </w:r>
      <w:r w:rsidR="00487137">
        <w:rPr>
          <w:sz w:val="28"/>
          <w:szCs w:val="28"/>
        </w:rPr>
        <w:t xml:space="preserve">management company that </w:t>
      </w:r>
      <w:r w:rsidR="00661482">
        <w:rPr>
          <w:sz w:val="28"/>
          <w:szCs w:val="28"/>
        </w:rPr>
        <w:t>manages</w:t>
      </w:r>
      <w:r w:rsidR="00487137">
        <w:rPr>
          <w:sz w:val="28"/>
          <w:szCs w:val="28"/>
        </w:rPr>
        <w:t xml:space="preserve"> the </w:t>
      </w:r>
      <w:r>
        <w:rPr>
          <w:sz w:val="28"/>
          <w:szCs w:val="28"/>
        </w:rPr>
        <w:t>HOA</w:t>
      </w:r>
      <w:r w:rsidR="00487137">
        <w:rPr>
          <w:sz w:val="28"/>
          <w:szCs w:val="28"/>
        </w:rPr>
        <w:t xml:space="preserve"> for the</w:t>
      </w:r>
      <w:r>
        <w:rPr>
          <w:sz w:val="28"/>
          <w:szCs w:val="28"/>
        </w:rPr>
        <w:t xml:space="preserve"> subject property.</w:t>
      </w:r>
    </w:p>
    <w:p w14:paraId="5B00EA50" w14:textId="62525106" w:rsidR="000142B3" w:rsidRPr="000142B3" w:rsidRDefault="000142B3" w:rsidP="006216E8">
      <w:pPr>
        <w:rPr>
          <w:sz w:val="28"/>
          <w:szCs w:val="28"/>
        </w:rPr>
      </w:pPr>
      <w:r>
        <w:rPr>
          <w:sz w:val="28"/>
          <w:szCs w:val="28"/>
        </w:rPr>
        <w:t xml:space="preserve">The second part of the directory is a list of all </w:t>
      </w:r>
      <w:r w:rsidRPr="00697B9C">
        <w:rPr>
          <w:sz w:val="28"/>
          <w:szCs w:val="28"/>
          <w:u w:val="single"/>
        </w:rPr>
        <w:t>known</w:t>
      </w:r>
      <w:r>
        <w:rPr>
          <w:sz w:val="28"/>
          <w:szCs w:val="28"/>
        </w:rPr>
        <w:t xml:space="preserve"> </w:t>
      </w:r>
      <w:r w:rsidR="00487137">
        <w:rPr>
          <w:sz w:val="28"/>
          <w:szCs w:val="28"/>
        </w:rPr>
        <w:t xml:space="preserve">management companies that manage the </w:t>
      </w:r>
      <w:r>
        <w:rPr>
          <w:sz w:val="28"/>
          <w:szCs w:val="28"/>
        </w:rPr>
        <w:t xml:space="preserve">HOA’s </w:t>
      </w:r>
      <w:r w:rsidR="00661482">
        <w:rPr>
          <w:sz w:val="28"/>
          <w:szCs w:val="28"/>
        </w:rPr>
        <w:t xml:space="preserve">in </w:t>
      </w:r>
      <w:r w:rsidR="00487137">
        <w:rPr>
          <w:sz w:val="28"/>
          <w:szCs w:val="28"/>
        </w:rPr>
        <w:t>Solano County</w:t>
      </w:r>
      <w:r>
        <w:rPr>
          <w:sz w:val="28"/>
          <w:szCs w:val="28"/>
        </w:rPr>
        <w:t xml:space="preserve">.  Once you have determined the name of the </w:t>
      </w:r>
      <w:r w:rsidR="00661482">
        <w:rPr>
          <w:sz w:val="28"/>
          <w:szCs w:val="28"/>
        </w:rPr>
        <w:t xml:space="preserve">management company </w:t>
      </w:r>
      <w:r>
        <w:rPr>
          <w:sz w:val="28"/>
          <w:szCs w:val="28"/>
        </w:rPr>
        <w:t xml:space="preserve">you are looking for by </w:t>
      </w:r>
      <w:r>
        <w:rPr>
          <w:sz w:val="28"/>
          <w:szCs w:val="28"/>
        </w:rPr>
        <w:lastRenderedPageBreak/>
        <w:t xml:space="preserve">searching the property directory, you can </w:t>
      </w:r>
      <w:r w:rsidR="00661482">
        <w:rPr>
          <w:sz w:val="28"/>
          <w:szCs w:val="28"/>
        </w:rPr>
        <w:t xml:space="preserve">then </w:t>
      </w:r>
      <w:r>
        <w:rPr>
          <w:sz w:val="28"/>
          <w:szCs w:val="28"/>
        </w:rPr>
        <w:t xml:space="preserve">find the contact information for this </w:t>
      </w:r>
      <w:r w:rsidR="00661482">
        <w:rPr>
          <w:sz w:val="28"/>
          <w:szCs w:val="28"/>
        </w:rPr>
        <w:t>company</w:t>
      </w:r>
      <w:r>
        <w:rPr>
          <w:sz w:val="28"/>
          <w:szCs w:val="28"/>
        </w:rPr>
        <w:t xml:space="preserve"> by searching in alphabetical order.</w:t>
      </w:r>
    </w:p>
    <w:p w14:paraId="340F7DEA" w14:textId="095AC487" w:rsidR="007D0ADB" w:rsidRDefault="007D0ADB" w:rsidP="006216E8">
      <w:pPr>
        <w:rPr>
          <w:sz w:val="28"/>
          <w:szCs w:val="28"/>
        </w:rPr>
      </w:pPr>
    </w:p>
    <w:p w14:paraId="7A32334D" w14:textId="72E6FD04" w:rsidR="00784AF3" w:rsidRDefault="00784AF3" w:rsidP="006216E8">
      <w:pPr>
        <w:rPr>
          <w:sz w:val="28"/>
          <w:szCs w:val="28"/>
        </w:rPr>
      </w:pPr>
    </w:p>
    <w:p w14:paraId="22857FF6" w14:textId="768ABD6E" w:rsidR="00784AF3" w:rsidRDefault="00784AF3" w:rsidP="006216E8">
      <w:pPr>
        <w:rPr>
          <w:sz w:val="28"/>
          <w:szCs w:val="28"/>
        </w:rPr>
      </w:pPr>
    </w:p>
    <w:p w14:paraId="43922696" w14:textId="58DF2B9F" w:rsidR="00784AF3" w:rsidRDefault="00784AF3" w:rsidP="006216E8">
      <w:pPr>
        <w:rPr>
          <w:sz w:val="28"/>
          <w:szCs w:val="28"/>
        </w:rPr>
      </w:pPr>
    </w:p>
    <w:p w14:paraId="04995885" w14:textId="09E58D0F" w:rsidR="00784AF3" w:rsidRDefault="00784AF3" w:rsidP="006216E8">
      <w:pPr>
        <w:rPr>
          <w:sz w:val="28"/>
          <w:szCs w:val="28"/>
        </w:rPr>
      </w:pPr>
    </w:p>
    <w:p w14:paraId="46612867" w14:textId="1857DADA" w:rsidR="00784AF3" w:rsidRDefault="00784AF3" w:rsidP="006216E8">
      <w:pPr>
        <w:rPr>
          <w:sz w:val="28"/>
          <w:szCs w:val="28"/>
        </w:rPr>
      </w:pPr>
    </w:p>
    <w:p w14:paraId="7D739217" w14:textId="55B885B3" w:rsidR="00784AF3" w:rsidRDefault="00784AF3" w:rsidP="006216E8">
      <w:pPr>
        <w:rPr>
          <w:sz w:val="28"/>
          <w:szCs w:val="28"/>
        </w:rPr>
      </w:pPr>
    </w:p>
    <w:p w14:paraId="22EDFBEC" w14:textId="1EE642AF" w:rsidR="00784AF3" w:rsidRDefault="00784AF3" w:rsidP="006216E8">
      <w:pPr>
        <w:rPr>
          <w:sz w:val="28"/>
          <w:szCs w:val="28"/>
        </w:rPr>
      </w:pPr>
    </w:p>
    <w:p w14:paraId="02990506" w14:textId="43627BAA" w:rsidR="00784AF3" w:rsidRDefault="00784AF3" w:rsidP="006216E8">
      <w:pPr>
        <w:rPr>
          <w:sz w:val="28"/>
          <w:szCs w:val="28"/>
        </w:rPr>
      </w:pPr>
    </w:p>
    <w:p w14:paraId="342F0359" w14:textId="0AA04EF8" w:rsidR="00784AF3" w:rsidRDefault="00784AF3" w:rsidP="006216E8">
      <w:pPr>
        <w:rPr>
          <w:sz w:val="28"/>
          <w:szCs w:val="28"/>
        </w:rPr>
      </w:pPr>
    </w:p>
    <w:p w14:paraId="43022735" w14:textId="44A6EF0D" w:rsidR="00784AF3" w:rsidRDefault="00784AF3" w:rsidP="006216E8">
      <w:pPr>
        <w:rPr>
          <w:sz w:val="28"/>
          <w:szCs w:val="28"/>
        </w:rPr>
      </w:pPr>
    </w:p>
    <w:p w14:paraId="5D755702" w14:textId="77777777" w:rsidR="00784AF3" w:rsidRPr="007D0ADB" w:rsidRDefault="00784AF3" w:rsidP="006216E8">
      <w:pPr>
        <w:rPr>
          <w:sz w:val="28"/>
          <w:szCs w:val="28"/>
        </w:rPr>
      </w:pPr>
    </w:p>
    <w:p w14:paraId="16FF373D" w14:textId="30B4DE5F" w:rsidR="00805D6D" w:rsidRDefault="00661482" w:rsidP="00E31C8A">
      <w:pPr>
        <w:pStyle w:val="TableHeading"/>
        <w:pBdr>
          <w:left w:val="single" w:sz="4" w:space="7" w:color="7E97AD" w:themeColor="accent1"/>
        </w:pBdr>
      </w:pPr>
      <w:r>
        <w:t>Benicia</w:t>
      </w:r>
      <w:r w:rsidR="00784AF3">
        <w:t xml:space="preserve"> CID directory</w:t>
      </w:r>
    </w:p>
    <w:tbl>
      <w:tblPr>
        <w:tblStyle w:val="FinancialTable"/>
        <w:tblW w:w="5000" w:type="pct"/>
        <w:tblLayout w:type="fixed"/>
        <w:tblLook w:val="04A0" w:firstRow="1" w:lastRow="0" w:firstColumn="1" w:lastColumn="0" w:noHBand="0" w:noVBand="1"/>
        <w:tblDescription w:val="Financial table"/>
      </w:tblPr>
      <w:tblGrid>
        <w:gridCol w:w="2334"/>
        <w:gridCol w:w="2521"/>
        <w:gridCol w:w="1169"/>
        <w:gridCol w:w="3182"/>
      </w:tblGrid>
      <w:tr w:rsidR="00DD5503" w14:paraId="71F23D78" w14:textId="77777777" w:rsidTr="00A069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8" w:type="pct"/>
            <w:vAlign w:val="bottom"/>
          </w:tcPr>
          <w:p w14:paraId="57F6E91D" w14:textId="43698854" w:rsidR="00805D6D" w:rsidRDefault="00784AF3" w:rsidP="00784AF3">
            <w:pPr>
              <w:jc w:val="center"/>
            </w:pPr>
            <w:r>
              <w:t>Name</w:t>
            </w:r>
          </w:p>
        </w:tc>
        <w:tc>
          <w:tcPr>
            <w:tcW w:w="1369" w:type="pct"/>
            <w:vAlign w:val="bottom"/>
          </w:tcPr>
          <w:p w14:paraId="3659E217" w14:textId="77FA59F1" w:rsidR="00805D6D" w:rsidRDefault="00784AF3" w:rsidP="00784AF3">
            <w:pPr>
              <w:jc w:val="center"/>
              <w:cnfStyle w:val="100000000000" w:firstRow="1" w:lastRow="0" w:firstColumn="0" w:lastColumn="0" w:oddVBand="0" w:evenVBand="0" w:oddHBand="0" w:evenHBand="0" w:firstRowFirstColumn="0" w:firstRowLastColumn="0" w:lastRowFirstColumn="0" w:lastRowLastColumn="0"/>
            </w:pPr>
            <w:r>
              <w:t>Address</w:t>
            </w:r>
          </w:p>
        </w:tc>
        <w:tc>
          <w:tcPr>
            <w:tcW w:w="635" w:type="pct"/>
            <w:vAlign w:val="bottom"/>
          </w:tcPr>
          <w:p w14:paraId="31435D0E" w14:textId="14D24FA4" w:rsidR="00805D6D" w:rsidRDefault="00784AF3" w:rsidP="00784AF3">
            <w:pPr>
              <w:jc w:val="center"/>
              <w:cnfStyle w:val="100000000000" w:firstRow="1" w:lastRow="0" w:firstColumn="0" w:lastColumn="0" w:oddVBand="0" w:evenVBand="0" w:oddHBand="0" w:evenHBand="0" w:firstRowFirstColumn="0" w:firstRowLastColumn="0" w:lastRowFirstColumn="0" w:lastRowLastColumn="0"/>
            </w:pPr>
            <w:r>
              <w:t>PUD or condo</w:t>
            </w:r>
            <w:r w:rsidR="00DD5503">
              <w:t>?</w:t>
            </w:r>
          </w:p>
        </w:tc>
        <w:tc>
          <w:tcPr>
            <w:tcW w:w="1728" w:type="pct"/>
            <w:vAlign w:val="bottom"/>
          </w:tcPr>
          <w:p w14:paraId="0055AD9E" w14:textId="34BA7B88" w:rsidR="00805D6D" w:rsidRDefault="00661482" w:rsidP="00784AF3">
            <w:pPr>
              <w:jc w:val="center"/>
              <w:cnfStyle w:val="100000000000" w:firstRow="1" w:lastRow="0" w:firstColumn="0" w:lastColumn="0" w:oddVBand="0" w:evenVBand="0" w:oddHBand="0" w:evenHBand="0" w:firstRowFirstColumn="0" w:firstRowLastColumn="0" w:lastRowFirstColumn="0" w:lastRowLastColumn="0"/>
            </w:pPr>
            <w:r>
              <w:t>mgmt company</w:t>
            </w:r>
          </w:p>
        </w:tc>
      </w:tr>
      <w:tr w:rsidR="00DD5503" w14:paraId="6E0B25B5"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752D11D6" w14:textId="55DC2C7F" w:rsidR="00805D6D" w:rsidRPr="00C74843" w:rsidRDefault="006011B3" w:rsidP="006011B3">
            <w:pPr>
              <w:rPr>
                <w:color w:val="auto"/>
                <w:sz w:val="24"/>
                <w:szCs w:val="24"/>
              </w:rPr>
            </w:pPr>
            <w:r w:rsidRPr="00C74843">
              <w:rPr>
                <w:color w:val="auto"/>
                <w:sz w:val="24"/>
                <w:szCs w:val="24"/>
              </w:rPr>
              <w:t>Aqua Vista</w:t>
            </w:r>
          </w:p>
        </w:tc>
        <w:tc>
          <w:tcPr>
            <w:tcW w:w="1369" w:type="pct"/>
          </w:tcPr>
          <w:p w14:paraId="5D1246E3" w14:textId="2A16906D" w:rsidR="00805D6D" w:rsidRPr="00C74843" w:rsidRDefault="00E72297"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919 West L Street</w:t>
            </w:r>
          </w:p>
        </w:tc>
        <w:tc>
          <w:tcPr>
            <w:tcW w:w="635" w:type="pct"/>
          </w:tcPr>
          <w:p w14:paraId="21364DF4" w14:textId="632ADCBA" w:rsidR="00805D6D" w:rsidRPr="00C74843" w:rsidRDefault="009214E7" w:rsidP="00DD5503">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8" w:type="pct"/>
          </w:tcPr>
          <w:p w14:paraId="3B595B2A" w14:textId="2A7DA799" w:rsidR="00805D6D" w:rsidRPr="00C74843" w:rsidRDefault="008E2AD9"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Summit</w:t>
            </w:r>
          </w:p>
        </w:tc>
      </w:tr>
      <w:tr w:rsidR="00DD5503" w14:paraId="5F173E72"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39EE25EA" w14:textId="240DF292" w:rsidR="00E85F2B" w:rsidRPr="00C74843" w:rsidRDefault="006011B3" w:rsidP="006011B3">
            <w:pPr>
              <w:rPr>
                <w:color w:val="auto"/>
                <w:sz w:val="24"/>
                <w:szCs w:val="24"/>
              </w:rPr>
            </w:pPr>
            <w:r w:rsidRPr="00C74843">
              <w:rPr>
                <w:color w:val="auto"/>
                <w:sz w:val="24"/>
                <w:szCs w:val="24"/>
              </w:rPr>
              <w:t>Bay View Villas</w:t>
            </w:r>
          </w:p>
        </w:tc>
        <w:tc>
          <w:tcPr>
            <w:tcW w:w="1369" w:type="pct"/>
          </w:tcPr>
          <w:p w14:paraId="00316238" w14:textId="262F17A6" w:rsidR="00E85F2B" w:rsidRPr="00C74843" w:rsidRDefault="00E72297"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900 Southampton Rd</w:t>
            </w:r>
          </w:p>
        </w:tc>
        <w:tc>
          <w:tcPr>
            <w:tcW w:w="635" w:type="pct"/>
          </w:tcPr>
          <w:p w14:paraId="0191BA84" w14:textId="7676C55C" w:rsidR="00E85F2B" w:rsidRPr="00C74843" w:rsidRDefault="00DD5503" w:rsidP="00DD5503">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8" w:type="pct"/>
          </w:tcPr>
          <w:p w14:paraId="4EAD07F6" w14:textId="5A9B759F" w:rsidR="00E85F2B" w:rsidRPr="00C74843" w:rsidRDefault="00DD5503"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Property Services</w:t>
            </w:r>
          </w:p>
        </w:tc>
      </w:tr>
      <w:tr w:rsidR="00DD5503" w14:paraId="2AC1DC03"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1709C3A1" w14:textId="312DBB67" w:rsidR="006011B3" w:rsidRPr="00C74843" w:rsidRDefault="006011B3" w:rsidP="006011B3">
            <w:pPr>
              <w:rPr>
                <w:color w:val="auto"/>
                <w:sz w:val="24"/>
                <w:szCs w:val="24"/>
              </w:rPr>
            </w:pPr>
            <w:r w:rsidRPr="00C74843">
              <w:rPr>
                <w:color w:val="auto"/>
                <w:sz w:val="24"/>
                <w:szCs w:val="24"/>
              </w:rPr>
              <w:t>Bay Vista</w:t>
            </w:r>
          </w:p>
        </w:tc>
        <w:tc>
          <w:tcPr>
            <w:tcW w:w="1369" w:type="pct"/>
          </w:tcPr>
          <w:p w14:paraId="6CA2B18E" w14:textId="6772F864" w:rsidR="00E85F2B" w:rsidRPr="00C74843" w:rsidRDefault="00013A3E"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London Circle</w:t>
            </w:r>
          </w:p>
        </w:tc>
        <w:tc>
          <w:tcPr>
            <w:tcW w:w="635" w:type="pct"/>
          </w:tcPr>
          <w:p w14:paraId="38828C06" w14:textId="00780D96" w:rsidR="00E85F2B" w:rsidRPr="00C74843" w:rsidRDefault="001A13A8" w:rsidP="00DD5503">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8" w:type="pct"/>
          </w:tcPr>
          <w:p w14:paraId="03428A57" w14:textId="400618E3" w:rsidR="00E85F2B" w:rsidRPr="00C74843" w:rsidRDefault="00E31C8A"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Condominium Financial Management</w:t>
            </w:r>
          </w:p>
        </w:tc>
      </w:tr>
      <w:tr w:rsidR="00DD5503" w14:paraId="73E1FE84"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3CB28D96" w14:textId="2A114891" w:rsidR="00805D6D" w:rsidRPr="00C74843" w:rsidRDefault="006011B3" w:rsidP="006011B3">
            <w:pPr>
              <w:rPr>
                <w:color w:val="auto"/>
                <w:sz w:val="24"/>
                <w:szCs w:val="24"/>
              </w:rPr>
            </w:pPr>
            <w:r w:rsidRPr="00C74843">
              <w:rPr>
                <w:color w:val="auto"/>
                <w:sz w:val="24"/>
                <w:szCs w:val="24"/>
              </w:rPr>
              <w:t>Benicia Marina</w:t>
            </w:r>
          </w:p>
        </w:tc>
        <w:tc>
          <w:tcPr>
            <w:tcW w:w="1369" w:type="pct"/>
          </w:tcPr>
          <w:p w14:paraId="28EE7EA6" w14:textId="2D3274D8" w:rsidR="00805D6D" w:rsidRPr="00C74843" w:rsidRDefault="00BC762F"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 St/East 2</w:t>
            </w:r>
            <w:r w:rsidRPr="00C74843">
              <w:rPr>
                <w:color w:val="auto"/>
                <w:sz w:val="24"/>
                <w:szCs w:val="24"/>
                <w:vertAlign w:val="superscript"/>
              </w:rPr>
              <w:t>nd</w:t>
            </w:r>
            <w:r w:rsidRPr="00C74843">
              <w:rPr>
                <w:color w:val="auto"/>
                <w:sz w:val="24"/>
                <w:szCs w:val="24"/>
              </w:rPr>
              <w:t>/ Marina Village Way</w:t>
            </w:r>
          </w:p>
        </w:tc>
        <w:tc>
          <w:tcPr>
            <w:tcW w:w="635" w:type="pct"/>
          </w:tcPr>
          <w:p w14:paraId="607D60E6" w14:textId="5047EB19" w:rsidR="00805D6D" w:rsidRPr="00C74843" w:rsidRDefault="007A273B" w:rsidP="00DD5503">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8" w:type="pct"/>
          </w:tcPr>
          <w:p w14:paraId="44FB330B" w14:textId="10DD9706" w:rsidR="00805D6D" w:rsidRPr="00C74843" w:rsidRDefault="008E2AD9"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CJM</w:t>
            </w:r>
          </w:p>
        </w:tc>
      </w:tr>
      <w:tr w:rsidR="00DD5503" w14:paraId="3D0ABEC9"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3FEDFFC5" w14:textId="2030A953" w:rsidR="00805D6D" w:rsidRPr="00C74843" w:rsidRDefault="006011B3" w:rsidP="006011B3">
            <w:pPr>
              <w:rPr>
                <w:color w:val="auto"/>
                <w:sz w:val="24"/>
                <w:szCs w:val="24"/>
              </w:rPr>
            </w:pPr>
            <w:r w:rsidRPr="00C74843">
              <w:rPr>
                <w:color w:val="auto"/>
                <w:sz w:val="24"/>
                <w:szCs w:val="24"/>
              </w:rPr>
              <w:t xml:space="preserve">Bridgeview I </w:t>
            </w:r>
          </w:p>
        </w:tc>
        <w:tc>
          <w:tcPr>
            <w:tcW w:w="1369" w:type="pct"/>
          </w:tcPr>
          <w:p w14:paraId="2879FF1C" w14:textId="7C14D667" w:rsidR="00805D6D" w:rsidRPr="00C74843" w:rsidRDefault="006011B3"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Shirley Drive</w:t>
            </w:r>
          </w:p>
        </w:tc>
        <w:tc>
          <w:tcPr>
            <w:tcW w:w="635" w:type="pct"/>
          </w:tcPr>
          <w:p w14:paraId="6B3CA724" w14:textId="4047ED96" w:rsidR="00805D6D" w:rsidRPr="00C74843" w:rsidRDefault="00E645F9" w:rsidP="00DD5503">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8" w:type="pct"/>
          </w:tcPr>
          <w:p w14:paraId="10E50558" w14:textId="54417AB8" w:rsidR="00805D6D" w:rsidRPr="00C74843" w:rsidRDefault="008E2AD9"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Hudson</w:t>
            </w:r>
          </w:p>
        </w:tc>
      </w:tr>
      <w:tr w:rsidR="00E31C8A" w14:paraId="0A1D3134"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24145E9C" w14:textId="1E3FCB00" w:rsidR="00E31C8A" w:rsidRPr="00C74843" w:rsidRDefault="00E31C8A" w:rsidP="00E31C8A">
            <w:pPr>
              <w:rPr>
                <w:color w:val="auto"/>
                <w:sz w:val="24"/>
                <w:szCs w:val="24"/>
              </w:rPr>
            </w:pPr>
            <w:r w:rsidRPr="00C74843">
              <w:rPr>
                <w:color w:val="auto"/>
                <w:sz w:val="24"/>
                <w:szCs w:val="24"/>
              </w:rPr>
              <w:t>Bridgeview II</w:t>
            </w:r>
          </w:p>
        </w:tc>
        <w:tc>
          <w:tcPr>
            <w:tcW w:w="1369" w:type="pct"/>
          </w:tcPr>
          <w:p w14:paraId="3C7E411E" w14:textId="0C2A2310"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Lori Drive</w:t>
            </w:r>
          </w:p>
        </w:tc>
        <w:tc>
          <w:tcPr>
            <w:tcW w:w="635" w:type="pct"/>
          </w:tcPr>
          <w:p w14:paraId="5294E973" w14:textId="341A47C5"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8" w:type="pct"/>
          </w:tcPr>
          <w:p w14:paraId="35CCBA8B" w14:textId="3A59DA4E"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Condominium Financial Management</w:t>
            </w:r>
          </w:p>
        </w:tc>
      </w:tr>
      <w:tr w:rsidR="00E31C8A" w14:paraId="2572E186"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1CF54F0A" w14:textId="16975E5D" w:rsidR="00E31C8A" w:rsidRPr="00C74843" w:rsidRDefault="00E31C8A" w:rsidP="00E31C8A">
            <w:pPr>
              <w:rPr>
                <w:color w:val="auto"/>
                <w:sz w:val="24"/>
                <w:szCs w:val="24"/>
              </w:rPr>
            </w:pPr>
            <w:r w:rsidRPr="00C74843">
              <w:rPr>
                <w:color w:val="auto"/>
                <w:sz w:val="24"/>
                <w:szCs w:val="24"/>
              </w:rPr>
              <w:t>Bridgeview III</w:t>
            </w:r>
          </w:p>
        </w:tc>
        <w:tc>
          <w:tcPr>
            <w:tcW w:w="1369" w:type="pct"/>
          </w:tcPr>
          <w:p w14:paraId="09E6007D" w14:textId="767D4C01"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Blanchard</w:t>
            </w:r>
          </w:p>
        </w:tc>
        <w:tc>
          <w:tcPr>
            <w:tcW w:w="635" w:type="pct"/>
          </w:tcPr>
          <w:p w14:paraId="57AD6452" w14:textId="56B7E223"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8" w:type="pct"/>
          </w:tcPr>
          <w:p w14:paraId="31EE7E5F" w14:textId="5A667A11"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Property Services</w:t>
            </w:r>
          </w:p>
        </w:tc>
      </w:tr>
      <w:tr w:rsidR="00E31C8A" w14:paraId="53D1AB42"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74B3E194" w14:textId="1555A153" w:rsidR="00E31C8A" w:rsidRPr="00C74843" w:rsidRDefault="00E31C8A" w:rsidP="00E31C8A">
            <w:pPr>
              <w:rPr>
                <w:color w:val="auto"/>
                <w:sz w:val="24"/>
                <w:szCs w:val="24"/>
              </w:rPr>
            </w:pPr>
            <w:r w:rsidRPr="00C74843">
              <w:rPr>
                <w:color w:val="auto"/>
                <w:sz w:val="24"/>
                <w:szCs w:val="24"/>
              </w:rPr>
              <w:t>Clocktower Grove</w:t>
            </w:r>
          </w:p>
        </w:tc>
        <w:tc>
          <w:tcPr>
            <w:tcW w:w="1369" w:type="pct"/>
          </w:tcPr>
          <w:p w14:paraId="33E1F2B0" w14:textId="6615BC36"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Buchanan</w:t>
            </w:r>
          </w:p>
        </w:tc>
        <w:tc>
          <w:tcPr>
            <w:tcW w:w="635" w:type="pct"/>
          </w:tcPr>
          <w:p w14:paraId="7E281097" w14:textId="4EC93824" w:rsidR="00E31C8A" w:rsidRPr="00C74843" w:rsidRDefault="009214E7"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8" w:type="pct"/>
          </w:tcPr>
          <w:p w14:paraId="62117C12" w14:textId="43F3E144"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CJM</w:t>
            </w:r>
          </w:p>
        </w:tc>
      </w:tr>
      <w:tr w:rsidR="00E31C8A" w14:paraId="59E51F3A"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2DA3F252" w14:textId="7BE1F882" w:rsidR="00E31C8A" w:rsidRPr="00C74843" w:rsidRDefault="00E31C8A" w:rsidP="00E31C8A">
            <w:pPr>
              <w:rPr>
                <w:color w:val="auto"/>
                <w:sz w:val="24"/>
                <w:szCs w:val="24"/>
              </w:rPr>
            </w:pPr>
            <w:r w:rsidRPr="00C74843">
              <w:rPr>
                <w:color w:val="auto"/>
                <w:sz w:val="24"/>
                <w:szCs w:val="24"/>
              </w:rPr>
              <w:t>Costa Vista</w:t>
            </w:r>
          </w:p>
        </w:tc>
        <w:tc>
          <w:tcPr>
            <w:tcW w:w="1369" w:type="pct"/>
          </w:tcPr>
          <w:p w14:paraId="05940A7C" w14:textId="00115665" w:rsidR="00E31C8A" w:rsidRPr="00C74843" w:rsidRDefault="007A273B" w:rsidP="00E31C8A">
            <w:pPr>
              <w:ind w:left="0"/>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 xml:space="preserve">  1717 Lindo Street</w:t>
            </w:r>
          </w:p>
        </w:tc>
        <w:tc>
          <w:tcPr>
            <w:tcW w:w="635" w:type="pct"/>
          </w:tcPr>
          <w:p w14:paraId="1B62F098" w14:textId="16DFBBED"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8" w:type="pct"/>
          </w:tcPr>
          <w:p w14:paraId="3DB4BDE0" w14:textId="5752C86C"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Omni Management</w:t>
            </w:r>
          </w:p>
        </w:tc>
      </w:tr>
      <w:tr w:rsidR="00E31C8A" w14:paraId="74CD4590"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18627B2C" w14:textId="5D6475EC" w:rsidR="00E31C8A" w:rsidRPr="00C74843" w:rsidRDefault="00E31C8A" w:rsidP="00E31C8A">
            <w:pPr>
              <w:rPr>
                <w:color w:val="auto"/>
                <w:sz w:val="24"/>
                <w:szCs w:val="24"/>
              </w:rPr>
            </w:pPr>
            <w:r w:rsidRPr="00C74843">
              <w:rPr>
                <w:color w:val="auto"/>
                <w:sz w:val="24"/>
                <w:szCs w:val="24"/>
              </w:rPr>
              <w:t>The Grove</w:t>
            </w:r>
          </w:p>
        </w:tc>
        <w:tc>
          <w:tcPr>
            <w:tcW w:w="1369" w:type="pct"/>
          </w:tcPr>
          <w:p w14:paraId="151C0853" w14:textId="25BD4CBF"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Grove Circle</w:t>
            </w:r>
          </w:p>
        </w:tc>
        <w:tc>
          <w:tcPr>
            <w:tcW w:w="635" w:type="pct"/>
          </w:tcPr>
          <w:p w14:paraId="6F781A9C" w14:textId="77777777"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8" w:type="pct"/>
          </w:tcPr>
          <w:p w14:paraId="6DA1D74B" w14:textId="587D788F"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Homeowners Management</w:t>
            </w:r>
          </w:p>
        </w:tc>
      </w:tr>
      <w:tr w:rsidR="00E31C8A" w14:paraId="664B0EEA"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01F2A61E" w14:textId="74974B39" w:rsidR="00E31C8A" w:rsidRPr="00C74843" w:rsidRDefault="00E31C8A" w:rsidP="00E31C8A">
            <w:pPr>
              <w:rPr>
                <w:color w:val="auto"/>
                <w:sz w:val="24"/>
                <w:szCs w:val="24"/>
              </w:rPr>
            </w:pPr>
            <w:r w:rsidRPr="00C74843">
              <w:rPr>
                <w:color w:val="auto"/>
                <w:sz w:val="24"/>
                <w:szCs w:val="24"/>
              </w:rPr>
              <w:t>Hampton Bay</w:t>
            </w:r>
          </w:p>
        </w:tc>
        <w:tc>
          <w:tcPr>
            <w:tcW w:w="1369" w:type="pct"/>
          </w:tcPr>
          <w:p w14:paraId="54DB89AA" w14:textId="357EEE44" w:rsidR="00E31C8A" w:rsidRPr="00C74843" w:rsidRDefault="007A273B"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Stuart</w:t>
            </w:r>
          </w:p>
        </w:tc>
        <w:tc>
          <w:tcPr>
            <w:tcW w:w="635" w:type="pct"/>
          </w:tcPr>
          <w:p w14:paraId="053D2484" w14:textId="17384A0D" w:rsidR="00E31C8A" w:rsidRPr="00C74843" w:rsidRDefault="007A273B"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8" w:type="pct"/>
          </w:tcPr>
          <w:p w14:paraId="15AE99B2" w14:textId="6086E661"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Homeowners Management</w:t>
            </w:r>
          </w:p>
        </w:tc>
      </w:tr>
      <w:tr w:rsidR="00E31C8A" w14:paraId="28A93F26"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68880B42" w14:textId="5DEE005D" w:rsidR="00E31C8A" w:rsidRPr="00C74843" w:rsidRDefault="00E31C8A" w:rsidP="00E31C8A">
            <w:pPr>
              <w:rPr>
                <w:color w:val="auto"/>
                <w:sz w:val="24"/>
                <w:szCs w:val="24"/>
              </w:rPr>
            </w:pPr>
            <w:r w:rsidRPr="00C74843">
              <w:rPr>
                <w:color w:val="auto"/>
                <w:sz w:val="24"/>
                <w:szCs w:val="24"/>
              </w:rPr>
              <w:t>Harborwalk</w:t>
            </w:r>
          </w:p>
        </w:tc>
        <w:tc>
          <w:tcPr>
            <w:tcW w:w="1369" w:type="pct"/>
          </w:tcPr>
          <w:p w14:paraId="4624E487" w14:textId="0BE9FC87" w:rsidR="00E31C8A" w:rsidRPr="00C74843" w:rsidRDefault="007A273B"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245 Marina Village</w:t>
            </w:r>
          </w:p>
        </w:tc>
        <w:tc>
          <w:tcPr>
            <w:tcW w:w="635" w:type="pct"/>
          </w:tcPr>
          <w:p w14:paraId="105FEB0F" w14:textId="24D3D43C" w:rsidR="00E31C8A" w:rsidRPr="00C74843" w:rsidRDefault="007A273B"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8" w:type="pct"/>
          </w:tcPr>
          <w:p w14:paraId="4AC95406" w14:textId="2E7689B7"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Associa Northern California</w:t>
            </w:r>
          </w:p>
        </w:tc>
      </w:tr>
      <w:tr w:rsidR="00E31C8A" w14:paraId="09A4342B"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3386FD37" w14:textId="23FE8945" w:rsidR="00E31C8A" w:rsidRPr="00C74843" w:rsidRDefault="00E31C8A" w:rsidP="00E31C8A">
            <w:pPr>
              <w:rPr>
                <w:color w:val="auto"/>
                <w:sz w:val="24"/>
                <w:szCs w:val="24"/>
              </w:rPr>
            </w:pPr>
            <w:r w:rsidRPr="00C74843">
              <w:rPr>
                <w:color w:val="auto"/>
                <w:sz w:val="24"/>
                <w:szCs w:val="24"/>
              </w:rPr>
              <w:t>Hearthstone</w:t>
            </w:r>
          </w:p>
        </w:tc>
        <w:tc>
          <w:tcPr>
            <w:tcW w:w="1369" w:type="pct"/>
          </w:tcPr>
          <w:p w14:paraId="5CACEACA" w14:textId="08349954" w:rsidR="00E31C8A"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521 Military West</w:t>
            </w:r>
          </w:p>
        </w:tc>
        <w:tc>
          <w:tcPr>
            <w:tcW w:w="635" w:type="pct"/>
          </w:tcPr>
          <w:p w14:paraId="70B82FFB" w14:textId="1450AF5F"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8" w:type="pct"/>
          </w:tcPr>
          <w:p w14:paraId="65159FE6" w14:textId="54E3306C"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Bridgeport Company</w:t>
            </w:r>
          </w:p>
        </w:tc>
      </w:tr>
      <w:tr w:rsidR="007A273B" w14:paraId="6E729CB6" w14:textId="77777777" w:rsidTr="00904690">
        <w:tc>
          <w:tcPr>
            <w:cnfStyle w:val="001000000000" w:firstRow="0" w:lastRow="0" w:firstColumn="1" w:lastColumn="0" w:oddVBand="0" w:evenVBand="0" w:oddHBand="0" w:evenHBand="0" w:firstRowFirstColumn="0" w:firstRowLastColumn="0" w:lastRowFirstColumn="0" w:lastRowLastColumn="0"/>
            <w:tcW w:w="1268" w:type="pct"/>
          </w:tcPr>
          <w:p w14:paraId="7FE86DE4" w14:textId="7B5039BB" w:rsidR="007A273B" w:rsidRPr="00C74843" w:rsidRDefault="007A273B" w:rsidP="007A273B">
            <w:pPr>
              <w:rPr>
                <w:color w:val="auto"/>
                <w:sz w:val="24"/>
                <w:szCs w:val="24"/>
              </w:rPr>
            </w:pPr>
            <w:r w:rsidRPr="00C74843">
              <w:rPr>
                <w:color w:val="auto"/>
                <w:sz w:val="24"/>
                <w:szCs w:val="24"/>
              </w:rPr>
              <w:t>The Highlands</w:t>
            </w:r>
          </w:p>
        </w:tc>
        <w:tc>
          <w:tcPr>
            <w:tcW w:w="1369" w:type="pct"/>
          </w:tcPr>
          <w:p w14:paraId="12CCC2E9" w14:textId="2AAB2620"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900 Cambridge</w:t>
            </w:r>
          </w:p>
        </w:tc>
        <w:tc>
          <w:tcPr>
            <w:tcW w:w="635" w:type="pct"/>
            <w:vAlign w:val="top"/>
          </w:tcPr>
          <w:p w14:paraId="545E1A84" w14:textId="040794A2" w:rsidR="007A273B" w:rsidRPr="00C74843" w:rsidRDefault="007A273B" w:rsidP="007A273B">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6306C">
              <w:rPr>
                <w:color w:val="auto"/>
                <w:sz w:val="24"/>
                <w:szCs w:val="24"/>
              </w:rPr>
              <w:t>Condo</w:t>
            </w:r>
          </w:p>
        </w:tc>
        <w:tc>
          <w:tcPr>
            <w:tcW w:w="1728" w:type="pct"/>
          </w:tcPr>
          <w:p w14:paraId="392C2ACC" w14:textId="6C5A5642"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CJM</w:t>
            </w:r>
          </w:p>
        </w:tc>
      </w:tr>
      <w:tr w:rsidR="007A273B" w14:paraId="378F567D" w14:textId="77777777" w:rsidTr="00904690">
        <w:tc>
          <w:tcPr>
            <w:cnfStyle w:val="001000000000" w:firstRow="0" w:lastRow="0" w:firstColumn="1" w:lastColumn="0" w:oddVBand="0" w:evenVBand="0" w:oddHBand="0" w:evenHBand="0" w:firstRowFirstColumn="0" w:firstRowLastColumn="0" w:lastRowFirstColumn="0" w:lastRowLastColumn="0"/>
            <w:tcW w:w="1268" w:type="pct"/>
          </w:tcPr>
          <w:p w14:paraId="3DF2F2B2" w14:textId="07C5856D" w:rsidR="007A273B" w:rsidRPr="00C74843" w:rsidRDefault="007A273B" w:rsidP="007A273B">
            <w:pPr>
              <w:rPr>
                <w:color w:val="auto"/>
                <w:sz w:val="24"/>
                <w:szCs w:val="24"/>
              </w:rPr>
            </w:pPr>
            <w:r w:rsidRPr="00C74843">
              <w:rPr>
                <w:color w:val="auto"/>
                <w:sz w:val="24"/>
                <w:szCs w:val="24"/>
              </w:rPr>
              <w:t>Lera Village</w:t>
            </w:r>
          </w:p>
        </w:tc>
        <w:tc>
          <w:tcPr>
            <w:tcW w:w="1369" w:type="pct"/>
          </w:tcPr>
          <w:p w14:paraId="2C5564D1" w14:textId="550C2E17"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E. 7</w:t>
            </w:r>
            <w:r w:rsidRPr="007A273B">
              <w:rPr>
                <w:color w:val="auto"/>
                <w:sz w:val="24"/>
                <w:szCs w:val="24"/>
                <w:vertAlign w:val="superscript"/>
              </w:rPr>
              <w:t>th</w:t>
            </w:r>
            <w:r>
              <w:rPr>
                <w:color w:val="auto"/>
                <w:sz w:val="24"/>
                <w:szCs w:val="24"/>
              </w:rPr>
              <w:t xml:space="preserve"> Street</w:t>
            </w:r>
          </w:p>
        </w:tc>
        <w:tc>
          <w:tcPr>
            <w:tcW w:w="635" w:type="pct"/>
            <w:vAlign w:val="top"/>
          </w:tcPr>
          <w:p w14:paraId="63096AB5" w14:textId="209C880E" w:rsidR="007A273B" w:rsidRPr="00C74843" w:rsidRDefault="007A273B" w:rsidP="007A273B">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6306C">
              <w:rPr>
                <w:color w:val="auto"/>
                <w:sz w:val="24"/>
                <w:szCs w:val="24"/>
              </w:rPr>
              <w:t>Condo</w:t>
            </w:r>
          </w:p>
        </w:tc>
        <w:tc>
          <w:tcPr>
            <w:tcW w:w="1728" w:type="pct"/>
          </w:tcPr>
          <w:p w14:paraId="7B4F9836" w14:textId="226707E8"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Property Services</w:t>
            </w:r>
          </w:p>
        </w:tc>
      </w:tr>
      <w:tr w:rsidR="007A273B" w14:paraId="6B6D1486" w14:textId="77777777" w:rsidTr="00904690">
        <w:tc>
          <w:tcPr>
            <w:cnfStyle w:val="001000000000" w:firstRow="0" w:lastRow="0" w:firstColumn="1" w:lastColumn="0" w:oddVBand="0" w:evenVBand="0" w:oddHBand="0" w:evenHBand="0" w:firstRowFirstColumn="0" w:firstRowLastColumn="0" w:lastRowFirstColumn="0" w:lastRowLastColumn="0"/>
            <w:tcW w:w="1268" w:type="pct"/>
          </w:tcPr>
          <w:p w14:paraId="49F05517" w14:textId="3FC994F3" w:rsidR="007A273B" w:rsidRPr="00C74843" w:rsidRDefault="007A273B" w:rsidP="007A273B">
            <w:pPr>
              <w:rPr>
                <w:color w:val="auto"/>
                <w:sz w:val="24"/>
                <w:szCs w:val="24"/>
              </w:rPr>
            </w:pPr>
            <w:r w:rsidRPr="00C74843">
              <w:rPr>
                <w:color w:val="auto"/>
                <w:sz w:val="24"/>
                <w:szCs w:val="24"/>
              </w:rPr>
              <w:t>Maingate</w:t>
            </w:r>
          </w:p>
        </w:tc>
        <w:tc>
          <w:tcPr>
            <w:tcW w:w="1369" w:type="pct"/>
          </w:tcPr>
          <w:p w14:paraId="23FD4181" w14:textId="762C2CCF"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780 Military East</w:t>
            </w:r>
          </w:p>
        </w:tc>
        <w:tc>
          <w:tcPr>
            <w:tcW w:w="635" w:type="pct"/>
            <w:vAlign w:val="top"/>
          </w:tcPr>
          <w:p w14:paraId="45C6A5CA" w14:textId="47D0EAB0" w:rsidR="007A273B" w:rsidRPr="00C74843" w:rsidRDefault="007A273B" w:rsidP="007A273B">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6306C">
              <w:rPr>
                <w:color w:val="auto"/>
                <w:sz w:val="24"/>
                <w:szCs w:val="24"/>
              </w:rPr>
              <w:t>Condo</w:t>
            </w:r>
          </w:p>
        </w:tc>
        <w:tc>
          <w:tcPr>
            <w:tcW w:w="1728" w:type="pct"/>
          </w:tcPr>
          <w:p w14:paraId="70D30B80" w14:textId="55E95EC5"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CIM</w:t>
            </w:r>
          </w:p>
        </w:tc>
      </w:tr>
      <w:tr w:rsidR="007A273B" w14:paraId="470CCBBA" w14:textId="77777777" w:rsidTr="00904690">
        <w:tc>
          <w:tcPr>
            <w:cnfStyle w:val="001000000000" w:firstRow="0" w:lastRow="0" w:firstColumn="1" w:lastColumn="0" w:oddVBand="0" w:evenVBand="0" w:oddHBand="0" w:evenHBand="0" w:firstRowFirstColumn="0" w:firstRowLastColumn="0" w:lastRowFirstColumn="0" w:lastRowLastColumn="0"/>
            <w:tcW w:w="1268" w:type="pct"/>
          </w:tcPr>
          <w:p w14:paraId="52B94F97" w14:textId="7AC96E99" w:rsidR="007A273B" w:rsidRPr="00C74843" w:rsidRDefault="007A273B" w:rsidP="007A273B">
            <w:pPr>
              <w:rPr>
                <w:color w:val="auto"/>
                <w:sz w:val="24"/>
                <w:szCs w:val="24"/>
              </w:rPr>
            </w:pPr>
            <w:r w:rsidRPr="00C74843">
              <w:rPr>
                <w:color w:val="auto"/>
                <w:sz w:val="24"/>
                <w:szCs w:val="24"/>
              </w:rPr>
              <w:t>Pointe Benicia</w:t>
            </w:r>
          </w:p>
        </w:tc>
        <w:tc>
          <w:tcPr>
            <w:tcW w:w="1369" w:type="pct"/>
          </w:tcPr>
          <w:p w14:paraId="2A2F37E3" w14:textId="341430CE"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333 E. 2</w:t>
            </w:r>
            <w:r w:rsidRPr="007A273B">
              <w:rPr>
                <w:color w:val="auto"/>
                <w:sz w:val="24"/>
                <w:szCs w:val="24"/>
                <w:vertAlign w:val="superscript"/>
              </w:rPr>
              <w:t>nd</w:t>
            </w:r>
            <w:r>
              <w:rPr>
                <w:color w:val="auto"/>
                <w:sz w:val="24"/>
                <w:szCs w:val="24"/>
              </w:rPr>
              <w:t xml:space="preserve"> Street</w:t>
            </w:r>
          </w:p>
        </w:tc>
        <w:tc>
          <w:tcPr>
            <w:tcW w:w="635" w:type="pct"/>
            <w:vAlign w:val="top"/>
          </w:tcPr>
          <w:p w14:paraId="707FC5BF" w14:textId="34C83B7A" w:rsidR="007A273B" w:rsidRPr="00C74843" w:rsidRDefault="007A273B" w:rsidP="007A273B">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6306C">
              <w:rPr>
                <w:color w:val="auto"/>
                <w:sz w:val="24"/>
                <w:szCs w:val="24"/>
              </w:rPr>
              <w:t>Condo</w:t>
            </w:r>
          </w:p>
        </w:tc>
        <w:tc>
          <w:tcPr>
            <w:tcW w:w="1728" w:type="pct"/>
          </w:tcPr>
          <w:p w14:paraId="70D218C2" w14:textId="136FF83A"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Property Services</w:t>
            </w:r>
          </w:p>
        </w:tc>
      </w:tr>
      <w:tr w:rsidR="00E31C8A" w14:paraId="7587E026"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50F08525" w14:textId="0D8505CD" w:rsidR="00E31C8A" w:rsidRPr="00C74843" w:rsidRDefault="00E31C8A" w:rsidP="00E31C8A">
            <w:pPr>
              <w:rPr>
                <w:color w:val="auto"/>
                <w:sz w:val="24"/>
                <w:szCs w:val="24"/>
              </w:rPr>
            </w:pPr>
            <w:r w:rsidRPr="00C74843">
              <w:rPr>
                <w:color w:val="auto"/>
                <w:sz w:val="24"/>
                <w:szCs w:val="24"/>
              </w:rPr>
              <w:t>Porto Vista</w:t>
            </w:r>
          </w:p>
        </w:tc>
        <w:tc>
          <w:tcPr>
            <w:tcW w:w="1369" w:type="pct"/>
          </w:tcPr>
          <w:p w14:paraId="3630CFD5" w14:textId="77777777"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635" w:type="pct"/>
          </w:tcPr>
          <w:p w14:paraId="09A1EDBB" w14:textId="77777777"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8" w:type="pct"/>
          </w:tcPr>
          <w:p w14:paraId="2429E020" w14:textId="5A9032D9"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Self Managed</w:t>
            </w:r>
          </w:p>
        </w:tc>
      </w:tr>
      <w:tr w:rsidR="00E31C8A" w14:paraId="15898A88"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78AEF84E" w14:textId="7FE791A0" w:rsidR="00E31C8A" w:rsidRPr="00C74843" w:rsidRDefault="00E31C8A" w:rsidP="00E31C8A">
            <w:pPr>
              <w:rPr>
                <w:color w:val="auto"/>
                <w:sz w:val="24"/>
                <w:szCs w:val="24"/>
              </w:rPr>
            </w:pPr>
            <w:r w:rsidRPr="00C74843">
              <w:rPr>
                <w:color w:val="auto"/>
                <w:sz w:val="24"/>
                <w:szCs w:val="24"/>
              </w:rPr>
              <w:t>Portside Village</w:t>
            </w:r>
          </w:p>
        </w:tc>
        <w:tc>
          <w:tcPr>
            <w:tcW w:w="1369" w:type="pct"/>
          </w:tcPr>
          <w:p w14:paraId="6B78B4C1" w14:textId="1EFDFDAA" w:rsidR="00E31C8A" w:rsidRPr="00C74843" w:rsidRDefault="00F4032E"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216 East E Street</w:t>
            </w:r>
          </w:p>
        </w:tc>
        <w:tc>
          <w:tcPr>
            <w:tcW w:w="635" w:type="pct"/>
          </w:tcPr>
          <w:p w14:paraId="10BB4A06" w14:textId="44E6D335"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8" w:type="pct"/>
          </w:tcPr>
          <w:p w14:paraId="7C139008" w14:textId="6821CB9A"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LLW</w:t>
            </w:r>
          </w:p>
        </w:tc>
      </w:tr>
      <w:tr w:rsidR="00E31C8A" w14:paraId="0FC87468"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58942E30" w14:textId="0578F3E6" w:rsidR="00E31C8A" w:rsidRPr="00C74843" w:rsidRDefault="00E31C8A" w:rsidP="00E31C8A">
            <w:pPr>
              <w:rPr>
                <w:color w:val="auto"/>
                <w:sz w:val="24"/>
                <w:szCs w:val="24"/>
              </w:rPr>
            </w:pPr>
            <w:r w:rsidRPr="00C74843">
              <w:rPr>
                <w:color w:val="auto"/>
                <w:sz w:val="24"/>
                <w:szCs w:val="24"/>
              </w:rPr>
              <w:t>Sealoft</w:t>
            </w:r>
          </w:p>
        </w:tc>
        <w:tc>
          <w:tcPr>
            <w:tcW w:w="1369" w:type="pct"/>
          </w:tcPr>
          <w:p w14:paraId="47BCDCC6" w14:textId="77777777"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635" w:type="pct"/>
          </w:tcPr>
          <w:p w14:paraId="336E8301" w14:textId="77777777"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8" w:type="pct"/>
          </w:tcPr>
          <w:p w14:paraId="31A4867F" w14:textId="0B019265"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Self Managed</w:t>
            </w:r>
          </w:p>
        </w:tc>
      </w:tr>
      <w:tr w:rsidR="007A273B" w14:paraId="4871FA2A" w14:textId="77777777" w:rsidTr="00904690">
        <w:tc>
          <w:tcPr>
            <w:cnfStyle w:val="001000000000" w:firstRow="0" w:lastRow="0" w:firstColumn="1" w:lastColumn="0" w:oddVBand="0" w:evenVBand="0" w:oddHBand="0" w:evenHBand="0" w:firstRowFirstColumn="0" w:firstRowLastColumn="0" w:lastRowFirstColumn="0" w:lastRowLastColumn="0"/>
            <w:tcW w:w="1268" w:type="pct"/>
          </w:tcPr>
          <w:p w14:paraId="06B0A9F5" w14:textId="5AD0ED7F" w:rsidR="007A273B" w:rsidRPr="00C74843" w:rsidRDefault="007A273B" w:rsidP="007A273B">
            <w:pPr>
              <w:rPr>
                <w:color w:val="auto"/>
                <w:sz w:val="24"/>
                <w:szCs w:val="24"/>
              </w:rPr>
            </w:pPr>
            <w:r w:rsidRPr="00C74843">
              <w:rPr>
                <w:color w:val="auto"/>
                <w:sz w:val="24"/>
                <w:szCs w:val="24"/>
              </w:rPr>
              <w:t>Secluded Knolls</w:t>
            </w:r>
          </w:p>
        </w:tc>
        <w:tc>
          <w:tcPr>
            <w:tcW w:w="1369" w:type="pct"/>
          </w:tcPr>
          <w:p w14:paraId="4274DEB1" w14:textId="77A54363" w:rsidR="007A273B" w:rsidRPr="00C74843" w:rsidRDefault="00F4032E"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311 East T Street</w:t>
            </w:r>
          </w:p>
        </w:tc>
        <w:tc>
          <w:tcPr>
            <w:tcW w:w="635" w:type="pct"/>
            <w:vAlign w:val="top"/>
          </w:tcPr>
          <w:p w14:paraId="188FF91B" w14:textId="0E722243" w:rsidR="007A273B" w:rsidRPr="00C74843" w:rsidRDefault="007A273B" w:rsidP="007A273B">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9C31B6">
              <w:rPr>
                <w:color w:val="auto"/>
                <w:sz w:val="24"/>
                <w:szCs w:val="24"/>
              </w:rPr>
              <w:t>Condo</w:t>
            </w:r>
          </w:p>
        </w:tc>
        <w:tc>
          <w:tcPr>
            <w:tcW w:w="1728" w:type="pct"/>
          </w:tcPr>
          <w:p w14:paraId="66543B40" w14:textId="729E4376"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Self Managed</w:t>
            </w:r>
          </w:p>
        </w:tc>
      </w:tr>
      <w:tr w:rsidR="007A273B" w14:paraId="20FE41D1" w14:textId="77777777" w:rsidTr="00904690">
        <w:tc>
          <w:tcPr>
            <w:cnfStyle w:val="001000000000" w:firstRow="0" w:lastRow="0" w:firstColumn="1" w:lastColumn="0" w:oddVBand="0" w:evenVBand="0" w:oddHBand="0" w:evenHBand="0" w:firstRowFirstColumn="0" w:firstRowLastColumn="0" w:lastRowFirstColumn="0" w:lastRowLastColumn="0"/>
            <w:tcW w:w="1268" w:type="pct"/>
          </w:tcPr>
          <w:p w14:paraId="5796F705" w14:textId="2E2A5BDF" w:rsidR="007A273B" w:rsidRPr="00C74843" w:rsidRDefault="007A273B" w:rsidP="007A273B">
            <w:pPr>
              <w:rPr>
                <w:color w:val="auto"/>
                <w:sz w:val="24"/>
                <w:szCs w:val="24"/>
              </w:rPr>
            </w:pPr>
            <w:r w:rsidRPr="00C74843">
              <w:rPr>
                <w:color w:val="auto"/>
                <w:sz w:val="24"/>
                <w:szCs w:val="24"/>
              </w:rPr>
              <w:t>Sunset Villas</w:t>
            </w:r>
          </w:p>
        </w:tc>
        <w:tc>
          <w:tcPr>
            <w:tcW w:w="1369" w:type="pct"/>
          </w:tcPr>
          <w:p w14:paraId="558F6BE2" w14:textId="0E968192" w:rsidR="007A273B" w:rsidRPr="00C74843" w:rsidRDefault="00F4032E"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117 Sunset Circle</w:t>
            </w:r>
          </w:p>
        </w:tc>
        <w:tc>
          <w:tcPr>
            <w:tcW w:w="635" w:type="pct"/>
            <w:vAlign w:val="top"/>
          </w:tcPr>
          <w:p w14:paraId="7A2A9A9C" w14:textId="49CC2EC3" w:rsidR="007A273B" w:rsidRPr="00C74843" w:rsidRDefault="007A273B" w:rsidP="00F4032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9C31B6">
              <w:rPr>
                <w:color w:val="auto"/>
                <w:sz w:val="24"/>
                <w:szCs w:val="24"/>
              </w:rPr>
              <w:t>Condo</w:t>
            </w:r>
          </w:p>
        </w:tc>
        <w:tc>
          <w:tcPr>
            <w:tcW w:w="1728" w:type="pct"/>
          </w:tcPr>
          <w:p w14:paraId="4F7A46E3" w14:textId="63A5AA9B" w:rsidR="007A273B" w:rsidRPr="00C74843" w:rsidRDefault="007A273B" w:rsidP="007A273B">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Condominium Financial Management</w:t>
            </w:r>
          </w:p>
        </w:tc>
      </w:tr>
      <w:tr w:rsidR="00E31C8A" w14:paraId="3BE94A50"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552FB01D" w14:textId="51AFA96A" w:rsidR="00E31C8A" w:rsidRPr="00C74843" w:rsidRDefault="00E31C8A" w:rsidP="00E31C8A">
            <w:pPr>
              <w:rPr>
                <w:color w:val="auto"/>
                <w:sz w:val="24"/>
                <w:szCs w:val="24"/>
              </w:rPr>
            </w:pPr>
            <w:r w:rsidRPr="00C74843">
              <w:rPr>
                <w:color w:val="auto"/>
                <w:sz w:val="24"/>
                <w:szCs w:val="24"/>
              </w:rPr>
              <w:t>The Terrace</w:t>
            </w:r>
          </w:p>
        </w:tc>
        <w:tc>
          <w:tcPr>
            <w:tcW w:w="1369" w:type="pct"/>
          </w:tcPr>
          <w:p w14:paraId="2184236D" w14:textId="77777777"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635" w:type="pct"/>
          </w:tcPr>
          <w:p w14:paraId="654FCCBC" w14:textId="75F925AA"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8" w:type="pct"/>
            <w:vAlign w:val="top"/>
          </w:tcPr>
          <w:p w14:paraId="416E34B8" w14:textId="055CB846"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Collins</w:t>
            </w:r>
          </w:p>
        </w:tc>
      </w:tr>
      <w:tr w:rsidR="00E31C8A" w14:paraId="6799F3F8"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7FD4C63C" w14:textId="17C86892" w:rsidR="00E31C8A" w:rsidRPr="00C74843" w:rsidRDefault="00E31C8A" w:rsidP="00E31C8A">
            <w:pPr>
              <w:ind w:left="0"/>
              <w:rPr>
                <w:color w:val="auto"/>
                <w:sz w:val="24"/>
                <w:szCs w:val="24"/>
              </w:rPr>
            </w:pPr>
            <w:r w:rsidRPr="00C74843">
              <w:rPr>
                <w:color w:val="auto"/>
                <w:sz w:val="24"/>
                <w:szCs w:val="24"/>
              </w:rPr>
              <w:t xml:space="preserve">   Victorian Village</w:t>
            </w:r>
          </w:p>
        </w:tc>
        <w:tc>
          <w:tcPr>
            <w:tcW w:w="1369" w:type="pct"/>
          </w:tcPr>
          <w:p w14:paraId="20C5F092" w14:textId="77777777"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635" w:type="pct"/>
          </w:tcPr>
          <w:p w14:paraId="64AAE5C8" w14:textId="2EFCAE34" w:rsidR="00E31C8A" w:rsidRPr="00C74843" w:rsidRDefault="007A273B"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8" w:type="pct"/>
          </w:tcPr>
          <w:p w14:paraId="0B3E1435" w14:textId="3DA90A2C"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Associa, Northern California</w:t>
            </w:r>
          </w:p>
        </w:tc>
      </w:tr>
      <w:tr w:rsidR="00E31C8A" w14:paraId="63C6F217"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18314C36" w14:textId="45E6DB1F" w:rsidR="00E31C8A" w:rsidRPr="00C74843" w:rsidRDefault="00E31C8A" w:rsidP="00E31C8A">
            <w:pPr>
              <w:rPr>
                <w:color w:val="auto"/>
                <w:sz w:val="24"/>
                <w:szCs w:val="24"/>
              </w:rPr>
            </w:pPr>
            <w:r w:rsidRPr="00C74843">
              <w:rPr>
                <w:color w:val="auto"/>
                <w:sz w:val="24"/>
                <w:szCs w:val="24"/>
              </w:rPr>
              <w:t>The Village</w:t>
            </w:r>
          </w:p>
        </w:tc>
        <w:tc>
          <w:tcPr>
            <w:tcW w:w="1369" w:type="pct"/>
          </w:tcPr>
          <w:p w14:paraId="3645624C" w14:textId="1B06266F" w:rsidR="00E31C8A" w:rsidRPr="00C74843" w:rsidRDefault="00E31C8A" w:rsidP="00E31C8A">
            <w:pPr>
              <w:ind w:left="0"/>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Hastings/Solano Area</w:t>
            </w:r>
          </w:p>
        </w:tc>
        <w:tc>
          <w:tcPr>
            <w:tcW w:w="635" w:type="pct"/>
          </w:tcPr>
          <w:p w14:paraId="1ED8DDAB" w14:textId="3DF3ED9A"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8" w:type="pct"/>
          </w:tcPr>
          <w:p w14:paraId="00BCBDB8" w14:textId="1B091160"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Miramonte</w:t>
            </w:r>
          </w:p>
        </w:tc>
      </w:tr>
      <w:tr w:rsidR="00E31C8A" w14:paraId="34A29A5E"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09C635AB" w14:textId="1195796A" w:rsidR="00E31C8A" w:rsidRPr="00C74843" w:rsidRDefault="00E31C8A" w:rsidP="00E31C8A">
            <w:pPr>
              <w:rPr>
                <w:color w:val="auto"/>
                <w:sz w:val="24"/>
                <w:szCs w:val="24"/>
              </w:rPr>
            </w:pPr>
            <w:r w:rsidRPr="00C74843">
              <w:rPr>
                <w:color w:val="auto"/>
                <w:sz w:val="24"/>
                <w:szCs w:val="24"/>
              </w:rPr>
              <w:t>The Villas</w:t>
            </w:r>
          </w:p>
        </w:tc>
        <w:tc>
          <w:tcPr>
            <w:tcW w:w="1369" w:type="pct"/>
          </w:tcPr>
          <w:p w14:paraId="14058E9B" w14:textId="77777777" w:rsidR="00E31C8A" w:rsidRPr="00C74843" w:rsidRDefault="00E31C8A" w:rsidP="00E31C8A">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635" w:type="pct"/>
          </w:tcPr>
          <w:p w14:paraId="343C8D9A" w14:textId="77777777" w:rsidR="00E31C8A" w:rsidRPr="00C74843" w:rsidRDefault="00E31C8A"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8" w:type="pct"/>
          </w:tcPr>
          <w:p w14:paraId="121116C1" w14:textId="21D0A620"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Properties</w:t>
            </w:r>
          </w:p>
        </w:tc>
      </w:tr>
      <w:tr w:rsidR="00E31C8A" w14:paraId="7EEB76D5" w14:textId="77777777" w:rsidTr="00A06962">
        <w:tc>
          <w:tcPr>
            <w:cnfStyle w:val="001000000000" w:firstRow="0" w:lastRow="0" w:firstColumn="1" w:lastColumn="0" w:oddVBand="0" w:evenVBand="0" w:oddHBand="0" w:evenHBand="0" w:firstRowFirstColumn="0" w:firstRowLastColumn="0" w:lastRowFirstColumn="0" w:lastRowLastColumn="0"/>
            <w:tcW w:w="1268" w:type="pct"/>
          </w:tcPr>
          <w:p w14:paraId="4E1780D2" w14:textId="753BD297" w:rsidR="00E31C8A" w:rsidRPr="00C74843" w:rsidRDefault="00E31C8A" w:rsidP="00E31C8A">
            <w:pPr>
              <w:rPr>
                <w:color w:val="auto"/>
                <w:sz w:val="24"/>
                <w:szCs w:val="24"/>
              </w:rPr>
            </w:pPr>
            <w:r w:rsidRPr="00C74843">
              <w:rPr>
                <w:color w:val="auto"/>
                <w:sz w:val="24"/>
                <w:szCs w:val="24"/>
              </w:rPr>
              <w:t>Windward Cove</w:t>
            </w:r>
          </w:p>
        </w:tc>
        <w:tc>
          <w:tcPr>
            <w:tcW w:w="1369" w:type="pct"/>
          </w:tcPr>
          <w:p w14:paraId="76B5D559" w14:textId="77777777" w:rsidR="00E31C8A" w:rsidRPr="00C74843" w:rsidRDefault="00E31C8A" w:rsidP="00E31C8A">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635" w:type="pct"/>
          </w:tcPr>
          <w:p w14:paraId="38C6A81A" w14:textId="06B1312B" w:rsidR="00E31C8A" w:rsidRPr="00C74843" w:rsidRDefault="007A273B" w:rsidP="00E31C8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8" w:type="pct"/>
          </w:tcPr>
          <w:p w14:paraId="382BAF29" w14:textId="5E22AF5E" w:rsidR="00E31C8A" w:rsidRPr="00C74843" w:rsidRDefault="00E31C8A" w:rsidP="00E31C8A">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Self Managed</w:t>
            </w:r>
          </w:p>
        </w:tc>
      </w:tr>
    </w:tbl>
    <w:p w14:paraId="51BED4F7" w14:textId="340432A4" w:rsidR="00EE1836" w:rsidRDefault="00E31C8A">
      <w:r>
        <w:lastRenderedPageBreak/>
        <w:br w:type="page"/>
      </w:r>
      <w:bookmarkStart w:id="3" w:name="_Toc493622376"/>
    </w:p>
    <w:p w14:paraId="32F73E90" w14:textId="583D24B4" w:rsidR="00661482" w:rsidRDefault="00661482" w:rsidP="00661482">
      <w:pPr>
        <w:pStyle w:val="TableHeading"/>
      </w:pPr>
      <w:r>
        <w:lastRenderedPageBreak/>
        <w:t>Vallejo CID directory</w:t>
      </w:r>
    </w:p>
    <w:tbl>
      <w:tblPr>
        <w:tblStyle w:val="FinancialTable"/>
        <w:tblW w:w="5000" w:type="pct"/>
        <w:tblLayout w:type="fixed"/>
        <w:tblLook w:val="04A0" w:firstRow="1" w:lastRow="0" w:firstColumn="1" w:lastColumn="0" w:noHBand="0" w:noVBand="1"/>
        <w:tblDescription w:val="Financial table"/>
      </w:tblPr>
      <w:tblGrid>
        <w:gridCol w:w="2424"/>
        <w:gridCol w:w="2162"/>
        <w:gridCol w:w="1440"/>
        <w:gridCol w:w="3180"/>
      </w:tblGrid>
      <w:tr w:rsidR="00013A3E" w14:paraId="0F3F2EE6" w14:textId="77777777" w:rsidTr="00F4032E">
        <w:trPr>
          <w:cnfStyle w:val="100000000000" w:firstRow="1" w:lastRow="0" w:firstColumn="0" w:lastColumn="0" w:oddVBand="0" w:evenVBand="0" w:oddHBand="0" w:evenHBand="0" w:firstRowFirstColumn="0" w:firstRowLastColumn="0" w:lastRowFirstColumn="0" w:lastRowLastColumn="0"/>
          <w:trHeight w:val="782"/>
        </w:trPr>
        <w:tc>
          <w:tcPr>
            <w:cnfStyle w:val="001000000100" w:firstRow="0" w:lastRow="0" w:firstColumn="1" w:lastColumn="0" w:oddVBand="0" w:evenVBand="0" w:oddHBand="0" w:evenHBand="0" w:firstRowFirstColumn="1" w:firstRowLastColumn="0" w:lastRowFirstColumn="0" w:lastRowLastColumn="0"/>
            <w:tcW w:w="1317" w:type="pct"/>
            <w:vAlign w:val="bottom"/>
          </w:tcPr>
          <w:p w14:paraId="5227F2CD" w14:textId="7515D9EC" w:rsidR="00661482" w:rsidRDefault="00661482" w:rsidP="00C815B2">
            <w:pPr>
              <w:jc w:val="center"/>
            </w:pPr>
            <w:r>
              <w:t>name</w:t>
            </w:r>
          </w:p>
        </w:tc>
        <w:tc>
          <w:tcPr>
            <w:tcW w:w="1174" w:type="pct"/>
            <w:vAlign w:val="bottom"/>
          </w:tcPr>
          <w:p w14:paraId="619A902A" w14:textId="77777777" w:rsidR="00661482" w:rsidRDefault="00661482" w:rsidP="00C815B2">
            <w:pPr>
              <w:jc w:val="center"/>
              <w:cnfStyle w:val="100000000000" w:firstRow="1" w:lastRow="0" w:firstColumn="0" w:lastColumn="0" w:oddVBand="0" w:evenVBand="0" w:oddHBand="0" w:evenHBand="0" w:firstRowFirstColumn="0" w:firstRowLastColumn="0" w:lastRowFirstColumn="0" w:lastRowLastColumn="0"/>
            </w:pPr>
            <w:r>
              <w:t>address</w:t>
            </w:r>
          </w:p>
        </w:tc>
        <w:tc>
          <w:tcPr>
            <w:tcW w:w="782" w:type="pct"/>
            <w:vAlign w:val="bottom"/>
          </w:tcPr>
          <w:p w14:paraId="01999878" w14:textId="6972F2C7" w:rsidR="00661482" w:rsidRDefault="00661482" w:rsidP="00C815B2">
            <w:pPr>
              <w:jc w:val="center"/>
              <w:cnfStyle w:val="100000000000" w:firstRow="1" w:lastRow="0" w:firstColumn="0" w:lastColumn="0" w:oddVBand="0" w:evenVBand="0" w:oddHBand="0" w:evenHBand="0" w:firstRowFirstColumn="0" w:firstRowLastColumn="0" w:lastRowFirstColumn="0" w:lastRowLastColumn="0"/>
            </w:pPr>
            <w:r>
              <w:t xml:space="preserve">PUD </w:t>
            </w:r>
            <w:r w:rsidR="00A03CD0">
              <w:t>o</w:t>
            </w:r>
            <w:r>
              <w:t>r Condo</w:t>
            </w:r>
          </w:p>
        </w:tc>
        <w:tc>
          <w:tcPr>
            <w:tcW w:w="1727" w:type="pct"/>
            <w:vAlign w:val="bottom"/>
          </w:tcPr>
          <w:p w14:paraId="7C7AD4B5" w14:textId="2657B7B1" w:rsidR="00661482" w:rsidRDefault="00661482" w:rsidP="00C815B2">
            <w:pPr>
              <w:jc w:val="center"/>
              <w:cnfStyle w:val="100000000000" w:firstRow="1" w:lastRow="0" w:firstColumn="0" w:lastColumn="0" w:oddVBand="0" w:evenVBand="0" w:oddHBand="0" w:evenHBand="0" w:firstRowFirstColumn="0" w:firstRowLastColumn="0" w:lastRowFirstColumn="0" w:lastRowLastColumn="0"/>
            </w:pPr>
            <w:r>
              <w:t>mgmt company</w:t>
            </w:r>
          </w:p>
        </w:tc>
      </w:tr>
      <w:tr w:rsidR="00013A3E" w14:paraId="4C75993A"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5F6F869" w14:textId="7F8DE2E5" w:rsidR="00661482" w:rsidRPr="00C74843" w:rsidRDefault="003A3E09" w:rsidP="006011B3">
            <w:pPr>
              <w:rPr>
                <w:color w:val="auto"/>
                <w:sz w:val="24"/>
                <w:szCs w:val="24"/>
              </w:rPr>
            </w:pPr>
            <w:r w:rsidRPr="00C74843">
              <w:rPr>
                <w:color w:val="auto"/>
                <w:sz w:val="24"/>
                <w:szCs w:val="24"/>
              </w:rPr>
              <w:t>Arbor</w:t>
            </w:r>
            <w:r w:rsidR="00013A3E" w:rsidRPr="00C74843">
              <w:rPr>
                <w:color w:val="auto"/>
                <w:sz w:val="24"/>
                <w:szCs w:val="24"/>
              </w:rPr>
              <w:t>s</w:t>
            </w:r>
            <w:r w:rsidRPr="00C74843">
              <w:rPr>
                <w:color w:val="auto"/>
                <w:sz w:val="24"/>
                <w:szCs w:val="24"/>
              </w:rPr>
              <w:t xml:space="preserve"> (The Locust)</w:t>
            </w:r>
          </w:p>
        </w:tc>
        <w:tc>
          <w:tcPr>
            <w:tcW w:w="1174" w:type="pct"/>
          </w:tcPr>
          <w:p w14:paraId="6EA4993A" w14:textId="77777777" w:rsidR="00661482" w:rsidRPr="00C74843" w:rsidRDefault="00661482"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12589A3F" w14:textId="77777777" w:rsidR="00A02F55" w:rsidRDefault="00A02F55" w:rsidP="00A02F55">
            <w:pPr>
              <w:ind w:left="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 1-12</w:t>
            </w:r>
          </w:p>
          <w:p w14:paraId="3B97320B" w14:textId="38B4FCF2" w:rsidR="00661482" w:rsidRPr="00C74843" w:rsidRDefault="00A02F55" w:rsidP="00A02F55">
            <w:pPr>
              <w:ind w:left="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PUD 14-35</w:t>
            </w:r>
          </w:p>
        </w:tc>
        <w:tc>
          <w:tcPr>
            <w:tcW w:w="1727" w:type="pct"/>
          </w:tcPr>
          <w:p w14:paraId="3267A018" w14:textId="0F00D47E" w:rsidR="00661482" w:rsidRPr="00C74843" w:rsidRDefault="00A02F5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Bay Area Property Services</w:t>
            </w:r>
          </w:p>
        </w:tc>
      </w:tr>
      <w:tr w:rsidR="00013A3E" w14:paraId="1594EA11"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56841E1C" w14:textId="5F2A9CAA" w:rsidR="00661482" w:rsidRPr="00C74843" w:rsidRDefault="003A3E09" w:rsidP="006011B3">
            <w:pPr>
              <w:rPr>
                <w:color w:val="auto"/>
                <w:sz w:val="24"/>
                <w:szCs w:val="24"/>
              </w:rPr>
            </w:pPr>
            <w:r w:rsidRPr="00C74843">
              <w:rPr>
                <w:color w:val="auto"/>
                <w:sz w:val="24"/>
                <w:szCs w:val="24"/>
              </w:rPr>
              <w:t>Bayside</w:t>
            </w:r>
          </w:p>
        </w:tc>
        <w:tc>
          <w:tcPr>
            <w:tcW w:w="1174" w:type="pct"/>
          </w:tcPr>
          <w:p w14:paraId="2584026C" w14:textId="73B0C7DC" w:rsidR="00661482" w:rsidRPr="00C74843" w:rsidRDefault="003A3E09"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260 Sonoma</w:t>
            </w:r>
          </w:p>
        </w:tc>
        <w:tc>
          <w:tcPr>
            <w:tcW w:w="782" w:type="pct"/>
          </w:tcPr>
          <w:p w14:paraId="545DB270" w14:textId="77777777" w:rsidR="00661482" w:rsidRPr="00C74843" w:rsidRDefault="00661482"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29935E49" w14:textId="00598C28" w:rsidR="00661482" w:rsidRPr="00C74843" w:rsidRDefault="003A3E09"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Self Managed</w:t>
            </w:r>
          </w:p>
        </w:tc>
      </w:tr>
      <w:tr w:rsidR="00013A3E" w14:paraId="31BC161D"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CE455F6" w14:textId="7FAB4494" w:rsidR="00661482" w:rsidRPr="00C74843" w:rsidRDefault="003A3E09" w:rsidP="006011B3">
            <w:pPr>
              <w:rPr>
                <w:color w:val="auto"/>
                <w:sz w:val="24"/>
                <w:szCs w:val="24"/>
              </w:rPr>
            </w:pPr>
            <w:r w:rsidRPr="00C74843">
              <w:rPr>
                <w:color w:val="auto"/>
                <w:sz w:val="24"/>
                <w:szCs w:val="24"/>
              </w:rPr>
              <w:t>Belvedere</w:t>
            </w:r>
          </w:p>
        </w:tc>
        <w:tc>
          <w:tcPr>
            <w:tcW w:w="1174" w:type="pct"/>
          </w:tcPr>
          <w:p w14:paraId="2EC2724B" w14:textId="384D6D3F" w:rsidR="00661482" w:rsidRPr="00C74843" w:rsidRDefault="00904690"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Sonata Drive</w:t>
            </w:r>
          </w:p>
        </w:tc>
        <w:tc>
          <w:tcPr>
            <w:tcW w:w="782" w:type="pct"/>
          </w:tcPr>
          <w:p w14:paraId="74A77C5D" w14:textId="5751C4B0" w:rsidR="00661482" w:rsidRPr="00C74843" w:rsidRDefault="00697B9C"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7" w:type="pct"/>
          </w:tcPr>
          <w:p w14:paraId="585AE2CF" w14:textId="5FACF580" w:rsidR="00661482" w:rsidRPr="00C74843" w:rsidRDefault="00697B9C"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Willis Management Group</w:t>
            </w:r>
          </w:p>
        </w:tc>
      </w:tr>
      <w:tr w:rsidR="00013A3E" w14:paraId="7D0E42F5"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17A91421" w14:textId="4EFA973C" w:rsidR="00661482" w:rsidRPr="00C74843" w:rsidRDefault="003A3E09" w:rsidP="006011B3">
            <w:pPr>
              <w:rPr>
                <w:color w:val="auto"/>
                <w:sz w:val="24"/>
                <w:szCs w:val="24"/>
              </w:rPr>
            </w:pPr>
            <w:r w:rsidRPr="00C74843">
              <w:rPr>
                <w:color w:val="auto"/>
                <w:sz w:val="24"/>
                <w:szCs w:val="24"/>
              </w:rPr>
              <w:t>Bonair</w:t>
            </w:r>
            <w:r w:rsidR="00904690">
              <w:rPr>
                <w:color w:val="auto"/>
                <w:sz w:val="24"/>
                <w:szCs w:val="24"/>
              </w:rPr>
              <w:t>e</w:t>
            </w:r>
          </w:p>
        </w:tc>
        <w:tc>
          <w:tcPr>
            <w:tcW w:w="1174" w:type="pct"/>
          </w:tcPr>
          <w:p w14:paraId="4C75F54D" w14:textId="7FB5A7C1" w:rsidR="00661482" w:rsidRPr="00C74843" w:rsidRDefault="00904690" w:rsidP="006011B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Oddstad Drive</w:t>
            </w:r>
          </w:p>
        </w:tc>
        <w:tc>
          <w:tcPr>
            <w:tcW w:w="782" w:type="pct"/>
          </w:tcPr>
          <w:p w14:paraId="64507778" w14:textId="0622FA18" w:rsidR="00661482" w:rsidRPr="00C74843" w:rsidRDefault="00F4032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7E041107" w14:textId="1EE43A51" w:rsidR="00661482" w:rsidRPr="00C74843" w:rsidRDefault="00F834D2"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 xml:space="preserve">Common Interest </w:t>
            </w:r>
            <w:r>
              <w:rPr>
                <w:color w:val="auto"/>
                <w:sz w:val="24"/>
                <w:szCs w:val="24"/>
              </w:rPr>
              <w:t>Development</w:t>
            </w:r>
          </w:p>
        </w:tc>
      </w:tr>
      <w:tr w:rsidR="00971FFF" w14:paraId="286358D4"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853E9E7" w14:textId="319472C3" w:rsidR="00971FFF" w:rsidRPr="00C74843" w:rsidRDefault="003A3E09" w:rsidP="006011B3">
            <w:pPr>
              <w:rPr>
                <w:color w:val="auto"/>
                <w:sz w:val="24"/>
                <w:szCs w:val="24"/>
              </w:rPr>
            </w:pPr>
            <w:r w:rsidRPr="00C74843">
              <w:rPr>
                <w:color w:val="auto"/>
                <w:sz w:val="24"/>
                <w:szCs w:val="24"/>
              </w:rPr>
              <w:t>Bridgeport</w:t>
            </w:r>
          </w:p>
        </w:tc>
        <w:tc>
          <w:tcPr>
            <w:tcW w:w="1174" w:type="pct"/>
          </w:tcPr>
          <w:p w14:paraId="1640F26D" w14:textId="6EE31ABF"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Lighthouse Drive</w:t>
            </w:r>
          </w:p>
        </w:tc>
        <w:tc>
          <w:tcPr>
            <w:tcW w:w="782" w:type="pct"/>
          </w:tcPr>
          <w:p w14:paraId="54A0F937" w14:textId="011B3AC8" w:rsidR="00971FFF" w:rsidRPr="00C74843" w:rsidRDefault="00F4032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3E85A6F8" w14:textId="5AB75A1E"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Management Alternative</w:t>
            </w:r>
          </w:p>
        </w:tc>
      </w:tr>
      <w:tr w:rsidR="00971FFF" w14:paraId="15AC5EA9"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653839A" w14:textId="6D4152A9" w:rsidR="00971FFF" w:rsidRPr="00C74843" w:rsidRDefault="00C815B2" w:rsidP="006011B3">
            <w:pPr>
              <w:rPr>
                <w:color w:val="auto"/>
                <w:sz w:val="24"/>
                <w:szCs w:val="24"/>
              </w:rPr>
            </w:pPr>
            <w:r w:rsidRPr="00C74843">
              <w:rPr>
                <w:color w:val="auto"/>
                <w:sz w:val="24"/>
                <w:szCs w:val="24"/>
              </w:rPr>
              <w:t>Cabana Isle</w:t>
            </w:r>
          </w:p>
        </w:tc>
        <w:tc>
          <w:tcPr>
            <w:tcW w:w="1174" w:type="pct"/>
          </w:tcPr>
          <w:p w14:paraId="4CEC6277" w14:textId="393C0FD5"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Catalina Circle</w:t>
            </w:r>
          </w:p>
        </w:tc>
        <w:tc>
          <w:tcPr>
            <w:tcW w:w="782" w:type="pct"/>
          </w:tcPr>
          <w:p w14:paraId="238A5FED" w14:textId="2A09997B" w:rsidR="00971FFF" w:rsidRPr="00C74843" w:rsidRDefault="00F4032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PUD</w:t>
            </w:r>
          </w:p>
        </w:tc>
        <w:tc>
          <w:tcPr>
            <w:tcW w:w="1727" w:type="pct"/>
          </w:tcPr>
          <w:p w14:paraId="0E8EC1C5" w14:textId="410B0F79"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Property Services</w:t>
            </w:r>
          </w:p>
        </w:tc>
      </w:tr>
      <w:tr w:rsidR="00971FFF" w14:paraId="4981BF6E"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10B846CC" w14:textId="4FAC032B" w:rsidR="00971FFF" w:rsidRPr="00C74843" w:rsidRDefault="00C815B2" w:rsidP="006011B3">
            <w:pPr>
              <w:rPr>
                <w:color w:val="auto"/>
                <w:sz w:val="24"/>
                <w:szCs w:val="24"/>
              </w:rPr>
            </w:pPr>
            <w:r w:rsidRPr="00C74843">
              <w:rPr>
                <w:color w:val="auto"/>
                <w:sz w:val="24"/>
                <w:szCs w:val="24"/>
              </w:rPr>
              <w:t>Casa Del Monte</w:t>
            </w:r>
          </w:p>
        </w:tc>
        <w:tc>
          <w:tcPr>
            <w:tcW w:w="1174" w:type="pct"/>
          </w:tcPr>
          <w:p w14:paraId="0880CBF1" w14:textId="4E7681FB"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Dartmouth</w:t>
            </w:r>
          </w:p>
        </w:tc>
        <w:tc>
          <w:tcPr>
            <w:tcW w:w="782" w:type="pct"/>
          </w:tcPr>
          <w:p w14:paraId="501C8922" w14:textId="2B74A6C2" w:rsidR="00971FFF" w:rsidRPr="00C74843" w:rsidRDefault="00F4032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PUD</w:t>
            </w:r>
          </w:p>
        </w:tc>
        <w:tc>
          <w:tcPr>
            <w:tcW w:w="1727" w:type="pct"/>
          </w:tcPr>
          <w:p w14:paraId="71C5BA1C" w14:textId="4069818A"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Property Services</w:t>
            </w:r>
          </w:p>
        </w:tc>
      </w:tr>
      <w:tr w:rsidR="00971FFF" w14:paraId="6C38D96C"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1199B129" w14:textId="39085B5E" w:rsidR="00971FFF" w:rsidRPr="00C74843" w:rsidRDefault="003A3E09" w:rsidP="006011B3">
            <w:pPr>
              <w:rPr>
                <w:color w:val="auto"/>
                <w:sz w:val="24"/>
                <w:szCs w:val="24"/>
              </w:rPr>
            </w:pPr>
            <w:r w:rsidRPr="00C74843">
              <w:rPr>
                <w:color w:val="auto"/>
                <w:sz w:val="24"/>
                <w:szCs w:val="24"/>
              </w:rPr>
              <w:t>The Charles</w:t>
            </w:r>
          </w:p>
        </w:tc>
        <w:tc>
          <w:tcPr>
            <w:tcW w:w="1174" w:type="pct"/>
          </w:tcPr>
          <w:p w14:paraId="502E2F56" w14:textId="42936D6D"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Sonoma</w:t>
            </w:r>
          </w:p>
        </w:tc>
        <w:tc>
          <w:tcPr>
            <w:tcW w:w="782" w:type="pct"/>
          </w:tcPr>
          <w:p w14:paraId="16DACDFC" w14:textId="7546A203" w:rsidR="00971FFF" w:rsidRPr="00C74843" w:rsidRDefault="009214E7"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631D0AEC" w14:textId="54BA393C"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Collins</w:t>
            </w:r>
          </w:p>
        </w:tc>
      </w:tr>
      <w:tr w:rsidR="00971FFF" w14:paraId="302FAA65"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71E2D047" w14:textId="70F3CBE3" w:rsidR="00971FFF" w:rsidRPr="00C74843" w:rsidRDefault="003A3E09" w:rsidP="006011B3">
            <w:pPr>
              <w:rPr>
                <w:color w:val="auto"/>
                <w:sz w:val="24"/>
                <w:szCs w:val="24"/>
              </w:rPr>
            </w:pPr>
            <w:r w:rsidRPr="00C74843">
              <w:rPr>
                <w:color w:val="auto"/>
                <w:sz w:val="24"/>
                <w:szCs w:val="24"/>
              </w:rPr>
              <w:t>Clearpointe</w:t>
            </w:r>
          </w:p>
        </w:tc>
        <w:tc>
          <w:tcPr>
            <w:tcW w:w="1174" w:type="pct"/>
          </w:tcPr>
          <w:p w14:paraId="255D374B" w14:textId="6F8C52D6"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Outrigger Drive</w:t>
            </w:r>
          </w:p>
        </w:tc>
        <w:tc>
          <w:tcPr>
            <w:tcW w:w="782" w:type="pct"/>
          </w:tcPr>
          <w:p w14:paraId="041F09B2" w14:textId="5DA2C328" w:rsidR="00971FFF" w:rsidRPr="00C74843" w:rsidRDefault="009214E7"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PUD</w:t>
            </w:r>
          </w:p>
        </w:tc>
        <w:tc>
          <w:tcPr>
            <w:tcW w:w="1727" w:type="pct"/>
          </w:tcPr>
          <w:p w14:paraId="35C3B626" w14:textId="0D977EA4"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CJM</w:t>
            </w:r>
          </w:p>
        </w:tc>
      </w:tr>
      <w:tr w:rsidR="00971FFF" w14:paraId="013B8B92"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2FA8AF52" w14:textId="11F39FC8" w:rsidR="00971FFF" w:rsidRPr="00C74843" w:rsidRDefault="003A3E09" w:rsidP="006011B3">
            <w:pPr>
              <w:rPr>
                <w:color w:val="auto"/>
                <w:sz w:val="24"/>
                <w:szCs w:val="24"/>
              </w:rPr>
            </w:pPr>
            <w:r w:rsidRPr="00C74843">
              <w:rPr>
                <w:color w:val="auto"/>
                <w:sz w:val="24"/>
                <w:szCs w:val="24"/>
              </w:rPr>
              <w:t>Cornerstone</w:t>
            </w:r>
          </w:p>
        </w:tc>
        <w:tc>
          <w:tcPr>
            <w:tcW w:w="1174" w:type="pct"/>
          </w:tcPr>
          <w:p w14:paraId="755AB354"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339E95DA"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65E79B3E" w14:textId="68151533"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Miramonte</w:t>
            </w:r>
          </w:p>
        </w:tc>
      </w:tr>
      <w:tr w:rsidR="00971FFF" w14:paraId="716FC227"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6465FEAF" w14:textId="7894F1DE" w:rsidR="00971FFF" w:rsidRPr="00C74843" w:rsidRDefault="003A3E09" w:rsidP="006011B3">
            <w:pPr>
              <w:rPr>
                <w:color w:val="auto"/>
                <w:sz w:val="24"/>
                <w:szCs w:val="24"/>
              </w:rPr>
            </w:pPr>
            <w:r w:rsidRPr="00C74843">
              <w:rPr>
                <w:color w:val="auto"/>
                <w:sz w:val="24"/>
                <w:szCs w:val="24"/>
              </w:rPr>
              <w:t>Costa De Oro (Sandy Beach)</w:t>
            </w:r>
          </w:p>
        </w:tc>
        <w:tc>
          <w:tcPr>
            <w:tcW w:w="1174" w:type="pct"/>
          </w:tcPr>
          <w:p w14:paraId="37E86494" w14:textId="7B408BA5"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209 Sandy Beach</w:t>
            </w:r>
          </w:p>
        </w:tc>
        <w:tc>
          <w:tcPr>
            <w:tcW w:w="782" w:type="pct"/>
          </w:tcPr>
          <w:p w14:paraId="6967615F" w14:textId="0CAACACC" w:rsidR="00971FFF" w:rsidRPr="00C74843" w:rsidRDefault="00F4032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3E0F7106" w14:textId="77E862FD"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Self Managed</w:t>
            </w:r>
          </w:p>
        </w:tc>
      </w:tr>
      <w:tr w:rsidR="00971FFF" w14:paraId="1C32D968"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67783D3D" w14:textId="67C5B658" w:rsidR="00971FFF" w:rsidRPr="00C74843" w:rsidRDefault="003A3E09" w:rsidP="006011B3">
            <w:pPr>
              <w:rPr>
                <w:color w:val="auto"/>
                <w:sz w:val="24"/>
                <w:szCs w:val="24"/>
              </w:rPr>
            </w:pPr>
            <w:r w:rsidRPr="00C74843">
              <w:rPr>
                <w:color w:val="auto"/>
                <w:sz w:val="24"/>
                <w:szCs w:val="24"/>
              </w:rPr>
              <w:t>Crestwood</w:t>
            </w:r>
            <w:r w:rsidR="00F834D2">
              <w:rPr>
                <w:color w:val="auto"/>
                <w:sz w:val="24"/>
                <w:szCs w:val="24"/>
              </w:rPr>
              <w:t xml:space="preserve"> Manor</w:t>
            </w:r>
          </w:p>
        </w:tc>
        <w:tc>
          <w:tcPr>
            <w:tcW w:w="1174" w:type="pct"/>
          </w:tcPr>
          <w:p w14:paraId="0AD23CBB"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3E70972B"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0064202C" w14:textId="433F2DE8"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Collins</w:t>
            </w:r>
          </w:p>
        </w:tc>
      </w:tr>
      <w:tr w:rsidR="00971FFF" w14:paraId="35318FF5"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2E95C3BA" w14:textId="57403CF2" w:rsidR="00971FFF" w:rsidRPr="00C74843" w:rsidRDefault="003A3E09" w:rsidP="006011B3">
            <w:pPr>
              <w:rPr>
                <w:color w:val="auto"/>
                <w:sz w:val="24"/>
                <w:szCs w:val="24"/>
              </w:rPr>
            </w:pPr>
            <w:r w:rsidRPr="00C74843">
              <w:rPr>
                <w:color w:val="auto"/>
                <w:sz w:val="24"/>
                <w:szCs w:val="24"/>
              </w:rPr>
              <w:t>Crystal Pointe</w:t>
            </w:r>
          </w:p>
        </w:tc>
        <w:tc>
          <w:tcPr>
            <w:tcW w:w="1174" w:type="pct"/>
          </w:tcPr>
          <w:p w14:paraId="42828864" w14:textId="30CCCA2A"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Ruby Lane</w:t>
            </w:r>
          </w:p>
        </w:tc>
        <w:tc>
          <w:tcPr>
            <w:tcW w:w="782" w:type="pct"/>
          </w:tcPr>
          <w:p w14:paraId="24B74BA8" w14:textId="772DB0AD" w:rsidR="00971FFF" w:rsidRPr="00C74843" w:rsidRDefault="00F4032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PUD</w:t>
            </w:r>
          </w:p>
        </w:tc>
        <w:tc>
          <w:tcPr>
            <w:tcW w:w="1727" w:type="pct"/>
          </w:tcPr>
          <w:p w14:paraId="26DE3204" w14:textId="25CE6F06"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Miramonte</w:t>
            </w:r>
          </w:p>
        </w:tc>
      </w:tr>
      <w:tr w:rsidR="00971FFF" w14:paraId="28AD2218"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496C6EF0" w14:textId="79E25D02" w:rsidR="00971FFF" w:rsidRPr="00C74843" w:rsidRDefault="003A3E09" w:rsidP="006011B3">
            <w:pPr>
              <w:rPr>
                <w:color w:val="auto"/>
                <w:sz w:val="24"/>
                <w:szCs w:val="24"/>
              </w:rPr>
            </w:pPr>
            <w:r w:rsidRPr="00C74843">
              <w:rPr>
                <w:color w:val="auto"/>
                <w:sz w:val="24"/>
                <w:szCs w:val="24"/>
              </w:rPr>
              <w:t>Dawson Ridge</w:t>
            </w:r>
          </w:p>
        </w:tc>
        <w:tc>
          <w:tcPr>
            <w:tcW w:w="1174" w:type="pct"/>
          </w:tcPr>
          <w:p w14:paraId="5FE8CB39" w14:textId="298CBBDF"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Dawson Place</w:t>
            </w:r>
          </w:p>
        </w:tc>
        <w:tc>
          <w:tcPr>
            <w:tcW w:w="782" w:type="pct"/>
          </w:tcPr>
          <w:p w14:paraId="00C921FA" w14:textId="037D2B20" w:rsidR="00971FFF" w:rsidRPr="00C74843" w:rsidRDefault="009214E7"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PUD</w:t>
            </w:r>
          </w:p>
        </w:tc>
        <w:tc>
          <w:tcPr>
            <w:tcW w:w="1727" w:type="pct"/>
          </w:tcPr>
          <w:p w14:paraId="3F29263F" w14:textId="12C1D31B"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Homeowners Management</w:t>
            </w:r>
          </w:p>
        </w:tc>
      </w:tr>
      <w:tr w:rsidR="00971FFF" w14:paraId="7C4593C6"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1501C48B" w14:textId="59F27563" w:rsidR="00971FFF" w:rsidRPr="00C74843" w:rsidRDefault="003A3E09" w:rsidP="006011B3">
            <w:pPr>
              <w:rPr>
                <w:color w:val="auto"/>
                <w:sz w:val="24"/>
                <w:szCs w:val="24"/>
              </w:rPr>
            </w:pPr>
            <w:r w:rsidRPr="00C74843">
              <w:rPr>
                <w:color w:val="auto"/>
                <w:sz w:val="24"/>
                <w:szCs w:val="24"/>
              </w:rPr>
              <w:t>Fairway Villas at Hiddenbrooke</w:t>
            </w:r>
          </w:p>
        </w:tc>
        <w:tc>
          <w:tcPr>
            <w:tcW w:w="1174" w:type="pct"/>
          </w:tcPr>
          <w:p w14:paraId="7FDDC975"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7A8679D9" w14:textId="046101B6" w:rsidR="00971FFF" w:rsidRPr="00C74843" w:rsidRDefault="00697B9C"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13FD6CDA" w14:textId="4B900653"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Bridgeport</w:t>
            </w:r>
          </w:p>
        </w:tc>
      </w:tr>
      <w:tr w:rsidR="00971FFF" w14:paraId="5628CAFE"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1443160F" w14:textId="346CBE48" w:rsidR="00971FFF" w:rsidRPr="00C74843" w:rsidRDefault="003A3E09" w:rsidP="006011B3">
            <w:pPr>
              <w:rPr>
                <w:color w:val="auto"/>
                <w:sz w:val="24"/>
                <w:szCs w:val="24"/>
              </w:rPr>
            </w:pPr>
            <w:r w:rsidRPr="00C74843">
              <w:rPr>
                <w:color w:val="auto"/>
                <w:sz w:val="24"/>
                <w:szCs w:val="24"/>
              </w:rPr>
              <w:t>Forest Hills (White Pine)</w:t>
            </w:r>
          </w:p>
        </w:tc>
        <w:tc>
          <w:tcPr>
            <w:tcW w:w="1174" w:type="pct"/>
          </w:tcPr>
          <w:p w14:paraId="6CB1EC21" w14:textId="61598885"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White Pine Drive</w:t>
            </w:r>
          </w:p>
        </w:tc>
        <w:tc>
          <w:tcPr>
            <w:tcW w:w="782" w:type="pct"/>
          </w:tcPr>
          <w:p w14:paraId="00BC8E0D"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5CA2371A" w14:textId="222F331D"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Self Managed</w:t>
            </w:r>
          </w:p>
        </w:tc>
      </w:tr>
      <w:tr w:rsidR="00971FFF" w14:paraId="3F2A5093"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5AA67E3" w14:textId="2B06E70B" w:rsidR="00971FFF" w:rsidRPr="00C74843" w:rsidRDefault="003A3E09" w:rsidP="006011B3">
            <w:pPr>
              <w:rPr>
                <w:color w:val="auto"/>
                <w:sz w:val="24"/>
                <w:szCs w:val="24"/>
              </w:rPr>
            </w:pPr>
            <w:r w:rsidRPr="00C74843">
              <w:rPr>
                <w:color w:val="auto"/>
                <w:sz w:val="24"/>
                <w:szCs w:val="24"/>
              </w:rPr>
              <w:t>Glen Cove Landing</w:t>
            </w:r>
          </w:p>
        </w:tc>
        <w:tc>
          <w:tcPr>
            <w:tcW w:w="1174" w:type="pct"/>
          </w:tcPr>
          <w:p w14:paraId="75602842" w14:textId="0AA5E0FE"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1201 Glen Cove Parkway</w:t>
            </w:r>
          </w:p>
        </w:tc>
        <w:tc>
          <w:tcPr>
            <w:tcW w:w="782" w:type="pct"/>
          </w:tcPr>
          <w:p w14:paraId="04F5600B" w14:textId="2A384326" w:rsidR="00971FFF" w:rsidRPr="00C74843" w:rsidRDefault="009214E7"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54724768" w14:textId="01C75840"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CJM</w:t>
            </w:r>
          </w:p>
        </w:tc>
      </w:tr>
      <w:tr w:rsidR="00971FFF" w14:paraId="6E9D91CA"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5561F18A" w14:textId="6BAEA005" w:rsidR="00971FFF" w:rsidRPr="00C74843" w:rsidRDefault="003A3E09" w:rsidP="006011B3">
            <w:pPr>
              <w:rPr>
                <w:color w:val="auto"/>
                <w:sz w:val="24"/>
                <w:szCs w:val="24"/>
              </w:rPr>
            </w:pPr>
            <w:r w:rsidRPr="00C74843">
              <w:rPr>
                <w:color w:val="auto"/>
                <w:sz w:val="24"/>
                <w:szCs w:val="24"/>
              </w:rPr>
              <w:t>Harbor Homes</w:t>
            </w:r>
          </w:p>
        </w:tc>
        <w:tc>
          <w:tcPr>
            <w:tcW w:w="1174" w:type="pct"/>
          </w:tcPr>
          <w:p w14:paraId="297C28AE"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1B31641E"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50DAA29F" w14:textId="6C87D3CC"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Collins</w:t>
            </w:r>
          </w:p>
        </w:tc>
      </w:tr>
      <w:tr w:rsidR="00971FFF" w14:paraId="365FC242"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2DEEDF08" w14:textId="6BD0F2D0" w:rsidR="00971FFF" w:rsidRPr="00C74843" w:rsidRDefault="003A3E09" w:rsidP="006011B3">
            <w:pPr>
              <w:rPr>
                <w:color w:val="auto"/>
                <w:sz w:val="24"/>
                <w:szCs w:val="24"/>
              </w:rPr>
            </w:pPr>
            <w:r w:rsidRPr="00C74843">
              <w:rPr>
                <w:color w:val="auto"/>
                <w:sz w:val="24"/>
                <w:szCs w:val="24"/>
              </w:rPr>
              <w:t>Hearthstone</w:t>
            </w:r>
          </w:p>
        </w:tc>
        <w:tc>
          <w:tcPr>
            <w:tcW w:w="1174" w:type="pct"/>
          </w:tcPr>
          <w:p w14:paraId="3FEEF811"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4DAF8CED" w14:textId="4DE55B6A" w:rsidR="00971FFF" w:rsidRPr="00C74843" w:rsidRDefault="00631A1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62BE3763" w14:textId="68E549B9"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Collins</w:t>
            </w:r>
          </w:p>
        </w:tc>
      </w:tr>
      <w:tr w:rsidR="00971FFF" w14:paraId="77BC4EF8"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606B0B4D" w14:textId="6E736E6F" w:rsidR="00971FFF" w:rsidRPr="00C74843" w:rsidRDefault="003A3E09" w:rsidP="006011B3">
            <w:pPr>
              <w:rPr>
                <w:color w:val="auto"/>
                <w:sz w:val="24"/>
                <w:szCs w:val="24"/>
              </w:rPr>
            </w:pPr>
            <w:r w:rsidRPr="00C74843">
              <w:rPr>
                <w:color w:val="auto"/>
                <w:sz w:val="24"/>
                <w:szCs w:val="24"/>
              </w:rPr>
              <w:t>Hiddenbrooke Master Association</w:t>
            </w:r>
          </w:p>
        </w:tc>
        <w:tc>
          <w:tcPr>
            <w:tcW w:w="1174" w:type="pct"/>
          </w:tcPr>
          <w:p w14:paraId="059D709A" w14:textId="1E53CE3F"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1318 Swainsin Court</w:t>
            </w:r>
          </w:p>
        </w:tc>
        <w:tc>
          <w:tcPr>
            <w:tcW w:w="782" w:type="pct"/>
          </w:tcPr>
          <w:p w14:paraId="03F57F71" w14:textId="38DEB8E8" w:rsidR="00971FFF" w:rsidRPr="00C74843" w:rsidRDefault="00697B9C"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7C26CE11" w14:textId="66049BF8"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Pacific Union</w:t>
            </w:r>
          </w:p>
        </w:tc>
      </w:tr>
      <w:tr w:rsidR="00697B9C" w14:paraId="0D88DDBC"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64B60841" w14:textId="620C3FDF" w:rsidR="00697B9C" w:rsidRPr="00C74843" w:rsidRDefault="00697B9C" w:rsidP="006011B3">
            <w:pPr>
              <w:rPr>
                <w:color w:val="auto"/>
                <w:sz w:val="24"/>
                <w:szCs w:val="24"/>
              </w:rPr>
            </w:pPr>
            <w:r w:rsidRPr="00C74843">
              <w:rPr>
                <w:color w:val="auto"/>
                <w:sz w:val="24"/>
                <w:szCs w:val="24"/>
              </w:rPr>
              <w:t>Highlands @ Garthe Ranch</w:t>
            </w:r>
          </w:p>
        </w:tc>
        <w:tc>
          <w:tcPr>
            <w:tcW w:w="1174" w:type="pct"/>
          </w:tcPr>
          <w:p w14:paraId="36678140" w14:textId="77777777" w:rsidR="00697B9C" w:rsidRPr="00C74843" w:rsidRDefault="00697B9C"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3BD653B6" w14:textId="572B617C" w:rsidR="00697B9C" w:rsidRPr="00C74843" w:rsidRDefault="00697B9C"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28563054" w14:textId="6805DE84" w:rsidR="00697B9C" w:rsidRPr="00C74843" w:rsidRDefault="00697B9C" w:rsidP="00697B9C">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Vierra Moore</w:t>
            </w:r>
          </w:p>
        </w:tc>
      </w:tr>
      <w:tr w:rsidR="00971FFF" w14:paraId="51C6E43D"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E2E7669" w14:textId="2FC5F520" w:rsidR="00971FFF" w:rsidRPr="00C74843" w:rsidRDefault="003A3E09" w:rsidP="006011B3">
            <w:pPr>
              <w:rPr>
                <w:color w:val="auto"/>
                <w:sz w:val="24"/>
                <w:szCs w:val="24"/>
              </w:rPr>
            </w:pPr>
            <w:r w:rsidRPr="00C74843">
              <w:rPr>
                <w:color w:val="auto"/>
                <w:sz w:val="24"/>
                <w:szCs w:val="24"/>
              </w:rPr>
              <w:t>Hillcrest Park</w:t>
            </w:r>
          </w:p>
        </w:tc>
        <w:tc>
          <w:tcPr>
            <w:tcW w:w="1174" w:type="pct"/>
          </w:tcPr>
          <w:p w14:paraId="2781466E" w14:textId="3DA850B9"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1239 Halsey Street</w:t>
            </w:r>
          </w:p>
        </w:tc>
        <w:tc>
          <w:tcPr>
            <w:tcW w:w="782" w:type="pct"/>
          </w:tcPr>
          <w:p w14:paraId="2577AADA" w14:textId="0C5B6B31" w:rsidR="00971FFF" w:rsidRPr="00C74843" w:rsidRDefault="009214E7"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7AE22C35" w14:textId="52237E6B"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Collins</w:t>
            </w:r>
          </w:p>
        </w:tc>
      </w:tr>
      <w:tr w:rsidR="00971FFF" w14:paraId="7A4B90D3"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562EE315" w14:textId="4EDC3F0C" w:rsidR="00971FFF" w:rsidRPr="00C74843" w:rsidRDefault="003A3E09" w:rsidP="006011B3">
            <w:pPr>
              <w:rPr>
                <w:color w:val="auto"/>
                <w:sz w:val="24"/>
                <w:szCs w:val="24"/>
              </w:rPr>
            </w:pPr>
            <w:r w:rsidRPr="00C74843">
              <w:rPr>
                <w:color w:val="auto"/>
                <w:sz w:val="24"/>
                <w:szCs w:val="24"/>
              </w:rPr>
              <w:t>Hillside Gardens</w:t>
            </w:r>
          </w:p>
        </w:tc>
        <w:tc>
          <w:tcPr>
            <w:tcW w:w="1174" w:type="pct"/>
          </w:tcPr>
          <w:p w14:paraId="5FCA7E2F"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7657BDF1" w14:textId="3CCAA6BF" w:rsidR="00971FFF" w:rsidRPr="00C74843" w:rsidRDefault="00F4032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1F1EC3D5" w14:textId="074F76F8"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Management Alternative</w:t>
            </w:r>
          </w:p>
        </w:tc>
      </w:tr>
      <w:tr w:rsidR="00971FFF" w14:paraId="0C059B7A"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3FFFF5AC" w14:textId="052FF814" w:rsidR="00971FFF" w:rsidRPr="00C74843" w:rsidRDefault="003A3E09" w:rsidP="006011B3">
            <w:pPr>
              <w:rPr>
                <w:color w:val="auto"/>
                <w:sz w:val="24"/>
                <w:szCs w:val="24"/>
              </w:rPr>
            </w:pPr>
            <w:r w:rsidRPr="00C74843">
              <w:rPr>
                <w:color w:val="auto"/>
                <w:sz w:val="24"/>
                <w:szCs w:val="24"/>
              </w:rPr>
              <w:t>Hunter Ranch Villa</w:t>
            </w:r>
          </w:p>
        </w:tc>
        <w:tc>
          <w:tcPr>
            <w:tcW w:w="1174" w:type="pct"/>
          </w:tcPr>
          <w:p w14:paraId="5980AD9C" w14:textId="09B5F1F8" w:rsidR="00971FFF" w:rsidRPr="00C74843" w:rsidRDefault="00013A3E"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 xml:space="preserve">Stageline, Bridle Wood, Hidden </w:t>
            </w:r>
            <w:r w:rsidR="00A03CD0">
              <w:rPr>
                <w:color w:val="auto"/>
                <w:sz w:val="24"/>
                <w:szCs w:val="24"/>
              </w:rPr>
              <w:t>T</w:t>
            </w:r>
            <w:r w:rsidRPr="00C74843">
              <w:rPr>
                <w:color w:val="auto"/>
                <w:sz w:val="24"/>
                <w:szCs w:val="24"/>
              </w:rPr>
              <w:t>rail, Buckskin</w:t>
            </w:r>
          </w:p>
        </w:tc>
        <w:tc>
          <w:tcPr>
            <w:tcW w:w="782" w:type="pct"/>
          </w:tcPr>
          <w:p w14:paraId="3891299E" w14:textId="6D5217A5" w:rsidR="00971FFF" w:rsidRPr="00C74843" w:rsidRDefault="00B210CB"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33F6541D" w14:textId="2C8FCAA4" w:rsidR="00971FFF" w:rsidRPr="00C74843" w:rsidRDefault="00F834D2"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 xml:space="preserve">Common Interest </w:t>
            </w:r>
            <w:r>
              <w:rPr>
                <w:color w:val="auto"/>
                <w:sz w:val="24"/>
                <w:szCs w:val="24"/>
              </w:rPr>
              <w:t>Development</w:t>
            </w:r>
          </w:p>
        </w:tc>
      </w:tr>
      <w:tr w:rsidR="00971FFF" w14:paraId="17A85CFA"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7E6C7877" w14:textId="3D230F53" w:rsidR="00971FFF" w:rsidRPr="00C74843" w:rsidRDefault="003A3E09" w:rsidP="006011B3">
            <w:pPr>
              <w:rPr>
                <w:color w:val="auto"/>
                <w:sz w:val="24"/>
                <w:szCs w:val="24"/>
              </w:rPr>
            </w:pPr>
            <w:r w:rsidRPr="00C74843">
              <w:rPr>
                <w:color w:val="auto"/>
                <w:sz w:val="24"/>
                <w:szCs w:val="24"/>
              </w:rPr>
              <w:t>Hyde Park</w:t>
            </w:r>
          </w:p>
        </w:tc>
        <w:tc>
          <w:tcPr>
            <w:tcW w:w="1174" w:type="pct"/>
          </w:tcPr>
          <w:p w14:paraId="2256603F" w14:textId="5FD31DAD"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9283 Hallmark Place</w:t>
            </w:r>
          </w:p>
        </w:tc>
        <w:tc>
          <w:tcPr>
            <w:tcW w:w="782" w:type="pct"/>
          </w:tcPr>
          <w:p w14:paraId="66B723D5" w14:textId="6A746740" w:rsidR="00971FFF" w:rsidRPr="00C74843" w:rsidRDefault="009214E7"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PUD</w:t>
            </w:r>
          </w:p>
        </w:tc>
        <w:tc>
          <w:tcPr>
            <w:tcW w:w="1727" w:type="pct"/>
          </w:tcPr>
          <w:p w14:paraId="1AE67F25" w14:textId="17CBCC16"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Associa, Northern California</w:t>
            </w:r>
          </w:p>
        </w:tc>
      </w:tr>
      <w:tr w:rsidR="00971FFF" w14:paraId="7A89AF7A"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31038E94" w14:textId="6F30ED61" w:rsidR="00971FFF" w:rsidRPr="00C74843" w:rsidRDefault="003A3E09" w:rsidP="006011B3">
            <w:pPr>
              <w:rPr>
                <w:color w:val="auto"/>
                <w:sz w:val="24"/>
                <w:szCs w:val="24"/>
              </w:rPr>
            </w:pPr>
            <w:r w:rsidRPr="00C74843">
              <w:rPr>
                <w:color w:val="auto"/>
                <w:sz w:val="24"/>
                <w:szCs w:val="24"/>
              </w:rPr>
              <w:t>Lighthouse</w:t>
            </w:r>
          </w:p>
        </w:tc>
        <w:tc>
          <w:tcPr>
            <w:tcW w:w="1174" w:type="pct"/>
          </w:tcPr>
          <w:p w14:paraId="7081A099" w14:textId="550194BE"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297 Lighthouse</w:t>
            </w:r>
          </w:p>
        </w:tc>
        <w:tc>
          <w:tcPr>
            <w:tcW w:w="782" w:type="pct"/>
          </w:tcPr>
          <w:p w14:paraId="37FB0FCF" w14:textId="2840A0AF" w:rsidR="00971FFF" w:rsidRPr="00C74843" w:rsidRDefault="009214E7"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359A465A" w14:textId="59504639"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Property Services</w:t>
            </w:r>
          </w:p>
        </w:tc>
      </w:tr>
      <w:tr w:rsidR="00971FFF" w14:paraId="64666354"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F1DD1C9" w14:textId="584214E2" w:rsidR="00971FFF" w:rsidRPr="00C74843" w:rsidRDefault="003A3E09" w:rsidP="006011B3">
            <w:pPr>
              <w:rPr>
                <w:color w:val="auto"/>
                <w:sz w:val="24"/>
                <w:szCs w:val="24"/>
              </w:rPr>
            </w:pPr>
            <w:r w:rsidRPr="00C74843">
              <w:rPr>
                <w:color w:val="auto"/>
                <w:sz w:val="24"/>
                <w:szCs w:val="24"/>
              </w:rPr>
              <w:t>Mariners’ Landing</w:t>
            </w:r>
          </w:p>
        </w:tc>
        <w:tc>
          <w:tcPr>
            <w:tcW w:w="1174" w:type="pct"/>
          </w:tcPr>
          <w:p w14:paraId="0605C63E" w14:textId="4823FAC5" w:rsidR="00971FFF" w:rsidRPr="00C74843" w:rsidRDefault="00A03CD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Nantucket Way</w:t>
            </w:r>
          </w:p>
        </w:tc>
        <w:tc>
          <w:tcPr>
            <w:tcW w:w="782" w:type="pct"/>
          </w:tcPr>
          <w:p w14:paraId="2692F12C" w14:textId="456BBF49" w:rsidR="00971FFF" w:rsidRPr="00C74843" w:rsidRDefault="00F4032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6E3AE4BF" w14:textId="3AA3DDA3"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LLW</w:t>
            </w:r>
          </w:p>
        </w:tc>
      </w:tr>
      <w:tr w:rsidR="00971FFF" w14:paraId="234CD3D7"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46FD75BE" w14:textId="032656DB" w:rsidR="00971FFF" w:rsidRPr="00C74843" w:rsidRDefault="003A3E09" w:rsidP="006011B3">
            <w:pPr>
              <w:rPr>
                <w:color w:val="auto"/>
                <w:sz w:val="24"/>
                <w:szCs w:val="24"/>
              </w:rPr>
            </w:pPr>
            <w:r w:rsidRPr="00C74843">
              <w:rPr>
                <w:color w:val="auto"/>
                <w:sz w:val="24"/>
                <w:szCs w:val="24"/>
              </w:rPr>
              <w:t>Meadowood</w:t>
            </w:r>
          </w:p>
        </w:tc>
        <w:tc>
          <w:tcPr>
            <w:tcW w:w="1174" w:type="pct"/>
          </w:tcPr>
          <w:p w14:paraId="049AC6E7"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40CD4D55"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1F1C7F50" w14:textId="3E820D6C"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Collins</w:t>
            </w:r>
          </w:p>
        </w:tc>
      </w:tr>
      <w:tr w:rsidR="00971FFF" w14:paraId="16B99855"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6A3A2F76" w14:textId="1A6CDE50" w:rsidR="00971FFF" w:rsidRPr="00C74843" w:rsidRDefault="003A3E09" w:rsidP="006011B3">
            <w:pPr>
              <w:rPr>
                <w:color w:val="auto"/>
                <w:sz w:val="24"/>
                <w:szCs w:val="24"/>
              </w:rPr>
            </w:pPr>
            <w:r w:rsidRPr="00C74843">
              <w:rPr>
                <w:color w:val="auto"/>
                <w:sz w:val="24"/>
                <w:szCs w:val="24"/>
              </w:rPr>
              <w:lastRenderedPageBreak/>
              <w:t>Port o</w:t>
            </w:r>
            <w:r w:rsidR="00013A3E" w:rsidRPr="00C74843">
              <w:rPr>
                <w:color w:val="auto"/>
                <w:sz w:val="24"/>
                <w:szCs w:val="24"/>
              </w:rPr>
              <w:t>’</w:t>
            </w:r>
            <w:r w:rsidRPr="00C74843">
              <w:rPr>
                <w:color w:val="auto"/>
                <w:sz w:val="24"/>
                <w:szCs w:val="24"/>
              </w:rPr>
              <w:t xml:space="preserve"> Call</w:t>
            </w:r>
          </w:p>
        </w:tc>
        <w:tc>
          <w:tcPr>
            <w:tcW w:w="1174" w:type="pct"/>
          </w:tcPr>
          <w:p w14:paraId="553BB136" w14:textId="16900DF2" w:rsidR="00971FFF" w:rsidRPr="00C74843" w:rsidRDefault="00013A3E"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Mariner, Nautical Court, Seal rock Court, Windjammer, Lands End</w:t>
            </w:r>
          </w:p>
        </w:tc>
        <w:tc>
          <w:tcPr>
            <w:tcW w:w="782" w:type="pct"/>
          </w:tcPr>
          <w:p w14:paraId="6E0A3B4F" w14:textId="2123B14E" w:rsidR="00971FFF" w:rsidRPr="00C74843" w:rsidRDefault="00013A3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7" w:type="pct"/>
          </w:tcPr>
          <w:p w14:paraId="1992259C" w14:textId="6D9C546E" w:rsidR="00971FFF" w:rsidRPr="00C74843" w:rsidRDefault="00F834D2"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 xml:space="preserve">Common Interest </w:t>
            </w:r>
            <w:r>
              <w:rPr>
                <w:color w:val="auto"/>
                <w:sz w:val="24"/>
                <w:szCs w:val="24"/>
              </w:rPr>
              <w:t>Development</w:t>
            </w:r>
          </w:p>
        </w:tc>
      </w:tr>
      <w:tr w:rsidR="00971FFF" w14:paraId="30FB14BC"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6915B35E" w14:textId="79F3EC4E" w:rsidR="00971FFF" w:rsidRPr="00C74843" w:rsidRDefault="003A3E09" w:rsidP="006011B3">
            <w:pPr>
              <w:rPr>
                <w:color w:val="auto"/>
                <w:sz w:val="24"/>
                <w:szCs w:val="24"/>
              </w:rPr>
            </w:pPr>
            <w:r w:rsidRPr="00C74843">
              <w:rPr>
                <w:color w:val="auto"/>
                <w:sz w:val="24"/>
                <w:szCs w:val="24"/>
              </w:rPr>
              <w:t>Quiet Harbor</w:t>
            </w:r>
          </w:p>
        </w:tc>
        <w:tc>
          <w:tcPr>
            <w:tcW w:w="1174" w:type="pct"/>
          </w:tcPr>
          <w:p w14:paraId="008F09B9" w14:textId="6022D4B6"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511 Timbercove</w:t>
            </w:r>
          </w:p>
        </w:tc>
        <w:tc>
          <w:tcPr>
            <w:tcW w:w="782" w:type="pct"/>
          </w:tcPr>
          <w:p w14:paraId="0A74B941" w14:textId="36642E5F" w:rsidR="00971FFF" w:rsidRPr="00C74843" w:rsidRDefault="009214E7"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Condo</w:t>
            </w:r>
          </w:p>
        </w:tc>
        <w:tc>
          <w:tcPr>
            <w:tcW w:w="1727" w:type="pct"/>
          </w:tcPr>
          <w:p w14:paraId="3AF3AB30" w14:textId="6C1D97AC"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CJM</w:t>
            </w:r>
          </w:p>
        </w:tc>
      </w:tr>
      <w:tr w:rsidR="00971FFF" w14:paraId="1A07AD74"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2B574C9C" w14:textId="446E0665" w:rsidR="00971FFF" w:rsidRPr="00C74843" w:rsidRDefault="003A3E09" w:rsidP="006011B3">
            <w:pPr>
              <w:rPr>
                <w:color w:val="auto"/>
                <w:sz w:val="24"/>
                <w:szCs w:val="24"/>
              </w:rPr>
            </w:pPr>
            <w:r w:rsidRPr="00C74843">
              <w:rPr>
                <w:color w:val="auto"/>
                <w:sz w:val="24"/>
                <w:szCs w:val="24"/>
              </w:rPr>
              <w:t>Parkview Terrace</w:t>
            </w:r>
          </w:p>
        </w:tc>
        <w:tc>
          <w:tcPr>
            <w:tcW w:w="1174" w:type="pct"/>
          </w:tcPr>
          <w:p w14:paraId="4F22CE1E" w14:textId="2A92D8BA" w:rsidR="00971FFF" w:rsidRPr="00C74843" w:rsidRDefault="00013A3E"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North Camino Alto</w:t>
            </w:r>
          </w:p>
        </w:tc>
        <w:tc>
          <w:tcPr>
            <w:tcW w:w="782" w:type="pct"/>
          </w:tcPr>
          <w:p w14:paraId="054A3FC0" w14:textId="7AFE3400" w:rsidR="00971FFF" w:rsidRPr="00C74843" w:rsidRDefault="00013A3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7" w:type="pct"/>
          </w:tcPr>
          <w:p w14:paraId="0C7C5CFA" w14:textId="7780A4A1" w:rsidR="00182775" w:rsidRPr="00C74843" w:rsidRDefault="00F834D2"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 xml:space="preserve">Common Interest </w:t>
            </w:r>
            <w:r>
              <w:rPr>
                <w:color w:val="auto"/>
                <w:sz w:val="24"/>
                <w:szCs w:val="24"/>
              </w:rPr>
              <w:t>Development</w:t>
            </w:r>
          </w:p>
        </w:tc>
      </w:tr>
      <w:tr w:rsidR="00971FFF" w14:paraId="5FD8AB74"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3395EB52" w14:textId="6DDED838" w:rsidR="00971FFF" w:rsidRPr="00C74843" w:rsidRDefault="003A3E09" w:rsidP="006011B3">
            <w:pPr>
              <w:rPr>
                <w:color w:val="auto"/>
                <w:sz w:val="24"/>
                <w:szCs w:val="24"/>
              </w:rPr>
            </w:pPr>
            <w:r w:rsidRPr="00C74843">
              <w:rPr>
                <w:color w:val="auto"/>
                <w:sz w:val="24"/>
                <w:szCs w:val="24"/>
              </w:rPr>
              <w:t>Rainbow Knolls</w:t>
            </w:r>
          </w:p>
        </w:tc>
        <w:tc>
          <w:tcPr>
            <w:tcW w:w="1174" w:type="pct"/>
          </w:tcPr>
          <w:p w14:paraId="19717AC3" w14:textId="2C063447"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118 Rainbow Court</w:t>
            </w:r>
          </w:p>
        </w:tc>
        <w:tc>
          <w:tcPr>
            <w:tcW w:w="782" w:type="pct"/>
          </w:tcPr>
          <w:p w14:paraId="317F59BE" w14:textId="177F740F" w:rsidR="00971FFF" w:rsidRPr="00C74843" w:rsidRDefault="00631A1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7" w:type="pct"/>
          </w:tcPr>
          <w:p w14:paraId="7DA28BC3" w14:textId="5933CE13" w:rsidR="00971FFF" w:rsidRPr="00C74843" w:rsidRDefault="00D80049" w:rsidP="00013A3E">
            <w:pPr>
              <w:ind w:left="0"/>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 xml:space="preserve">   </w:t>
            </w:r>
            <w:r w:rsidR="00182775" w:rsidRPr="00C74843">
              <w:rPr>
                <w:color w:val="auto"/>
                <w:sz w:val="24"/>
                <w:szCs w:val="24"/>
              </w:rPr>
              <w:t>Christisan</w:t>
            </w:r>
          </w:p>
        </w:tc>
      </w:tr>
      <w:tr w:rsidR="00971FFF" w14:paraId="1C0E86FB"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26255A47" w14:textId="771BCAE9" w:rsidR="00971FFF" w:rsidRPr="00C74843" w:rsidRDefault="003A3E09" w:rsidP="006011B3">
            <w:pPr>
              <w:rPr>
                <w:color w:val="auto"/>
                <w:sz w:val="24"/>
                <w:szCs w:val="24"/>
              </w:rPr>
            </w:pPr>
            <w:r w:rsidRPr="00C74843">
              <w:rPr>
                <w:color w:val="auto"/>
                <w:sz w:val="24"/>
                <w:szCs w:val="24"/>
              </w:rPr>
              <w:t>Redwood Village</w:t>
            </w:r>
          </w:p>
        </w:tc>
        <w:tc>
          <w:tcPr>
            <w:tcW w:w="1174" w:type="pct"/>
          </w:tcPr>
          <w:p w14:paraId="02051A48" w14:textId="64ED2F0E" w:rsidR="00971FFF" w:rsidRPr="00C74843" w:rsidRDefault="00013A3E"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2890 Redwood Parkway</w:t>
            </w:r>
          </w:p>
        </w:tc>
        <w:tc>
          <w:tcPr>
            <w:tcW w:w="782" w:type="pct"/>
          </w:tcPr>
          <w:p w14:paraId="18CDF062" w14:textId="44BD8A90" w:rsidR="00971FFF" w:rsidRPr="00C74843" w:rsidRDefault="00013A3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7" w:type="pct"/>
          </w:tcPr>
          <w:p w14:paraId="2F8BAA3C" w14:textId="2347DE53" w:rsidR="00971FFF" w:rsidRPr="00C74843" w:rsidRDefault="00F834D2"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 xml:space="preserve">Common Interest </w:t>
            </w:r>
            <w:r>
              <w:rPr>
                <w:color w:val="auto"/>
                <w:sz w:val="24"/>
                <w:szCs w:val="24"/>
              </w:rPr>
              <w:t>Development</w:t>
            </w:r>
          </w:p>
        </w:tc>
      </w:tr>
      <w:tr w:rsidR="00971FFF" w14:paraId="7406D133"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745D1416" w14:textId="1CC2B1B0" w:rsidR="00971FFF" w:rsidRPr="00C74843" w:rsidRDefault="003A3E09" w:rsidP="006011B3">
            <w:pPr>
              <w:rPr>
                <w:color w:val="auto"/>
                <w:sz w:val="24"/>
                <w:szCs w:val="24"/>
              </w:rPr>
            </w:pPr>
            <w:r w:rsidRPr="00C74843">
              <w:rPr>
                <w:color w:val="auto"/>
                <w:sz w:val="24"/>
                <w:szCs w:val="24"/>
              </w:rPr>
              <w:t>Reflections at Hiddenbrooke</w:t>
            </w:r>
          </w:p>
        </w:tc>
        <w:tc>
          <w:tcPr>
            <w:tcW w:w="1174" w:type="pct"/>
          </w:tcPr>
          <w:p w14:paraId="31D88615" w14:textId="7473287F"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2225 Bennington</w:t>
            </w:r>
          </w:p>
        </w:tc>
        <w:tc>
          <w:tcPr>
            <w:tcW w:w="782" w:type="pct"/>
          </w:tcPr>
          <w:p w14:paraId="5A9C914B" w14:textId="420DE29A" w:rsidR="00971FFF" w:rsidRPr="00C74843" w:rsidRDefault="00697B9C"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437ED6E4" w14:textId="54832C36"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Helsing</w:t>
            </w:r>
          </w:p>
        </w:tc>
      </w:tr>
      <w:tr w:rsidR="00971FFF" w14:paraId="574C7529"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449492B4" w14:textId="24FB31E6" w:rsidR="00971FFF" w:rsidRPr="00C74843" w:rsidRDefault="003A3E09" w:rsidP="006011B3">
            <w:pPr>
              <w:rPr>
                <w:color w:val="auto"/>
                <w:sz w:val="24"/>
                <w:szCs w:val="24"/>
              </w:rPr>
            </w:pPr>
            <w:r w:rsidRPr="00C74843">
              <w:rPr>
                <w:color w:val="auto"/>
                <w:sz w:val="24"/>
                <w:szCs w:val="24"/>
              </w:rPr>
              <w:t>Riverview</w:t>
            </w:r>
          </w:p>
        </w:tc>
        <w:tc>
          <w:tcPr>
            <w:tcW w:w="1174" w:type="pct"/>
          </w:tcPr>
          <w:p w14:paraId="12CCE2ED"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592A6847"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4AEF3EE3" w14:textId="78C01F2F"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Community Accounting Management</w:t>
            </w:r>
          </w:p>
        </w:tc>
      </w:tr>
      <w:tr w:rsidR="00F4032E" w14:paraId="65A2E72A"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2B3798E9" w14:textId="21EF35A7" w:rsidR="00F4032E" w:rsidRPr="00C74843" w:rsidRDefault="00F4032E" w:rsidP="00F4032E">
            <w:pPr>
              <w:rPr>
                <w:color w:val="auto"/>
                <w:sz w:val="24"/>
                <w:szCs w:val="24"/>
              </w:rPr>
            </w:pPr>
            <w:r w:rsidRPr="00C74843">
              <w:rPr>
                <w:color w:val="auto"/>
                <w:sz w:val="24"/>
                <w:szCs w:val="24"/>
              </w:rPr>
              <w:t>Seabridge at Glen Cove</w:t>
            </w:r>
          </w:p>
        </w:tc>
        <w:tc>
          <w:tcPr>
            <w:tcW w:w="1174" w:type="pct"/>
          </w:tcPr>
          <w:p w14:paraId="0EF1F585" w14:textId="3951FCDC" w:rsidR="00F4032E"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400 Spyglass Parkway</w:t>
            </w:r>
          </w:p>
        </w:tc>
        <w:tc>
          <w:tcPr>
            <w:tcW w:w="782" w:type="pct"/>
            <w:vAlign w:val="top"/>
          </w:tcPr>
          <w:p w14:paraId="73649EBE" w14:textId="36E46899" w:rsidR="00F4032E" w:rsidRPr="00C74843" w:rsidRDefault="00F4032E" w:rsidP="00F4032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16020">
              <w:rPr>
                <w:color w:val="auto"/>
                <w:sz w:val="24"/>
                <w:szCs w:val="24"/>
              </w:rPr>
              <w:t>Condo</w:t>
            </w:r>
          </w:p>
        </w:tc>
        <w:tc>
          <w:tcPr>
            <w:tcW w:w="1727" w:type="pct"/>
          </w:tcPr>
          <w:p w14:paraId="762ADE66" w14:textId="7DE725C6" w:rsidR="00F4032E" w:rsidRPr="00C74843" w:rsidRDefault="00F4032E" w:rsidP="00F4032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F</w:t>
            </w:r>
            <w:r w:rsidRPr="00C74843">
              <w:rPr>
                <w:color w:val="auto"/>
                <w:sz w:val="24"/>
                <w:szCs w:val="24"/>
              </w:rPr>
              <w:t>PI Management</w:t>
            </w:r>
          </w:p>
        </w:tc>
      </w:tr>
      <w:tr w:rsidR="00F4032E" w14:paraId="4C41CE49"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79408A94" w14:textId="574468DC" w:rsidR="00F4032E" w:rsidRPr="00C74843" w:rsidRDefault="00F4032E" w:rsidP="00F4032E">
            <w:pPr>
              <w:rPr>
                <w:color w:val="auto"/>
                <w:sz w:val="24"/>
                <w:szCs w:val="24"/>
              </w:rPr>
            </w:pPr>
            <w:r w:rsidRPr="00C74843">
              <w:rPr>
                <w:color w:val="auto"/>
                <w:sz w:val="24"/>
                <w:szCs w:val="24"/>
              </w:rPr>
              <w:t>Seaport View</w:t>
            </w:r>
          </w:p>
        </w:tc>
        <w:tc>
          <w:tcPr>
            <w:tcW w:w="1174" w:type="pct"/>
          </w:tcPr>
          <w:p w14:paraId="3C1137EB" w14:textId="77777777" w:rsidR="00F4032E" w:rsidRPr="00C74843" w:rsidRDefault="00F4032E"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vAlign w:val="top"/>
          </w:tcPr>
          <w:p w14:paraId="7B9AF86D" w14:textId="738D7D23" w:rsidR="00F4032E" w:rsidRPr="00C74843" w:rsidRDefault="00F4032E" w:rsidP="00F4032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16020">
              <w:rPr>
                <w:color w:val="auto"/>
                <w:sz w:val="24"/>
                <w:szCs w:val="24"/>
              </w:rPr>
              <w:t>Condo</w:t>
            </w:r>
          </w:p>
        </w:tc>
        <w:tc>
          <w:tcPr>
            <w:tcW w:w="1727" w:type="pct"/>
          </w:tcPr>
          <w:p w14:paraId="0339676F" w14:textId="3A669219" w:rsidR="00F4032E" w:rsidRPr="00C74843" w:rsidRDefault="00F4032E" w:rsidP="00F4032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Property Services</w:t>
            </w:r>
          </w:p>
        </w:tc>
      </w:tr>
      <w:tr w:rsidR="00971FFF" w14:paraId="34933833"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1393B2DF" w14:textId="6AE534C5" w:rsidR="00971FFF" w:rsidRPr="00C74843" w:rsidRDefault="003A3E09" w:rsidP="006011B3">
            <w:pPr>
              <w:rPr>
                <w:color w:val="auto"/>
                <w:sz w:val="24"/>
                <w:szCs w:val="24"/>
              </w:rPr>
            </w:pPr>
            <w:r w:rsidRPr="00C74843">
              <w:rPr>
                <w:color w:val="auto"/>
                <w:sz w:val="24"/>
                <w:szCs w:val="24"/>
              </w:rPr>
              <w:t>Seascape</w:t>
            </w:r>
          </w:p>
        </w:tc>
        <w:tc>
          <w:tcPr>
            <w:tcW w:w="1174" w:type="pct"/>
          </w:tcPr>
          <w:p w14:paraId="2441D228"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0C280467"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763D9BE9" w14:textId="5E122855"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Collins</w:t>
            </w:r>
          </w:p>
        </w:tc>
      </w:tr>
      <w:tr w:rsidR="00971FFF" w14:paraId="6078F653"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EDFCE6D" w14:textId="188C2AFD" w:rsidR="00971FFF" w:rsidRPr="00C74843" w:rsidRDefault="003A3E09" w:rsidP="006011B3">
            <w:pPr>
              <w:rPr>
                <w:color w:val="auto"/>
                <w:sz w:val="24"/>
                <w:szCs w:val="24"/>
              </w:rPr>
            </w:pPr>
            <w:r w:rsidRPr="00C74843">
              <w:rPr>
                <w:color w:val="auto"/>
                <w:sz w:val="24"/>
                <w:szCs w:val="24"/>
              </w:rPr>
              <w:t>Shadow Ridge</w:t>
            </w:r>
          </w:p>
        </w:tc>
        <w:tc>
          <w:tcPr>
            <w:tcW w:w="1174" w:type="pct"/>
          </w:tcPr>
          <w:p w14:paraId="3AFEF388"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61D16A44" w14:textId="3820C756" w:rsidR="00971FFF" w:rsidRPr="00C74843" w:rsidRDefault="00182775"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39E6A5F2" w14:textId="2201F38B"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Associa, Northern California</w:t>
            </w:r>
          </w:p>
        </w:tc>
      </w:tr>
      <w:tr w:rsidR="00971FFF" w14:paraId="6A39262E"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1B8EBDF3" w14:textId="4912AEB3" w:rsidR="00971FFF" w:rsidRPr="00C74843" w:rsidRDefault="003A3E09" w:rsidP="006011B3">
            <w:pPr>
              <w:rPr>
                <w:color w:val="auto"/>
                <w:sz w:val="24"/>
                <w:szCs w:val="24"/>
              </w:rPr>
            </w:pPr>
            <w:r w:rsidRPr="00C74843">
              <w:rPr>
                <w:color w:val="auto"/>
                <w:sz w:val="24"/>
                <w:szCs w:val="24"/>
              </w:rPr>
              <w:t>The Summit at Hiddenbrooke</w:t>
            </w:r>
          </w:p>
        </w:tc>
        <w:tc>
          <w:tcPr>
            <w:tcW w:w="1174" w:type="pct"/>
          </w:tcPr>
          <w:p w14:paraId="4E19C70D"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4DF62B44" w14:textId="15EF3F98" w:rsidR="00971FFF" w:rsidRPr="00C74843" w:rsidRDefault="00697B9C"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77E6BEF8" w14:textId="33DB2FF9"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Boardwalk Investment Group</w:t>
            </w:r>
          </w:p>
        </w:tc>
      </w:tr>
      <w:tr w:rsidR="00971FFF" w14:paraId="5013359B"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258032FF" w14:textId="08372593" w:rsidR="00971FFF" w:rsidRPr="00C74843" w:rsidRDefault="00A620D8" w:rsidP="006011B3">
            <w:pPr>
              <w:rPr>
                <w:color w:val="auto"/>
                <w:sz w:val="24"/>
                <w:szCs w:val="24"/>
              </w:rPr>
            </w:pPr>
            <w:r w:rsidRPr="00C74843">
              <w:rPr>
                <w:color w:val="auto"/>
                <w:sz w:val="24"/>
                <w:szCs w:val="24"/>
              </w:rPr>
              <w:t>Summit Ridge</w:t>
            </w:r>
          </w:p>
        </w:tc>
        <w:tc>
          <w:tcPr>
            <w:tcW w:w="1174" w:type="pct"/>
          </w:tcPr>
          <w:p w14:paraId="42312AD1"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73446705"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22311584" w14:textId="5EF083BC"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OMNI Management</w:t>
            </w:r>
          </w:p>
        </w:tc>
      </w:tr>
      <w:tr w:rsidR="00971FFF" w14:paraId="4EE9DF67"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BFC4E2F" w14:textId="6D297D3E" w:rsidR="00971FFF" w:rsidRPr="00C74843" w:rsidRDefault="00A620D8" w:rsidP="006011B3">
            <w:pPr>
              <w:rPr>
                <w:color w:val="auto"/>
                <w:sz w:val="24"/>
                <w:szCs w:val="24"/>
              </w:rPr>
            </w:pPr>
            <w:r w:rsidRPr="00C74843">
              <w:rPr>
                <w:color w:val="auto"/>
                <w:sz w:val="24"/>
                <w:szCs w:val="24"/>
              </w:rPr>
              <w:t>Sunridge</w:t>
            </w:r>
          </w:p>
        </w:tc>
        <w:tc>
          <w:tcPr>
            <w:tcW w:w="1174" w:type="pct"/>
          </w:tcPr>
          <w:p w14:paraId="69501080" w14:textId="67E2A8A3" w:rsidR="00971FFF" w:rsidRPr="00C74843" w:rsidRDefault="00B210CB"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165 Oddstad #58-104</w:t>
            </w:r>
          </w:p>
        </w:tc>
        <w:tc>
          <w:tcPr>
            <w:tcW w:w="782" w:type="pct"/>
          </w:tcPr>
          <w:p w14:paraId="3F95FDE1" w14:textId="59DE88A7" w:rsidR="00971FFF" w:rsidRPr="00C74843" w:rsidRDefault="00B210CB"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7839727B" w14:textId="2D71827E"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w:t>
            </w:r>
            <w:r w:rsidR="00013A3E" w:rsidRPr="00C74843">
              <w:rPr>
                <w:color w:val="auto"/>
                <w:sz w:val="24"/>
                <w:szCs w:val="24"/>
              </w:rPr>
              <w:t xml:space="preserve">ommon Interest </w:t>
            </w:r>
            <w:r w:rsidR="00F834D2">
              <w:rPr>
                <w:color w:val="auto"/>
                <w:sz w:val="24"/>
                <w:szCs w:val="24"/>
              </w:rPr>
              <w:t>Development</w:t>
            </w:r>
          </w:p>
        </w:tc>
      </w:tr>
      <w:tr w:rsidR="00971FFF" w14:paraId="38F9B2B0"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7D2C6308" w14:textId="31CB9C16" w:rsidR="00971FFF" w:rsidRPr="00C74843" w:rsidRDefault="00A620D8" w:rsidP="006011B3">
            <w:pPr>
              <w:rPr>
                <w:color w:val="auto"/>
                <w:sz w:val="24"/>
                <w:szCs w:val="24"/>
              </w:rPr>
            </w:pPr>
            <w:r w:rsidRPr="00C74843">
              <w:rPr>
                <w:color w:val="auto"/>
                <w:sz w:val="24"/>
                <w:szCs w:val="24"/>
              </w:rPr>
              <w:t>Terrace Park</w:t>
            </w:r>
          </w:p>
        </w:tc>
        <w:tc>
          <w:tcPr>
            <w:tcW w:w="1174" w:type="pct"/>
          </w:tcPr>
          <w:p w14:paraId="2AE02A56" w14:textId="77777777" w:rsidR="00971FFF" w:rsidRPr="00C74843" w:rsidRDefault="00971FFF"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74C4E59A"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40A94646" w14:textId="73849BCD"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Helsing</w:t>
            </w:r>
          </w:p>
        </w:tc>
      </w:tr>
      <w:tr w:rsidR="00971FFF" w14:paraId="004B7117"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5E48D9CF" w14:textId="7E669428" w:rsidR="00971FFF" w:rsidRPr="00C74843" w:rsidRDefault="00A620D8" w:rsidP="006011B3">
            <w:pPr>
              <w:rPr>
                <w:color w:val="auto"/>
                <w:sz w:val="24"/>
                <w:szCs w:val="24"/>
              </w:rPr>
            </w:pPr>
            <w:r w:rsidRPr="00C74843">
              <w:rPr>
                <w:color w:val="auto"/>
                <w:sz w:val="24"/>
                <w:szCs w:val="24"/>
              </w:rPr>
              <w:t>Tiara</w:t>
            </w:r>
          </w:p>
        </w:tc>
        <w:tc>
          <w:tcPr>
            <w:tcW w:w="1174" w:type="pct"/>
          </w:tcPr>
          <w:p w14:paraId="2BD8CC2B" w14:textId="154C02A1" w:rsidR="00971FFF" w:rsidRPr="00C74843" w:rsidRDefault="00904690" w:rsidP="00904690">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8909 Chantilly Court</w:t>
            </w:r>
          </w:p>
        </w:tc>
        <w:tc>
          <w:tcPr>
            <w:tcW w:w="782" w:type="pct"/>
          </w:tcPr>
          <w:p w14:paraId="371D4BAA" w14:textId="09593CA9" w:rsidR="00971FFF" w:rsidRPr="00C74843" w:rsidRDefault="00B210CB"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7" w:type="pct"/>
          </w:tcPr>
          <w:p w14:paraId="79EC7B84" w14:textId="473353F2"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w:t>
            </w:r>
            <w:r w:rsidR="00E31C8A">
              <w:rPr>
                <w:color w:val="auto"/>
                <w:sz w:val="24"/>
                <w:szCs w:val="24"/>
              </w:rPr>
              <w:t>IM</w:t>
            </w:r>
          </w:p>
        </w:tc>
      </w:tr>
      <w:tr w:rsidR="00971FFF" w14:paraId="2E2D79F4"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DA0935D" w14:textId="0AA08CD0" w:rsidR="00971FFF" w:rsidRPr="00C74843" w:rsidRDefault="00A620D8" w:rsidP="006011B3">
            <w:pPr>
              <w:rPr>
                <w:color w:val="auto"/>
                <w:sz w:val="24"/>
                <w:szCs w:val="24"/>
              </w:rPr>
            </w:pPr>
            <w:r w:rsidRPr="00C74843">
              <w:rPr>
                <w:color w:val="auto"/>
                <w:sz w:val="24"/>
                <w:szCs w:val="24"/>
              </w:rPr>
              <w:t>Vallejo Cerros</w:t>
            </w:r>
          </w:p>
        </w:tc>
        <w:tc>
          <w:tcPr>
            <w:tcW w:w="1174" w:type="pct"/>
          </w:tcPr>
          <w:p w14:paraId="64420B62" w14:textId="344A77A4" w:rsidR="00971FFF" w:rsidRPr="00C74843" w:rsidRDefault="00904690" w:rsidP="006C552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160 Kathy Elen</w:t>
            </w:r>
          </w:p>
        </w:tc>
        <w:tc>
          <w:tcPr>
            <w:tcW w:w="782" w:type="pct"/>
          </w:tcPr>
          <w:p w14:paraId="54BB9C12" w14:textId="7098515D" w:rsidR="00971FFF" w:rsidRPr="00C74843" w:rsidRDefault="00F4032E"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PUD</w:t>
            </w:r>
          </w:p>
        </w:tc>
        <w:tc>
          <w:tcPr>
            <w:tcW w:w="1727" w:type="pct"/>
          </w:tcPr>
          <w:p w14:paraId="3C5F46D7" w14:textId="412921C9" w:rsidR="00971FFF" w:rsidRPr="00C74843" w:rsidRDefault="00A620D8"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Bay Area Property Services</w:t>
            </w:r>
          </w:p>
        </w:tc>
      </w:tr>
      <w:tr w:rsidR="00971FFF" w14:paraId="4FF83787"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21AC42EF" w14:textId="651C8CB2" w:rsidR="00971FFF" w:rsidRPr="00C74843" w:rsidRDefault="00A620D8" w:rsidP="006011B3">
            <w:pPr>
              <w:rPr>
                <w:color w:val="auto"/>
                <w:sz w:val="24"/>
                <w:szCs w:val="24"/>
              </w:rPr>
            </w:pPr>
            <w:r w:rsidRPr="00C74843">
              <w:rPr>
                <w:color w:val="auto"/>
                <w:sz w:val="24"/>
                <w:szCs w:val="24"/>
              </w:rPr>
              <w:t>Vallejo Hills</w:t>
            </w:r>
          </w:p>
        </w:tc>
        <w:tc>
          <w:tcPr>
            <w:tcW w:w="1174" w:type="pct"/>
          </w:tcPr>
          <w:p w14:paraId="689094A0" w14:textId="77777777" w:rsidR="00971FFF" w:rsidRPr="00C74843" w:rsidRDefault="00971FFF" w:rsidP="006C552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0DA2BB1C"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36F0D3C0" w14:textId="5D920E4D"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Self Managed</w:t>
            </w:r>
          </w:p>
        </w:tc>
      </w:tr>
      <w:tr w:rsidR="00971FFF" w14:paraId="3521368F"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00771A87" w14:textId="086EFCB9" w:rsidR="00971FFF" w:rsidRPr="00C74843" w:rsidRDefault="00A620D8" w:rsidP="006011B3">
            <w:pPr>
              <w:rPr>
                <w:color w:val="auto"/>
                <w:sz w:val="24"/>
                <w:szCs w:val="24"/>
              </w:rPr>
            </w:pPr>
            <w:r w:rsidRPr="00C74843">
              <w:rPr>
                <w:color w:val="auto"/>
                <w:sz w:val="24"/>
                <w:szCs w:val="24"/>
              </w:rPr>
              <w:t>Village at Hiddenbrooke</w:t>
            </w:r>
          </w:p>
        </w:tc>
        <w:tc>
          <w:tcPr>
            <w:tcW w:w="1174" w:type="pct"/>
          </w:tcPr>
          <w:p w14:paraId="74415068" w14:textId="510F240C" w:rsidR="00971FFF" w:rsidRPr="00C74843" w:rsidRDefault="006C5523" w:rsidP="006C5523">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4088 Summer Oak</w:t>
            </w:r>
          </w:p>
        </w:tc>
        <w:tc>
          <w:tcPr>
            <w:tcW w:w="782" w:type="pct"/>
          </w:tcPr>
          <w:p w14:paraId="08B69BCC" w14:textId="4DB4EF20" w:rsidR="00971FFF" w:rsidRPr="00C74843" w:rsidRDefault="00697B9C"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PUD</w:t>
            </w:r>
          </w:p>
        </w:tc>
        <w:tc>
          <w:tcPr>
            <w:tcW w:w="1727" w:type="pct"/>
          </w:tcPr>
          <w:p w14:paraId="6083A36B" w14:textId="4F73FAC3"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Summit Management</w:t>
            </w:r>
          </w:p>
        </w:tc>
      </w:tr>
      <w:tr w:rsidR="00971FFF" w14:paraId="6D610979"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5636DAFF" w14:textId="3CC881DB" w:rsidR="00971FFF" w:rsidRPr="00C74843" w:rsidRDefault="00A620D8" w:rsidP="006011B3">
            <w:pPr>
              <w:rPr>
                <w:color w:val="auto"/>
                <w:sz w:val="24"/>
                <w:szCs w:val="24"/>
              </w:rPr>
            </w:pPr>
            <w:r w:rsidRPr="00C74843">
              <w:rPr>
                <w:color w:val="auto"/>
                <w:sz w:val="24"/>
                <w:szCs w:val="24"/>
              </w:rPr>
              <w:t>Vista Del Mar</w:t>
            </w:r>
          </w:p>
        </w:tc>
        <w:tc>
          <w:tcPr>
            <w:tcW w:w="1174" w:type="pct"/>
          </w:tcPr>
          <w:p w14:paraId="117C5AAE" w14:textId="77777777" w:rsidR="00971FFF" w:rsidRPr="00C74843" w:rsidRDefault="00971FFF" w:rsidP="006011B3">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6AAF8A38" w14:textId="7C60C30E" w:rsidR="00971FFF" w:rsidRPr="00C74843" w:rsidRDefault="009214E7"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PUD</w:t>
            </w:r>
          </w:p>
        </w:tc>
        <w:tc>
          <w:tcPr>
            <w:tcW w:w="1727" w:type="pct"/>
          </w:tcPr>
          <w:p w14:paraId="6B566B58" w14:textId="1672EBDE" w:rsidR="00971FFF" w:rsidRPr="00C74843" w:rsidRDefault="00182775" w:rsidP="00013A3E">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Associa, Northern California</w:t>
            </w:r>
          </w:p>
        </w:tc>
      </w:tr>
      <w:tr w:rsidR="00971FFF" w14:paraId="37DE0583"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6ED49B6B" w14:textId="1E04F8CA" w:rsidR="00971FFF" w:rsidRPr="00C74843" w:rsidRDefault="00A620D8" w:rsidP="006011B3">
            <w:pPr>
              <w:rPr>
                <w:color w:val="auto"/>
                <w:sz w:val="24"/>
                <w:szCs w:val="24"/>
              </w:rPr>
            </w:pPr>
            <w:r w:rsidRPr="00C74843">
              <w:rPr>
                <w:color w:val="auto"/>
                <w:sz w:val="24"/>
                <w:szCs w:val="24"/>
              </w:rPr>
              <w:t>Waterstone</w:t>
            </w:r>
          </w:p>
        </w:tc>
        <w:tc>
          <w:tcPr>
            <w:tcW w:w="1174" w:type="pct"/>
          </w:tcPr>
          <w:p w14:paraId="6D5B5214" w14:textId="2F8BF92B" w:rsidR="00971FFF" w:rsidRPr="00C74843" w:rsidRDefault="00013A3E" w:rsidP="00643C5D">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1333 North Camino Alto</w:t>
            </w:r>
          </w:p>
        </w:tc>
        <w:tc>
          <w:tcPr>
            <w:tcW w:w="782" w:type="pct"/>
          </w:tcPr>
          <w:p w14:paraId="6368ACFE" w14:textId="55945A29" w:rsidR="00971FFF" w:rsidRPr="00C74843" w:rsidRDefault="00B210CB"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Condo</w:t>
            </w:r>
          </w:p>
        </w:tc>
        <w:tc>
          <w:tcPr>
            <w:tcW w:w="1727" w:type="pct"/>
          </w:tcPr>
          <w:p w14:paraId="41C1837C" w14:textId="1B79865C" w:rsidR="00971FFF" w:rsidRPr="00C74843" w:rsidRDefault="00182775" w:rsidP="00182775">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C74843">
              <w:rPr>
                <w:color w:val="auto"/>
                <w:sz w:val="24"/>
                <w:szCs w:val="24"/>
              </w:rPr>
              <w:t>C</w:t>
            </w:r>
            <w:r w:rsidR="00B210CB" w:rsidRPr="00C74843">
              <w:rPr>
                <w:color w:val="auto"/>
                <w:sz w:val="24"/>
                <w:szCs w:val="24"/>
              </w:rPr>
              <w:t xml:space="preserve">ommon </w:t>
            </w:r>
            <w:r w:rsidRPr="00C74843">
              <w:rPr>
                <w:color w:val="auto"/>
                <w:sz w:val="24"/>
                <w:szCs w:val="24"/>
              </w:rPr>
              <w:t>I</w:t>
            </w:r>
            <w:r w:rsidR="00B210CB" w:rsidRPr="00C74843">
              <w:rPr>
                <w:color w:val="auto"/>
                <w:sz w:val="24"/>
                <w:szCs w:val="24"/>
              </w:rPr>
              <w:t xml:space="preserve">nterest </w:t>
            </w:r>
            <w:r w:rsidR="00F834D2">
              <w:rPr>
                <w:color w:val="auto"/>
                <w:sz w:val="24"/>
                <w:szCs w:val="24"/>
              </w:rPr>
              <w:t>Development</w:t>
            </w:r>
          </w:p>
        </w:tc>
      </w:tr>
      <w:tr w:rsidR="00971FFF" w14:paraId="5B84CDA0" w14:textId="77777777" w:rsidTr="00F4032E">
        <w:tc>
          <w:tcPr>
            <w:cnfStyle w:val="001000000000" w:firstRow="0" w:lastRow="0" w:firstColumn="1" w:lastColumn="0" w:oddVBand="0" w:evenVBand="0" w:oddHBand="0" w:evenHBand="0" w:firstRowFirstColumn="0" w:firstRowLastColumn="0" w:lastRowFirstColumn="0" w:lastRowLastColumn="0"/>
            <w:tcW w:w="1317" w:type="pct"/>
          </w:tcPr>
          <w:p w14:paraId="5B8647C8" w14:textId="77777777" w:rsidR="00971FFF" w:rsidRPr="00C74843" w:rsidRDefault="00971FFF" w:rsidP="006011B3">
            <w:pPr>
              <w:rPr>
                <w:color w:val="auto"/>
                <w:sz w:val="24"/>
                <w:szCs w:val="24"/>
              </w:rPr>
            </w:pPr>
          </w:p>
        </w:tc>
        <w:tc>
          <w:tcPr>
            <w:tcW w:w="1174" w:type="pct"/>
          </w:tcPr>
          <w:p w14:paraId="497CB1A7" w14:textId="77777777" w:rsidR="00971FFF" w:rsidRPr="00C74843" w:rsidRDefault="00971FFF" w:rsidP="006011B3">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782" w:type="pct"/>
          </w:tcPr>
          <w:p w14:paraId="4FB82005" w14:textId="77777777" w:rsidR="00971FFF" w:rsidRPr="00C74843" w:rsidRDefault="00971FFF" w:rsidP="00697B9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727" w:type="pct"/>
          </w:tcPr>
          <w:p w14:paraId="65B13D2D" w14:textId="77777777" w:rsidR="00971FFF" w:rsidRPr="00C74843" w:rsidRDefault="00971FFF" w:rsidP="00182775">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p>
        </w:tc>
      </w:tr>
    </w:tbl>
    <w:p w14:paraId="0693FCDD" w14:textId="77777777" w:rsidR="00EE1836" w:rsidRDefault="00EE1836">
      <w:r>
        <w:br w:type="page"/>
      </w:r>
    </w:p>
    <w:p w14:paraId="3E7EA5A9" w14:textId="77777777" w:rsidR="00661482" w:rsidRDefault="00661482" w:rsidP="00784AF3">
      <w:pPr>
        <w:pStyle w:val="TableHeading"/>
      </w:pPr>
    </w:p>
    <w:p w14:paraId="4D4A6E03" w14:textId="61B3CB92" w:rsidR="00784AF3" w:rsidRDefault="00EE1836" w:rsidP="00784AF3">
      <w:pPr>
        <w:pStyle w:val="TableHeading"/>
      </w:pPr>
      <w:r>
        <w:t>Management company</w:t>
      </w:r>
      <w:r w:rsidR="00784AF3">
        <w:t xml:space="preserve"> directory</w:t>
      </w:r>
    </w:p>
    <w:tbl>
      <w:tblPr>
        <w:tblStyle w:val="FinancialTable"/>
        <w:tblW w:w="5377" w:type="pct"/>
        <w:tblInd w:w="-365" w:type="dxa"/>
        <w:tblLayout w:type="fixed"/>
        <w:tblLook w:val="04A0" w:firstRow="1" w:lastRow="0" w:firstColumn="1" w:lastColumn="0" w:noHBand="0" w:noVBand="1"/>
        <w:tblDescription w:val="Financial table"/>
      </w:tblPr>
      <w:tblGrid>
        <w:gridCol w:w="3510"/>
        <w:gridCol w:w="2519"/>
        <w:gridCol w:w="1982"/>
        <w:gridCol w:w="1889"/>
      </w:tblGrid>
      <w:tr w:rsidR="002037DD" w14:paraId="558122ED" w14:textId="77777777" w:rsidTr="00F834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3" w:type="pct"/>
            <w:vAlign w:val="bottom"/>
          </w:tcPr>
          <w:p w14:paraId="3B6B46FA" w14:textId="77777777" w:rsidR="00784AF3" w:rsidRDefault="00784AF3" w:rsidP="00C815B2">
            <w:pPr>
              <w:jc w:val="center"/>
            </w:pPr>
            <w:r>
              <w:t>name</w:t>
            </w:r>
          </w:p>
        </w:tc>
        <w:tc>
          <w:tcPr>
            <w:tcW w:w="1272" w:type="pct"/>
            <w:vAlign w:val="bottom"/>
          </w:tcPr>
          <w:p w14:paraId="1D8EAF27" w14:textId="77777777" w:rsidR="00784AF3" w:rsidRDefault="00784AF3" w:rsidP="00C815B2">
            <w:pPr>
              <w:jc w:val="center"/>
              <w:cnfStyle w:val="100000000000" w:firstRow="1" w:lastRow="0" w:firstColumn="0" w:lastColumn="0" w:oddVBand="0" w:evenVBand="0" w:oddHBand="0" w:evenHBand="0" w:firstRowFirstColumn="0" w:firstRowLastColumn="0" w:lastRowFirstColumn="0" w:lastRowLastColumn="0"/>
            </w:pPr>
            <w:r>
              <w:t>address</w:t>
            </w:r>
          </w:p>
        </w:tc>
        <w:tc>
          <w:tcPr>
            <w:tcW w:w="1001" w:type="pct"/>
            <w:vAlign w:val="bottom"/>
          </w:tcPr>
          <w:p w14:paraId="05E225D7" w14:textId="671B69D8" w:rsidR="00784AF3" w:rsidRDefault="00784AF3" w:rsidP="00C815B2">
            <w:pPr>
              <w:jc w:val="center"/>
              <w:cnfStyle w:val="100000000000" w:firstRow="1" w:lastRow="0" w:firstColumn="0" w:lastColumn="0" w:oddVBand="0" w:evenVBand="0" w:oddHBand="0" w:evenHBand="0" w:firstRowFirstColumn="0" w:firstRowLastColumn="0" w:lastRowFirstColumn="0" w:lastRowLastColumn="0"/>
            </w:pPr>
            <w:r>
              <w:t>phone</w:t>
            </w:r>
          </w:p>
        </w:tc>
        <w:tc>
          <w:tcPr>
            <w:tcW w:w="954" w:type="pct"/>
            <w:vAlign w:val="bottom"/>
          </w:tcPr>
          <w:p w14:paraId="4FD26533" w14:textId="09B163FC" w:rsidR="00784AF3" w:rsidRDefault="00EE1836" w:rsidP="00C815B2">
            <w:pPr>
              <w:jc w:val="center"/>
              <w:cnfStyle w:val="100000000000" w:firstRow="1" w:lastRow="0" w:firstColumn="0" w:lastColumn="0" w:oddVBand="0" w:evenVBand="0" w:oddHBand="0" w:evenHBand="0" w:firstRowFirstColumn="0" w:firstRowLastColumn="0" w:lastRowFirstColumn="0" w:lastRowLastColumn="0"/>
            </w:pPr>
            <w:r>
              <w:t>Property name</w:t>
            </w:r>
          </w:p>
        </w:tc>
      </w:tr>
      <w:tr w:rsidR="002037DD" w14:paraId="338B37CE"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310AB658" w14:textId="4A420A1E" w:rsidR="00354741" w:rsidRPr="00C74843" w:rsidRDefault="003812C8" w:rsidP="00C815B2">
            <w:pPr>
              <w:spacing w:before="0"/>
              <w:ind w:left="0"/>
              <w:rPr>
                <w:rFonts w:ascii="Cambria" w:hAnsi="Cambria"/>
                <w:color w:val="auto"/>
              </w:rPr>
            </w:pPr>
            <w:r w:rsidRPr="00C74843">
              <w:rPr>
                <w:rFonts w:ascii="Cambria" w:hAnsi="Cambria"/>
                <w:b/>
                <w:color w:val="auto"/>
                <w:sz w:val="24"/>
                <w:szCs w:val="24"/>
              </w:rPr>
              <w:t xml:space="preserve">  </w:t>
            </w:r>
            <w:r w:rsidR="00C815B2" w:rsidRPr="00C74843">
              <w:rPr>
                <w:rFonts w:ascii="Cambria" w:hAnsi="Cambria"/>
                <w:b/>
                <w:color w:val="auto"/>
                <w:sz w:val="24"/>
                <w:szCs w:val="24"/>
              </w:rPr>
              <w:t>Associa, Northern CA</w:t>
            </w:r>
          </w:p>
          <w:p w14:paraId="0C4C9BC0" w14:textId="0BD83767" w:rsidR="00EE1836" w:rsidRPr="00C74843" w:rsidRDefault="003812C8" w:rsidP="00354741">
            <w:pPr>
              <w:spacing w:before="0"/>
              <w:ind w:left="0"/>
              <w:rPr>
                <w:rFonts w:ascii="Cambria" w:hAnsi="Cambria"/>
                <w:color w:val="auto"/>
              </w:rPr>
            </w:pPr>
            <w:r w:rsidRPr="00C74843">
              <w:rPr>
                <w:rFonts w:ascii="Cambria" w:hAnsi="Cambria"/>
                <w:color w:val="auto"/>
              </w:rPr>
              <w:t xml:space="preserve">   </w:t>
            </w:r>
            <w:r w:rsidR="00354741" w:rsidRPr="00C74843">
              <w:rPr>
                <w:rFonts w:ascii="Cambria" w:hAnsi="Cambria"/>
                <w:color w:val="auto"/>
              </w:rPr>
              <w:t>Associaonline.com</w:t>
            </w:r>
          </w:p>
          <w:p w14:paraId="6BD2D817" w14:textId="77777777" w:rsidR="00354741" w:rsidRPr="00C74843" w:rsidRDefault="00354741" w:rsidP="00354741">
            <w:pPr>
              <w:spacing w:before="0"/>
              <w:ind w:left="0"/>
              <w:rPr>
                <w:rFonts w:ascii="Cambria" w:hAnsi="Cambria"/>
                <w:color w:val="auto"/>
              </w:rPr>
            </w:pPr>
          </w:p>
          <w:p w14:paraId="304E6EC9" w14:textId="1562D9DC" w:rsidR="00EE1836" w:rsidRPr="00C74843" w:rsidRDefault="00EE1836" w:rsidP="00C815B2">
            <w:pPr>
              <w:spacing w:before="0"/>
              <w:rPr>
                <w:rFonts w:ascii="Cambria" w:hAnsi="Cambria"/>
                <w:color w:val="auto"/>
              </w:rPr>
            </w:pPr>
          </w:p>
        </w:tc>
        <w:tc>
          <w:tcPr>
            <w:tcW w:w="1272" w:type="pct"/>
            <w:vAlign w:val="top"/>
          </w:tcPr>
          <w:p w14:paraId="5C7B27BC" w14:textId="77777777" w:rsidR="00784AF3" w:rsidRPr="00C74843" w:rsidRDefault="00C815B2"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1855 Gateway Blvd, #300</w:t>
            </w:r>
          </w:p>
          <w:p w14:paraId="4BFCF0E2" w14:textId="1F28A9E2" w:rsidR="00C815B2" w:rsidRPr="00C74843" w:rsidRDefault="00C815B2"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 xml:space="preserve">Concord, CA </w:t>
            </w:r>
            <w:r w:rsidR="00643C5D">
              <w:rPr>
                <w:rFonts w:ascii="Cambria" w:hAnsi="Cambria"/>
                <w:color w:val="auto"/>
              </w:rPr>
              <w:t>94520</w:t>
            </w:r>
          </w:p>
        </w:tc>
        <w:tc>
          <w:tcPr>
            <w:tcW w:w="1001" w:type="pct"/>
            <w:vAlign w:val="top"/>
          </w:tcPr>
          <w:p w14:paraId="41B1F31B" w14:textId="6D0E06B6" w:rsidR="00784AF3" w:rsidRPr="00C74843" w:rsidRDefault="00C815B2"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(925) 405-4900</w:t>
            </w:r>
          </w:p>
        </w:tc>
        <w:tc>
          <w:tcPr>
            <w:tcW w:w="954" w:type="pct"/>
            <w:vAlign w:val="top"/>
          </w:tcPr>
          <w:p w14:paraId="0B50383D" w14:textId="77777777" w:rsidR="00C815B2" w:rsidRPr="00C74843" w:rsidRDefault="00C815B2"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Victorian Village</w:t>
            </w:r>
          </w:p>
          <w:p w14:paraId="0625CF1D" w14:textId="77777777" w:rsidR="00F834D2" w:rsidRDefault="00C815B2"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Harborwalk</w:t>
            </w:r>
          </w:p>
          <w:p w14:paraId="4AAB0623" w14:textId="73873A67" w:rsidR="00C815B2" w:rsidRDefault="00F834D2"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Pr>
                <w:rFonts w:ascii="Cambria" w:hAnsi="Cambria"/>
                <w:color w:val="auto"/>
              </w:rPr>
              <w:t>Vista del Mar</w:t>
            </w:r>
          </w:p>
          <w:p w14:paraId="25D86B37" w14:textId="075B6A0E" w:rsidR="00F834D2" w:rsidRDefault="00F834D2"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Pr>
                <w:rFonts w:ascii="Cambria" w:hAnsi="Cambria"/>
                <w:color w:val="auto"/>
              </w:rPr>
              <w:t>Hyde Park</w:t>
            </w:r>
          </w:p>
          <w:p w14:paraId="62C826F4" w14:textId="2910CC0C" w:rsidR="00F834D2" w:rsidRPr="00C74843" w:rsidRDefault="00F834D2" w:rsidP="00F834D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Pr>
                <w:rFonts w:ascii="Cambria" w:hAnsi="Cambria"/>
                <w:color w:val="auto"/>
              </w:rPr>
              <w:t>Shadow Ridge</w:t>
            </w:r>
          </w:p>
        </w:tc>
      </w:tr>
      <w:tr w:rsidR="002037DD" w14:paraId="4C111396"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558EAEF4" w14:textId="55BA1652" w:rsidR="00354741" w:rsidRPr="00C74843" w:rsidRDefault="00354741" w:rsidP="00C815B2">
            <w:pPr>
              <w:spacing w:before="0"/>
              <w:rPr>
                <w:rFonts w:ascii="Cambria" w:hAnsi="Cambria"/>
                <w:color w:val="auto"/>
              </w:rPr>
            </w:pPr>
            <w:r w:rsidRPr="00C74843">
              <w:rPr>
                <w:rFonts w:ascii="Cambria" w:hAnsi="Cambria"/>
                <w:b/>
                <w:color w:val="auto"/>
                <w:sz w:val="22"/>
                <w:szCs w:val="22"/>
              </w:rPr>
              <w:t>Bay Area Property Services</w:t>
            </w:r>
          </w:p>
          <w:p w14:paraId="7D43BC1A" w14:textId="5EF7248C" w:rsidR="00354741" w:rsidRPr="00C74843" w:rsidRDefault="00DE5B2D" w:rsidP="00C815B2">
            <w:pPr>
              <w:spacing w:before="0"/>
              <w:rPr>
                <w:rFonts w:ascii="Cambria" w:hAnsi="Cambria"/>
                <w:color w:val="auto"/>
              </w:rPr>
            </w:pPr>
            <w:hyperlink r:id="rId13" w:history="1">
              <w:r w:rsidR="00354741" w:rsidRPr="00C74843">
                <w:rPr>
                  <w:rStyle w:val="Hyperlink"/>
                  <w:rFonts w:ascii="Cambria" w:hAnsi="Cambria"/>
                  <w:color w:val="auto"/>
                </w:rPr>
                <w:t>Customerservice@bayservice.net</w:t>
              </w:r>
            </w:hyperlink>
          </w:p>
          <w:p w14:paraId="71344986" w14:textId="4781B9C3" w:rsidR="00354741" w:rsidRPr="00C74843" w:rsidRDefault="00A02F55" w:rsidP="00C815B2">
            <w:pPr>
              <w:spacing w:before="0"/>
              <w:rPr>
                <w:rFonts w:ascii="Cambria" w:hAnsi="Cambria"/>
                <w:color w:val="auto"/>
              </w:rPr>
            </w:pPr>
            <w:r>
              <w:rPr>
                <w:rFonts w:ascii="Cambria" w:hAnsi="Cambria"/>
                <w:color w:val="auto"/>
              </w:rPr>
              <w:t>h</w:t>
            </w:r>
            <w:r w:rsidR="00354741" w:rsidRPr="00C74843">
              <w:rPr>
                <w:rFonts w:ascii="Cambria" w:hAnsi="Cambria"/>
                <w:color w:val="auto"/>
              </w:rPr>
              <w:t>omewisedocs.com</w:t>
            </w:r>
          </w:p>
          <w:p w14:paraId="761174E0" w14:textId="4197DEF6" w:rsidR="00EE1836" w:rsidRPr="00C74843" w:rsidRDefault="00EE1836" w:rsidP="00C815B2">
            <w:pPr>
              <w:spacing w:before="0"/>
              <w:rPr>
                <w:rFonts w:ascii="Cambria" w:hAnsi="Cambria"/>
                <w:color w:val="auto"/>
              </w:rPr>
            </w:pPr>
          </w:p>
          <w:p w14:paraId="7A515230" w14:textId="77777777" w:rsidR="00EE1836" w:rsidRPr="00C74843" w:rsidRDefault="00EE1836" w:rsidP="00C815B2">
            <w:pPr>
              <w:spacing w:before="0"/>
              <w:rPr>
                <w:rFonts w:ascii="Cambria" w:hAnsi="Cambria"/>
                <w:color w:val="auto"/>
              </w:rPr>
            </w:pPr>
          </w:p>
          <w:p w14:paraId="34DCE8FE" w14:textId="302AD3F0" w:rsidR="00EE1836" w:rsidRPr="00C74843" w:rsidRDefault="00EE1836" w:rsidP="00C815B2">
            <w:pPr>
              <w:spacing w:before="0"/>
              <w:rPr>
                <w:rFonts w:ascii="Cambria" w:hAnsi="Cambria"/>
                <w:color w:val="auto"/>
              </w:rPr>
            </w:pPr>
          </w:p>
        </w:tc>
        <w:tc>
          <w:tcPr>
            <w:tcW w:w="1272" w:type="pct"/>
            <w:vAlign w:val="top"/>
          </w:tcPr>
          <w:p w14:paraId="2E551383" w14:textId="77777777" w:rsidR="00EE1836"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1661 Tice Valley Blvd, #200</w:t>
            </w:r>
          </w:p>
          <w:p w14:paraId="19E32261" w14:textId="6E342A57" w:rsidR="00354741"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Walnut Creek, CA 94595</w:t>
            </w:r>
          </w:p>
        </w:tc>
        <w:tc>
          <w:tcPr>
            <w:tcW w:w="1001" w:type="pct"/>
            <w:vAlign w:val="top"/>
          </w:tcPr>
          <w:p w14:paraId="39AAAF5E" w14:textId="403FC73F" w:rsidR="00EE1836"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(925) 746-0542</w:t>
            </w:r>
          </w:p>
        </w:tc>
        <w:tc>
          <w:tcPr>
            <w:tcW w:w="954" w:type="pct"/>
            <w:vAlign w:val="top"/>
          </w:tcPr>
          <w:p w14:paraId="0E70EBD6" w14:textId="77777777" w:rsidR="00A02F55" w:rsidRDefault="00A02F55"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Pr>
                <w:rFonts w:ascii="Cambria" w:hAnsi="Cambria"/>
                <w:color w:val="auto"/>
              </w:rPr>
              <w:t>Arbors</w:t>
            </w:r>
          </w:p>
          <w:p w14:paraId="43EAB067" w14:textId="2C6A3FBA" w:rsidR="00EE1836" w:rsidRPr="00C74843" w:rsidRDefault="00C815B2"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Brid</w:t>
            </w:r>
            <w:r w:rsidR="00A02F55">
              <w:rPr>
                <w:rFonts w:ascii="Cambria" w:hAnsi="Cambria"/>
                <w:color w:val="auto"/>
              </w:rPr>
              <w:t>ge</w:t>
            </w:r>
            <w:r w:rsidRPr="00C74843">
              <w:rPr>
                <w:rFonts w:ascii="Cambria" w:hAnsi="Cambria"/>
                <w:color w:val="auto"/>
              </w:rPr>
              <w:t>view III</w:t>
            </w:r>
          </w:p>
          <w:p w14:paraId="67E7FA90" w14:textId="77777777" w:rsidR="00354741"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Lighthouse</w:t>
            </w:r>
          </w:p>
          <w:p w14:paraId="7319E16C" w14:textId="77777777" w:rsidR="00354741"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The Villas</w:t>
            </w:r>
          </w:p>
          <w:p w14:paraId="418A6EAA" w14:textId="77777777" w:rsidR="00354741"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Pointe Benicia</w:t>
            </w:r>
          </w:p>
          <w:p w14:paraId="117C03EA" w14:textId="77777777" w:rsidR="00354741"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Lera Village</w:t>
            </w:r>
          </w:p>
          <w:p w14:paraId="5DA2F564" w14:textId="77777777" w:rsidR="00354741"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Cabana Isle</w:t>
            </w:r>
          </w:p>
          <w:p w14:paraId="4C82F181" w14:textId="77777777" w:rsidR="00354741"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Vallejo Cerros</w:t>
            </w:r>
          </w:p>
          <w:p w14:paraId="12FFC0AB" w14:textId="77777777" w:rsidR="00354741"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Seaport View</w:t>
            </w:r>
          </w:p>
          <w:p w14:paraId="474BA2C8" w14:textId="77777777" w:rsidR="00354741" w:rsidRPr="00C74843" w:rsidRDefault="00354741"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Casa Del Monte</w:t>
            </w:r>
          </w:p>
          <w:p w14:paraId="6416719A" w14:textId="0CF68944" w:rsidR="003812C8" w:rsidRPr="00C74843" w:rsidRDefault="00F834D2"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Pr>
                <w:rFonts w:ascii="Cambria" w:hAnsi="Cambria"/>
                <w:color w:val="auto"/>
              </w:rPr>
              <w:t>Bay View Villas</w:t>
            </w:r>
          </w:p>
        </w:tc>
      </w:tr>
      <w:tr w:rsidR="002037DD" w14:paraId="6948C8C8"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3B7CE632" w14:textId="15516A4A" w:rsidR="00EE1836" w:rsidRPr="00C74843" w:rsidRDefault="00354741" w:rsidP="00C815B2">
            <w:pPr>
              <w:spacing w:before="0"/>
              <w:rPr>
                <w:rFonts w:ascii="Cambria" w:hAnsi="Cambria"/>
                <w:b/>
                <w:color w:val="auto"/>
                <w:sz w:val="24"/>
                <w:szCs w:val="24"/>
              </w:rPr>
            </w:pPr>
            <w:r w:rsidRPr="00C74843">
              <w:rPr>
                <w:rFonts w:ascii="Cambria" w:hAnsi="Cambria"/>
                <w:b/>
                <w:color w:val="auto"/>
                <w:sz w:val="24"/>
                <w:szCs w:val="24"/>
              </w:rPr>
              <w:t>Boardwalk Investment Group</w:t>
            </w:r>
          </w:p>
          <w:p w14:paraId="53DCECCC" w14:textId="7AA83D6A" w:rsidR="00EE1836" w:rsidRPr="00C74843" w:rsidRDefault="00EE1836" w:rsidP="00C815B2">
            <w:pPr>
              <w:spacing w:before="0"/>
              <w:rPr>
                <w:rFonts w:ascii="Cambria" w:hAnsi="Cambria"/>
                <w:color w:val="auto"/>
              </w:rPr>
            </w:pPr>
          </w:p>
        </w:tc>
        <w:tc>
          <w:tcPr>
            <w:tcW w:w="1272" w:type="pct"/>
            <w:vAlign w:val="top"/>
          </w:tcPr>
          <w:p w14:paraId="20E642A1" w14:textId="77777777" w:rsidR="00EE1836" w:rsidRPr="00C74843" w:rsidRDefault="003812C8"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317 Lennon Lane</w:t>
            </w:r>
          </w:p>
          <w:p w14:paraId="5D753EA6" w14:textId="392C76AE" w:rsidR="003812C8" w:rsidRPr="00C74843" w:rsidRDefault="003812C8"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Walnut Creek, CA 94598</w:t>
            </w:r>
          </w:p>
        </w:tc>
        <w:tc>
          <w:tcPr>
            <w:tcW w:w="1001" w:type="pct"/>
            <w:vAlign w:val="top"/>
          </w:tcPr>
          <w:p w14:paraId="75F15FC3" w14:textId="571DFEA5" w:rsidR="00EE1836" w:rsidRPr="00C74843" w:rsidRDefault="003812C8"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(925) 937-4378 x23</w:t>
            </w:r>
          </w:p>
        </w:tc>
        <w:tc>
          <w:tcPr>
            <w:tcW w:w="954" w:type="pct"/>
            <w:vAlign w:val="top"/>
          </w:tcPr>
          <w:p w14:paraId="47F3A68A" w14:textId="015602F4" w:rsidR="00EE1836" w:rsidRPr="00C74843" w:rsidRDefault="003812C8"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Summit at Hiddenbrooke</w:t>
            </w:r>
          </w:p>
        </w:tc>
      </w:tr>
      <w:tr w:rsidR="002037DD" w14:paraId="65BB38B7"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025DB760" w14:textId="125B5AE1" w:rsidR="003812C8" w:rsidRPr="00C74843" w:rsidRDefault="003812C8" w:rsidP="00C815B2">
            <w:pPr>
              <w:spacing w:before="0"/>
              <w:rPr>
                <w:rFonts w:ascii="Cambria" w:hAnsi="Cambria"/>
                <w:b/>
                <w:color w:val="auto"/>
                <w:sz w:val="24"/>
                <w:szCs w:val="24"/>
              </w:rPr>
            </w:pPr>
            <w:r w:rsidRPr="00C74843">
              <w:rPr>
                <w:rFonts w:ascii="Cambria" w:hAnsi="Cambria"/>
                <w:b/>
                <w:color w:val="auto"/>
                <w:sz w:val="24"/>
                <w:szCs w:val="24"/>
              </w:rPr>
              <w:t>Bridgeport</w:t>
            </w:r>
          </w:p>
          <w:p w14:paraId="71A1DF77" w14:textId="77777777" w:rsidR="00EE1836" w:rsidRPr="00C74843" w:rsidRDefault="00494AFF" w:rsidP="00494AFF">
            <w:pPr>
              <w:spacing w:before="0"/>
              <w:rPr>
                <w:rFonts w:ascii="Cambria" w:hAnsi="Cambria"/>
                <w:color w:val="auto"/>
              </w:rPr>
            </w:pPr>
            <w:r w:rsidRPr="00C74843">
              <w:rPr>
                <w:rFonts w:ascii="Cambria" w:hAnsi="Cambria"/>
                <w:color w:val="auto"/>
              </w:rPr>
              <w:t xml:space="preserve">Bridgeportco.com </w:t>
            </w:r>
          </w:p>
          <w:p w14:paraId="7EE8B984" w14:textId="53BC15EC" w:rsidR="00494AFF" w:rsidRPr="00C74843" w:rsidRDefault="00494AFF" w:rsidP="00494AFF">
            <w:pPr>
              <w:spacing w:before="0"/>
              <w:rPr>
                <w:rFonts w:ascii="Cambria" w:hAnsi="Cambria"/>
                <w:color w:val="auto"/>
              </w:rPr>
            </w:pPr>
          </w:p>
        </w:tc>
        <w:tc>
          <w:tcPr>
            <w:tcW w:w="1272" w:type="pct"/>
            <w:vAlign w:val="top"/>
          </w:tcPr>
          <w:p w14:paraId="51E05D0D" w14:textId="77777777" w:rsidR="00784AF3" w:rsidRPr="00C74843" w:rsidRDefault="003812C8"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One Anabel Lane, #217</w:t>
            </w:r>
          </w:p>
          <w:p w14:paraId="4121FB6F" w14:textId="1F84C81F" w:rsidR="003812C8" w:rsidRPr="00C74843" w:rsidRDefault="003812C8"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San Ramon, CA 94109</w:t>
            </w:r>
          </w:p>
        </w:tc>
        <w:tc>
          <w:tcPr>
            <w:tcW w:w="1001" w:type="pct"/>
            <w:vAlign w:val="top"/>
          </w:tcPr>
          <w:p w14:paraId="4FB79C2D" w14:textId="59BF3AFE" w:rsidR="00784AF3" w:rsidRPr="00C74843" w:rsidRDefault="003812C8"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(925) 824-2888</w:t>
            </w:r>
          </w:p>
        </w:tc>
        <w:tc>
          <w:tcPr>
            <w:tcW w:w="954" w:type="pct"/>
            <w:vAlign w:val="top"/>
          </w:tcPr>
          <w:p w14:paraId="51EF55CB" w14:textId="7609EB92" w:rsidR="00784AF3" w:rsidRPr="00C74843" w:rsidRDefault="003812C8"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Fairway Villas at Hiddenbrooke</w:t>
            </w:r>
          </w:p>
        </w:tc>
      </w:tr>
      <w:tr w:rsidR="002037DD" w14:paraId="3CA7BE1F"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4F55734F" w14:textId="28F4E11B" w:rsidR="00E156AB" w:rsidRPr="00C74843" w:rsidRDefault="00494AFF" w:rsidP="00C815B2">
            <w:pPr>
              <w:spacing w:before="0"/>
              <w:rPr>
                <w:rFonts w:ascii="Cambria" w:hAnsi="Cambria"/>
                <w:color w:val="auto"/>
              </w:rPr>
            </w:pPr>
            <w:r w:rsidRPr="00C74843">
              <w:rPr>
                <w:rFonts w:ascii="Cambria" w:hAnsi="Cambria"/>
                <w:b/>
                <w:color w:val="auto"/>
                <w:sz w:val="24"/>
                <w:szCs w:val="24"/>
              </w:rPr>
              <w:t>C</w:t>
            </w:r>
            <w:r w:rsidR="00E156AB" w:rsidRPr="00C74843">
              <w:rPr>
                <w:rFonts w:ascii="Cambria" w:hAnsi="Cambria"/>
                <w:b/>
                <w:color w:val="auto"/>
                <w:sz w:val="24"/>
                <w:szCs w:val="24"/>
              </w:rPr>
              <w:t>h</w:t>
            </w:r>
            <w:r w:rsidR="00F834D2">
              <w:rPr>
                <w:rFonts w:ascii="Cambria" w:hAnsi="Cambria"/>
                <w:b/>
                <w:color w:val="auto"/>
                <w:sz w:val="24"/>
                <w:szCs w:val="24"/>
              </w:rPr>
              <w:t>r</w:t>
            </w:r>
            <w:r w:rsidR="00E156AB" w:rsidRPr="00C74843">
              <w:rPr>
                <w:rFonts w:ascii="Cambria" w:hAnsi="Cambria"/>
                <w:b/>
                <w:color w:val="auto"/>
                <w:sz w:val="24"/>
                <w:szCs w:val="24"/>
              </w:rPr>
              <w:t>istison Company</w:t>
            </w:r>
          </w:p>
          <w:p w14:paraId="6C4FFCF3" w14:textId="77777777" w:rsidR="00E156AB" w:rsidRDefault="00E156AB" w:rsidP="00F834D2">
            <w:pPr>
              <w:spacing w:before="0"/>
              <w:rPr>
                <w:rFonts w:ascii="Cambria" w:hAnsi="Cambria"/>
                <w:color w:val="auto"/>
              </w:rPr>
            </w:pPr>
            <w:r w:rsidRPr="00C74843">
              <w:rPr>
                <w:rFonts w:ascii="Cambria" w:hAnsi="Cambria"/>
                <w:color w:val="auto"/>
              </w:rPr>
              <w:t>homewisedocs.com</w:t>
            </w:r>
          </w:p>
          <w:p w14:paraId="18023239" w14:textId="082E1E60" w:rsidR="00F834D2" w:rsidRPr="00C74843" w:rsidRDefault="00F834D2" w:rsidP="00F834D2">
            <w:pPr>
              <w:spacing w:before="0"/>
              <w:rPr>
                <w:rFonts w:ascii="Cambria" w:hAnsi="Cambria"/>
                <w:color w:val="auto"/>
                <w:sz w:val="24"/>
                <w:szCs w:val="24"/>
              </w:rPr>
            </w:pPr>
          </w:p>
        </w:tc>
        <w:tc>
          <w:tcPr>
            <w:tcW w:w="1272" w:type="pct"/>
            <w:vAlign w:val="top"/>
          </w:tcPr>
          <w:p w14:paraId="27CB8149" w14:textId="028F7D6E" w:rsidR="00784AF3" w:rsidRPr="00C74843" w:rsidRDefault="00E156AB"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3090 Independence Drive</w:t>
            </w:r>
          </w:p>
          <w:p w14:paraId="274D62DD" w14:textId="57CFA144" w:rsidR="00E156AB" w:rsidRPr="00C74843" w:rsidRDefault="00E156AB"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sz w:val="24"/>
                <w:szCs w:val="24"/>
              </w:rPr>
            </w:pPr>
            <w:r w:rsidRPr="00C74843">
              <w:rPr>
                <w:rFonts w:ascii="Cambria" w:hAnsi="Cambria"/>
                <w:color w:val="auto"/>
              </w:rPr>
              <w:t>Livermore, CA 94551</w:t>
            </w:r>
          </w:p>
        </w:tc>
        <w:tc>
          <w:tcPr>
            <w:tcW w:w="1001" w:type="pct"/>
            <w:vAlign w:val="top"/>
          </w:tcPr>
          <w:p w14:paraId="5ED68DED" w14:textId="3D1A6F6E" w:rsidR="00784AF3" w:rsidRPr="00C74843" w:rsidRDefault="00E156AB"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(925) 371-5700</w:t>
            </w:r>
          </w:p>
        </w:tc>
        <w:tc>
          <w:tcPr>
            <w:tcW w:w="954" w:type="pct"/>
            <w:vAlign w:val="top"/>
          </w:tcPr>
          <w:p w14:paraId="3CECF7B5" w14:textId="77777777" w:rsidR="00784AF3" w:rsidRPr="00C74843" w:rsidRDefault="00E156AB"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Rainbow Knolls</w:t>
            </w:r>
          </w:p>
          <w:p w14:paraId="680FAE89" w14:textId="1A8B69E0" w:rsidR="00E156AB" w:rsidRPr="00C74843" w:rsidRDefault="00E156AB" w:rsidP="00C815B2">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Shadow Ridge</w:t>
            </w:r>
          </w:p>
        </w:tc>
      </w:tr>
      <w:tr w:rsidR="00F92161" w14:paraId="72494C6E"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2FB67641" w14:textId="243DBC26" w:rsidR="00E156AB" w:rsidRPr="00C74843" w:rsidRDefault="00E156AB" w:rsidP="00C815B2">
            <w:pPr>
              <w:spacing w:before="0"/>
              <w:rPr>
                <w:rFonts w:ascii="Cambria" w:hAnsi="Cambria"/>
                <w:color w:val="auto"/>
              </w:rPr>
            </w:pPr>
            <w:r w:rsidRPr="00C74843">
              <w:rPr>
                <w:rFonts w:ascii="Cambria" w:hAnsi="Cambria"/>
                <w:b/>
                <w:color w:val="auto"/>
                <w:sz w:val="24"/>
                <w:szCs w:val="24"/>
              </w:rPr>
              <w:t>CJM</w:t>
            </w:r>
          </w:p>
          <w:p w14:paraId="6C9CD0B1" w14:textId="2B206ABF" w:rsidR="00E156AB" w:rsidRPr="00C74843" w:rsidRDefault="00E156AB" w:rsidP="00C815B2">
            <w:pPr>
              <w:spacing w:before="0"/>
              <w:rPr>
                <w:rFonts w:ascii="Cambria" w:hAnsi="Cambria"/>
                <w:color w:val="auto"/>
              </w:rPr>
            </w:pPr>
            <w:r w:rsidRPr="00C74843">
              <w:rPr>
                <w:rFonts w:ascii="Cambria" w:hAnsi="Cambria"/>
                <w:color w:val="auto"/>
              </w:rPr>
              <w:t>getdocsnow.com</w:t>
            </w:r>
          </w:p>
        </w:tc>
        <w:tc>
          <w:tcPr>
            <w:tcW w:w="1272" w:type="pct"/>
            <w:vAlign w:val="top"/>
          </w:tcPr>
          <w:p w14:paraId="13E43F0E" w14:textId="77777777" w:rsidR="00494AFF"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7139 Koll Center Parkway, #300</w:t>
            </w:r>
          </w:p>
          <w:p w14:paraId="56FF1993" w14:textId="1252E1BD"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Pleasanton, CA 94566</w:t>
            </w:r>
          </w:p>
        </w:tc>
        <w:tc>
          <w:tcPr>
            <w:tcW w:w="1001" w:type="pct"/>
            <w:vAlign w:val="top"/>
          </w:tcPr>
          <w:p w14:paraId="1384FF3C" w14:textId="3ABE70ED" w:rsidR="00494AFF"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(925) 426-1508</w:t>
            </w:r>
          </w:p>
        </w:tc>
        <w:tc>
          <w:tcPr>
            <w:tcW w:w="954" w:type="pct"/>
            <w:vAlign w:val="top"/>
          </w:tcPr>
          <w:p w14:paraId="6323CE1E" w14:textId="77777777" w:rsidR="00494AFF"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Clearpointe</w:t>
            </w:r>
          </w:p>
          <w:p w14:paraId="074916CD"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Glen Cove Landing</w:t>
            </w:r>
          </w:p>
          <w:p w14:paraId="4A8157B7"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Benicia Marina</w:t>
            </w:r>
          </w:p>
          <w:p w14:paraId="5E6F6AB9"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Quiet Harbor</w:t>
            </w:r>
          </w:p>
          <w:p w14:paraId="76B45EB3"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Clocktower Grove</w:t>
            </w:r>
          </w:p>
          <w:p w14:paraId="70406AAC" w14:textId="6CC9C42D"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C74843">
              <w:rPr>
                <w:rFonts w:ascii="Cambria" w:hAnsi="Cambria"/>
                <w:color w:val="auto"/>
              </w:rPr>
              <w:t>Highlands in Benicia</w:t>
            </w:r>
          </w:p>
        </w:tc>
      </w:tr>
      <w:tr w:rsidR="00F92161" w14:paraId="7C17D1C9"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54F69C0C" w14:textId="620CE86E" w:rsidR="00E156AB" w:rsidRPr="00C74843" w:rsidRDefault="00E156AB" w:rsidP="00E156AB">
            <w:pPr>
              <w:spacing w:before="0"/>
              <w:rPr>
                <w:color w:val="auto"/>
              </w:rPr>
            </w:pPr>
            <w:r w:rsidRPr="00C74843">
              <w:rPr>
                <w:b/>
                <w:color w:val="auto"/>
                <w:sz w:val="24"/>
                <w:szCs w:val="24"/>
              </w:rPr>
              <w:t>Collins</w:t>
            </w:r>
          </w:p>
          <w:p w14:paraId="0E5CC388" w14:textId="28882CD7" w:rsidR="00E156AB" w:rsidRPr="00C74843" w:rsidRDefault="00E156AB" w:rsidP="00E156AB">
            <w:pPr>
              <w:spacing w:before="0"/>
              <w:rPr>
                <w:color w:val="auto"/>
              </w:rPr>
            </w:pPr>
            <w:r w:rsidRPr="00C74843">
              <w:rPr>
                <w:color w:val="auto"/>
              </w:rPr>
              <w:t>collins-mgmt.com</w:t>
            </w:r>
          </w:p>
          <w:p w14:paraId="43D3850D" w14:textId="5996D8EE" w:rsidR="00E156AB" w:rsidRPr="00C74843" w:rsidRDefault="00E156AB" w:rsidP="00E156AB">
            <w:pPr>
              <w:spacing w:before="0"/>
              <w:rPr>
                <w:color w:val="auto"/>
              </w:rPr>
            </w:pPr>
            <w:r w:rsidRPr="00C74843">
              <w:rPr>
                <w:color w:val="auto"/>
              </w:rPr>
              <w:t>homewisedocs.com</w:t>
            </w:r>
          </w:p>
        </w:tc>
        <w:tc>
          <w:tcPr>
            <w:tcW w:w="1272" w:type="pct"/>
            <w:vAlign w:val="top"/>
          </w:tcPr>
          <w:p w14:paraId="3AE49D25" w14:textId="1CDD7FD7" w:rsidR="00494AFF"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500 Alfred Nobel Drive, #250</w:t>
            </w:r>
          </w:p>
          <w:p w14:paraId="24A40CB4" w14:textId="055B870D"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Hercules, CA 94547</w:t>
            </w:r>
          </w:p>
        </w:tc>
        <w:tc>
          <w:tcPr>
            <w:tcW w:w="1001" w:type="pct"/>
            <w:vAlign w:val="top"/>
          </w:tcPr>
          <w:p w14:paraId="44882C15" w14:textId="128A0EFA" w:rsidR="00494AFF"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(510) 262-1795</w:t>
            </w:r>
          </w:p>
        </w:tc>
        <w:tc>
          <w:tcPr>
            <w:tcW w:w="954" w:type="pct"/>
            <w:vAlign w:val="top"/>
          </w:tcPr>
          <w:p w14:paraId="35E35834"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The Terrace</w:t>
            </w:r>
          </w:p>
          <w:p w14:paraId="0E22E72C"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Meadowood</w:t>
            </w:r>
          </w:p>
          <w:p w14:paraId="5392408B"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Seascape</w:t>
            </w:r>
          </w:p>
          <w:p w14:paraId="1B17E69A"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Crestwood Manor</w:t>
            </w:r>
          </w:p>
          <w:p w14:paraId="2FF14333"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Hearthstone</w:t>
            </w:r>
          </w:p>
          <w:p w14:paraId="745841D0" w14:textId="77777777" w:rsidR="00E156AB" w:rsidRPr="00C74843" w:rsidRDefault="00E156AB"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Hillcrest Park</w:t>
            </w:r>
          </w:p>
          <w:p w14:paraId="54021FE0" w14:textId="77777777" w:rsidR="00E156AB"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Harbor Homes</w:t>
            </w:r>
          </w:p>
          <w:p w14:paraId="3710018A" w14:textId="75557D01" w:rsidR="002037DD" w:rsidRPr="00C74843" w:rsidRDefault="002037DD" w:rsidP="00F834D2">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The Charles</w:t>
            </w:r>
          </w:p>
        </w:tc>
      </w:tr>
      <w:tr w:rsidR="00F92161" w14:paraId="3282DA66"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685DBBB3" w14:textId="77777777" w:rsidR="002037DD" w:rsidRDefault="002037DD" w:rsidP="002037DD">
            <w:pPr>
              <w:spacing w:before="0"/>
              <w:rPr>
                <w:b/>
                <w:color w:val="auto"/>
                <w:sz w:val="24"/>
                <w:szCs w:val="24"/>
              </w:rPr>
            </w:pPr>
            <w:r w:rsidRPr="00C74843">
              <w:rPr>
                <w:b/>
                <w:color w:val="auto"/>
                <w:sz w:val="24"/>
                <w:szCs w:val="24"/>
              </w:rPr>
              <w:t>Common Interest Development</w:t>
            </w:r>
          </w:p>
          <w:p w14:paraId="1542DF75" w14:textId="77777777" w:rsidR="00A06962" w:rsidRDefault="00A06962" w:rsidP="002037DD">
            <w:pPr>
              <w:spacing w:before="0"/>
              <w:rPr>
                <w:b/>
                <w:color w:val="auto"/>
                <w:sz w:val="24"/>
                <w:szCs w:val="24"/>
              </w:rPr>
            </w:pPr>
          </w:p>
          <w:p w14:paraId="463583E1" w14:textId="3ED5CD77" w:rsidR="00A06962" w:rsidRPr="00C74843" w:rsidRDefault="00A06962" w:rsidP="002037DD">
            <w:pPr>
              <w:spacing w:before="0"/>
              <w:rPr>
                <w:b/>
                <w:color w:val="auto"/>
                <w:sz w:val="24"/>
                <w:szCs w:val="24"/>
              </w:rPr>
            </w:pPr>
            <w:r w:rsidRPr="00C74843">
              <w:rPr>
                <w:b/>
                <w:color w:val="auto"/>
                <w:sz w:val="24"/>
                <w:szCs w:val="24"/>
              </w:rPr>
              <w:t>Common Interest Development</w:t>
            </w:r>
            <w:r>
              <w:rPr>
                <w:b/>
                <w:color w:val="auto"/>
                <w:sz w:val="24"/>
                <w:szCs w:val="24"/>
              </w:rPr>
              <w:t xml:space="preserve"> </w:t>
            </w:r>
            <w:r w:rsidRPr="00A06962">
              <w:rPr>
                <w:color w:val="auto"/>
                <w:sz w:val="24"/>
                <w:szCs w:val="24"/>
              </w:rPr>
              <w:t>(continued)</w:t>
            </w:r>
          </w:p>
        </w:tc>
        <w:tc>
          <w:tcPr>
            <w:tcW w:w="1272" w:type="pct"/>
            <w:vAlign w:val="top"/>
          </w:tcPr>
          <w:p w14:paraId="1832A66B" w14:textId="359E15D6" w:rsidR="00494AFF"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5011 Clayton Road</w:t>
            </w:r>
          </w:p>
          <w:p w14:paraId="0E113BC3" w14:textId="0D652077" w:rsidR="002037DD"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Concord, CA 94521</w:t>
            </w:r>
          </w:p>
        </w:tc>
        <w:tc>
          <w:tcPr>
            <w:tcW w:w="1001" w:type="pct"/>
            <w:vAlign w:val="top"/>
          </w:tcPr>
          <w:p w14:paraId="462E6654" w14:textId="0F45B7EC" w:rsidR="00494AFF"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(925) 672-2221</w:t>
            </w:r>
          </w:p>
        </w:tc>
        <w:tc>
          <w:tcPr>
            <w:tcW w:w="954" w:type="pct"/>
            <w:vAlign w:val="top"/>
          </w:tcPr>
          <w:p w14:paraId="3A4F9EAB" w14:textId="77777777" w:rsidR="00494AFF"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Bonnair</w:t>
            </w:r>
          </w:p>
          <w:p w14:paraId="6FF33DF1" w14:textId="77777777" w:rsidR="002037DD"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Hunter Ranch</w:t>
            </w:r>
          </w:p>
          <w:p w14:paraId="653803B9" w14:textId="77777777" w:rsidR="002037DD"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Sunridge</w:t>
            </w:r>
          </w:p>
          <w:p w14:paraId="70896FD6" w14:textId="77777777" w:rsidR="002037DD"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Waterstone</w:t>
            </w:r>
          </w:p>
          <w:p w14:paraId="2792B7AD" w14:textId="77777777" w:rsidR="002037DD"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Redwood Village</w:t>
            </w:r>
          </w:p>
          <w:p w14:paraId="60A8394E" w14:textId="77777777" w:rsidR="002037DD"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Parkview Terrace</w:t>
            </w:r>
          </w:p>
          <w:p w14:paraId="7D189115" w14:textId="131E6409" w:rsidR="002037DD" w:rsidRPr="00C74843" w:rsidRDefault="00F834D2"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Port o’ Call</w:t>
            </w:r>
          </w:p>
        </w:tc>
      </w:tr>
      <w:tr w:rsidR="00F92161" w14:paraId="46CC6AB3"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256BF5C0" w14:textId="60D4D756" w:rsidR="00494AFF" w:rsidRPr="00C74843" w:rsidRDefault="00E31C8A" w:rsidP="00E156AB">
            <w:pPr>
              <w:spacing w:before="0"/>
              <w:rPr>
                <w:b/>
                <w:color w:val="auto"/>
                <w:sz w:val="24"/>
                <w:szCs w:val="24"/>
              </w:rPr>
            </w:pPr>
            <w:r>
              <w:rPr>
                <w:b/>
                <w:color w:val="auto"/>
                <w:sz w:val="24"/>
                <w:szCs w:val="24"/>
              </w:rPr>
              <w:lastRenderedPageBreak/>
              <w:t xml:space="preserve">(CIM) </w:t>
            </w:r>
            <w:r w:rsidR="002037DD" w:rsidRPr="00C74843">
              <w:rPr>
                <w:b/>
                <w:color w:val="auto"/>
                <w:sz w:val="24"/>
                <w:szCs w:val="24"/>
              </w:rPr>
              <w:t>Common Interest Management</w:t>
            </w:r>
          </w:p>
        </w:tc>
        <w:tc>
          <w:tcPr>
            <w:tcW w:w="1272" w:type="pct"/>
            <w:vAlign w:val="top"/>
          </w:tcPr>
          <w:p w14:paraId="1E491BE0" w14:textId="77777777" w:rsidR="00494AFF"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315 Diablo Road, #221</w:t>
            </w:r>
          </w:p>
          <w:p w14:paraId="30AD9D6E" w14:textId="77777777" w:rsidR="002037DD"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Danville, CA 94526</w:t>
            </w:r>
          </w:p>
          <w:p w14:paraId="39BF7EA6" w14:textId="37E03DBF" w:rsidR="002037DD"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026A6D1E" w14:textId="3CBB19CC" w:rsidR="00494AFF"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(925) 743-3080</w:t>
            </w:r>
          </w:p>
        </w:tc>
        <w:tc>
          <w:tcPr>
            <w:tcW w:w="954" w:type="pct"/>
            <w:vAlign w:val="top"/>
          </w:tcPr>
          <w:p w14:paraId="4B5EF98D" w14:textId="77777777" w:rsidR="00494AFF"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Maingate</w:t>
            </w:r>
          </w:p>
          <w:p w14:paraId="47E8BDF6" w14:textId="6625E7AE" w:rsidR="002037DD"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Tiara</w:t>
            </w:r>
          </w:p>
        </w:tc>
      </w:tr>
      <w:tr w:rsidR="00F92161" w14:paraId="4C117007"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571B79DF" w14:textId="0FD7D383" w:rsidR="00C74843" w:rsidRPr="00C74843" w:rsidRDefault="002037DD" w:rsidP="00E156AB">
            <w:pPr>
              <w:spacing w:before="0"/>
              <w:rPr>
                <w:b/>
                <w:color w:val="auto"/>
                <w:sz w:val="24"/>
                <w:szCs w:val="24"/>
              </w:rPr>
            </w:pPr>
            <w:r w:rsidRPr="00C74843">
              <w:rPr>
                <w:b/>
                <w:color w:val="auto"/>
                <w:sz w:val="24"/>
                <w:szCs w:val="24"/>
              </w:rPr>
              <w:t>Community Accounting Management</w:t>
            </w:r>
          </w:p>
          <w:p w14:paraId="630FAF20" w14:textId="6277D6F5" w:rsidR="00C74843" w:rsidRPr="00C74843" w:rsidRDefault="00C74843" w:rsidP="00E156AB">
            <w:pPr>
              <w:spacing w:before="0"/>
              <w:rPr>
                <w:b/>
                <w:color w:val="auto"/>
              </w:rPr>
            </w:pPr>
          </w:p>
        </w:tc>
        <w:tc>
          <w:tcPr>
            <w:tcW w:w="1272" w:type="pct"/>
            <w:vAlign w:val="top"/>
          </w:tcPr>
          <w:p w14:paraId="527F1505" w14:textId="0D185DCA" w:rsidR="00494AFF"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2440 Camino Ramon #255</w:t>
            </w:r>
          </w:p>
          <w:p w14:paraId="6BBE3936" w14:textId="55F41509" w:rsidR="002037DD" w:rsidRPr="00C74843" w:rsidRDefault="002037DD" w:rsidP="00643C5D">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San Ramon, CA 94583</w:t>
            </w:r>
          </w:p>
        </w:tc>
        <w:tc>
          <w:tcPr>
            <w:tcW w:w="1001" w:type="pct"/>
            <w:vAlign w:val="top"/>
          </w:tcPr>
          <w:p w14:paraId="7BA5BD9B" w14:textId="666ACC25" w:rsidR="00494AFF"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(925) 830-4580</w:t>
            </w:r>
          </w:p>
        </w:tc>
        <w:tc>
          <w:tcPr>
            <w:tcW w:w="954" w:type="pct"/>
            <w:vAlign w:val="top"/>
          </w:tcPr>
          <w:p w14:paraId="2067E037" w14:textId="1FC372A6" w:rsidR="00494AFF" w:rsidRPr="00C74843" w:rsidRDefault="002037D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Riverview</w:t>
            </w:r>
          </w:p>
        </w:tc>
      </w:tr>
      <w:tr w:rsidR="00F92161" w14:paraId="544BDEA9"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14DAC0C8" w14:textId="61931156" w:rsidR="00C74843" w:rsidRPr="00C74843" w:rsidRDefault="00C74843" w:rsidP="00E156AB">
            <w:pPr>
              <w:spacing w:before="0"/>
              <w:rPr>
                <w:color w:val="auto"/>
              </w:rPr>
            </w:pPr>
            <w:r w:rsidRPr="00C74843">
              <w:rPr>
                <w:b/>
                <w:color w:val="auto"/>
                <w:sz w:val="24"/>
                <w:szCs w:val="24"/>
              </w:rPr>
              <w:t>Condominium Financial Management</w:t>
            </w:r>
          </w:p>
          <w:p w14:paraId="1B61BDDB" w14:textId="77777777" w:rsidR="00C74843" w:rsidRPr="00C74843" w:rsidRDefault="00DE5B2D" w:rsidP="00C74843">
            <w:pPr>
              <w:spacing w:before="0"/>
              <w:rPr>
                <w:color w:val="auto"/>
              </w:rPr>
            </w:pPr>
            <w:hyperlink r:id="rId14" w:history="1">
              <w:r w:rsidR="00C74843" w:rsidRPr="00C74843">
                <w:rPr>
                  <w:rStyle w:val="Hyperlink"/>
                  <w:color w:val="auto"/>
                </w:rPr>
                <w:t>www.condofinancial.com</w:t>
              </w:r>
            </w:hyperlink>
          </w:p>
          <w:p w14:paraId="3E260027" w14:textId="4549E8ED" w:rsidR="00C74843" w:rsidRPr="00C74843" w:rsidRDefault="00DE5B2D" w:rsidP="00C74843">
            <w:pPr>
              <w:spacing w:before="0"/>
              <w:rPr>
                <w:color w:val="auto"/>
              </w:rPr>
            </w:pPr>
            <w:hyperlink r:id="rId15" w:history="1">
              <w:r w:rsidR="00C74843" w:rsidRPr="00C74843">
                <w:rPr>
                  <w:rStyle w:val="Hyperlink"/>
                  <w:color w:val="auto"/>
                </w:rPr>
                <w:t>escrow@condofinancial.com</w:t>
              </w:r>
            </w:hyperlink>
          </w:p>
          <w:p w14:paraId="76B6EC25" w14:textId="68025FE7" w:rsidR="00C74843" w:rsidRPr="00C74843" w:rsidRDefault="00C74843" w:rsidP="00C74843">
            <w:pPr>
              <w:spacing w:before="0"/>
              <w:rPr>
                <w:color w:val="auto"/>
              </w:rPr>
            </w:pPr>
          </w:p>
        </w:tc>
        <w:tc>
          <w:tcPr>
            <w:tcW w:w="1272" w:type="pct"/>
            <w:vAlign w:val="top"/>
          </w:tcPr>
          <w:p w14:paraId="535C5E03" w14:textId="77777777" w:rsidR="00494AFF" w:rsidRPr="00C74843" w:rsidRDefault="00C74843"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1001 Galaxy Way, #200</w:t>
            </w:r>
          </w:p>
          <w:p w14:paraId="628E4BB0" w14:textId="63B9916A" w:rsidR="00C74843" w:rsidRPr="00C74843" w:rsidRDefault="00C74843"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Concord, CA 94520</w:t>
            </w:r>
          </w:p>
        </w:tc>
        <w:tc>
          <w:tcPr>
            <w:tcW w:w="1001" w:type="pct"/>
            <w:vAlign w:val="top"/>
          </w:tcPr>
          <w:p w14:paraId="07FA8FB5" w14:textId="445F1ADB" w:rsidR="00494AFF" w:rsidRPr="00C74843" w:rsidRDefault="00C74843"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(925) 566-6800</w:t>
            </w:r>
          </w:p>
        </w:tc>
        <w:tc>
          <w:tcPr>
            <w:tcW w:w="954" w:type="pct"/>
            <w:vAlign w:val="top"/>
          </w:tcPr>
          <w:p w14:paraId="65324E0D" w14:textId="77777777" w:rsidR="00494AFF" w:rsidRPr="00C74843" w:rsidRDefault="00C74843"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Sycamore Place</w:t>
            </w:r>
          </w:p>
          <w:p w14:paraId="4F67EAB7" w14:textId="77777777" w:rsidR="00C74843" w:rsidRPr="00C74843" w:rsidRDefault="00C74843"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Bay Vista</w:t>
            </w:r>
          </w:p>
          <w:p w14:paraId="1221438E" w14:textId="77777777" w:rsidR="00C74843" w:rsidRDefault="00C74843"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Bridgeview II</w:t>
            </w:r>
          </w:p>
          <w:p w14:paraId="3267D464" w14:textId="0D2B26EA" w:rsidR="00F834D2" w:rsidRPr="00C74843" w:rsidRDefault="00F834D2"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Sunset Villas</w:t>
            </w:r>
          </w:p>
        </w:tc>
      </w:tr>
      <w:tr w:rsidR="00A06962" w14:paraId="1A05B845"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08D98991" w14:textId="6C784F4B" w:rsidR="00A06962" w:rsidRPr="00C74843" w:rsidRDefault="00A06962" w:rsidP="00E156AB">
            <w:pPr>
              <w:spacing w:before="0"/>
              <w:rPr>
                <w:b/>
                <w:color w:val="auto"/>
                <w:sz w:val="24"/>
                <w:szCs w:val="24"/>
              </w:rPr>
            </w:pPr>
            <w:r>
              <w:rPr>
                <w:b/>
                <w:color w:val="auto"/>
                <w:sz w:val="24"/>
                <w:szCs w:val="24"/>
              </w:rPr>
              <w:t>FPI Management</w:t>
            </w:r>
          </w:p>
        </w:tc>
        <w:tc>
          <w:tcPr>
            <w:tcW w:w="1272" w:type="pct"/>
            <w:vAlign w:val="top"/>
          </w:tcPr>
          <w:p w14:paraId="40BAEB62" w14:textId="77777777" w:rsidR="00A06962" w:rsidRDefault="00A06962" w:rsidP="00A06962">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800 Iron Point Road</w:t>
            </w:r>
          </w:p>
          <w:p w14:paraId="1C7F40CA" w14:textId="7BE80E1F" w:rsidR="00A06962" w:rsidRPr="00C74843" w:rsidRDefault="00A06962" w:rsidP="00A06962">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Folsom, CA 95630</w:t>
            </w:r>
          </w:p>
        </w:tc>
        <w:tc>
          <w:tcPr>
            <w:tcW w:w="1001" w:type="pct"/>
            <w:vAlign w:val="top"/>
          </w:tcPr>
          <w:p w14:paraId="58E5594D" w14:textId="0390C715" w:rsidR="00A06962" w:rsidRDefault="00A06962" w:rsidP="00A06962">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 557-4000</w:t>
            </w:r>
          </w:p>
        </w:tc>
        <w:tc>
          <w:tcPr>
            <w:tcW w:w="954" w:type="pct"/>
            <w:vAlign w:val="top"/>
          </w:tcPr>
          <w:p w14:paraId="719FC998" w14:textId="6D70F9B0" w:rsidR="00A06962" w:rsidRDefault="00A06962" w:rsidP="00A06962">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Seabridge at Glen Cove</w:t>
            </w:r>
          </w:p>
        </w:tc>
      </w:tr>
      <w:tr w:rsidR="00F92161" w14:paraId="1ECF1300"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72F958E7" w14:textId="432854C8" w:rsidR="00494AFF" w:rsidRPr="00C74843" w:rsidRDefault="00C74843" w:rsidP="00E156AB">
            <w:pPr>
              <w:spacing w:before="0"/>
              <w:rPr>
                <w:b/>
                <w:color w:val="auto"/>
                <w:sz w:val="24"/>
                <w:szCs w:val="24"/>
              </w:rPr>
            </w:pPr>
            <w:r w:rsidRPr="00C74843">
              <w:rPr>
                <w:b/>
                <w:color w:val="auto"/>
                <w:sz w:val="24"/>
                <w:szCs w:val="24"/>
              </w:rPr>
              <w:t>Helsing and Associates</w:t>
            </w:r>
          </w:p>
          <w:p w14:paraId="7D495E96" w14:textId="77777777" w:rsidR="00C74843" w:rsidRPr="00C74843" w:rsidRDefault="00C74843" w:rsidP="00E156AB">
            <w:pPr>
              <w:spacing w:before="0"/>
              <w:rPr>
                <w:color w:val="auto"/>
              </w:rPr>
            </w:pPr>
          </w:p>
          <w:p w14:paraId="36477AF6" w14:textId="77A2FF48" w:rsidR="00C74843" w:rsidRPr="00C74843" w:rsidRDefault="00C74843" w:rsidP="00E156AB">
            <w:pPr>
              <w:spacing w:before="0"/>
              <w:rPr>
                <w:color w:val="auto"/>
              </w:rPr>
            </w:pPr>
            <w:r w:rsidRPr="00C74843">
              <w:rPr>
                <w:color w:val="auto"/>
              </w:rPr>
              <w:t>homeownerssupport@helsing.com</w:t>
            </w:r>
          </w:p>
        </w:tc>
        <w:tc>
          <w:tcPr>
            <w:tcW w:w="1272" w:type="pct"/>
            <w:vAlign w:val="top"/>
          </w:tcPr>
          <w:p w14:paraId="3F814637" w14:textId="77777777" w:rsidR="00494AFF" w:rsidRPr="00C74843" w:rsidRDefault="00C74843"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2000 Crow Canyon Place</w:t>
            </w:r>
          </w:p>
          <w:p w14:paraId="00EE3788" w14:textId="77777777" w:rsidR="00C74843" w:rsidRDefault="00C74843"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C74843">
              <w:rPr>
                <w:color w:val="auto"/>
              </w:rPr>
              <w:t>San Ramon, CA 94583</w:t>
            </w:r>
          </w:p>
          <w:p w14:paraId="6F4509CE" w14:textId="66B32062" w:rsidR="00F92161"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469606E4" w14:textId="78CC282D" w:rsidR="00494AFF"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(925) 355-2100</w:t>
            </w:r>
          </w:p>
        </w:tc>
        <w:tc>
          <w:tcPr>
            <w:tcW w:w="954" w:type="pct"/>
            <w:vAlign w:val="top"/>
          </w:tcPr>
          <w:p w14:paraId="1E7224E2" w14:textId="77777777" w:rsidR="00494AFF"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Terrace Park</w:t>
            </w:r>
          </w:p>
          <w:p w14:paraId="049337C4" w14:textId="4DDB0747" w:rsidR="00F92161"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Reflections at Hiddenbrooke</w:t>
            </w:r>
          </w:p>
        </w:tc>
      </w:tr>
      <w:tr w:rsidR="00F92161" w14:paraId="32470864"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49F266CB" w14:textId="433BA0C2" w:rsidR="00F92161" w:rsidRDefault="00F92161" w:rsidP="00E156AB">
            <w:pPr>
              <w:spacing w:before="0"/>
              <w:rPr>
                <w:color w:val="auto"/>
              </w:rPr>
            </w:pPr>
            <w:r w:rsidRPr="00F92161">
              <w:rPr>
                <w:b/>
                <w:color w:val="auto"/>
                <w:sz w:val="24"/>
                <w:szCs w:val="24"/>
              </w:rPr>
              <w:t>Homeowners’ Management</w:t>
            </w:r>
          </w:p>
          <w:p w14:paraId="2B354681" w14:textId="77777777" w:rsidR="00F92161" w:rsidRDefault="00F92161" w:rsidP="00E156AB">
            <w:pPr>
              <w:spacing w:before="0"/>
              <w:rPr>
                <w:color w:val="auto"/>
              </w:rPr>
            </w:pPr>
            <w:r>
              <w:rPr>
                <w:color w:val="auto"/>
              </w:rPr>
              <w:t>homewisedocs.com</w:t>
            </w:r>
          </w:p>
          <w:p w14:paraId="7FB7F572" w14:textId="77EF1CEA" w:rsidR="00F92161" w:rsidRPr="00C74843" w:rsidRDefault="00F92161" w:rsidP="00E156AB">
            <w:pPr>
              <w:spacing w:before="0"/>
              <w:rPr>
                <w:color w:val="auto"/>
              </w:rPr>
            </w:pPr>
          </w:p>
        </w:tc>
        <w:tc>
          <w:tcPr>
            <w:tcW w:w="1272" w:type="pct"/>
            <w:vAlign w:val="top"/>
          </w:tcPr>
          <w:p w14:paraId="04A74995" w14:textId="77777777" w:rsidR="00494AFF"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3478 Buskirk #342</w:t>
            </w:r>
          </w:p>
          <w:p w14:paraId="4F500934" w14:textId="182C3B09" w:rsidR="00F92161"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Pleasant Hill, CA 94523</w:t>
            </w:r>
          </w:p>
        </w:tc>
        <w:tc>
          <w:tcPr>
            <w:tcW w:w="1001" w:type="pct"/>
            <w:vAlign w:val="top"/>
          </w:tcPr>
          <w:p w14:paraId="4C7DF438" w14:textId="18DF2275" w:rsidR="00494AFF"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(927) 937-1011</w:t>
            </w:r>
          </w:p>
        </w:tc>
        <w:tc>
          <w:tcPr>
            <w:tcW w:w="954" w:type="pct"/>
            <w:vAlign w:val="top"/>
          </w:tcPr>
          <w:p w14:paraId="58A2FE3C" w14:textId="76B9EE33" w:rsidR="00494AFF"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Dawson Ridge</w:t>
            </w:r>
          </w:p>
          <w:p w14:paraId="6179899A" w14:textId="77777777" w:rsidR="00F92161"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Hampton Bay</w:t>
            </w:r>
          </w:p>
          <w:p w14:paraId="170EEA81" w14:textId="2A32BFA6" w:rsidR="00F92161"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The Grove</w:t>
            </w:r>
          </w:p>
        </w:tc>
      </w:tr>
      <w:tr w:rsidR="00F92161" w14:paraId="6768CA9B"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587D5FB8" w14:textId="6A1B38CA" w:rsidR="00494AFF" w:rsidRPr="00F92161" w:rsidRDefault="00F92161" w:rsidP="00E156AB">
            <w:pPr>
              <w:spacing w:before="0"/>
              <w:rPr>
                <w:b/>
                <w:color w:val="auto"/>
                <w:sz w:val="24"/>
                <w:szCs w:val="24"/>
              </w:rPr>
            </w:pPr>
            <w:r w:rsidRPr="00F92161">
              <w:rPr>
                <w:b/>
                <w:color w:val="auto"/>
                <w:sz w:val="24"/>
                <w:szCs w:val="24"/>
              </w:rPr>
              <w:t>Hudson</w:t>
            </w:r>
          </w:p>
        </w:tc>
        <w:tc>
          <w:tcPr>
            <w:tcW w:w="1272" w:type="pct"/>
            <w:vAlign w:val="top"/>
          </w:tcPr>
          <w:p w14:paraId="5EBC84B0" w14:textId="77777777" w:rsidR="00494AFF"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425 Gregory Lane, #101</w:t>
            </w:r>
          </w:p>
          <w:p w14:paraId="5CCE0A81" w14:textId="7F09E30D" w:rsidR="00F92161"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Pleasant Hill, CA 94523</w:t>
            </w:r>
          </w:p>
        </w:tc>
        <w:tc>
          <w:tcPr>
            <w:tcW w:w="1001" w:type="pct"/>
            <w:vAlign w:val="top"/>
          </w:tcPr>
          <w:p w14:paraId="6775EFF2" w14:textId="654022A4" w:rsidR="00494AFF"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(925) 827-2200</w:t>
            </w:r>
          </w:p>
        </w:tc>
        <w:tc>
          <w:tcPr>
            <w:tcW w:w="954" w:type="pct"/>
            <w:vAlign w:val="top"/>
          </w:tcPr>
          <w:p w14:paraId="32830522" w14:textId="7C5F87AB" w:rsidR="00494AFF"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Bridgeview I</w:t>
            </w:r>
          </w:p>
        </w:tc>
      </w:tr>
      <w:tr w:rsidR="00F92161" w14:paraId="6F08AE89"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2351D878" w14:textId="08DDE234" w:rsidR="00F92161" w:rsidRDefault="00F92161" w:rsidP="00E156AB">
            <w:pPr>
              <w:spacing w:before="0"/>
              <w:rPr>
                <w:color w:val="auto"/>
              </w:rPr>
            </w:pPr>
            <w:r w:rsidRPr="00F92161">
              <w:rPr>
                <w:b/>
                <w:color w:val="auto"/>
                <w:sz w:val="24"/>
                <w:szCs w:val="24"/>
              </w:rPr>
              <w:t>LLW</w:t>
            </w:r>
          </w:p>
          <w:p w14:paraId="248A851C" w14:textId="520A1614" w:rsidR="00F92161" w:rsidRPr="00C74843" w:rsidRDefault="00F92161" w:rsidP="00E156AB">
            <w:pPr>
              <w:spacing w:before="0"/>
              <w:rPr>
                <w:color w:val="auto"/>
              </w:rPr>
            </w:pPr>
            <w:r>
              <w:rPr>
                <w:color w:val="auto"/>
              </w:rPr>
              <w:t>service@1communityre.com</w:t>
            </w:r>
          </w:p>
        </w:tc>
        <w:tc>
          <w:tcPr>
            <w:tcW w:w="1272" w:type="pct"/>
            <w:vAlign w:val="top"/>
          </w:tcPr>
          <w:p w14:paraId="5263223C" w14:textId="27D02B2C" w:rsidR="00494AFF"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169 Leisure Way Vacaville, CA 95687</w:t>
            </w:r>
          </w:p>
          <w:p w14:paraId="71213752" w14:textId="438EA52A" w:rsidR="00F92161"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22542ED1" w14:textId="218276C4" w:rsidR="00494AFF"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 455-4200</w:t>
            </w:r>
          </w:p>
        </w:tc>
        <w:tc>
          <w:tcPr>
            <w:tcW w:w="954" w:type="pct"/>
            <w:vAlign w:val="top"/>
          </w:tcPr>
          <w:p w14:paraId="523B01A2" w14:textId="77777777" w:rsidR="00494AFF"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Portside Village</w:t>
            </w:r>
          </w:p>
          <w:p w14:paraId="1294BC4E" w14:textId="5C8B222B" w:rsidR="00F92161" w:rsidRPr="00C74843" w:rsidRDefault="00F92161"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Mariners Landing</w:t>
            </w:r>
          </w:p>
        </w:tc>
      </w:tr>
      <w:tr w:rsidR="00F92161" w14:paraId="3126C615"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5775003F" w14:textId="15556A5B" w:rsidR="003579F8" w:rsidRDefault="003579F8" w:rsidP="00E156AB">
            <w:pPr>
              <w:spacing w:before="0"/>
              <w:rPr>
                <w:color w:val="auto"/>
              </w:rPr>
            </w:pPr>
            <w:r w:rsidRPr="00D80049">
              <w:rPr>
                <w:b/>
                <w:color w:val="auto"/>
                <w:sz w:val="24"/>
                <w:szCs w:val="24"/>
              </w:rPr>
              <w:t>Management Alternative</w:t>
            </w:r>
          </w:p>
          <w:p w14:paraId="0D65575D" w14:textId="6341924F" w:rsidR="003579F8" w:rsidRPr="00C74843" w:rsidRDefault="00643C5D" w:rsidP="00E156AB">
            <w:pPr>
              <w:spacing w:before="0"/>
              <w:rPr>
                <w:color w:val="auto"/>
              </w:rPr>
            </w:pPr>
            <w:r>
              <w:rPr>
                <w:color w:val="auto"/>
              </w:rPr>
              <w:t>mgmt@</w:t>
            </w:r>
            <w:r w:rsidR="003579F8">
              <w:rPr>
                <w:color w:val="auto"/>
              </w:rPr>
              <w:t>mamulti.com</w:t>
            </w:r>
          </w:p>
        </w:tc>
        <w:tc>
          <w:tcPr>
            <w:tcW w:w="1272" w:type="pct"/>
            <w:vAlign w:val="top"/>
          </w:tcPr>
          <w:p w14:paraId="692C0608" w14:textId="45184378" w:rsidR="00494AFF" w:rsidRDefault="003579F8"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1932 W. Orangeburg Avenue</w:t>
            </w:r>
          </w:p>
          <w:p w14:paraId="4EE12E15" w14:textId="49B7AF70" w:rsidR="003579F8" w:rsidRDefault="003579F8"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Modesto, CA 95350</w:t>
            </w:r>
          </w:p>
          <w:p w14:paraId="03D5484E" w14:textId="3E193C53" w:rsidR="003579F8" w:rsidRPr="00C74843" w:rsidRDefault="003579F8" w:rsidP="003579F8">
            <w:pPr>
              <w:spacing w:before="0"/>
              <w:ind w:left="0"/>
              <w:jc w:val="left"/>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284390AF" w14:textId="64D4E39F" w:rsidR="00494AFF" w:rsidRPr="00C74843" w:rsidRDefault="003579F8"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(209) 544-3422</w:t>
            </w:r>
          </w:p>
        </w:tc>
        <w:tc>
          <w:tcPr>
            <w:tcW w:w="954" w:type="pct"/>
            <w:vAlign w:val="top"/>
          </w:tcPr>
          <w:p w14:paraId="431253D4" w14:textId="53D092C8" w:rsidR="00494AFF" w:rsidRPr="00C74843" w:rsidRDefault="003579F8"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Hillside Gardens</w:t>
            </w:r>
          </w:p>
        </w:tc>
      </w:tr>
      <w:tr w:rsidR="00F92161" w14:paraId="54050CC6"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5AD7DA39" w14:textId="5954628C" w:rsidR="00D80049" w:rsidRDefault="00D80049" w:rsidP="00E156AB">
            <w:pPr>
              <w:spacing w:before="0"/>
              <w:rPr>
                <w:color w:val="auto"/>
              </w:rPr>
            </w:pPr>
            <w:r w:rsidRPr="00D80049">
              <w:rPr>
                <w:b/>
                <w:color w:val="auto"/>
                <w:sz w:val="24"/>
                <w:szCs w:val="24"/>
              </w:rPr>
              <w:t>Miramonte</w:t>
            </w:r>
          </w:p>
          <w:p w14:paraId="469ABD9F" w14:textId="276723E3" w:rsidR="00D80049" w:rsidRPr="00C74843" w:rsidRDefault="00D80049" w:rsidP="00BB45DC">
            <w:pPr>
              <w:spacing w:before="0"/>
              <w:rPr>
                <w:color w:val="auto"/>
              </w:rPr>
            </w:pPr>
            <w:r>
              <w:rPr>
                <w:color w:val="auto"/>
              </w:rPr>
              <w:t>Homewisedocs.com</w:t>
            </w:r>
          </w:p>
        </w:tc>
        <w:tc>
          <w:tcPr>
            <w:tcW w:w="1272" w:type="pct"/>
            <w:vAlign w:val="top"/>
          </w:tcPr>
          <w:p w14:paraId="0517E5AF" w14:textId="77777777" w:rsidR="00494AFF" w:rsidRDefault="00D80049"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1225 Alpine Road</w:t>
            </w:r>
          </w:p>
          <w:p w14:paraId="39694AD6" w14:textId="6EE8E585" w:rsidR="00D80049" w:rsidRPr="00C74843" w:rsidRDefault="00D80049"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Walnut Creek, CA 94596</w:t>
            </w:r>
          </w:p>
        </w:tc>
        <w:tc>
          <w:tcPr>
            <w:tcW w:w="1001" w:type="pct"/>
            <w:vAlign w:val="top"/>
          </w:tcPr>
          <w:p w14:paraId="1768D7ED" w14:textId="13EBB5A2" w:rsidR="00494AFF" w:rsidRPr="00C74843" w:rsidRDefault="00D80049"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(925) 932-7100</w:t>
            </w:r>
          </w:p>
        </w:tc>
        <w:tc>
          <w:tcPr>
            <w:tcW w:w="954" w:type="pct"/>
            <w:vAlign w:val="top"/>
          </w:tcPr>
          <w:p w14:paraId="5E255F5F" w14:textId="77777777" w:rsidR="00494AFF" w:rsidRDefault="00D80049"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The Village</w:t>
            </w:r>
          </w:p>
          <w:p w14:paraId="2C304CF5" w14:textId="5211C764" w:rsidR="00D80049" w:rsidRPr="00C74843" w:rsidRDefault="00D80049"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Crystal Point</w:t>
            </w:r>
          </w:p>
        </w:tc>
      </w:tr>
      <w:tr w:rsidR="00F92161" w14:paraId="01AC3F14"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43C12029" w14:textId="77777777" w:rsidR="00D80049" w:rsidRPr="00BB45DC" w:rsidRDefault="00D80049" w:rsidP="00D80049">
            <w:pPr>
              <w:spacing w:before="0"/>
              <w:rPr>
                <w:b/>
                <w:color w:val="auto"/>
                <w:sz w:val="24"/>
                <w:szCs w:val="24"/>
              </w:rPr>
            </w:pPr>
            <w:r w:rsidRPr="00BB45DC">
              <w:rPr>
                <w:b/>
                <w:color w:val="auto"/>
                <w:sz w:val="24"/>
                <w:szCs w:val="24"/>
              </w:rPr>
              <w:t>Omni Management</w:t>
            </w:r>
          </w:p>
          <w:p w14:paraId="3E74A8AE" w14:textId="77777777" w:rsidR="00494AFF" w:rsidRPr="00BB45DC" w:rsidRDefault="00D80049" w:rsidP="00D80049">
            <w:pPr>
              <w:spacing w:before="0"/>
              <w:rPr>
                <w:color w:val="auto"/>
              </w:rPr>
            </w:pPr>
            <w:r w:rsidRPr="00BB45DC">
              <w:rPr>
                <w:color w:val="auto"/>
              </w:rPr>
              <w:t>Homewisedocs.com</w:t>
            </w:r>
          </w:p>
          <w:p w14:paraId="3AED3D04" w14:textId="4B9F6F10" w:rsidR="00BB45DC" w:rsidRPr="00BB45DC" w:rsidRDefault="00BB45DC" w:rsidP="00D80049">
            <w:pPr>
              <w:spacing w:before="0"/>
              <w:rPr>
                <w:color w:val="auto"/>
              </w:rPr>
            </w:pPr>
          </w:p>
        </w:tc>
        <w:tc>
          <w:tcPr>
            <w:tcW w:w="1272" w:type="pct"/>
            <w:vAlign w:val="top"/>
          </w:tcPr>
          <w:p w14:paraId="4A370C0E" w14:textId="77777777" w:rsidR="00494AFF"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BB45DC">
              <w:rPr>
                <w:color w:val="auto"/>
              </w:rPr>
              <w:t>P.O. Box 997</w:t>
            </w:r>
          </w:p>
          <w:p w14:paraId="3A4AA762" w14:textId="4961C22C" w:rsidR="00BB45DC"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BB45DC">
              <w:rPr>
                <w:color w:val="auto"/>
              </w:rPr>
              <w:t>Orangeville, CA 95662</w:t>
            </w:r>
          </w:p>
        </w:tc>
        <w:tc>
          <w:tcPr>
            <w:tcW w:w="1001" w:type="pct"/>
            <w:vAlign w:val="top"/>
          </w:tcPr>
          <w:p w14:paraId="5D0427C7" w14:textId="74CEA388" w:rsidR="00494AFF"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BB45DC">
              <w:rPr>
                <w:color w:val="auto"/>
              </w:rPr>
              <w:t>(916) 965-8964</w:t>
            </w:r>
          </w:p>
        </w:tc>
        <w:tc>
          <w:tcPr>
            <w:tcW w:w="954" w:type="pct"/>
            <w:vAlign w:val="top"/>
          </w:tcPr>
          <w:p w14:paraId="04839267" w14:textId="77777777" w:rsidR="00494AFF"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BB45DC">
              <w:rPr>
                <w:color w:val="auto"/>
              </w:rPr>
              <w:t>Costa Vista</w:t>
            </w:r>
          </w:p>
          <w:p w14:paraId="630BEB77" w14:textId="77777777" w:rsid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BB45DC">
              <w:rPr>
                <w:color w:val="auto"/>
              </w:rPr>
              <w:t>Ventana</w:t>
            </w:r>
          </w:p>
          <w:p w14:paraId="0376DA95" w14:textId="701E2A4C" w:rsidR="00643C5D" w:rsidRPr="00BB45DC" w:rsidRDefault="00643C5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Summit Ridge</w:t>
            </w:r>
          </w:p>
        </w:tc>
      </w:tr>
      <w:tr w:rsidR="00F92161" w14:paraId="45E33B7C"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60E20016" w14:textId="77777777" w:rsidR="00494AFF" w:rsidRPr="00BB45DC" w:rsidRDefault="00BB45DC" w:rsidP="00E156AB">
            <w:pPr>
              <w:spacing w:before="0"/>
              <w:rPr>
                <w:b/>
                <w:color w:val="auto"/>
                <w:sz w:val="24"/>
                <w:szCs w:val="24"/>
              </w:rPr>
            </w:pPr>
            <w:r w:rsidRPr="00BB45DC">
              <w:rPr>
                <w:b/>
                <w:color w:val="auto"/>
                <w:sz w:val="24"/>
                <w:szCs w:val="24"/>
              </w:rPr>
              <w:t>Pacific Union Property Management</w:t>
            </w:r>
          </w:p>
          <w:p w14:paraId="152F557D" w14:textId="77777777" w:rsidR="00BB45DC" w:rsidRPr="00BB45DC" w:rsidRDefault="00BB45DC" w:rsidP="00E156AB">
            <w:pPr>
              <w:spacing w:before="0"/>
              <w:rPr>
                <w:color w:val="auto"/>
              </w:rPr>
            </w:pPr>
            <w:r w:rsidRPr="00BB45DC">
              <w:rPr>
                <w:color w:val="auto"/>
              </w:rPr>
              <w:t>Hiddenbrookeonline.org</w:t>
            </w:r>
          </w:p>
          <w:p w14:paraId="22439148" w14:textId="51CEB316" w:rsidR="00BB45DC" w:rsidRPr="00BB45DC" w:rsidRDefault="00DE5B2D" w:rsidP="00E156AB">
            <w:pPr>
              <w:spacing w:before="0"/>
              <w:rPr>
                <w:color w:val="auto"/>
              </w:rPr>
            </w:pPr>
            <w:hyperlink r:id="rId16" w:history="1">
              <w:r w:rsidR="00BB45DC" w:rsidRPr="00BB45DC">
                <w:rPr>
                  <w:rStyle w:val="Hyperlink"/>
                  <w:color w:val="auto"/>
                </w:rPr>
                <w:t>jburton@pacunionpm.com</w:t>
              </w:r>
            </w:hyperlink>
          </w:p>
          <w:p w14:paraId="4A0F2E1B" w14:textId="2E0F768B" w:rsidR="00BB45DC" w:rsidRPr="00BB45DC" w:rsidRDefault="00BB45DC" w:rsidP="00E156AB">
            <w:pPr>
              <w:spacing w:before="0"/>
              <w:rPr>
                <w:color w:val="auto"/>
              </w:rPr>
            </w:pPr>
          </w:p>
        </w:tc>
        <w:tc>
          <w:tcPr>
            <w:tcW w:w="1272" w:type="pct"/>
            <w:vAlign w:val="top"/>
          </w:tcPr>
          <w:p w14:paraId="4D1C234B" w14:textId="77777777" w:rsidR="00494AFF"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BB45DC">
              <w:rPr>
                <w:color w:val="auto"/>
              </w:rPr>
              <w:t>3392 Mendocino Avenue</w:t>
            </w:r>
          </w:p>
          <w:p w14:paraId="436891E8" w14:textId="4C4CB2B2" w:rsidR="00BB45DC"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sidRPr="00BB45DC">
              <w:rPr>
                <w:color w:val="auto"/>
              </w:rPr>
              <w:t>Santa Rosa, CA 94503</w:t>
            </w:r>
          </w:p>
        </w:tc>
        <w:tc>
          <w:tcPr>
            <w:tcW w:w="1001" w:type="pct"/>
            <w:vAlign w:val="top"/>
          </w:tcPr>
          <w:p w14:paraId="1DB251CB" w14:textId="7E75D731" w:rsidR="00494AFF" w:rsidRPr="00BB45DC" w:rsidRDefault="00494AFF"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954" w:type="pct"/>
            <w:vAlign w:val="top"/>
          </w:tcPr>
          <w:p w14:paraId="5CF88A6C" w14:textId="1021942A" w:rsidR="00BB45DC"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r>
      <w:tr w:rsidR="00F92161" w14:paraId="23A6B717"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1B5DC674" w14:textId="77777777" w:rsidR="00494AFF" w:rsidRPr="0013086D" w:rsidRDefault="00BB45DC" w:rsidP="00E156AB">
            <w:pPr>
              <w:spacing w:before="0"/>
              <w:rPr>
                <w:b/>
                <w:color w:val="auto"/>
                <w:sz w:val="24"/>
                <w:szCs w:val="24"/>
              </w:rPr>
            </w:pPr>
            <w:r w:rsidRPr="0013086D">
              <w:rPr>
                <w:b/>
                <w:color w:val="auto"/>
                <w:sz w:val="24"/>
                <w:szCs w:val="24"/>
              </w:rPr>
              <w:t>Summit Management</w:t>
            </w:r>
          </w:p>
          <w:p w14:paraId="10323549" w14:textId="28C7FDBB" w:rsidR="00BB45DC" w:rsidRPr="00BB45DC" w:rsidRDefault="00BB45DC" w:rsidP="00E156AB">
            <w:pPr>
              <w:spacing w:before="0"/>
              <w:rPr>
                <w:color w:val="auto"/>
              </w:rPr>
            </w:pPr>
          </w:p>
        </w:tc>
        <w:tc>
          <w:tcPr>
            <w:tcW w:w="1272" w:type="pct"/>
            <w:vAlign w:val="top"/>
          </w:tcPr>
          <w:p w14:paraId="5974B312" w14:textId="65AB9728" w:rsidR="00494AFF"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179 Butcher Road</w:t>
            </w:r>
          </w:p>
          <w:p w14:paraId="7132DD0D" w14:textId="7EDE97A2" w:rsidR="00BB45DC"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Vacaville, CA 94587</w:t>
            </w:r>
          </w:p>
        </w:tc>
        <w:tc>
          <w:tcPr>
            <w:tcW w:w="1001" w:type="pct"/>
            <w:vAlign w:val="top"/>
          </w:tcPr>
          <w:p w14:paraId="47572A04" w14:textId="0D783C49" w:rsidR="00494AFF"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 448-8906</w:t>
            </w:r>
          </w:p>
        </w:tc>
        <w:tc>
          <w:tcPr>
            <w:tcW w:w="954" w:type="pct"/>
            <w:vAlign w:val="top"/>
          </w:tcPr>
          <w:p w14:paraId="6B94E020" w14:textId="77777777" w:rsid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Aqua Vista</w:t>
            </w:r>
          </w:p>
          <w:p w14:paraId="75F3C3AD" w14:textId="4B3B040B" w:rsidR="00BB45DC" w:rsidRPr="00BB45DC" w:rsidRDefault="00BB45DC" w:rsidP="00643C5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Village at Hiddenbrooke</w:t>
            </w:r>
          </w:p>
        </w:tc>
      </w:tr>
      <w:tr w:rsidR="00F92161" w14:paraId="33D9A748"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04B858D7" w14:textId="5E07071C" w:rsidR="00494AFF" w:rsidRPr="0013086D" w:rsidRDefault="00BB45DC" w:rsidP="00E156AB">
            <w:pPr>
              <w:spacing w:before="0"/>
              <w:rPr>
                <w:b/>
                <w:color w:val="auto"/>
                <w:sz w:val="24"/>
                <w:szCs w:val="24"/>
              </w:rPr>
            </w:pPr>
            <w:r w:rsidRPr="0013086D">
              <w:rPr>
                <w:b/>
                <w:color w:val="auto"/>
                <w:sz w:val="24"/>
                <w:szCs w:val="24"/>
              </w:rPr>
              <w:t>Valley Management Services</w:t>
            </w:r>
          </w:p>
        </w:tc>
        <w:tc>
          <w:tcPr>
            <w:tcW w:w="1272" w:type="pct"/>
            <w:vAlign w:val="top"/>
          </w:tcPr>
          <w:p w14:paraId="0227E21B" w14:textId="77777777" w:rsidR="00494AFF"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101 American Canyon Road, #508</w:t>
            </w:r>
          </w:p>
          <w:p w14:paraId="2F34D280" w14:textId="321702D2" w:rsidR="0013086D" w:rsidRPr="00BB45DC" w:rsidRDefault="00BB45DC" w:rsidP="00643C5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American Canyon, CA 94503</w:t>
            </w:r>
          </w:p>
        </w:tc>
        <w:tc>
          <w:tcPr>
            <w:tcW w:w="1001" w:type="pct"/>
            <w:vAlign w:val="top"/>
          </w:tcPr>
          <w:p w14:paraId="187C3A4A" w14:textId="2ED4E2B7" w:rsidR="00494AFF"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 644-0922</w:t>
            </w:r>
          </w:p>
        </w:tc>
        <w:tc>
          <w:tcPr>
            <w:tcW w:w="954" w:type="pct"/>
            <w:vAlign w:val="top"/>
          </w:tcPr>
          <w:p w14:paraId="70D4EECA" w14:textId="01F99D80" w:rsidR="00494AFF"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Hiddenbrooke Master HOA</w:t>
            </w:r>
          </w:p>
        </w:tc>
      </w:tr>
      <w:tr w:rsidR="00F92161" w14:paraId="3F7ACAFD"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3566D319" w14:textId="60409604" w:rsidR="00494AFF" w:rsidRPr="0013086D" w:rsidRDefault="00BB45DC" w:rsidP="00E156AB">
            <w:pPr>
              <w:spacing w:before="0"/>
              <w:rPr>
                <w:b/>
                <w:color w:val="auto"/>
                <w:sz w:val="24"/>
                <w:szCs w:val="24"/>
              </w:rPr>
            </w:pPr>
            <w:r w:rsidRPr="0013086D">
              <w:rPr>
                <w:b/>
                <w:color w:val="auto"/>
                <w:sz w:val="24"/>
                <w:szCs w:val="24"/>
              </w:rPr>
              <w:t>Vierra Moore</w:t>
            </w:r>
          </w:p>
        </w:tc>
        <w:tc>
          <w:tcPr>
            <w:tcW w:w="1272" w:type="pct"/>
            <w:vAlign w:val="top"/>
          </w:tcPr>
          <w:p w14:paraId="6A3C25ED" w14:textId="77777777" w:rsidR="00494AFF"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2121 Savio, #333</w:t>
            </w:r>
          </w:p>
          <w:p w14:paraId="1CED2719" w14:textId="77777777" w:rsid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Concord, CA 94520</w:t>
            </w:r>
          </w:p>
          <w:p w14:paraId="44BD39ED" w14:textId="7127BF92" w:rsidR="0013086D" w:rsidRPr="00BB45DC" w:rsidRDefault="0013086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2A641CC1" w14:textId="46BAE09C" w:rsidR="00494AFF"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(925) 681-4000</w:t>
            </w:r>
          </w:p>
        </w:tc>
        <w:tc>
          <w:tcPr>
            <w:tcW w:w="954" w:type="pct"/>
            <w:vAlign w:val="top"/>
          </w:tcPr>
          <w:p w14:paraId="5DAFE1EB" w14:textId="628E4CAA" w:rsidR="00494AFF" w:rsidRPr="00BB45DC" w:rsidRDefault="00BB45DC"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Highlands at Garthe Ranch</w:t>
            </w:r>
          </w:p>
        </w:tc>
      </w:tr>
      <w:tr w:rsidR="00643C5D" w14:paraId="48843340"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55BE36D0" w14:textId="77777777" w:rsidR="00643C5D" w:rsidRDefault="00643C5D" w:rsidP="00E156AB">
            <w:pPr>
              <w:spacing w:before="0"/>
              <w:rPr>
                <w:b/>
                <w:color w:val="auto"/>
                <w:sz w:val="24"/>
                <w:szCs w:val="24"/>
              </w:rPr>
            </w:pPr>
            <w:r>
              <w:rPr>
                <w:b/>
                <w:color w:val="auto"/>
                <w:sz w:val="24"/>
                <w:szCs w:val="24"/>
              </w:rPr>
              <w:t>Willis Management</w:t>
            </w:r>
          </w:p>
          <w:p w14:paraId="39051F69" w14:textId="6F01D9C6" w:rsidR="00643C5D" w:rsidRPr="00643C5D" w:rsidRDefault="00643C5D" w:rsidP="00E156AB">
            <w:pPr>
              <w:spacing w:before="0"/>
              <w:rPr>
                <w:color w:val="auto"/>
              </w:rPr>
            </w:pPr>
            <w:r>
              <w:rPr>
                <w:color w:val="auto"/>
              </w:rPr>
              <w:t>homewisedocs.com</w:t>
            </w:r>
          </w:p>
        </w:tc>
        <w:tc>
          <w:tcPr>
            <w:tcW w:w="1272" w:type="pct"/>
            <w:vAlign w:val="top"/>
          </w:tcPr>
          <w:p w14:paraId="10B2981B" w14:textId="77777777" w:rsidR="00643C5D" w:rsidRDefault="00A06962" w:rsidP="00A06962">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3180 Crow Canyon Place</w:t>
            </w:r>
          </w:p>
          <w:p w14:paraId="1492D70A" w14:textId="02BD975F" w:rsidR="00A06962" w:rsidRDefault="00A06962" w:rsidP="00A06962">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San Ramon, CA 94583</w:t>
            </w:r>
          </w:p>
        </w:tc>
        <w:tc>
          <w:tcPr>
            <w:tcW w:w="1001" w:type="pct"/>
            <w:vAlign w:val="top"/>
          </w:tcPr>
          <w:p w14:paraId="60505094" w14:textId="0099A810" w:rsidR="00643C5D" w:rsidRDefault="00643C5D" w:rsidP="00643C5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(925) 901-0225</w:t>
            </w:r>
          </w:p>
        </w:tc>
        <w:tc>
          <w:tcPr>
            <w:tcW w:w="954" w:type="pct"/>
            <w:vAlign w:val="top"/>
          </w:tcPr>
          <w:p w14:paraId="04303594" w14:textId="33140629" w:rsidR="00643C5D" w:rsidRDefault="00643C5D" w:rsidP="00643C5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Belvedere</w:t>
            </w:r>
          </w:p>
        </w:tc>
      </w:tr>
      <w:tr w:rsidR="00F92161" w14:paraId="1C6BBC9A"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3791F35E" w14:textId="77777777" w:rsidR="0013086D" w:rsidRDefault="0013086D" w:rsidP="00E156AB">
            <w:pPr>
              <w:spacing w:before="0"/>
              <w:rPr>
                <w:b/>
                <w:color w:val="auto"/>
                <w:sz w:val="24"/>
                <w:szCs w:val="24"/>
              </w:rPr>
            </w:pPr>
          </w:p>
          <w:p w14:paraId="6BB5984C" w14:textId="69F6AE84" w:rsidR="00494AFF" w:rsidRDefault="0013086D" w:rsidP="00E156AB">
            <w:pPr>
              <w:spacing w:before="0"/>
              <w:rPr>
                <w:b/>
                <w:color w:val="auto"/>
                <w:sz w:val="24"/>
                <w:szCs w:val="24"/>
              </w:rPr>
            </w:pPr>
            <w:r w:rsidRPr="0013086D">
              <w:rPr>
                <w:b/>
                <w:color w:val="auto"/>
                <w:sz w:val="24"/>
                <w:szCs w:val="24"/>
              </w:rPr>
              <w:t>SELF MANAGED:</w:t>
            </w:r>
          </w:p>
          <w:p w14:paraId="07034806" w14:textId="78E10624" w:rsidR="0013086D" w:rsidRPr="0013086D" w:rsidRDefault="0013086D" w:rsidP="00E156AB">
            <w:pPr>
              <w:spacing w:before="0"/>
              <w:rPr>
                <w:b/>
                <w:color w:val="auto"/>
                <w:sz w:val="24"/>
                <w:szCs w:val="24"/>
              </w:rPr>
            </w:pPr>
          </w:p>
        </w:tc>
        <w:tc>
          <w:tcPr>
            <w:tcW w:w="1272" w:type="pct"/>
            <w:vAlign w:val="top"/>
          </w:tcPr>
          <w:p w14:paraId="23EEC4E1" w14:textId="77777777" w:rsidR="00494AFF" w:rsidRPr="00BB45DC" w:rsidRDefault="00494AFF" w:rsidP="00A06962">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1A03B625" w14:textId="77777777" w:rsidR="00494AFF" w:rsidRPr="00BB45DC" w:rsidRDefault="00494AFF"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954" w:type="pct"/>
            <w:vAlign w:val="top"/>
          </w:tcPr>
          <w:p w14:paraId="1B6F6B15" w14:textId="77777777" w:rsidR="00494AFF" w:rsidRPr="00BB45DC" w:rsidRDefault="00494AFF"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r>
      <w:tr w:rsidR="00141A3D" w14:paraId="13A45EF4"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71FADC75" w14:textId="7EA45291" w:rsidR="00141A3D" w:rsidRDefault="00141A3D" w:rsidP="00E156AB">
            <w:pPr>
              <w:spacing w:before="0"/>
              <w:rPr>
                <w:b/>
                <w:color w:val="auto"/>
                <w:sz w:val="24"/>
                <w:szCs w:val="24"/>
              </w:rPr>
            </w:pPr>
            <w:r>
              <w:rPr>
                <w:b/>
                <w:color w:val="auto"/>
                <w:sz w:val="24"/>
                <w:szCs w:val="24"/>
              </w:rPr>
              <w:t>Bayside</w:t>
            </w:r>
          </w:p>
        </w:tc>
        <w:tc>
          <w:tcPr>
            <w:tcW w:w="1272" w:type="pct"/>
            <w:vAlign w:val="top"/>
          </w:tcPr>
          <w:p w14:paraId="3FE86A4B" w14:textId="77777777" w:rsidR="00141A3D" w:rsidRPr="00BB45DC" w:rsidRDefault="00141A3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627F9F86" w14:textId="77777777" w:rsidR="00141A3D" w:rsidRDefault="00141A3D" w:rsidP="00141A3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(415) 247-3632</w:t>
            </w:r>
          </w:p>
          <w:p w14:paraId="52428767" w14:textId="458D8DA4" w:rsidR="00141A3D" w:rsidRPr="00BB45DC" w:rsidRDefault="00141A3D" w:rsidP="00141A3D">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954" w:type="pct"/>
            <w:vAlign w:val="top"/>
          </w:tcPr>
          <w:p w14:paraId="5D51512F" w14:textId="77777777" w:rsidR="00141A3D" w:rsidRPr="00BB45DC" w:rsidRDefault="00141A3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F92161" w14:paraId="670BCE7B"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6A94CFD9" w14:textId="77777777" w:rsidR="00494AFF" w:rsidRDefault="0013086D" w:rsidP="00E156AB">
            <w:pPr>
              <w:spacing w:before="0"/>
              <w:rPr>
                <w:b/>
                <w:color w:val="auto"/>
                <w:sz w:val="24"/>
                <w:szCs w:val="24"/>
              </w:rPr>
            </w:pPr>
            <w:r w:rsidRPr="0013086D">
              <w:rPr>
                <w:b/>
                <w:color w:val="auto"/>
                <w:sz w:val="24"/>
                <w:szCs w:val="24"/>
              </w:rPr>
              <w:lastRenderedPageBreak/>
              <w:t>Costa de Oro</w:t>
            </w:r>
          </w:p>
          <w:p w14:paraId="2BE15248" w14:textId="352F1712" w:rsidR="0013086D" w:rsidRPr="0013086D" w:rsidRDefault="0013086D" w:rsidP="00E156AB">
            <w:pPr>
              <w:spacing w:before="0"/>
              <w:rPr>
                <w:b/>
                <w:color w:val="auto"/>
                <w:sz w:val="24"/>
                <w:szCs w:val="24"/>
              </w:rPr>
            </w:pPr>
          </w:p>
        </w:tc>
        <w:tc>
          <w:tcPr>
            <w:tcW w:w="1272" w:type="pct"/>
            <w:vAlign w:val="top"/>
          </w:tcPr>
          <w:p w14:paraId="7E1E4C59" w14:textId="77777777" w:rsidR="00494AFF" w:rsidRPr="00BB45DC" w:rsidRDefault="00494AFF"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6B63FB60" w14:textId="79C857F3" w:rsidR="00494AFF" w:rsidRPr="00BB45DC" w:rsidRDefault="0013086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 648-9015</w:t>
            </w:r>
          </w:p>
        </w:tc>
        <w:tc>
          <w:tcPr>
            <w:tcW w:w="954" w:type="pct"/>
            <w:vAlign w:val="top"/>
          </w:tcPr>
          <w:p w14:paraId="75AF7441" w14:textId="77777777" w:rsidR="00494AFF" w:rsidRPr="00BB45DC" w:rsidRDefault="00494AFF"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r>
      <w:tr w:rsidR="00F92161" w14:paraId="63F9C5C6"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5AE59918" w14:textId="77777777" w:rsidR="00494AFF" w:rsidRDefault="0013086D" w:rsidP="00E156AB">
            <w:pPr>
              <w:spacing w:before="0"/>
              <w:rPr>
                <w:b/>
                <w:color w:val="auto"/>
                <w:sz w:val="24"/>
                <w:szCs w:val="24"/>
              </w:rPr>
            </w:pPr>
            <w:r w:rsidRPr="0013086D">
              <w:rPr>
                <w:b/>
                <w:color w:val="auto"/>
                <w:sz w:val="24"/>
                <w:szCs w:val="24"/>
              </w:rPr>
              <w:t>Forest Hills (White Pine)</w:t>
            </w:r>
          </w:p>
          <w:p w14:paraId="19D3C8E0" w14:textId="4A708D32" w:rsidR="0013086D" w:rsidRPr="0013086D" w:rsidRDefault="0013086D" w:rsidP="00E156AB">
            <w:pPr>
              <w:spacing w:before="0"/>
              <w:rPr>
                <w:b/>
                <w:color w:val="auto"/>
                <w:sz w:val="24"/>
                <w:szCs w:val="24"/>
              </w:rPr>
            </w:pPr>
          </w:p>
        </w:tc>
        <w:tc>
          <w:tcPr>
            <w:tcW w:w="1272" w:type="pct"/>
            <w:vAlign w:val="top"/>
          </w:tcPr>
          <w:p w14:paraId="6CCDEA9A" w14:textId="77777777" w:rsidR="00494AFF" w:rsidRPr="00BB45DC" w:rsidRDefault="00494AFF"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32ADFCC0" w14:textId="2662FF46" w:rsidR="00494AFF" w:rsidRPr="00BB45DC" w:rsidRDefault="0013086D"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(650) 949-3371</w:t>
            </w:r>
          </w:p>
        </w:tc>
        <w:tc>
          <w:tcPr>
            <w:tcW w:w="954" w:type="pct"/>
            <w:vAlign w:val="top"/>
          </w:tcPr>
          <w:p w14:paraId="57C60D51" w14:textId="77777777" w:rsidR="00494AFF" w:rsidRPr="00BB45DC" w:rsidRDefault="00494AFF"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r>
      <w:tr w:rsidR="0013086D" w14:paraId="566E5B04"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5EC86FA9" w14:textId="77777777" w:rsidR="0013086D" w:rsidRDefault="0013086D" w:rsidP="00E156AB">
            <w:pPr>
              <w:spacing w:before="0"/>
              <w:rPr>
                <w:b/>
                <w:color w:val="auto"/>
                <w:sz w:val="24"/>
                <w:szCs w:val="24"/>
              </w:rPr>
            </w:pPr>
            <w:r w:rsidRPr="0013086D">
              <w:rPr>
                <w:b/>
                <w:color w:val="auto"/>
                <w:sz w:val="24"/>
                <w:szCs w:val="24"/>
              </w:rPr>
              <w:t>Porto Vista</w:t>
            </w:r>
          </w:p>
          <w:p w14:paraId="149755C8" w14:textId="42A2133A" w:rsidR="0013086D" w:rsidRPr="0013086D" w:rsidRDefault="0013086D" w:rsidP="00E156AB">
            <w:pPr>
              <w:spacing w:before="0"/>
              <w:rPr>
                <w:b/>
                <w:color w:val="auto"/>
                <w:sz w:val="24"/>
                <w:szCs w:val="24"/>
              </w:rPr>
            </w:pPr>
          </w:p>
        </w:tc>
        <w:tc>
          <w:tcPr>
            <w:tcW w:w="1272" w:type="pct"/>
            <w:vAlign w:val="top"/>
          </w:tcPr>
          <w:p w14:paraId="0CC28664" w14:textId="77777777" w:rsidR="0013086D" w:rsidRPr="00BB45DC"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1DAA6EAA" w14:textId="4CEDC9D2" w:rsidR="0013086D" w:rsidRPr="00BB45DC" w:rsidRDefault="0013086D" w:rsidP="0013086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 246-2712</w:t>
            </w:r>
          </w:p>
        </w:tc>
        <w:tc>
          <w:tcPr>
            <w:tcW w:w="954" w:type="pct"/>
            <w:vAlign w:val="top"/>
          </w:tcPr>
          <w:p w14:paraId="2E643C69" w14:textId="77777777" w:rsidR="0013086D" w:rsidRPr="00BB45DC"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13086D" w14:paraId="342C8483"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4C8C2CB8" w14:textId="77777777" w:rsidR="00141A3D" w:rsidRDefault="00141A3D" w:rsidP="00141A3D">
            <w:pPr>
              <w:spacing w:before="0"/>
              <w:rPr>
                <w:b/>
                <w:color w:val="auto"/>
                <w:sz w:val="24"/>
                <w:szCs w:val="24"/>
              </w:rPr>
            </w:pPr>
            <w:r w:rsidRPr="0013086D">
              <w:rPr>
                <w:b/>
                <w:color w:val="auto"/>
                <w:sz w:val="24"/>
                <w:szCs w:val="24"/>
              </w:rPr>
              <w:t>Sealoft</w:t>
            </w:r>
          </w:p>
          <w:p w14:paraId="39A36D01" w14:textId="505BFDCF" w:rsidR="0013086D" w:rsidRPr="0013086D" w:rsidRDefault="0013086D" w:rsidP="00E156AB">
            <w:pPr>
              <w:spacing w:before="0"/>
              <w:rPr>
                <w:b/>
                <w:color w:val="auto"/>
                <w:sz w:val="24"/>
                <w:szCs w:val="24"/>
              </w:rPr>
            </w:pPr>
          </w:p>
        </w:tc>
        <w:tc>
          <w:tcPr>
            <w:tcW w:w="1272" w:type="pct"/>
            <w:vAlign w:val="top"/>
          </w:tcPr>
          <w:p w14:paraId="4D998B7D" w14:textId="77777777" w:rsidR="0013086D" w:rsidRPr="00BB45DC"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1689293B" w14:textId="3206A02B" w:rsidR="0013086D" w:rsidRPr="00BB45DC" w:rsidRDefault="0013086D" w:rsidP="0013086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 74</w:t>
            </w:r>
            <w:r w:rsidR="00141A3D">
              <w:rPr>
                <w:color w:val="auto"/>
              </w:rPr>
              <w:t>7-5769</w:t>
            </w:r>
          </w:p>
        </w:tc>
        <w:tc>
          <w:tcPr>
            <w:tcW w:w="954" w:type="pct"/>
            <w:vAlign w:val="top"/>
          </w:tcPr>
          <w:p w14:paraId="26FF88B6" w14:textId="77777777" w:rsidR="0013086D" w:rsidRPr="00BB45DC"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13086D" w14:paraId="71A4DB53"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62ED38CE" w14:textId="77777777" w:rsidR="0013086D" w:rsidRDefault="00141A3D" w:rsidP="00141A3D">
            <w:pPr>
              <w:spacing w:before="0"/>
              <w:rPr>
                <w:b/>
                <w:color w:val="auto"/>
                <w:sz w:val="24"/>
                <w:szCs w:val="24"/>
              </w:rPr>
            </w:pPr>
            <w:r>
              <w:rPr>
                <w:b/>
                <w:color w:val="auto"/>
                <w:sz w:val="24"/>
                <w:szCs w:val="24"/>
              </w:rPr>
              <w:t>Secluded Knolls</w:t>
            </w:r>
          </w:p>
          <w:p w14:paraId="7993B91F" w14:textId="389C6576" w:rsidR="00141A3D" w:rsidRPr="0013086D" w:rsidRDefault="00141A3D" w:rsidP="00141A3D">
            <w:pPr>
              <w:spacing w:before="0"/>
              <w:rPr>
                <w:b/>
                <w:color w:val="auto"/>
                <w:sz w:val="24"/>
                <w:szCs w:val="24"/>
              </w:rPr>
            </w:pPr>
          </w:p>
        </w:tc>
        <w:tc>
          <w:tcPr>
            <w:tcW w:w="1272" w:type="pct"/>
            <w:vAlign w:val="top"/>
          </w:tcPr>
          <w:p w14:paraId="3331D811" w14:textId="77777777" w:rsidR="0013086D" w:rsidRPr="00BB45DC"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1A3ADD1E" w14:textId="66250AC5" w:rsidR="0013086D" w:rsidRPr="00BB45DC" w:rsidRDefault="0013086D" w:rsidP="0013086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 74</w:t>
            </w:r>
            <w:r w:rsidR="00141A3D">
              <w:rPr>
                <w:color w:val="auto"/>
              </w:rPr>
              <w:t>5-9657</w:t>
            </w:r>
          </w:p>
        </w:tc>
        <w:tc>
          <w:tcPr>
            <w:tcW w:w="954" w:type="pct"/>
            <w:vAlign w:val="top"/>
          </w:tcPr>
          <w:p w14:paraId="5F4192AD" w14:textId="77777777" w:rsidR="0013086D" w:rsidRPr="00BB45DC"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13086D" w14:paraId="16FC2620"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4D3B065C" w14:textId="77777777" w:rsidR="0013086D" w:rsidRPr="00A06962" w:rsidRDefault="0013086D" w:rsidP="00E156AB">
            <w:pPr>
              <w:spacing w:before="0"/>
              <w:rPr>
                <w:b/>
                <w:color w:val="auto"/>
                <w:sz w:val="24"/>
                <w:szCs w:val="24"/>
              </w:rPr>
            </w:pPr>
            <w:r w:rsidRPr="00A06962">
              <w:rPr>
                <w:b/>
                <w:color w:val="auto"/>
                <w:sz w:val="24"/>
                <w:szCs w:val="24"/>
              </w:rPr>
              <w:t>Vallejo Hills</w:t>
            </w:r>
          </w:p>
          <w:p w14:paraId="431FC90C" w14:textId="192F4846" w:rsidR="0013086D" w:rsidRPr="00A06962" w:rsidRDefault="00DE5B2D" w:rsidP="00E156AB">
            <w:pPr>
              <w:spacing w:before="0"/>
              <w:rPr>
                <w:color w:val="auto"/>
              </w:rPr>
            </w:pPr>
            <w:hyperlink r:id="rId17" w:history="1">
              <w:r w:rsidR="0013086D" w:rsidRPr="00A06962">
                <w:rPr>
                  <w:rStyle w:val="Hyperlink"/>
                  <w:color w:val="auto"/>
                </w:rPr>
                <w:t>vallejohillshomeowners@yahoo.com</w:t>
              </w:r>
            </w:hyperlink>
          </w:p>
          <w:p w14:paraId="4C8B84A8" w14:textId="05B67128" w:rsidR="0013086D" w:rsidRPr="00A06962" w:rsidRDefault="0013086D" w:rsidP="00E156AB">
            <w:pPr>
              <w:spacing w:before="0"/>
              <w:rPr>
                <w:color w:val="auto"/>
              </w:rPr>
            </w:pPr>
          </w:p>
        </w:tc>
        <w:tc>
          <w:tcPr>
            <w:tcW w:w="1272" w:type="pct"/>
            <w:vAlign w:val="top"/>
          </w:tcPr>
          <w:p w14:paraId="1F6CFF5E" w14:textId="77777777" w:rsidR="0013086D" w:rsidRPr="00A06962"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338D86ED" w14:textId="310387B4" w:rsidR="0013086D" w:rsidRPr="00BB45DC" w:rsidRDefault="0013086D" w:rsidP="0013086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 552-5089</w:t>
            </w:r>
          </w:p>
        </w:tc>
        <w:tc>
          <w:tcPr>
            <w:tcW w:w="954" w:type="pct"/>
            <w:vAlign w:val="top"/>
          </w:tcPr>
          <w:p w14:paraId="577DFA67" w14:textId="77777777" w:rsidR="0013086D" w:rsidRPr="00BB45DC"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13086D" w14:paraId="363BA4D6"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138D8E8B" w14:textId="0869D9A9" w:rsidR="0013086D" w:rsidRPr="0013086D" w:rsidRDefault="0013086D" w:rsidP="00E156AB">
            <w:pPr>
              <w:spacing w:before="0"/>
              <w:rPr>
                <w:b/>
                <w:color w:val="auto"/>
                <w:sz w:val="24"/>
                <w:szCs w:val="24"/>
              </w:rPr>
            </w:pPr>
            <w:r w:rsidRPr="0013086D">
              <w:rPr>
                <w:b/>
                <w:color w:val="auto"/>
                <w:sz w:val="24"/>
                <w:szCs w:val="24"/>
              </w:rPr>
              <w:t>Windward Cove</w:t>
            </w:r>
          </w:p>
        </w:tc>
        <w:tc>
          <w:tcPr>
            <w:tcW w:w="1272" w:type="pct"/>
            <w:vAlign w:val="top"/>
          </w:tcPr>
          <w:p w14:paraId="38A22817" w14:textId="77777777" w:rsidR="0013086D" w:rsidRPr="00BB45DC"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3FE8B9AC" w14:textId="183DB804" w:rsidR="0013086D" w:rsidRPr="00BB45DC" w:rsidRDefault="0013086D" w:rsidP="0013086D">
            <w:pPr>
              <w:spacing w:befor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(707)751-0215</w:t>
            </w:r>
          </w:p>
        </w:tc>
        <w:tc>
          <w:tcPr>
            <w:tcW w:w="954" w:type="pct"/>
            <w:vAlign w:val="top"/>
          </w:tcPr>
          <w:p w14:paraId="5E27C19E" w14:textId="77777777" w:rsidR="0013086D" w:rsidRPr="00BB45DC" w:rsidRDefault="0013086D" w:rsidP="00E156AB">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F92161" w14:paraId="499C7305" w14:textId="77777777" w:rsidTr="00F834D2">
        <w:tc>
          <w:tcPr>
            <w:cnfStyle w:val="001000000000" w:firstRow="0" w:lastRow="0" w:firstColumn="1" w:lastColumn="0" w:oddVBand="0" w:evenVBand="0" w:oddHBand="0" w:evenHBand="0" w:firstRowFirstColumn="0" w:firstRowLastColumn="0" w:lastRowFirstColumn="0" w:lastRowLastColumn="0"/>
            <w:tcW w:w="1773" w:type="pct"/>
            <w:vAlign w:val="top"/>
          </w:tcPr>
          <w:p w14:paraId="0073A2EA" w14:textId="77777777" w:rsidR="00494AFF" w:rsidRPr="00BB45DC" w:rsidRDefault="00494AFF" w:rsidP="00E156AB">
            <w:pPr>
              <w:spacing w:before="0"/>
              <w:rPr>
                <w:color w:val="auto"/>
              </w:rPr>
            </w:pPr>
          </w:p>
        </w:tc>
        <w:tc>
          <w:tcPr>
            <w:tcW w:w="1272" w:type="pct"/>
            <w:vAlign w:val="top"/>
          </w:tcPr>
          <w:p w14:paraId="6F3D9F9B" w14:textId="77777777" w:rsidR="00494AFF" w:rsidRPr="00BB45DC" w:rsidRDefault="00494AFF"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1001" w:type="pct"/>
            <w:vAlign w:val="top"/>
          </w:tcPr>
          <w:p w14:paraId="2A20EAC8" w14:textId="77777777" w:rsidR="00494AFF" w:rsidRPr="00BB45DC" w:rsidRDefault="00494AFF" w:rsidP="0013086D">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c>
          <w:tcPr>
            <w:tcW w:w="954" w:type="pct"/>
            <w:vAlign w:val="top"/>
          </w:tcPr>
          <w:p w14:paraId="4BDBC835" w14:textId="77777777" w:rsidR="00494AFF" w:rsidRPr="00BB45DC" w:rsidRDefault="00494AFF" w:rsidP="00E156AB">
            <w:pPr>
              <w:spacing w:before="0"/>
              <w:jc w:val="left"/>
              <w:cnfStyle w:val="000000000000" w:firstRow="0" w:lastRow="0" w:firstColumn="0" w:lastColumn="0" w:oddVBand="0" w:evenVBand="0" w:oddHBand="0" w:evenHBand="0" w:firstRowFirstColumn="0" w:firstRowLastColumn="0" w:lastRowFirstColumn="0" w:lastRowLastColumn="0"/>
              <w:rPr>
                <w:color w:val="auto"/>
              </w:rPr>
            </w:pPr>
          </w:p>
        </w:tc>
      </w:tr>
    </w:tbl>
    <w:bookmarkEnd w:id="3"/>
    <w:p w14:paraId="5B6A8B5F" w14:textId="6C476971" w:rsidR="00805D6D" w:rsidRPr="00784AF3" w:rsidRDefault="00784AF3">
      <w:pPr>
        <w:pStyle w:val="Heading1"/>
        <w:rPr>
          <w:b/>
        </w:rPr>
      </w:pPr>
      <w:r>
        <w:rPr>
          <w:b/>
        </w:rPr>
        <w:lastRenderedPageBreak/>
        <w:t>Disclaimer</w:t>
      </w:r>
    </w:p>
    <w:p w14:paraId="72FC91D8" w14:textId="55D089AF" w:rsidR="008412E9" w:rsidRDefault="00784AF3">
      <w:pPr>
        <w:rPr>
          <w:sz w:val="28"/>
          <w:szCs w:val="28"/>
        </w:rPr>
      </w:pPr>
      <w:r w:rsidRPr="008412E9">
        <w:rPr>
          <w:sz w:val="28"/>
          <w:szCs w:val="28"/>
        </w:rPr>
        <w:t>The information included in this report was compile</w:t>
      </w:r>
      <w:r w:rsidR="008412E9">
        <w:rPr>
          <w:sz w:val="28"/>
          <w:szCs w:val="28"/>
        </w:rPr>
        <w:t>d</w:t>
      </w:r>
      <w:r w:rsidRPr="008412E9">
        <w:rPr>
          <w:sz w:val="28"/>
          <w:szCs w:val="28"/>
        </w:rPr>
        <w:t xml:space="preserve"> in 2018</w:t>
      </w:r>
      <w:r w:rsidR="008412E9">
        <w:rPr>
          <w:sz w:val="28"/>
          <w:szCs w:val="28"/>
        </w:rPr>
        <w:t xml:space="preserve"> by a team of volunteer Realtors of the Solano Association of Realtors office</w:t>
      </w:r>
      <w:r w:rsidR="007A273B">
        <w:rPr>
          <w:sz w:val="28"/>
          <w:szCs w:val="28"/>
        </w:rPr>
        <w:t xml:space="preserve"> and North American Title Company</w:t>
      </w:r>
      <w:r w:rsidR="008412E9">
        <w:rPr>
          <w:sz w:val="28"/>
          <w:szCs w:val="28"/>
        </w:rPr>
        <w:t>.  While we do our best to gather up</w:t>
      </w:r>
      <w:r w:rsidR="00045E2B">
        <w:rPr>
          <w:sz w:val="28"/>
          <w:szCs w:val="28"/>
        </w:rPr>
        <w:t>-</w:t>
      </w:r>
      <w:r w:rsidR="008412E9">
        <w:rPr>
          <w:sz w:val="28"/>
          <w:szCs w:val="28"/>
        </w:rPr>
        <w:t>to</w:t>
      </w:r>
      <w:r w:rsidR="00045E2B">
        <w:rPr>
          <w:sz w:val="28"/>
          <w:szCs w:val="28"/>
        </w:rPr>
        <w:t>-</w:t>
      </w:r>
      <w:r w:rsidR="008412E9">
        <w:rPr>
          <w:sz w:val="28"/>
          <w:szCs w:val="28"/>
        </w:rPr>
        <w:t xml:space="preserve">date information, the relationship between various developments and HOA’s is always changing.  </w:t>
      </w:r>
    </w:p>
    <w:p w14:paraId="302A212E" w14:textId="77777777" w:rsidR="00A0287E" w:rsidRDefault="008412E9" w:rsidP="004A6A86">
      <w:pPr>
        <w:rPr>
          <w:sz w:val="28"/>
          <w:szCs w:val="28"/>
        </w:rPr>
      </w:pPr>
      <w:r>
        <w:rPr>
          <w:sz w:val="28"/>
          <w:szCs w:val="28"/>
        </w:rPr>
        <w:t xml:space="preserve">If you need the CC&amp;R’s for a specific unit, it is highly recommended that you get a preliminary title report from the title company of your choice to verify you are in possession of the correct CC&amp;R’s. </w:t>
      </w:r>
    </w:p>
    <w:p w14:paraId="69F2E1E4" w14:textId="2EE21B9E" w:rsidR="00A0287E" w:rsidRDefault="00A0287E" w:rsidP="004A6A86">
      <w:pPr>
        <w:rPr>
          <w:sz w:val="36"/>
        </w:rPr>
      </w:pPr>
    </w:p>
    <w:p w14:paraId="334A5843" w14:textId="7209769C" w:rsidR="00A0287E" w:rsidRDefault="00A0287E" w:rsidP="004A6A86">
      <w:pPr>
        <w:rPr>
          <w:b/>
          <w:sz w:val="36"/>
        </w:rPr>
      </w:pPr>
      <w:r w:rsidRPr="00A0287E">
        <w:rPr>
          <w:b/>
          <w:sz w:val="36"/>
        </w:rPr>
        <w:t xml:space="preserve">How to determine if </w:t>
      </w:r>
      <w:r>
        <w:rPr>
          <w:b/>
          <w:sz w:val="36"/>
        </w:rPr>
        <w:t>a CID is FHA compliant</w:t>
      </w:r>
    </w:p>
    <w:p w14:paraId="701825EC" w14:textId="217253CA" w:rsidR="00A0287E" w:rsidRPr="00A0287E" w:rsidRDefault="00A0287E" w:rsidP="004A6A86">
      <w:pPr>
        <w:rPr>
          <w:sz w:val="28"/>
          <w:szCs w:val="28"/>
        </w:rPr>
      </w:pPr>
      <w:r w:rsidRPr="00A0287E">
        <w:rPr>
          <w:sz w:val="28"/>
          <w:szCs w:val="28"/>
        </w:rPr>
        <w:lastRenderedPageBreak/>
        <w:t>Pl</w:t>
      </w:r>
      <w:r>
        <w:rPr>
          <w:sz w:val="28"/>
          <w:szCs w:val="28"/>
        </w:rPr>
        <w:t xml:space="preserve">ease go to </w:t>
      </w:r>
      <w:hyperlink r:id="rId18" w:history="1">
        <w:r w:rsidRPr="002D5572">
          <w:rPr>
            <w:rStyle w:val="Hyperlink"/>
            <w:sz w:val="28"/>
            <w:szCs w:val="28"/>
          </w:rPr>
          <w:t>https://entp.hud.gov/idapp/html/condo1.cfm</w:t>
        </w:r>
      </w:hyperlink>
      <w:r>
        <w:rPr>
          <w:sz w:val="28"/>
          <w:szCs w:val="28"/>
        </w:rPr>
        <w:t xml:space="preserve"> to verify if the CID unit you are working with is eligible for FHA financing.  Even if the CID community was compliant in the past, if may not be compliant at the present time.  A shortcut </w:t>
      </w:r>
      <w:r w:rsidR="007A273B">
        <w:rPr>
          <w:sz w:val="28"/>
          <w:szCs w:val="28"/>
        </w:rPr>
        <w:t xml:space="preserve">that is working at the time of this writing </w:t>
      </w:r>
      <w:r>
        <w:rPr>
          <w:sz w:val="28"/>
          <w:szCs w:val="28"/>
        </w:rPr>
        <w:t xml:space="preserve">to get to this webpage is </w:t>
      </w:r>
      <w:r w:rsidRPr="007A273B">
        <w:rPr>
          <w:b/>
          <w:sz w:val="28"/>
          <w:szCs w:val="28"/>
        </w:rPr>
        <w:t>Condominiums – HUD.</w:t>
      </w:r>
    </w:p>
    <w:p w14:paraId="3DAF07DC" w14:textId="5B47BB8C" w:rsidR="00A06962" w:rsidRDefault="00784AF3" w:rsidP="004A6A86">
      <w:pPr>
        <w:rPr>
          <w:sz w:val="36"/>
        </w:rPr>
      </w:pPr>
      <w:r w:rsidRPr="008412E9">
        <w:rPr>
          <w:sz w:val="36"/>
        </w:rPr>
        <w:t xml:space="preserve"> </w:t>
      </w:r>
    </w:p>
    <w:p w14:paraId="24C8F4E8" w14:textId="10CD76C7" w:rsidR="00A06962" w:rsidRDefault="00A06962" w:rsidP="004A6A86">
      <w:pPr>
        <w:rPr>
          <w:sz w:val="36"/>
        </w:rPr>
      </w:pPr>
    </w:p>
    <w:p w14:paraId="35527D18" w14:textId="3895E287" w:rsidR="00A06962" w:rsidRDefault="00A06962" w:rsidP="004A6A86">
      <w:pPr>
        <w:rPr>
          <w:sz w:val="36"/>
        </w:rPr>
      </w:pPr>
    </w:p>
    <w:p w14:paraId="69202297" w14:textId="77777777" w:rsidR="00A06962" w:rsidRDefault="00A06962" w:rsidP="004A6A86">
      <w:pPr>
        <w:rPr>
          <w:sz w:val="36"/>
        </w:rPr>
      </w:pPr>
    </w:p>
    <w:p w14:paraId="3018497D" w14:textId="3C3EEF6B" w:rsidR="00805D6D" w:rsidRDefault="00A06962" w:rsidP="007A273B">
      <w:r>
        <w:rPr>
          <w:sz w:val="36"/>
        </w:rPr>
        <w:t>DATE OF LAST UPDATE:  November 14, 2018</w:t>
      </w:r>
      <w:r w:rsidR="00784AF3" w:rsidRPr="008412E9">
        <w:rPr>
          <w:sz w:val="36"/>
        </w:rPr>
        <w:t xml:space="preserve"> </w:t>
      </w:r>
    </w:p>
    <w:sectPr w:rsidR="00805D6D" w:rsidSect="0058040C">
      <w:headerReference w:type="default" r:id="rId19"/>
      <w:footerReference w:type="default" r:id="rId20"/>
      <w:pgSz w:w="12240" w:h="15840" w:code="1"/>
      <w:pgMar w:top="2520" w:right="1512" w:bottom="1800" w:left="1512" w:header="115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DADFB" w14:textId="77777777" w:rsidR="00DE5B2D" w:rsidRDefault="00DE5B2D">
      <w:pPr>
        <w:spacing w:after="0" w:line="240" w:lineRule="auto"/>
      </w:pPr>
      <w:r>
        <w:separator/>
      </w:r>
    </w:p>
  </w:endnote>
  <w:endnote w:type="continuationSeparator" w:id="0">
    <w:p w14:paraId="4B9C4FAB" w14:textId="77777777" w:rsidR="00DE5B2D" w:rsidRDefault="00DE5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87B1" w14:textId="76DD50E4" w:rsidR="00904690" w:rsidRDefault="00904690">
    <w:pPr>
      <w:pStyle w:val="Footer"/>
    </w:pPr>
    <w:r>
      <w:t xml:space="preserve">Page </w:t>
    </w:r>
    <w:r>
      <w:fldChar w:fldCharType="begin"/>
    </w:r>
    <w:r>
      <w:instrText xml:space="preserve"> page </w:instrText>
    </w:r>
    <w:r>
      <w:fldChar w:fldCharType="separate"/>
    </w:r>
    <w:r w:rsidR="009260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56DC6" w14:textId="77777777" w:rsidR="00DE5B2D" w:rsidRDefault="00DE5B2D">
      <w:pPr>
        <w:spacing w:after="0" w:line="240" w:lineRule="auto"/>
      </w:pPr>
      <w:r>
        <w:separator/>
      </w:r>
    </w:p>
  </w:footnote>
  <w:footnote w:type="continuationSeparator" w:id="0">
    <w:p w14:paraId="574285B7" w14:textId="77777777" w:rsidR="00DE5B2D" w:rsidRDefault="00DE5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CC2B" w14:textId="77777777" w:rsidR="00904690" w:rsidRDefault="00904690" w:rsidP="0058040C">
    <w:pPr>
      <w:pStyle w:val="Header"/>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7DD0D" w14:textId="328026FD" w:rsidR="00904690" w:rsidRDefault="00904690" w:rsidP="0058040C">
    <w:pPr>
      <w:pStyle w:val="Header"/>
    </w:pPr>
    <w:r>
      <w:t>common interest development (CID)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2C6A268E"/>
    <w:lvl w:ilvl="0">
      <w:start w:val="1"/>
      <w:numFmt w:val="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3"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3"/>
  </w:num>
  <w:num w:numId="16">
    <w:abstractNumId w:val="16"/>
  </w:num>
  <w:num w:numId="17">
    <w:abstractNumId w:val="11"/>
  </w:num>
  <w:num w:numId="18">
    <w:abstractNumId w:val="10"/>
  </w:num>
  <w:num w:numId="19">
    <w:abstractNumId w:val="15"/>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documentProtection w:edit="readOnly" w:formatting="1" w:enforcement="1" w:cryptProviderType="rsaAES" w:cryptAlgorithmClass="hash" w:cryptAlgorithmType="typeAny" w:cryptAlgorithmSid="14" w:cryptSpinCount="100000" w:hash="ToE5yn+fWd9Eayn5QObUfSl7qUc7JkekRwksQjSu5JJeydYNIYoPbGO9Y5KIdp5eYOmxeBgD3fvhSr0hYQbKXg==" w:salt="NbprFKnwGk8yPM+Neyox6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F2B"/>
    <w:rsid w:val="00005789"/>
    <w:rsid w:val="000105DE"/>
    <w:rsid w:val="00013A3E"/>
    <w:rsid w:val="00013ECD"/>
    <w:rsid w:val="000142B3"/>
    <w:rsid w:val="00027B3F"/>
    <w:rsid w:val="00036E81"/>
    <w:rsid w:val="00043C07"/>
    <w:rsid w:val="00045C23"/>
    <w:rsid w:val="00045E2B"/>
    <w:rsid w:val="0007111F"/>
    <w:rsid w:val="00072EB6"/>
    <w:rsid w:val="00081C6C"/>
    <w:rsid w:val="000A46C0"/>
    <w:rsid w:val="000C3212"/>
    <w:rsid w:val="000E1124"/>
    <w:rsid w:val="0013086D"/>
    <w:rsid w:val="00141A3D"/>
    <w:rsid w:val="001468E5"/>
    <w:rsid w:val="00182775"/>
    <w:rsid w:val="001A13A8"/>
    <w:rsid w:val="001A69FC"/>
    <w:rsid w:val="001A7EDF"/>
    <w:rsid w:val="001B34A6"/>
    <w:rsid w:val="001C0CEC"/>
    <w:rsid w:val="001C46DF"/>
    <w:rsid w:val="001D3C8D"/>
    <w:rsid w:val="001D42E2"/>
    <w:rsid w:val="001E009A"/>
    <w:rsid w:val="001E2D1A"/>
    <w:rsid w:val="001F1F08"/>
    <w:rsid w:val="001F31E9"/>
    <w:rsid w:val="002037DD"/>
    <w:rsid w:val="002434A3"/>
    <w:rsid w:val="00262E54"/>
    <w:rsid w:val="00285C07"/>
    <w:rsid w:val="002A25B3"/>
    <w:rsid w:val="002A51AE"/>
    <w:rsid w:val="002C6D27"/>
    <w:rsid w:val="002D2C14"/>
    <w:rsid w:val="002E4A84"/>
    <w:rsid w:val="002F15B5"/>
    <w:rsid w:val="002F5944"/>
    <w:rsid w:val="00323851"/>
    <w:rsid w:val="00327FB8"/>
    <w:rsid w:val="003365A7"/>
    <w:rsid w:val="00354741"/>
    <w:rsid w:val="003579F8"/>
    <w:rsid w:val="00360119"/>
    <w:rsid w:val="003812C8"/>
    <w:rsid w:val="00390D3A"/>
    <w:rsid w:val="003A3E09"/>
    <w:rsid w:val="00400418"/>
    <w:rsid w:val="00404D6A"/>
    <w:rsid w:val="00412686"/>
    <w:rsid w:val="00422549"/>
    <w:rsid w:val="00423762"/>
    <w:rsid w:val="00434E47"/>
    <w:rsid w:val="00450F00"/>
    <w:rsid w:val="00455D5B"/>
    <w:rsid w:val="00487137"/>
    <w:rsid w:val="00494AFF"/>
    <w:rsid w:val="004A6A86"/>
    <w:rsid w:val="004B2D20"/>
    <w:rsid w:val="004C4574"/>
    <w:rsid w:val="00500DB2"/>
    <w:rsid w:val="005204AA"/>
    <w:rsid w:val="0053176F"/>
    <w:rsid w:val="00543F3A"/>
    <w:rsid w:val="00544350"/>
    <w:rsid w:val="00544D90"/>
    <w:rsid w:val="005466F2"/>
    <w:rsid w:val="005477A0"/>
    <w:rsid w:val="00557F13"/>
    <w:rsid w:val="0058040C"/>
    <w:rsid w:val="00580CE1"/>
    <w:rsid w:val="00584529"/>
    <w:rsid w:val="00596E61"/>
    <w:rsid w:val="005A7142"/>
    <w:rsid w:val="005A7238"/>
    <w:rsid w:val="005C072C"/>
    <w:rsid w:val="005D2A29"/>
    <w:rsid w:val="005D5E15"/>
    <w:rsid w:val="006011B3"/>
    <w:rsid w:val="006216E8"/>
    <w:rsid w:val="00631A1F"/>
    <w:rsid w:val="00643C5D"/>
    <w:rsid w:val="00661482"/>
    <w:rsid w:val="0067187F"/>
    <w:rsid w:val="0067374A"/>
    <w:rsid w:val="00674919"/>
    <w:rsid w:val="006924B0"/>
    <w:rsid w:val="00697B9C"/>
    <w:rsid w:val="006C22D4"/>
    <w:rsid w:val="006C5523"/>
    <w:rsid w:val="006E1EC7"/>
    <w:rsid w:val="0070138F"/>
    <w:rsid w:val="00713EBD"/>
    <w:rsid w:val="00716109"/>
    <w:rsid w:val="0073263E"/>
    <w:rsid w:val="00740406"/>
    <w:rsid w:val="00784A6F"/>
    <w:rsid w:val="00784AF3"/>
    <w:rsid w:val="007958B4"/>
    <w:rsid w:val="007A273B"/>
    <w:rsid w:val="007A30CC"/>
    <w:rsid w:val="007D0ADB"/>
    <w:rsid w:val="007E49C4"/>
    <w:rsid w:val="00805D6D"/>
    <w:rsid w:val="008072D1"/>
    <w:rsid w:val="00807AD1"/>
    <w:rsid w:val="00810397"/>
    <w:rsid w:val="008412E9"/>
    <w:rsid w:val="00841F43"/>
    <w:rsid w:val="00852244"/>
    <w:rsid w:val="008717C7"/>
    <w:rsid w:val="008A0BFB"/>
    <w:rsid w:val="008B22F9"/>
    <w:rsid w:val="008B7E10"/>
    <w:rsid w:val="008C524F"/>
    <w:rsid w:val="008E2AD9"/>
    <w:rsid w:val="008E4198"/>
    <w:rsid w:val="008E7CCD"/>
    <w:rsid w:val="008F46E6"/>
    <w:rsid w:val="00904690"/>
    <w:rsid w:val="00915530"/>
    <w:rsid w:val="009214E7"/>
    <w:rsid w:val="0092365E"/>
    <w:rsid w:val="00926068"/>
    <w:rsid w:val="00953A9D"/>
    <w:rsid w:val="00953D3C"/>
    <w:rsid w:val="00954E72"/>
    <w:rsid w:val="0096788D"/>
    <w:rsid w:val="00971FFF"/>
    <w:rsid w:val="0099158B"/>
    <w:rsid w:val="009B0E88"/>
    <w:rsid w:val="009C5815"/>
    <w:rsid w:val="00A0287E"/>
    <w:rsid w:val="00A02B8B"/>
    <w:rsid w:val="00A02F55"/>
    <w:rsid w:val="00A03CD0"/>
    <w:rsid w:val="00A06962"/>
    <w:rsid w:val="00A17074"/>
    <w:rsid w:val="00A205B2"/>
    <w:rsid w:val="00A55210"/>
    <w:rsid w:val="00A620D8"/>
    <w:rsid w:val="00A63B3E"/>
    <w:rsid w:val="00A74694"/>
    <w:rsid w:val="00A8735D"/>
    <w:rsid w:val="00A94219"/>
    <w:rsid w:val="00AC53DC"/>
    <w:rsid w:val="00AE302D"/>
    <w:rsid w:val="00AF7F6D"/>
    <w:rsid w:val="00B210CB"/>
    <w:rsid w:val="00B2307B"/>
    <w:rsid w:val="00B37D54"/>
    <w:rsid w:val="00B51CF6"/>
    <w:rsid w:val="00B607DB"/>
    <w:rsid w:val="00B66C1A"/>
    <w:rsid w:val="00B76F63"/>
    <w:rsid w:val="00B9042C"/>
    <w:rsid w:val="00BA125F"/>
    <w:rsid w:val="00BA6B5E"/>
    <w:rsid w:val="00BB31B1"/>
    <w:rsid w:val="00BB45DC"/>
    <w:rsid w:val="00BC762F"/>
    <w:rsid w:val="00BF40D8"/>
    <w:rsid w:val="00C00276"/>
    <w:rsid w:val="00C05CE5"/>
    <w:rsid w:val="00C20256"/>
    <w:rsid w:val="00C3213C"/>
    <w:rsid w:val="00C46B8D"/>
    <w:rsid w:val="00C548F6"/>
    <w:rsid w:val="00C57270"/>
    <w:rsid w:val="00C64D7C"/>
    <w:rsid w:val="00C74843"/>
    <w:rsid w:val="00C815B2"/>
    <w:rsid w:val="00C8582E"/>
    <w:rsid w:val="00CE6D2C"/>
    <w:rsid w:val="00D12206"/>
    <w:rsid w:val="00D22490"/>
    <w:rsid w:val="00D35A3C"/>
    <w:rsid w:val="00D7070C"/>
    <w:rsid w:val="00D75569"/>
    <w:rsid w:val="00D80049"/>
    <w:rsid w:val="00DA71C4"/>
    <w:rsid w:val="00DD5503"/>
    <w:rsid w:val="00DE5B2D"/>
    <w:rsid w:val="00DF28FC"/>
    <w:rsid w:val="00DF72DE"/>
    <w:rsid w:val="00DF7431"/>
    <w:rsid w:val="00E156AB"/>
    <w:rsid w:val="00E31C8A"/>
    <w:rsid w:val="00E50BAE"/>
    <w:rsid w:val="00E52D1A"/>
    <w:rsid w:val="00E62556"/>
    <w:rsid w:val="00E625F4"/>
    <w:rsid w:val="00E645F9"/>
    <w:rsid w:val="00E72297"/>
    <w:rsid w:val="00E85F2B"/>
    <w:rsid w:val="00EE1836"/>
    <w:rsid w:val="00F33AA0"/>
    <w:rsid w:val="00F36B89"/>
    <w:rsid w:val="00F4032E"/>
    <w:rsid w:val="00F47395"/>
    <w:rsid w:val="00F73C6B"/>
    <w:rsid w:val="00F73FD6"/>
    <w:rsid w:val="00F77C6E"/>
    <w:rsid w:val="00F834D2"/>
    <w:rsid w:val="00F9077C"/>
    <w:rsid w:val="00F92161"/>
    <w:rsid w:val="00F93311"/>
    <w:rsid w:val="00F95879"/>
    <w:rsid w:val="00FC44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DA92D8"/>
  <w15:docId w15:val="{D685BA5C-E70A-48CE-80A3-A0990BD52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unhideWhenUsed="1"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4B0"/>
    <w:rPr>
      <w:kern w:val="20"/>
    </w:rPr>
  </w:style>
  <w:style w:type="paragraph" w:styleId="Heading1">
    <w:name w:val="heading 1"/>
    <w:basedOn w:val="Normal"/>
    <w:link w:val="Heading1Char"/>
    <w:uiPriority w:val="5"/>
    <w:qFormat/>
    <w:rsid w:val="002D2C14"/>
    <w:pPr>
      <w:pageBreakBefore/>
      <w:spacing w:before="0" w:after="36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link w:val="Heading3Char"/>
    <w:uiPriority w:val="5"/>
    <w:semiHidden/>
    <w:unhideWhenUsed/>
    <w:qFormat/>
    <w:rsid w:val="002D2C14"/>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5">
    <w:name w:val="heading 5"/>
    <w:basedOn w:val="Normal"/>
    <w:next w:val="Normal"/>
    <w:link w:val="Heading5Char"/>
    <w:uiPriority w:val="5"/>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2D2C14"/>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styleId="PlainTable1">
    <w:name w:val="Plain Table 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semiHidden/>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semiHidden/>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iPriority w:val="34"/>
    <w:semiHidden/>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12"/>
    <w:qFormat/>
    <w:rPr>
      <w:b/>
      <w:bCs/>
    </w:rPr>
  </w:style>
  <w:style w:type="paragraph" w:styleId="Subtitle">
    <w:name w:val="Subtitle"/>
    <w:basedOn w:val="Normal"/>
    <w:link w:val="SubtitleChar"/>
    <w:uiPriority w:val="2"/>
    <w:qFormat/>
    <w:rsid w:val="001C0CEC"/>
    <w:pPr>
      <w:numPr>
        <w:ilvl w:val="1"/>
      </w:numPr>
      <w:ind w:left="432" w:right="1080"/>
      <w:contextualSpacing/>
    </w:pPr>
    <w:rPr>
      <w:rFonts w:asciiTheme="majorHAnsi" w:eastAsiaTheme="majorEastAsia" w:hAnsiTheme="majorHAnsi" w:cstheme="majorBidi"/>
      <w:b/>
      <w:caps/>
      <w:color w:val="7E97AD" w:themeColor="accent1"/>
      <w:sz w:val="56"/>
    </w:rPr>
  </w:style>
  <w:style w:type="character" w:customStyle="1" w:styleId="SubtitleChar">
    <w:name w:val="Subtitle Char"/>
    <w:basedOn w:val="DefaultParagraphFont"/>
    <w:link w:val="Subtitle"/>
    <w:uiPriority w:val="2"/>
    <w:rsid w:val="001C0CEC"/>
    <w:rPr>
      <w:rFonts w:asciiTheme="majorHAnsi" w:eastAsiaTheme="majorEastAsia" w:hAnsiTheme="majorHAnsi" w:cstheme="majorBidi"/>
      <w:b/>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39"/>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uiPriority w:val="39"/>
    <w:qFormat/>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semiHidden/>
    <w:rsid w:val="002D2C14"/>
    <w:rPr>
      <w:rFonts w:asciiTheme="majorHAnsi" w:eastAsiaTheme="majorEastAsia" w:hAnsiTheme="majorHAnsi"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character" w:customStyle="1" w:styleId="UnresolvedMention">
    <w:name w:val="Unresolved Mention"/>
    <w:basedOn w:val="DefaultParagraphFont"/>
    <w:uiPriority w:val="99"/>
    <w:semiHidden/>
    <w:unhideWhenUsed/>
    <w:rsid w:val="00354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64676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ustomerservice@bayservice.net" TargetMode="External"/><Relationship Id="rId18" Type="http://schemas.openxmlformats.org/officeDocument/2006/relationships/hyperlink" Target="https://entp.hud.gov/idapp/html/condo1.cf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vallejohillshomeowners@yahoo.com" TargetMode="External"/><Relationship Id="rId2" Type="http://schemas.openxmlformats.org/officeDocument/2006/relationships/customXml" Target="../customXml/item2.xml"/><Relationship Id="rId16" Type="http://schemas.openxmlformats.org/officeDocument/2006/relationships/hyperlink" Target="mailto:jburton@pacunionp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scrow@condofinancial.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ndofinancial.com"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655365\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660437370346118C8A4AE973C4BFCF"/>
        <w:category>
          <w:name w:val="General"/>
          <w:gallery w:val="placeholder"/>
        </w:category>
        <w:types>
          <w:type w:val="bbPlcHdr"/>
        </w:types>
        <w:behaviors>
          <w:behavior w:val="content"/>
        </w:behaviors>
        <w:guid w:val="{008E0DED-04C9-4B78-9357-E5252BE92584}"/>
      </w:docPartPr>
      <w:docPartBody>
        <w:p w:rsidR="00E12FEC" w:rsidRDefault="00A00005">
          <w:pPr>
            <w:pStyle w:val="6C660437370346118C8A4AE973C4BFCF"/>
          </w:pPr>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E62"/>
    <w:rsid w:val="000E570A"/>
    <w:rsid w:val="00214462"/>
    <w:rsid w:val="00364CF1"/>
    <w:rsid w:val="004D3344"/>
    <w:rsid w:val="00507C07"/>
    <w:rsid w:val="00533E62"/>
    <w:rsid w:val="007B5EEA"/>
    <w:rsid w:val="00A00005"/>
    <w:rsid w:val="00A36757"/>
    <w:rsid w:val="00A43EFC"/>
    <w:rsid w:val="00A8629B"/>
    <w:rsid w:val="00AA0318"/>
    <w:rsid w:val="00B03B09"/>
    <w:rsid w:val="00C837C4"/>
    <w:rsid w:val="00D566DD"/>
    <w:rsid w:val="00E12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AD4D546E9844289AAE110755F8251F">
    <w:name w:val="A9AD4D546E9844289AAE110755F8251F"/>
  </w:style>
  <w:style w:type="paragraph" w:customStyle="1" w:styleId="709D100B0ABC47E0B6A3575798F78AB6">
    <w:name w:val="709D100B0ABC47E0B6A3575798F78AB6"/>
  </w:style>
  <w:style w:type="paragraph" w:customStyle="1" w:styleId="6C660437370346118C8A4AE973C4BFCF">
    <w:name w:val="6C660437370346118C8A4AE973C4BFCF"/>
  </w:style>
  <w:style w:type="paragraph" w:customStyle="1" w:styleId="8267F10EEC67476BA851E89DE4F2DF2A">
    <w:name w:val="8267F10EEC67476BA851E89DE4F2DF2A"/>
  </w:style>
  <w:style w:type="paragraph" w:customStyle="1" w:styleId="F581F3A814C54F46B3CCA8474913E8DD">
    <w:name w:val="F581F3A814C54F46B3CCA8474913E8DD"/>
  </w:style>
  <w:style w:type="paragraph" w:customStyle="1" w:styleId="AA2F33F22A8648C699287272280B5AA0">
    <w:name w:val="AA2F33F22A8648C699287272280B5AA0"/>
  </w:style>
  <w:style w:type="paragraph" w:customStyle="1" w:styleId="9EDB786B053B4F22AF091086EC745F18">
    <w:name w:val="9EDB786B053B4F22AF091086EC745F18"/>
  </w:style>
  <w:style w:type="paragraph" w:customStyle="1" w:styleId="3F8FDD5A3BA84BCF901CB97FDF00E2F8">
    <w:name w:val="3F8FDD5A3BA84BCF901CB97FDF00E2F8"/>
  </w:style>
  <w:style w:type="paragraph" w:customStyle="1" w:styleId="0871DF9E41F34C1F922D43574A07E618">
    <w:name w:val="0871DF9E41F34C1F922D43574A07E618"/>
  </w:style>
  <w:style w:type="paragraph" w:customStyle="1" w:styleId="F5BE0C7453C94807B044A0E16098E23F">
    <w:name w:val="F5BE0C7453C94807B044A0E16098E23F"/>
  </w:style>
  <w:style w:type="paragraph" w:customStyle="1" w:styleId="2B593F9507124494B8757AF8EC7335BF">
    <w:name w:val="2B593F9507124494B8757AF8EC7335BF"/>
  </w:style>
  <w:style w:type="paragraph" w:customStyle="1" w:styleId="4C5BAE9A2A03486DAE6A7F8675CAF614">
    <w:name w:val="4C5BAE9A2A03486DAE6A7F8675CAF614"/>
  </w:style>
  <w:style w:type="paragraph" w:customStyle="1" w:styleId="44042EE606974DE5851176439096DE2E">
    <w:name w:val="44042EE606974DE5851176439096DE2E"/>
  </w:style>
  <w:style w:type="paragraph" w:customStyle="1" w:styleId="7EA5B4CFD1A241638F1042151A9A4398">
    <w:name w:val="7EA5B4CFD1A241638F1042151A9A4398"/>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eastAsia="ja-JP"/>
    </w:rPr>
  </w:style>
  <w:style w:type="paragraph" w:customStyle="1" w:styleId="5B1BB53596974F098CF1EF1309D5101D">
    <w:name w:val="5B1BB53596974F098CF1EF1309D5101D"/>
  </w:style>
  <w:style w:type="paragraph" w:customStyle="1" w:styleId="099D01F7F0FC48209F675E795838E616">
    <w:name w:val="099D01F7F0FC48209F675E795838E616"/>
  </w:style>
  <w:style w:type="paragraph" w:customStyle="1" w:styleId="F2E927548F764B15B3EF50EA3838037D">
    <w:name w:val="F2E927548F764B15B3EF50EA3838037D"/>
  </w:style>
  <w:style w:type="paragraph" w:customStyle="1" w:styleId="F506093AD6B641C0A05866C4EBBF7506">
    <w:name w:val="F506093AD6B641C0A05866C4EBBF7506"/>
  </w:style>
  <w:style w:type="paragraph" w:customStyle="1" w:styleId="91C1F15614AF41BF80325C4384428B6A">
    <w:name w:val="91C1F15614AF41BF80325C4384428B6A"/>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eastAsia="ja-JP"/>
    </w:rPr>
  </w:style>
  <w:style w:type="paragraph" w:customStyle="1" w:styleId="CCFDF7E2022F40D1A8D3374EB1526148">
    <w:name w:val="CCFDF7E2022F40D1A8D3374EB1526148"/>
  </w:style>
  <w:style w:type="paragraph" w:customStyle="1" w:styleId="2E503924929E412A84017E5441BA2C52">
    <w:name w:val="2E503924929E412A84017E5441BA2C52"/>
  </w:style>
  <w:style w:type="paragraph" w:customStyle="1" w:styleId="10A2FE86AA464B42937FB743A26D9BFB">
    <w:name w:val="10A2FE86AA464B42937FB743A26D9BFB"/>
  </w:style>
  <w:style w:type="paragraph" w:customStyle="1" w:styleId="F042E9B2C0344BD18282175ADEFC795F">
    <w:name w:val="F042E9B2C0344BD18282175ADEFC795F"/>
  </w:style>
  <w:style w:type="paragraph" w:customStyle="1" w:styleId="B7F5A2E55AC24F22BE43CF2B01C5CE8E">
    <w:name w:val="B7F5A2E55AC24F22BE43CF2B01C5CE8E"/>
  </w:style>
  <w:style w:type="paragraph" w:customStyle="1" w:styleId="0AE223D4E5C4436EB723ED0782CD171D">
    <w:name w:val="0AE223D4E5C4436EB723ED0782CD171D"/>
  </w:style>
  <w:style w:type="paragraph" w:customStyle="1" w:styleId="EDE1B856592441D08617083567297494">
    <w:name w:val="EDE1B856592441D08617083567297494"/>
  </w:style>
  <w:style w:type="paragraph" w:customStyle="1" w:styleId="A196EBD14FBE4D7D954F4834C03E0A2A">
    <w:name w:val="A196EBD14FBE4D7D954F4834C03E0A2A"/>
  </w:style>
  <w:style w:type="paragraph" w:customStyle="1" w:styleId="A7D23372CDC442499F2C6C44147CF3ED">
    <w:name w:val="A7D23372CDC442499F2C6C44147CF3ED"/>
  </w:style>
  <w:style w:type="paragraph" w:customStyle="1" w:styleId="D25F27FBAF624D928CED771872F4B7F2">
    <w:name w:val="D25F27FBAF624D928CED771872F4B7F2"/>
  </w:style>
  <w:style w:type="paragraph" w:customStyle="1" w:styleId="BC8E8B958E2D4D4BA1A3BB2B9E047716">
    <w:name w:val="BC8E8B958E2D4D4BA1A3BB2B9E047716"/>
  </w:style>
  <w:style w:type="paragraph" w:customStyle="1" w:styleId="BF89E32131A44A46872600DB931B1422">
    <w:name w:val="BF89E32131A44A46872600DB931B1422"/>
  </w:style>
  <w:style w:type="paragraph" w:customStyle="1" w:styleId="AF37DC9DF91F4AF5B3203057937F9891">
    <w:name w:val="AF37DC9DF91F4AF5B3203057937F9891"/>
  </w:style>
  <w:style w:type="paragraph" w:customStyle="1" w:styleId="2A89E0FDED3B467F83228A735FE1FDDC">
    <w:name w:val="2A89E0FDED3B467F83228A735FE1FDDC"/>
  </w:style>
  <w:style w:type="paragraph" w:customStyle="1" w:styleId="3AD45BFEE3DC44E19DE1FE3B4F4BA60A">
    <w:name w:val="3AD45BFEE3DC44E19DE1FE3B4F4BA60A"/>
  </w:style>
  <w:style w:type="paragraph" w:customStyle="1" w:styleId="5AF2AA2AB8C44F75A9FAFF016985F0E2">
    <w:name w:val="5AF2AA2AB8C44F75A9FAFF016985F0E2"/>
  </w:style>
  <w:style w:type="paragraph" w:customStyle="1" w:styleId="79B98CDAB1A54FA6BB2AFFE1334722FD">
    <w:name w:val="79B98CDAB1A54FA6BB2AFFE1334722FD"/>
  </w:style>
  <w:style w:type="paragraph" w:customStyle="1" w:styleId="5BD7FD2458AF4224B8FABF9040327A44">
    <w:name w:val="5BD7FD2458AF4224B8FABF9040327A44"/>
  </w:style>
  <w:style w:type="paragraph" w:customStyle="1" w:styleId="1588B3202D2444AE9D0919CE05636F73">
    <w:name w:val="1588B3202D2444AE9D0919CE05636F73"/>
  </w:style>
  <w:style w:type="paragraph" w:customStyle="1" w:styleId="24045320D0E9432382DEBF5A24C1546D">
    <w:name w:val="24045320D0E9432382DEBF5A24C1546D"/>
  </w:style>
  <w:style w:type="paragraph" w:customStyle="1" w:styleId="35AF93F601E042D6843DF71104A0D5FD">
    <w:name w:val="35AF93F601E042D6843DF71104A0D5FD"/>
  </w:style>
  <w:style w:type="paragraph" w:customStyle="1" w:styleId="F4F29F68A5184F3781556803F12CDF49">
    <w:name w:val="F4F29F68A5184F3781556803F12CDF49"/>
  </w:style>
  <w:style w:type="paragraph" w:customStyle="1" w:styleId="6C720E32B1C14DFE8D5CF4DBFDDF2C63">
    <w:name w:val="6C720E32B1C14DFE8D5CF4DBFDDF2C63"/>
  </w:style>
  <w:style w:type="paragraph" w:customStyle="1" w:styleId="D61C5D7AFBB54F669E152FE8FA61F90C">
    <w:name w:val="D61C5D7AFBB54F669E152FE8FA61F90C"/>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eastAsia="ja-JP"/>
    </w:rPr>
  </w:style>
  <w:style w:type="paragraph" w:customStyle="1" w:styleId="2C661FCCB82041EDB1C08AE75AE3133F">
    <w:name w:val="2C661FCCB82041EDB1C08AE75AE3133F"/>
  </w:style>
  <w:style w:type="paragraph" w:customStyle="1" w:styleId="BEB02C143169495EA6C2B19E7E6644A1">
    <w:name w:val="BEB02C143169495EA6C2B19E7E6644A1"/>
  </w:style>
  <w:style w:type="paragraph" w:customStyle="1" w:styleId="B48BE358B6E14766B9D8F19206387A04">
    <w:name w:val="B48BE358B6E14766B9D8F19206387A04"/>
  </w:style>
  <w:style w:type="paragraph" w:customStyle="1" w:styleId="DAFC02D757F749AA84E9E18A9D7C9F3F">
    <w:name w:val="DAFC02D757F749AA84E9E18A9D7C9F3F"/>
  </w:style>
  <w:style w:type="paragraph" w:customStyle="1" w:styleId="2E7563D29A884278B2BFCEBEB2D4268D">
    <w:name w:val="2E7563D29A884278B2BFCEBEB2D4268D"/>
  </w:style>
  <w:style w:type="paragraph" w:customStyle="1" w:styleId="381F8A27189149F6984102DC9A1DA90D">
    <w:name w:val="381F8A27189149F6984102DC9A1DA90D"/>
  </w:style>
  <w:style w:type="paragraph" w:customStyle="1" w:styleId="AD98C53D36F64BBAB46E3C454D2B3DEF">
    <w:name w:val="AD98C53D36F64BBAB46E3C454D2B3DEF"/>
  </w:style>
  <w:style w:type="paragraph" w:customStyle="1" w:styleId="08D646ADE4F04F998562880CD665D495">
    <w:name w:val="08D646ADE4F04F998562880CD665D495"/>
  </w:style>
  <w:style w:type="paragraph" w:customStyle="1" w:styleId="3BDA405417014E498D81E8BA7CA81A47">
    <w:name w:val="3BDA405417014E498D81E8BA7CA81A47"/>
  </w:style>
  <w:style w:type="paragraph" w:customStyle="1" w:styleId="8B2B7ECDB3E743939A1D618E1CEF4D68">
    <w:name w:val="8B2B7ECDB3E743939A1D618E1CEF4D68"/>
  </w:style>
  <w:style w:type="paragraph" w:customStyle="1" w:styleId="33FC83089536467E8D75B88017B078FB">
    <w:name w:val="33FC83089536467E8D75B88017B078FB"/>
  </w:style>
  <w:style w:type="paragraph" w:customStyle="1" w:styleId="8DC9FF6C666B49269F5A80EA615FDBF3">
    <w:name w:val="8DC9FF6C666B49269F5A80EA615FDBF3"/>
  </w:style>
  <w:style w:type="paragraph" w:customStyle="1" w:styleId="FF01D04694D64192BE7B95226BB9923B">
    <w:name w:val="FF01D04694D64192BE7B95226BB9923B"/>
  </w:style>
  <w:style w:type="paragraph" w:customStyle="1" w:styleId="033A2AFDA19D42A8B580352569984885">
    <w:name w:val="033A2AFDA19D42A8B580352569984885"/>
  </w:style>
  <w:style w:type="paragraph" w:customStyle="1" w:styleId="11374208898D474AB1209740ACB13753">
    <w:name w:val="11374208898D474AB1209740ACB13753"/>
  </w:style>
  <w:style w:type="paragraph" w:customStyle="1" w:styleId="ACCAC0710D4A4B88A7E5CD34509A691E">
    <w:name w:val="ACCAC0710D4A4B88A7E5CD34509A691E"/>
  </w:style>
  <w:style w:type="paragraph" w:customStyle="1" w:styleId="008FF5436DDC44C58B60E40DCC0440F9">
    <w:name w:val="008FF5436DDC44C58B60E40DCC0440F9"/>
  </w:style>
  <w:style w:type="paragraph" w:customStyle="1" w:styleId="C39627E0202D46B9B2048CFB5D042764">
    <w:name w:val="C39627E0202D46B9B2048CFB5D042764"/>
  </w:style>
  <w:style w:type="paragraph" w:customStyle="1" w:styleId="196749C6BDAE43D0A6A02ACDD9B83459">
    <w:name w:val="196749C6BDAE43D0A6A02ACDD9B83459"/>
  </w:style>
  <w:style w:type="paragraph" w:customStyle="1" w:styleId="E870B5F317F64BA1841260F033A0F81F">
    <w:name w:val="E870B5F317F64BA1841260F033A0F81F"/>
  </w:style>
  <w:style w:type="paragraph" w:customStyle="1" w:styleId="C7CF03A89C2548BC96886CCC103B0971">
    <w:name w:val="C7CF03A89C2548BC96886CCC103B0971"/>
  </w:style>
  <w:style w:type="paragraph" w:customStyle="1" w:styleId="25F840272B554B86BE768C1B8EECE8B4">
    <w:name w:val="25F840272B554B86BE768C1B8EECE8B4"/>
  </w:style>
  <w:style w:type="paragraph" w:customStyle="1" w:styleId="4906C623C89240E1A3052C560D818521">
    <w:name w:val="4906C623C89240E1A3052C560D818521"/>
  </w:style>
  <w:style w:type="paragraph" w:customStyle="1" w:styleId="8A54FC5FF639450FA011C50F2D2EFD8C">
    <w:name w:val="8A54FC5FF639450FA011C50F2D2EFD8C"/>
  </w:style>
  <w:style w:type="paragraph" w:customStyle="1" w:styleId="7FC9D277F7614C4EA285DC3E56F38A14">
    <w:name w:val="7FC9D277F7614C4EA285DC3E56F38A14"/>
    <w:rsid w:val="00533E62"/>
  </w:style>
  <w:style w:type="paragraph" w:customStyle="1" w:styleId="468A2FA60305481C83960687D0156C15">
    <w:name w:val="468A2FA60305481C83960687D0156C15"/>
    <w:rsid w:val="00533E62"/>
  </w:style>
  <w:style w:type="paragraph" w:customStyle="1" w:styleId="A498C57DFF7844B49BDD1604027F2154">
    <w:name w:val="A498C57DFF7844B49BDD1604027F2154"/>
    <w:rsid w:val="00533E62"/>
  </w:style>
  <w:style w:type="paragraph" w:customStyle="1" w:styleId="66F41F6AD27147A58D2F575F833F3B69">
    <w:name w:val="66F41F6AD27147A58D2F575F833F3B69"/>
    <w:rsid w:val="00533E62"/>
  </w:style>
  <w:style w:type="paragraph" w:customStyle="1" w:styleId="7CC5FBF0231042A89D2F31B9B7BAC4EB">
    <w:name w:val="7CC5FBF0231042A89D2F31B9B7BAC4EB"/>
    <w:rsid w:val="00533E62"/>
  </w:style>
  <w:style w:type="paragraph" w:customStyle="1" w:styleId="E95833F121C143FD96FC39C274D91187">
    <w:name w:val="E95833F121C143FD96FC39C274D91187"/>
    <w:rsid w:val="00AA0318"/>
  </w:style>
  <w:style w:type="paragraph" w:customStyle="1" w:styleId="C14CD003466B469AA6482A4DC7DDF6F5">
    <w:name w:val="C14CD003466B469AA6482A4DC7DDF6F5"/>
    <w:rsid w:val="00AA0318"/>
  </w:style>
  <w:style w:type="paragraph" w:customStyle="1" w:styleId="C378308B9C774835B1C1D0937120C091">
    <w:name w:val="C378308B9C774835B1C1D0937120C091"/>
    <w:rsid w:val="00AA03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A directory of Condominium, Planned Unit Development, and Cooperative Communities and the Home Owners Associations that manage them</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293D13BA-D723-44ED-87F6-97A8A0E3B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0</TotalTime>
  <Pages>17</Pages>
  <Words>1747</Words>
  <Characters>9961</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53655365</dc:creator>
  <cp:keywords/>
  <cp:lastModifiedBy>Jennifer Medinas</cp:lastModifiedBy>
  <cp:revision>2</cp:revision>
  <cp:lastPrinted>2018-11-13T01:06:00Z</cp:lastPrinted>
  <dcterms:created xsi:type="dcterms:W3CDTF">2019-03-25T19:56:00Z</dcterms:created>
  <dcterms:modified xsi:type="dcterms:W3CDTF">2019-03-25T19:56:00Z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