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2881C" w14:textId="77777777" w:rsidR="00366728" w:rsidRDefault="00152A84" w:rsidP="00366728">
      <w:pPr>
        <w:spacing w:after="0" w:line="240" w:lineRule="auto"/>
        <w:jc w:val="center"/>
        <w:rPr>
          <w:rFonts w:ascii="Times New Roman" w:hAnsi="Times New Roman" w:cs="Times New Roman"/>
          <w:b/>
          <w:bCs/>
          <w:color w:val="4F81BD" w:themeColor="accent1"/>
          <w:sz w:val="28"/>
          <w:szCs w:val="28"/>
        </w:rPr>
      </w:pPr>
      <w:bookmarkStart w:id="0" w:name="_GoBack"/>
      <w:bookmarkEnd w:id="0"/>
      <w:r w:rsidRPr="00152A84">
        <w:rPr>
          <w:rFonts w:ascii="Times New Roman" w:hAnsi="Times New Roman" w:cs="Times New Roman"/>
          <w:b/>
          <w:bCs/>
          <w:color w:val="4F81BD" w:themeColor="accent1"/>
          <w:sz w:val="28"/>
          <w:szCs w:val="28"/>
        </w:rPr>
        <w:t xml:space="preserve">COVID-19 Recommended </w:t>
      </w:r>
      <w:r w:rsidR="00C759D8">
        <w:rPr>
          <w:rFonts w:ascii="Times New Roman" w:hAnsi="Times New Roman" w:cs="Times New Roman"/>
          <w:b/>
          <w:bCs/>
          <w:color w:val="4F81BD" w:themeColor="accent1"/>
          <w:sz w:val="28"/>
          <w:szCs w:val="28"/>
        </w:rPr>
        <w:t xml:space="preserve">Best </w:t>
      </w:r>
      <w:r w:rsidRPr="00152A84">
        <w:rPr>
          <w:rFonts w:ascii="Times New Roman" w:hAnsi="Times New Roman" w:cs="Times New Roman"/>
          <w:b/>
          <w:bCs/>
          <w:color w:val="4F81BD" w:themeColor="accent1"/>
          <w:sz w:val="28"/>
          <w:szCs w:val="28"/>
        </w:rPr>
        <w:t>Practices for</w:t>
      </w:r>
    </w:p>
    <w:p w14:paraId="0D88D038" w14:textId="39046BC0" w:rsidR="003518D9" w:rsidRDefault="00C759D8" w:rsidP="00366728">
      <w:pPr>
        <w:spacing w:after="0" w:line="240" w:lineRule="auto"/>
        <w:jc w:val="center"/>
        <w:rPr>
          <w:rFonts w:ascii="Times New Roman" w:hAnsi="Times New Roman" w:cs="Times New Roman"/>
          <w:b/>
          <w:bCs/>
          <w:color w:val="4F81BD" w:themeColor="accent1"/>
          <w:sz w:val="28"/>
          <w:szCs w:val="28"/>
        </w:rPr>
      </w:pPr>
      <w:r>
        <w:rPr>
          <w:rFonts w:ascii="Times New Roman" w:hAnsi="Times New Roman" w:cs="Times New Roman"/>
          <w:b/>
          <w:bCs/>
          <w:color w:val="4F81BD" w:themeColor="accent1"/>
          <w:sz w:val="28"/>
          <w:szCs w:val="28"/>
        </w:rPr>
        <w:t>Highway</w:t>
      </w:r>
      <w:r w:rsidR="00152A84" w:rsidRPr="00152A84">
        <w:rPr>
          <w:rFonts w:ascii="Times New Roman" w:hAnsi="Times New Roman" w:cs="Times New Roman"/>
          <w:b/>
          <w:bCs/>
          <w:color w:val="4F81BD" w:themeColor="accent1"/>
          <w:sz w:val="28"/>
          <w:szCs w:val="28"/>
        </w:rPr>
        <w:t xml:space="preserve"> Construction</w:t>
      </w:r>
      <w:r>
        <w:rPr>
          <w:rFonts w:ascii="Times New Roman" w:hAnsi="Times New Roman" w:cs="Times New Roman"/>
          <w:b/>
          <w:bCs/>
          <w:color w:val="4F81BD" w:themeColor="accent1"/>
          <w:sz w:val="28"/>
          <w:szCs w:val="28"/>
        </w:rPr>
        <w:t xml:space="preserve"> </w:t>
      </w:r>
      <w:r w:rsidR="00366728">
        <w:rPr>
          <w:rFonts w:ascii="Times New Roman" w:hAnsi="Times New Roman" w:cs="Times New Roman"/>
          <w:b/>
          <w:bCs/>
          <w:color w:val="4F81BD" w:themeColor="accent1"/>
          <w:sz w:val="28"/>
          <w:szCs w:val="28"/>
        </w:rPr>
        <w:t>Worksite</w:t>
      </w:r>
      <w:r w:rsidR="00F60CB4">
        <w:rPr>
          <w:rFonts w:ascii="Times New Roman" w:hAnsi="Times New Roman" w:cs="Times New Roman"/>
          <w:b/>
          <w:bCs/>
          <w:color w:val="4F81BD" w:themeColor="accent1"/>
          <w:sz w:val="28"/>
          <w:szCs w:val="28"/>
        </w:rPr>
        <w:t>s</w:t>
      </w:r>
      <w:r w:rsidR="00366728">
        <w:rPr>
          <w:rFonts w:ascii="Times New Roman" w:hAnsi="Times New Roman" w:cs="Times New Roman"/>
          <w:b/>
          <w:bCs/>
          <w:color w:val="4F81BD" w:themeColor="accent1"/>
          <w:sz w:val="28"/>
          <w:szCs w:val="28"/>
        </w:rPr>
        <w:t xml:space="preserve"> (Jobsite/Office/Material Production Site)</w:t>
      </w:r>
    </w:p>
    <w:p w14:paraId="3744740E" w14:textId="27475316" w:rsidR="00366728" w:rsidRDefault="00366728" w:rsidP="00366728">
      <w:pPr>
        <w:spacing w:after="0" w:line="240" w:lineRule="auto"/>
        <w:jc w:val="both"/>
        <w:rPr>
          <w:rFonts w:ascii="Times New Roman" w:hAnsi="Times New Roman" w:cs="Times New Roman"/>
          <w:b/>
          <w:bCs/>
          <w:color w:val="4F81BD" w:themeColor="accent1"/>
          <w:sz w:val="28"/>
          <w:szCs w:val="28"/>
        </w:rPr>
      </w:pPr>
    </w:p>
    <w:p w14:paraId="764B3753" w14:textId="026EDD4C" w:rsidR="00DB3F44" w:rsidRPr="00DB3F44" w:rsidRDefault="0023606C" w:rsidP="00366728">
      <w:pPr>
        <w:spacing w:after="0" w:line="240" w:lineRule="auto"/>
        <w:jc w:val="both"/>
        <w:rPr>
          <w:rFonts w:ascii="Times New Roman" w:hAnsi="Times New Roman" w:cs="Times New Roman"/>
          <w:color w:val="000000" w:themeColor="text1"/>
          <w:sz w:val="24"/>
          <w:szCs w:val="24"/>
        </w:rPr>
      </w:pPr>
      <w:r w:rsidRPr="0023606C">
        <w:rPr>
          <w:rFonts w:ascii="Times New Roman" w:hAnsi="Times New Roman" w:cs="Times New Roman"/>
          <w:color w:val="000000" w:themeColor="text1"/>
          <w:sz w:val="24"/>
          <w:szCs w:val="24"/>
        </w:rPr>
        <w:t>The following summary of best practices have been developed from various sources to assist association members in managing their worksites to ensure the continued maintenance and construction of essential Illinois transportation infrastructure.  This summary is intended to be used as a resource only, and not to be relied upon as legal or official guidance.  Individual companies are encouraged to consult with legal, safety, insurance</w:t>
      </w:r>
      <w:r w:rsidR="00F60CB4">
        <w:rPr>
          <w:rFonts w:ascii="Times New Roman" w:hAnsi="Times New Roman" w:cs="Times New Roman"/>
          <w:color w:val="000000" w:themeColor="text1"/>
          <w:sz w:val="24"/>
          <w:szCs w:val="24"/>
        </w:rPr>
        <w:t>,</w:t>
      </w:r>
      <w:r w:rsidRPr="0023606C">
        <w:rPr>
          <w:rFonts w:ascii="Times New Roman" w:hAnsi="Times New Roman" w:cs="Times New Roman"/>
          <w:color w:val="000000" w:themeColor="text1"/>
          <w:sz w:val="24"/>
          <w:szCs w:val="24"/>
        </w:rPr>
        <w:t xml:space="preserve"> labor, and HR professionals to determine the appropriate practices for their respective operations.</w:t>
      </w:r>
    </w:p>
    <w:p w14:paraId="38D6E621" w14:textId="77777777" w:rsidR="00DB3F44" w:rsidRPr="00DB3F44" w:rsidRDefault="00DB3F44" w:rsidP="00366728">
      <w:pPr>
        <w:spacing w:after="0" w:line="240" w:lineRule="auto"/>
        <w:jc w:val="both"/>
        <w:rPr>
          <w:rFonts w:ascii="Times New Roman" w:hAnsi="Times New Roman" w:cs="Times New Roman"/>
          <w:color w:val="4F81BD" w:themeColor="accent1"/>
          <w:sz w:val="24"/>
          <w:szCs w:val="24"/>
        </w:rPr>
      </w:pPr>
    </w:p>
    <w:p w14:paraId="24D127FA" w14:textId="2C8F7B87" w:rsidR="00727BFF" w:rsidRPr="00727BFF" w:rsidRDefault="00727BFF" w:rsidP="00366728">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 xml:space="preserve">Communicate key </w:t>
      </w:r>
      <w:r w:rsidR="001E0DE3">
        <w:rPr>
          <w:rFonts w:ascii="Times New Roman" w:hAnsi="Times New Roman" w:cs="Times New Roman"/>
          <w:color w:val="000000" w:themeColor="text1"/>
          <w:sz w:val="24"/>
          <w:szCs w:val="24"/>
        </w:rPr>
        <w:t>Center for Disease Control and Prevention (</w:t>
      </w:r>
      <w:r w:rsidRPr="00727BFF">
        <w:rPr>
          <w:rFonts w:ascii="Times New Roman" w:hAnsi="Times New Roman" w:cs="Times New Roman"/>
          <w:color w:val="000000" w:themeColor="text1"/>
          <w:sz w:val="24"/>
          <w:szCs w:val="24"/>
        </w:rPr>
        <w:t>CDC</w:t>
      </w:r>
      <w:r w:rsidR="001E0DE3">
        <w:rPr>
          <w:rFonts w:ascii="Times New Roman" w:hAnsi="Times New Roman" w:cs="Times New Roman"/>
          <w:color w:val="000000" w:themeColor="text1"/>
          <w:sz w:val="24"/>
          <w:szCs w:val="24"/>
        </w:rPr>
        <w:t>)</w:t>
      </w:r>
      <w:r w:rsidRPr="00727BFF">
        <w:rPr>
          <w:rFonts w:ascii="Times New Roman" w:hAnsi="Times New Roman" w:cs="Times New Roman"/>
          <w:color w:val="000000" w:themeColor="text1"/>
          <w:sz w:val="24"/>
          <w:szCs w:val="24"/>
        </w:rPr>
        <w:t xml:space="preserve"> recommendations</w:t>
      </w:r>
      <w:r w:rsidR="00DD2869">
        <w:rPr>
          <w:rFonts w:ascii="Times New Roman" w:hAnsi="Times New Roman" w:cs="Times New Roman"/>
          <w:color w:val="000000" w:themeColor="text1"/>
          <w:sz w:val="24"/>
          <w:szCs w:val="24"/>
        </w:rPr>
        <w:t xml:space="preserve"> and worksite procedures </w:t>
      </w:r>
      <w:r w:rsidRPr="00727BFF">
        <w:rPr>
          <w:rFonts w:ascii="Times New Roman" w:hAnsi="Times New Roman" w:cs="Times New Roman"/>
          <w:color w:val="000000" w:themeColor="text1"/>
          <w:sz w:val="24"/>
          <w:szCs w:val="24"/>
        </w:rPr>
        <w:t>to staff</w:t>
      </w:r>
      <w:r>
        <w:rPr>
          <w:rFonts w:ascii="Times New Roman" w:hAnsi="Times New Roman" w:cs="Times New Roman"/>
          <w:color w:val="000000" w:themeColor="text1"/>
          <w:sz w:val="24"/>
          <w:szCs w:val="24"/>
        </w:rPr>
        <w:t xml:space="preserve">, </w:t>
      </w:r>
      <w:r w:rsidRPr="00727BFF">
        <w:rPr>
          <w:rFonts w:ascii="Times New Roman" w:hAnsi="Times New Roman" w:cs="Times New Roman"/>
          <w:color w:val="000000" w:themeColor="text1"/>
          <w:sz w:val="24"/>
          <w:szCs w:val="24"/>
        </w:rPr>
        <w:t>tradespeople</w:t>
      </w:r>
      <w:r>
        <w:rPr>
          <w:rFonts w:ascii="Times New Roman" w:hAnsi="Times New Roman" w:cs="Times New Roman"/>
          <w:color w:val="000000" w:themeColor="text1"/>
          <w:sz w:val="24"/>
          <w:szCs w:val="24"/>
        </w:rPr>
        <w:t xml:space="preserve">, inspectors, </w:t>
      </w:r>
      <w:r w:rsidR="00D929F2">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vendors</w:t>
      </w:r>
      <w:r w:rsidRPr="00727BFF">
        <w:rPr>
          <w:rFonts w:ascii="Times New Roman" w:hAnsi="Times New Roman" w:cs="Times New Roman"/>
          <w:color w:val="000000" w:themeColor="text1"/>
          <w:sz w:val="24"/>
          <w:szCs w:val="24"/>
        </w:rPr>
        <w:t>:</w:t>
      </w:r>
    </w:p>
    <w:p w14:paraId="06F75D8B" w14:textId="6E2B0AA7" w:rsidR="00727BFF" w:rsidRPr="006C2CB1" w:rsidRDefault="008213CA"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hyperlink r:id="rId7" w:history="1">
        <w:r w:rsidR="00727BFF" w:rsidRPr="006C2CB1">
          <w:rPr>
            <w:rStyle w:val="Hyperlink"/>
            <w:rFonts w:ascii="Times New Roman" w:hAnsi="Times New Roman" w:cs="Times New Roman"/>
            <w:sz w:val="24"/>
            <w:szCs w:val="24"/>
          </w:rPr>
          <w:t>How to Protect Yourself</w:t>
        </w:r>
      </w:hyperlink>
      <w:r w:rsidR="00727BFF" w:rsidRPr="006C2CB1">
        <w:rPr>
          <w:rFonts w:ascii="Times New Roman" w:hAnsi="Times New Roman" w:cs="Times New Roman"/>
          <w:color w:val="000000" w:themeColor="text1"/>
          <w:sz w:val="24"/>
          <w:szCs w:val="24"/>
        </w:rPr>
        <w:t xml:space="preserve"> </w:t>
      </w:r>
    </w:p>
    <w:p w14:paraId="6AE946EF" w14:textId="04449A1D" w:rsidR="00727BFF" w:rsidRPr="006C2CB1" w:rsidRDefault="008213CA"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hyperlink r:id="rId8" w:history="1">
        <w:r w:rsidR="00C759D8" w:rsidRPr="006C2CB1">
          <w:rPr>
            <w:rStyle w:val="Hyperlink"/>
            <w:rFonts w:ascii="Times New Roman" w:hAnsi="Times New Roman" w:cs="Times New Roman"/>
            <w:sz w:val="24"/>
            <w:szCs w:val="24"/>
          </w:rPr>
          <w:t>COVID-19 Symptoms</w:t>
        </w:r>
      </w:hyperlink>
    </w:p>
    <w:p w14:paraId="4A26B287" w14:textId="77777777" w:rsidR="00D929F2" w:rsidRPr="006C2CB1" w:rsidRDefault="00C759D8"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 xml:space="preserve">Distribute (posters, job boards, electronically, etc.) information </w:t>
      </w:r>
      <w:r w:rsidR="00727BFF" w:rsidRPr="006C2CB1">
        <w:rPr>
          <w:rFonts w:ascii="Times New Roman" w:hAnsi="Times New Roman" w:cs="Times New Roman"/>
          <w:color w:val="000000" w:themeColor="text1"/>
          <w:sz w:val="24"/>
          <w:szCs w:val="24"/>
        </w:rPr>
        <w:t>that encourage</w:t>
      </w:r>
      <w:r w:rsidRPr="006C2CB1">
        <w:rPr>
          <w:rFonts w:ascii="Times New Roman" w:hAnsi="Times New Roman" w:cs="Times New Roman"/>
          <w:color w:val="000000" w:themeColor="text1"/>
          <w:sz w:val="24"/>
          <w:szCs w:val="24"/>
        </w:rPr>
        <w:t>s</w:t>
      </w:r>
      <w:r w:rsidR="00727BFF" w:rsidRPr="006C2CB1">
        <w:rPr>
          <w:rFonts w:ascii="Times New Roman" w:hAnsi="Times New Roman" w:cs="Times New Roman"/>
          <w:color w:val="000000" w:themeColor="text1"/>
          <w:sz w:val="24"/>
          <w:szCs w:val="24"/>
        </w:rPr>
        <w:t xml:space="preserve"> </w:t>
      </w:r>
      <w:hyperlink r:id="rId9" w:history="1">
        <w:r w:rsidR="00727BFF" w:rsidRPr="006C2CB1">
          <w:rPr>
            <w:rStyle w:val="Hyperlink"/>
            <w:rFonts w:ascii="Times New Roman" w:hAnsi="Times New Roman" w:cs="Times New Roman"/>
            <w:sz w:val="24"/>
            <w:szCs w:val="24"/>
          </w:rPr>
          <w:t>staying home when sick</w:t>
        </w:r>
      </w:hyperlink>
      <w:r w:rsidR="00727BFF" w:rsidRPr="006C2CB1">
        <w:rPr>
          <w:rFonts w:ascii="Times New Roman" w:hAnsi="Times New Roman" w:cs="Times New Roman"/>
          <w:color w:val="000000" w:themeColor="text1"/>
          <w:sz w:val="24"/>
          <w:szCs w:val="24"/>
        </w:rPr>
        <w:t xml:space="preserve">, </w:t>
      </w:r>
      <w:hyperlink r:id="rId10" w:history="1">
        <w:r w:rsidR="00727BFF" w:rsidRPr="006C2CB1">
          <w:rPr>
            <w:rStyle w:val="Hyperlink"/>
            <w:rFonts w:ascii="Times New Roman" w:hAnsi="Times New Roman" w:cs="Times New Roman"/>
            <w:sz w:val="24"/>
            <w:szCs w:val="24"/>
          </w:rPr>
          <w:t>cough and sneeze etiquette</w:t>
        </w:r>
      </w:hyperlink>
      <w:r w:rsidR="00727BFF" w:rsidRPr="006C2CB1">
        <w:rPr>
          <w:rFonts w:ascii="Times New Roman" w:hAnsi="Times New Roman" w:cs="Times New Roman"/>
          <w:color w:val="000000" w:themeColor="text1"/>
          <w:sz w:val="24"/>
          <w:szCs w:val="24"/>
        </w:rPr>
        <w:t xml:space="preserve">, and </w:t>
      </w:r>
      <w:hyperlink r:id="rId11" w:history="1">
        <w:r w:rsidR="00727BFF" w:rsidRPr="006C2CB1">
          <w:rPr>
            <w:rStyle w:val="Hyperlink"/>
            <w:rFonts w:ascii="Times New Roman" w:hAnsi="Times New Roman" w:cs="Times New Roman"/>
            <w:sz w:val="24"/>
            <w:szCs w:val="24"/>
          </w:rPr>
          <w:t>hand hygiene</w:t>
        </w:r>
      </w:hyperlink>
      <w:r w:rsidRPr="006C2CB1">
        <w:rPr>
          <w:rFonts w:ascii="Times New Roman" w:hAnsi="Times New Roman" w:cs="Times New Roman"/>
          <w:color w:val="000000" w:themeColor="text1"/>
          <w:sz w:val="24"/>
          <w:szCs w:val="24"/>
        </w:rPr>
        <w:t>.</w:t>
      </w:r>
    </w:p>
    <w:p w14:paraId="7C13BC63" w14:textId="70AEB745" w:rsidR="00727BFF" w:rsidRPr="006C2CB1" w:rsidRDefault="00D929F2"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 xml:space="preserve">Discuss procedures with </w:t>
      </w:r>
      <w:r w:rsidR="00F60CB4" w:rsidRPr="006C2CB1">
        <w:rPr>
          <w:rFonts w:ascii="Times New Roman" w:hAnsi="Times New Roman" w:cs="Times New Roman"/>
          <w:color w:val="000000" w:themeColor="text1"/>
          <w:sz w:val="24"/>
          <w:szCs w:val="24"/>
        </w:rPr>
        <w:t xml:space="preserve">project </w:t>
      </w:r>
      <w:r w:rsidRPr="006C2CB1">
        <w:rPr>
          <w:rFonts w:ascii="Times New Roman" w:hAnsi="Times New Roman" w:cs="Times New Roman"/>
          <w:color w:val="000000" w:themeColor="text1"/>
          <w:sz w:val="24"/>
          <w:szCs w:val="24"/>
        </w:rPr>
        <w:t>Owner as part of pre-construction meeting</w:t>
      </w:r>
      <w:r w:rsidR="006C2CB1" w:rsidRPr="006C2CB1">
        <w:rPr>
          <w:rFonts w:ascii="Times New Roman" w:hAnsi="Times New Roman" w:cs="Times New Roman"/>
          <w:color w:val="000000" w:themeColor="text1"/>
          <w:sz w:val="24"/>
          <w:szCs w:val="24"/>
        </w:rPr>
        <w:t xml:space="preserve"> including protocol if anyone who has been on the worksite tests positive for COVID-19</w:t>
      </w:r>
      <w:r w:rsidRPr="006C2CB1">
        <w:rPr>
          <w:rFonts w:ascii="Times New Roman" w:hAnsi="Times New Roman" w:cs="Times New Roman"/>
          <w:color w:val="000000" w:themeColor="text1"/>
          <w:sz w:val="24"/>
          <w:szCs w:val="24"/>
        </w:rPr>
        <w:t>.</w:t>
      </w:r>
      <w:r w:rsidR="00727BFF" w:rsidRPr="006C2CB1">
        <w:rPr>
          <w:rFonts w:ascii="Times New Roman" w:hAnsi="Times New Roman" w:cs="Times New Roman"/>
          <w:color w:val="000000" w:themeColor="text1"/>
          <w:sz w:val="24"/>
          <w:szCs w:val="24"/>
        </w:rPr>
        <w:t xml:space="preserve"> </w:t>
      </w:r>
    </w:p>
    <w:p w14:paraId="1C2F1056" w14:textId="2A90DA76" w:rsidR="00727BFF" w:rsidRPr="00727BFF" w:rsidRDefault="00C759D8" w:rsidP="00366728">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727BFF" w:rsidRPr="00727BFF">
        <w:rPr>
          <w:rFonts w:ascii="Times New Roman" w:hAnsi="Times New Roman" w:cs="Times New Roman"/>
          <w:color w:val="000000" w:themeColor="text1"/>
          <w:sz w:val="24"/>
          <w:szCs w:val="24"/>
        </w:rPr>
        <w:t>ll employees</w:t>
      </w:r>
      <w:r w:rsidR="0061477D">
        <w:rPr>
          <w:rFonts w:ascii="Times New Roman" w:hAnsi="Times New Roman" w:cs="Times New Roman"/>
          <w:color w:val="000000" w:themeColor="text1"/>
          <w:sz w:val="24"/>
          <w:szCs w:val="24"/>
        </w:rPr>
        <w:t>/vendors</w:t>
      </w:r>
      <w:r w:rsidR="00727BFF" w:rsidRPr="00727B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should be asked</w:t>
      </w:r>
      <w:r w:rsidR="00366728">
        <w:rPr>
          <w:rFonts w:ascii="Times New Roman" w:hAnsi="Times New Roman" w:cs="Times New Roman"/>
          <w:color w:val="000000" w:themeColor="text1"/>
          <w:sz w:val="24"/>
          <w:szCs w:val="24"/>
        </w:rPr>
        <w:t xml:space="preserve"> COVID-19 screening questions </w:t>
      </w:r>
      <w:r w:rsidR="00727BFF" w:rsidRPr="00727BFF">
        <w:rPr>
          <w:rFonts w:ascii="Times New Roman" w:hAnsi="Times New Roman" w:cs="Times New Roman"/>
          <w:color w:val="000000" w:themeColor="text1"/>
          <w:sz w:val="24"/>
          <w:szCs w:val="24"/>
        </w:rPr>
        <w:t xml:space="preserve">prior to entering the </w:t>
      </w:r>
      <w:r w:rsidR="00366728">
        <w:rPr>
          <w:rFonts w:ascii="Times New Roman" w:hAnsi="Times New Roman" w:cs="Times New Roman"/>
          <w:color w:val="000000" w:themeColor="text1"/>
          <w:sz w:val="24"/>
          <w:szCs w:val="24"/>
        </w:rPr>
        <w:t>worksite</w:t>
      </w:r>
      <w:r w:rsidR="00727BFF" w:rsidRPr="00727BFF">
        <w:rPr>
          <w:rFonts w:ascii="Times New Roman" w:hAnsi="Times New Roman" w:cs="Times New Roman"/>
          <w:color w:val="000000" w:themeColor="text1"/>
          <w:sz w:val="24"/>
          <w:szCs w:val="24"/>
        </w:rPr>
        <w:t xml:space="preserve">. If they answer “yes” to any, they should be asked to leave the </w:t>
      </w:r>
      <w:r w:rsidR="00366728">
        <w:rPr>
          <w:rFonts w:ascii="Times New Roman" w:hAnsi="Times New Roman" w:cs="Times New Roman"/>
          <w:color w:val="000000" w:themeColor="text1"/>
          <w:sz w:val="24"/>
          <w:szCs w:val="24"/>
        </w:rPr>
        <w:t>work</w:t>
      </w:r>
      <w:r w:rsidR="00727BFF" w:rsidRPr="00727BFF">
        <w:rPr>
          <w:rFonts w:ascii="Times New Roman" w:hAnsi="Times New Roman" w:cs="Times New Roman"/>
          <w:color w:val="000000" w:themeColor="text1"/>
          <w:sz w:val="24"/>
          <w:szCs w:val="24"/>
        </w:rPr>
        <w:t>site immediately.</w:t>
      </w:r>
    </w:p>
    <w:p w14:paraId="54927C26" w14:textId="13FAA514" w:rsidR="00727BFF" w:rsidRPr="006C2CB1" w:rsidRDefault="00727BFF"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Have you, or</w:t>
      </w:r>
      <w:r w:rsidR="001E0DE3" w:rsidRPr="006C2CB1">
        <w:rPr>
          <w:rFonts w:ascii="Times New Roman" w:hAnsi="Times New Roman" w:cs="Times New Roman"/>
          <w:color w:val="000000" w:themeColor="text1"/>
          <w:sz w:val="24"/>
          <w:szCs w:val="24"/>
        </w:rPr>
        <w:t xml:space="preserve"> anyone you have had close contact with</w:t>
      </w:r>
      <w:r w:rsidRPr="006C2CB1">
        <w:rPr>
          <w:rFonts w:ascii="Times New Roman" w:hAnsi="Times New Roman" w:cs="Times New Roman"/>
          <w:color w:val="000000" w:themeColor="text1"/>
          <w:sz w:val="24"/>
          <w:szCs w:val="24"/>
        </w:rPr>
        <w:t>, been in contact with a person that has tested positive for COVID-19?</w:t>
      </w:r>
    </w:p>
    <w:p w14:paraId="12B18D88" w14:textId="4ED2CA19" w:rsidR="00727BFF" w:rsidRPr="006C2CB1" w:rsidRDefault="00727BFF"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 xml:space="preserve">Have you, or </w:t>
      </w:r>
      <w:r w:rsidR="001E0DE3" w:rsidRPr="006C2CB1">
        <w:rPr>
          <w:rFonts w:ascii="Times New Roman" w:hAnsi="Times New Roman" w:cs="Times New Roman"/>
          <w:color w:val="000000" w:themeColor="text1"/>
          <w:sz w:val="24"/>
          <w:szCs w:val="24"/>
        </w:rPr>
        <w:t>anyone you have had close contact with</w:t>
      </w:r>
      <w:r w:rsidRPr="006C2CB1">
        <w:rPr>
          <w:rFonts w:ascii="Times New Roman" w:hAnsi="Times New Roman" w:cs="Times New Roman"/>
          <w:color w:val="000000" w:themeColor="text1"/>
          <w:sz w:val="24"/>
          <w:szCs w:val="24"/>
        </w:rPr>
        <w:t>, been in contact with a person that is in the process of being tested for COVID-19?</w:t>
      </w:r>
    </w:p>
    <w:p w14:paraId="408F5813" w14:textId="40C4CC2C" w:rsidR="00727BFF" w:rsidRPr="006C2CB1" w:rsidRDefault="00727BFF"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 xml:space="preserve">Have you, </w:t>
      </w:r>
      <w:r w:rsidR="001E0DE3" w:rsidRPr="006C2CB1">
        <w:rPr>
          <w:rFonts w:ascii="Times New Roman" w:hAnsi="Times New Roman" w:cs="Times New Roman"/>
          <w:color w:val="000000" w:themeColor="text1"/>
          <w:sz w:val="24"/>
          <w:szCs w:val="24"/>
        </w:rPr>
        <w:t>or anyone you have had close contact with,</w:t>
      </w:r>
      <w:r w:rsidRPr="006C2CB1">
        <w:rPr>
          <w:rFonts w:ascii="Times New Roman" w:hAnsi="Times New Roman" w:cs="Times New Roman"/>
          <w:color w:val="000000" w:themeColor="text1"/>
          <w:sz w:val="24"/>
          <w:szCs w:val="24"/>
        </w:rPr>
        <w:t xml:space="preserve"> traveled outside of the U.S. within the last two weeks?</w:t>
      </w:r>
    </w:p>
    <w:p w14:paraId="5632972F" w14:textId="6DF2F28B" w:rsidR="00727BFF" w:rsidRPr="006C2CB1" w:rsidRDefault="00727BFF"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Have you been medically directed to self-quarantine due to possible exposure to COVID-19?</w:t>
      </w:r>
    </w:p>
    <w:p w14:paraId="6DDECE72" w14:textId="38A19E3A" w:rsidR="00727BFF" w:rsidRPr="006C2CB1" w:rsidRDefault="00727BFF" w:rsidP="0036672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C2CB1">
        <w:rPr>
          <w:rFonts w:ascii="Times New Roman" w:hAnsi="Times New Roman" w:cs="Times New Roman"/>
          <w:color w:val="000000" w:themeColor="text1"/>
          <w:sz w:val="24"/>
          <w:szCs w:val="24"/>
        </w:rPr>
        <w:t>Are you having trouble breathing or have you had flu-like symptoms within the past 48 hours, including: fever, cough, shortness of breath, sore throat, runny/stuffy nose, body aches, chills, or fatigue?</w:t>
      </w:r>
    </w:p>
    <w:p w14:paraId="3E36C90A" w14:textId="77777777" w:rsidR="000046C9" w:rsidRPr="009A4697" w:rsidRDefault="000046C9" w:rsidP="000046C9">
      <w:pPr>
        <w:pStyle w:val="ListParagraph"/>
        <w:numPr>
          <w:ilvl w:val="0"/>
          <w:numId w:val="1"/>
        </w:numPr>
        <w:spacing w:after="0" w:line="240" w:lineRule="auto"/>
        <w:jc w:val="both"/>
        <w:rPr>
          <w:rFonts w:ascii="Times New Roman" w:hAnsi="Times New Roman" w:cs="Times New Roman"/>
          <w:color w:val="000000" w:themeColor="text1"/>
          <w:sz w:val="24"/>
          <w:szCs w:val="24"/>
        </w:rPr>
      </w:pPr>
      <w:r w:rsidRPr="009A4697">
        <w:rPr>
          <w:rFonts w:ascii="Times New Roman" w:hAnsi="Times New Roman" w:cs="Times New Roman"/>
          <w:color w:val="000000" w:themeColor="text1"/>
          <w:sz w:val="24"/>
          <w:szCs w:val="24"/>
        </w:rPr>
        <w:t>Manage sick employees to ensure any illness is not spread to other workers.</w:t>
      </w:r>
    </w:p>
    <w:p w14:paraId="56CB51F5" w14:textId="77777777" w:rsidR="000046C9"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1477D">
        <w:rPr>
          <w:rFonts w:ascii="Times New Roman" w:hAnsi="Times New Roman" w:cs="Times New Roman"/>
          <w:color w:val="000000" w:themeColor="text1"/>
          <w:sz w:val="24"/>
          <w:szCs w:val="24"/>
        </w:rPr>
        <w:t>Actively encourage sick employees to stay home.</w:t>
      </w:r>
      <w:r>
        <w:rPr>
          <w:rFonts w:ascii="Times New Roman" w:hAnsi="Times New Roman" w:cs="Times New Roman"/>
          <w:color w:val="000000" w:themeColor="text1"/>
          <w:sz w:val="24"/>
          <w:szCs w:val="24"/>
        </w:rPr>
        <w:t xml:space="preserve"> </w:t>
      </w:r>
      <w:r w:rsidRPr="009A4697">
        <w:rPr>
          <w:rFonts w:ascii="Times New Roman" w:hAnsi="Times New Roman" w:cs="Times New Roman"/>
          <w:color w:val="000000" w:themeColor="text1"/>
          <w:sz w:val="24"/>
          <w:szCs w:val="24"/>
        </w:rPr>
        <w:t>It is critical that individuals NOT report to work while they are experiencing illness symptoms such as fever, cough, shortness of breath, sore throat, runny/stuffy nose, body aches, chills, or fatigue.</w:t>
      </w:r>
      <w:r>
        <w:rPr>
          <w:rFonts w:ascii="Times New Roman" w:hAnsi="Times New Roman" w:cs="Times New Roman"/>
          <w:color w:val="000000" w:themeColor="text1"/>
          <w:sz w:val="24"/>
          <w:szCs w:val="24"/>
        </w:rPr>
        <w:t xml:space="preserve"> </w:t>
      </w:r>
      <w:r w:rsidRPr="009A4697">
        <w:rPr>
          <w:rFonts w:ascii="Times New Roman" w:hAnsi="Times New Roman" w:cs="Times New Roman"/>
          <w:color w:val="000000" w:themeColor="text1"/>
          <w:sz w:val="24"/>
          <w:szCs w:val="24"/>
        </w:rPr>
        <w:t>Individuals should seek medical attention if they develop these symptoms.</w:t>
      </w:r>
    </w:p>
    <w:p w14:paraId="51140F3A" w14:textId="77777777" w:rsidR="000046C9" w:rsidRPr="0061477D"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1477D">
        <w:rPr>
          <w:rFonts w:ascii="Times New Roman" w:hAnsi="Times New Roman" w:cs="Times New Roman"/>
          <w:color w:val="000000" w:themeColor="text1"/>
          <w:sz w:val="24"/>
          <w:szCs w:val="24"/>
        </w:rPr>
        <w:t xml:space="preserve">Employees who have symptoms of acute respiratory illness are recommended to stay home and not return to work until they are free of fever (100.4° F [38.0° C] or greater using an oral thermometer), signs of a fever, and any other symptoms for at least 24 hours, without the use of fever-reducing or other symptom-altering medicines (e.g. cough suppressants). </w:t>
      </w:r>
    </w:p>
    <w:p w14:paraId="0998FB24" w14:textId="77777777" w:rsidR="000046C9" w:rsidRPr="0061477D"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1477D">
        <w:rPr>
          <w:rFonts w:ascii="Times New Roman" w:hAnsi="Times New Roman" w:cs="Times New Roman"/>
          <w:color w:val="000000" w:themeColor="text1"/>
          <w:sz w:val="24"/>
          <w:szCs w:val="24"/>
        </w:rPr>
        <w:t xml:space="preserve">CDC recommends </w:t>
      </w:r>
      <w:r>
        <w:rPr>
          <w:rFonts w:ascii="Times New Roman" w:hAnsi="Times New Roman" w:cs="Times New Roman"/>
          <w:color w:val="000000" w:themeColor="text1"/>
          <w:sz w:val="24"/>
          <w:szCs w:val="24"/>
        </w:rPr>
        <w:t xml:space="preserve">to immediately separate and send home </w:t>
      </w:r>
      <w:r w:rsidRPr="0061477D">
        <w:rPr>
          <w:rFonts w:ascii="Times New Roman" w:hAnsi="Times New Roman" w:cs="Times New Roman"/>
          <w:color w:val="000000" w:themeColor="text1"/>
          <w:sz w:val="24"/>
          <w:szCs w:val="24"/>
        </w:rPr>
        <w:t>employees who appear to have acute respiratory illness symptoms (i.e. cough, shortness of breath) upon arrival to work or become sick during the day</w:t>
      </w:r>
      <w:r>
        <w:rPr>
          <w:rFonts w:ascii="Times New Roman" w:hAnsi="Times New Roman" w:cs="Times New Roman"/>
          <w:color w:val="000000" w:themeColor="text1"/>
          <w:sz w:val="24"/>
          <w:szCs w:val="24"/>
        </w:rPr>
        <w:t>.</w:t>
      </w:r>
    </w:p>
    <w:p w14:paraId="27F35CAB" w14:textId="4CE74A1A" w:rsidR="000046C9"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61477D">
        <w:rPr>
          <w:rFonts w:ascii="Times New Roman" w:hAnsi="Times New Roman" w:cs="Times New Roman"/>
          <w:color w:val="000000" w:themeColor="text1"/>
          <w:sz w:val="24"/>
          <w:szCs w:val="24"/>
        </w:rPr>
        <w:t>Communicate your company’s Human Resources practices for managing sick time related to COVID-19.</w:t>
      </w:r>
    </w:p>
    <w:p w14:paraId="54CEC008" w14:textId="037E8650" w:rsidR="00014F58" w:rsidRDefault="00014F58" w:rsidP="00366728">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Personal Protective Equipment (PPE)</w:t>
      </w:r>
    </w:p>
    <w:p w14:paraId="7E5F4B0A" w14:textId="2C26BD36" w:rsidR="00014F58" w:rsidRDefault="00014F58"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Do not share</w:t>
      </w:r>
      <w:r>
        <w:rPr>
          <w:rFonts w:ascii="Times New Roman" w:hAnsi="Times New Roman" w:cs="Times New Roman"/>
          <w:color w:val="000000" w:themeColor="text1"/>
          <w:sz w:val="24"/>
          <w:szCs w:val="24"/>
        </w:rPr>
        <w:t xml:space="preserve"> PPE.</w:t>
      </w:r>
    </w:p>
    <w:p w14:paraId="0B8E76AE" w14:textId="4753868E" w:rsidR="00014F58" w:rsidRDefault="00014F58"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Ensure used PPE is disposed of properly.</w:t>
      </w:r>
    </w:p>
    <w:p w14:paraId="6A5DD305" w14:textId="7B09E14D" w:rsidR="00014F58" w:rsidRDefault="00014F58"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Sanitize reusable PPE per manufacturer’s recommendation prior to each use.</w:t>
      </w:r>
    </w:p>
    <w:p w14:paraId="7A8A4143" w14:textId="24F68FDE" w:rsidR="00014F58" w:rsidRDefault="00014F58"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Utilize disposable gloves where appropriate; instruct workers to wash hands after removing gloves.</w:t>
      </w:r>
    </w:p>
    <w:p w14:paraId="0DFCE26F" w14:textId="11B2A300" w:rsidR="00014F58" w:rsidRDefault="00014F58" w:rsidP="008D62C3">
      <w:pPr>
        <w:pStyle w:val="ListParagraph"/>
        <w:keepNext/>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Tools, Supplies, Equipment</w:t>
      </w:r>
    </w:p>
    <w:p w14:paraId="0D23F15F" w14:textId="64FBB7B5" w:rsidR="00014F58" w:rsidRDefault="00014F58" w:rsidP="008D62C3">
      <w:pPr>
        <w:pStyle w:val="ListParagraph"/>
        <w:keepNext/>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 xml:space="preserve">Do not share </w:t>
      </w:r>
      <w:r w:rsidR="00A129FC">
        <w:rPr>
          <w:rFonts w:ascii="Times New Roman" w:hAnsi="Times New Roman" w:cs="Times New Roman"/>
          <w:color w:val="000000" w:themeColor="text1"/>
          <w:sz w:val="24"/>
          <w:szCs w:val="24"/>
        </w:rPr>
        <w:t xml:space="preserve">hand </w:t>
      </w:r>
      <w:r w:rsidRPr="00727BFF">
        <w:rPr>
          <w:rFonts w:ascii="Times New Roman" w:hAnsi="Times New Roman" w:cs="Times New Roman"/>
          <w:color w:val="000000" w:themeColor="text1"/>
          <w:sz w:val="24"/>
          <w:szCs w:val="24"/>
        </w:rPr>
        <w:t>tools</w:t>
      </w:r>
      <w:r w:rsidR="00A129FC">
        <w:rPr>
          <w:rFonts w:ascii="Times New Roman" w:hAnsi="Times New Roman" w:cs="Times New Roman"/>
          <w:color w:val="000000" w:themeColor="text1"/>
          <w:sz w:val="24"/>
          <w:szCs w:val="24"/>
        </w:rPr>
        <w:t xml:space="preserve"> (shovels, floats, loots, hand saws, etc.)</w:t>
      </w:r>
    </w:p>
    <w:p w14:paraId="6660C360" w14:textId="247D9DD0" w:rsidR="001F750F" w:rsidRDefault="00014F58" w:rsidP="008D62C3">
      <w:pPr>
        <w:pStyle w:val="ListParagraph"/>
        <w:keepNext/>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 xml:space="preserve">Disinfect reusable supplies </w:t>
      </w:r>
      <w:r w:rsidR="00AD0048">
        <w:rPr>
          <w:rFonts w:ascii="Times New Roman" w:hAnsi="Times New Roman" w:cs="Times New Roman"/>
          <w:color w:val="000000" w:themeColor="text1"/>
          <w:sz w:val="24"/>
          <w:szCs w:val="24"/>
        </w:rPr>
        <w:t>before and after use.</w:t>
      </w:r>
    </w:p>
    <w:p w14:paraId="021BEC03" w14:textId="68E6AB6D" w:rsidR="00AD0048" w:rsidRDefault="00AD0048" w:rsidP="008D62C3">
      <w:pPr>
        <w:pStyle w:val="ListParagraph"/>
        <w:keepNext/>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Operators use the same piece of equipment all day.</w:t>
      </w:r>
    </w:p>
    <w:p w14:paraId="540BF53B" w14:textId="5BAE4508" w:rsidR="00AD0048" w:rsidRPr="00AD0048" w:rsidRDefault="001F750F" w:rsidP="00AD004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1F750F">
        <w:rPr>
          <w:rFonts w:ascii="Times New Roman" w:hAnsi="Times New Roman" w:cs="Times New Roman"/>
          <w:color w:val="000000" w:themeColor="text1"/>
          <w:sz w:val="24"/>
          <w:szCs w:val="24"/>
        </w:rPr>
        <w:t xml:space="preserve">Clean surfaces of </w:t>
      </w:r>
      <w:r>
        <w:rPr>
          <w:rFonts w:ascii="Times New Roman" w:hAnsi="Times New Roman" w:cs="Times New Roman"/>
          <w:color w:val="000000" w:themeColor="text1"/>
          <w:sz w:val="24"/>
          <w:szCs w:val="24"/>
        </w:rPr>
        <w:t xml:space="preserve">construction equipment (pavers, end loader, rollers, cranes, etc.) and </w:t>
      </w:r>
      <w:r w:rsidRPr="001F750F">
        <w:rPr>
          <w:rFonts w:ascii="Times New Roman" w:hAnsi="Times New Roman" w:cs="Times New Roman"/>
          <w:color w:val="000000" w:themeColor="text1"/>
          <w:sz w:val="24"/>
          <w:szCs w:val="24"/>
        </w:rPr>
        <w:t>service/fleet vehicles</w:t>
      </w:r>
      <w:r>
        <w:rPr>
          <w:rFonts w:ascii="Times New Roman" w:hAnsi="Times New Roman" w:cs="Times New Roman"/>
          <w:color w:val="000000" w:themeColor="text1"/>
          <w:sz w:val="24"/>
          <w:szCs w:val="24"/>
        </w:rPr>
        <w:t xml:space="preserve"> including</w:t>
      </w:r>
      <w:r w:rsidRPr="001F750F">
        <w:rPr>
          <w:rFonts w:ascii="Times New Roman" w:hAnsi="Times New Roman" w:cs="Times New Roman"/>
          <w:color w:val="000000" w:themeColor="text1"/>
          <w:sz w:val="24"/>
          <w:szCs w:val="24"/>
        </w:rPr>
        <w:t xml:space="preserve"> steering wheel, gear shift, instrument panels, etc.</w:t>
      </w:r>
      <w:r w:rsidR="00AD0048">
        <w:rPr>
          <w:rFonts w:ascii="Times New Roman" w:hAnsi="Times New Roman" w:cs="Times New Roman"/>
          <w:color w:val="000000" w:themeColor="text1"/>
          <w:sz w:val="24"/>
          <w:szCs w:val="24"/>
        </w:rPr>
        <w:t xml:space="preserve"> at</w:t>
      </w:r>
      <w:r w:rsidR="00AD0048" w:rsidRPr="00AD0048">
        <w:rPr>
          <w:rFonts w:ascii="Times New Roman" w:hAnsi="Times New Roman" w:cs="Times New Roman"/>
          <w:color w:val="000000" w:themeColor="text1"/>
          <w:sz w:val="24"/>
          <w:szCs w:val="24"/>
        </w:rPr>
        <w:t xml:space="preserve"> beginning and end of shifts</w:t>
      </w:r>
      <w:r w:rsidR="00AD00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U</w:t>
      </w:r>
      <w:r w:rsidRPr="001F750F">
        <w:rPr>
          <w:rFonts w:ascii="Times New Roman" w:hAnsi="Times New Roman" w:cs="Times New Roman"/>
          <w:color w:val="000000" w:themeColor="text1"/>
          <w:sz w:val="24"/>
          <w:szCs w:val="24"/>
        </w:rPr>
        <w:t>se aerosol sanitizers inside closed cabs.</w:t>
      </w:r>
    </w:p>
    <w:p w14:paraId="26F85950" w14:textId="11669104" w:rsidR="00CB2A69" w:rsidRPr="00CB2A69" w:rsidRDefault="00DD2869" w:rsidP="00CB2A69">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Documentation</w:t>
      </w:r>
      <w:r w:rsidR="00A129FC">
        <w:rPr>
          <w:rFonts w:ascii="Times New Roman" w:hAnsi="Times New Roman" w:cs="Times New Roman"/>
          <w:color w:val="000000" w:themeColor="text1"/>
          <w:sz w:val="24"/>
          <w:szCs w:val="24"/>
        </w:rPr>
        <w:t>/</w:t>
      </w:r>
      <w:r w:rsidR="00CB2A69">
        <w:rPr>
          <w:rFonts w:ascii="Times New Roman" w:hAnsi="Times New Roman" w:cs="Times New Roman"/>
          <w:color w:val="000000" w:themeColor="text1"/>
          <w:sz w:val="24"/>
          <w:szCs w:val="24"/>
        </w:rPr>
        <w:t>Weight Tickets</w:t>
      </w:r>
    </w:p>
    <w:p w14:paraId="696CB107" w14:textId="7AD40DA7" w:rsidR="00CB2A69" w:rsidRDefault="00CB2A69" w:rsidP="00A129FC">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allowed, consider submitting required </w:t>
      </w:r>
      <w:r w:rsidR="00DD2869">
        <w:rPr>
          <w:rFonts w:ascii="Times New Roman" w:hAnsi="Times New Roman" w:cs="Times New Roman"/>
          <w:color w:val="000000" w:themeColor="text1"/>
          <w:sz w:val="24"/>
          <w:szCs w:val="24"/>
        </w:rPr>
        <w:t>documentation</w:t>
      </w:r>
      <w:r>
        <w:rPr>
          <w:rFonts w:ascii="Times New Roman" w:hAnsi="Times New Roman" w:cs="Times New Roman"/>
          <w:color w:val="000000" w:themeColor="text1"/>
          <w:sz w:val="24"/>
          <w:szCs w:val="24"/>
        </w:rPr>
        <w:t xml:space="preserve"> </w:t>
      </w:r>
      <w:r w:rsidR="00DD28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inspections, certifications, invoices, prevailing wage reports, etc</w:t>
      </w:r>
      <w:r w:rsidR="008E78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electronically.</w:t>
      </w:r>
    </w:p>
    <w:p w14:paraId="3FD9DDFD" w14:textId="2670D59F" w:rsidR="00CB2A69" w:rsidRDefault="00CB2A69" w:rsidP="00A129FC">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documents requir</w:t>
      </w:r>
      <w:r w:rsidR="000E4029">
        <w:rPr>
          <w:rFonts w:ascii="Times New Roman" w:hAnsi="Times New Roman" w:cs="Times New Roman"/>
          <w:color w:val="000000" w:themeColor="text1"/>
          <w:sz w:val="24"/>
          <w:szCs w:val="24"/>
        </w:rPr>
        <w:t>ing paper copies or wet signatures, consider drop boxes or other non-contact means to transfer paperwork between Contractor and Owner.</w:t>
      </w:r>
    </w:p>
    <w:p w14:paraId="792FE5B2" w14:textId="7F831EA0" w:rsidR="00A129FC" w:rsidRDefault="00CB2A69" w:rsidP="00A129FC">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Use e-ticketing for truck weight tickets. </w:t>
      </w:r>
    </w:p>
    <w:p w14:paraId="08DCFCC8" w14:textId="0E8C12E1" w:rsidR="00014F58" w:rsidRDefault="000046C9" w:rsidP="00366728">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Social Distancing</w:t>
      </w:r>
    </w:p>
    <w:p w14:paraId="55B3953D" w14:textId="2614BD1F" w:rsidR="001A1884" w:rsidRDefault="001A1884"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Restricting access to confined areas (field office, control room, </w:t>
      </w:r>
      <w:proofErr w:type="spellStart"/>
      <w:r>
        <w:rPr>
          <w:rFonts w:ascii="Times New Roman" w:hAnsi="Times New Roman" w:cs="Times New Roman"/>
          <w:color w:val="000000" w:themeColor="text1"/>
          <w:sz w:val="24"/>
          <w:szCs w:val="24"/>
        </w:rPr>
        <w:t>etc</w:t>
      </w:r>
      <w:proofErr w:type="spellEnd"/>
      <w:r>
        <w:rPr>
          <w:rFonts w:ascii="Times New Roman" w:hAnsi="Times New Roman" w:cs="Times New Roman"/>
          <w:color w:val="000000" w:themeColor="text1"/>
          <w:sz w:val="24"/>
          <w:szCs w:val="24"/>
        </w:rPr>
        <w:t>) to only essential staff needed to operate.</w:t>
      </w:r>
    </w:p>
    <w:p w14:paraId="4782A932" w14:textId="341CC318" w:rsidR="00014F58" w:rsidRDefault="00014F58"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possible, stagger work hours to avoid everyone arriving and leaving at the same time</w:t>
      </w:r>
      <w:r w:rsidR="008E78CC">
        <w:rPr>
          <w:rFonts w:ascii="Times New Roman" w:hAnsi="Times New Roman" w:cs="Times New Roman"/>
          <w:color w:val="000000" w:themeColor="text1"/>
          <w:sz w:val="24"/>
          <w:szCs w:val="24"/>
        </w:rPr>
        <w:t>.</w:t>
      </w:r>
    </w:p>
    <w:p w14:paraId="27289282" w14:textId="1C86945B" w:rsidR="00727BFF" w:rsidRDefault="00727BFF"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Do not congregate in lunch areas</w:t>
      </w:r>
      <w:r w:rsidR="00DD2869">
        <w:rPr>
          <w:rFonts w:ascii="Times New Roman" w:hAnsi="Times New Roman" w:cs="Times New Roman"/>
          <w:color w:val="000000" w:themeColor="text1"/>
          <w:sz w:val="24"/>
          <w:szCs w:val="24"/>
        </w:rPr>
        <w:t xml:space="preserve"> – eat separately.</w:t>
      </w:r>
    </w:p>
    <w:p w14:paraId="5AA950A7" w14:textId="2FE2AD0A" w:rsidR="00833ECF" w:rsidRDefault="00833ECF"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 xml:space="preserve">Do not use a common water cooler. </w:t>
      </w:r>
      <w:r w:rsidR="00DD2869">
        <w:rPr>
          <w:rFonts w:ascii="Times New Roman" w:hAnsi="Times New Roman" w:cs="Times New Roman"/>
          <w:color w:val="000000" w:themeColor="text1"/>
          <w:sz w:val="24"/>
          <w:szCs w:val="24"/>
        </w:rPr>
        <w:t>Use individual bottles or personal cooler.</w:t>
      </w:r>
    </w:p>
    <w:p w14:paraId="0C0AE4E6" w14:textId="77777777" w:rsidR="00DD2869" w:rsidRDefault="00DD2869"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DD2869">
        <w:rPr>
          <w:rFonts w:ascii="Times New Roman" w:hAnsi="Times New Roman" w:cs="Times New Roman"/>
          <w:color w:val="000000" w:themeColor="text1"/>
          <w:sz w:val="24"/>
          <w:szCs w:val="24"/>
        </w:rPr>
        <w:t xml:space="preserve">If possible, keep operations separate. Do not </w:t>
      </w:r>
      <w:r w:rsidR="00833ECF" w:rsidRPr="00DD2869">
        <w:rPr>
          <w:rFonts w:ascii="Times New Roman" w:hAnsi="Times New Roman" w:cs="Times New Roman"/>
          <w:color w:val="000000" w:themeColor="text1"/>
          <w:sz w:val="24"/>
          <w:szCs w:val="24"/>
        </w:rPr>
        <w:t>stack trades</w:t>
      </w:r>
      <w:r w:rsidR="0061477D" w:rsidRPr="00DD2869">
        <w:rPr>
          <w:rFonts w:ascii="Times New Roman" w:hAnsi="Times New Roman" w:cs="Times New Roman"/>
          <w:color w:val="000000" w:themeColor="text1"/>
          <w:sz w:val="24"/>
          <w:szCs w:val="24"/>
        </w:rPr>
        <w:t>/subcontractors</w:t>
      </w:r>
      <w:r w:rsidRPr="00DD2869">
        <w:rPr>
          <w:rFonts w:ascii="Times New Roman" w:hAnsi="Times New Roman" w:cs="Times New Roman"/>
          <w:color w:val="000000" w:themeColor="text1"/>
          <w:sz w:val="24"/>
          <w:szCs w:val="24"/>
        </w:rPr>
        <w:t>.</w:t>
      </w:r>
    </w:p>
    <w:p w14:paraId="4630CC31" w14:textId="6F250821" w:rsidR="00833ECF" w:rsidRPr="00DD2869" w:rsidRDefault="00833ECF" w:rsidP="00014F5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DD2869">
        <w:rPr>
          <w:rFonts w:ascii="Times New Roman" w:hAnsi="Times New Roman" w:cs="Times New Roman"/>
          <w:color w:val="000000" w:themeColor="text1"/>
          <w:sz w:val="24"/>
          <w:szCs w:val="24"/>
        </w:rPr>
        <w:t>Discourage carpooling to worksite</w:t>
      </w:r>
      <w:r w:rsidR="00DD2869">
        <w:rPr>
          <w:rFonts w:ascii="Times New Roman" w:hAnsi="Times New Roman" w:cs="Times New Roman"/>
          <w:color w:val="000000" w:themeColor="text1"/>
          <w:sz w:val="24"/>
          <w:szCs w:val="24"/>
        </w:rPr>
        <w:t xml:space="preserve"> </w:t>
      </w:r>
    </w:p>
    <w:p w14:paraId="77A7B727" w14:textId="469D70C6" w:rsidR="00DD2869" w:rsidRDefault="00DD2869" w:rsidP="0061477D">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possible, p</w:t>
      </w:r>
      <w:r w:rsidRPr="00833ECF">
        <w:rPr>
          <w:rFonts w:ascii="Times New Roman" w:hAnsi="Times New Roman" w:cs="Times New Roman"/>
          <w:color w:val="000000" w:themeColor="text1"/>
          <w:sz w:val="24"/>
          <w:szCs w:val="24"/>
        </w:rPr>
        <w:t xml:space="preserve">erform </w:t>
      </w:r>
      <w:r>
        <w:rPr>
          <w:rFonts w:ascii="Times New Roman" w:hAnsi="Times New Roman" w:cs="Times New Roman"/>
          <w:color w:val="000000" w:themeColor="text1"/>
          <w:sz w:val="24"/>
          <w:szCs w:val="24"/>
        </w:rPr>
        <w:t xml:space="preserve">all </w:t>
      </w:r>
      <w:r w:rsidRPr="00833ECF">
        <w:rPr>
          <w:rFonts w:ascii="Times New Roman" w:hAnsi="Times New Roman" w:cs="Times New Roman"/>
          <w:color w:val="000000" w:themeColor="text1"/>
          <w:sz w:val="24"/>
          <w:szCs w:val="24"/>
        </w:rPr>
        <w:t>meetings online or via conference call.</w:t>
      </w:r>
      <w:r>
        <w:rPr>
          <w:rFonts w:ascii="Times New Roman" w:hAnsi="Times New Roman" w:cs="Times New Roman"/>
          <w:color w:val="000000" w:themeColor="text1"/>
          <w:sz w:val="24"/>
          <w:szCs w:val="24"/>
        </w:rPr>
        <w:t xml:space="preserve"> </w:t>
      </w:r>
      <w:r w:rsidR="00833ECF" w:rsidRPr="00833ECF">
        <w:rPr>
          <w:rFonts w:ascii="Times New Roman" w:hAnsi="Times New Roman" w:cs="Times New Roman"/>
          <w:color w:val="000000" w:themeColor="text1"/>
          <w:sz w:val="24"/>
          <w:szCs w:val="24"/>
        </w:rPr>
        <w:t>Do not host large group meetings</w:t>
      </w:r>
      <w:r>
        <w:rPr>
          <w:rFonts w:ascii="Times New Roman" w:hAnsi="Times New Roman" w:cs="Times New Roman"/>
          <w:color w:val="000000" w:themeColor="text1"/>
          <w:sz w:val="24"/>
          <w:szCs w:val="24"/>
        </w:rPr>
        <w:t xml:space="preserve"> -</w:t>
      </w:r>
      <w:r w:rsidR="00833ECF" w:rsidRPr="00833ECF">
        <w:rPr>
          <w:rFonts w:ascii="Times New Roman" w:hAnsi="Times New Roman" w:cs="Times New Roman"/>
          <w:color w:val="000000" w:themeColor="text1"/>
          <w:sz w:val="24"/>
          <w:szCs w:val="24"/>
        </w:rPr>
        <w:t xml:space="preserve"> CDC </w:t>
      </w:r>
      <w:r>
        <w:rPr>
          <w:rFonts w:ascii="Times New Roman" w:hAnsi="Times New Roman" w:cs="Times New Roman"/>
          <w:color w:val="000000" w:themeColor="text1"/>
          <w:sz w:val="24"/>
          <w:szCs w:val="24"/>
        </w:rPr>
        <w:t>defines large group as</w:t>
      </w:r>
      <w:r w:rsidR="00833ECF" w:rsidRPr="00833ECF">
        <w:rPr>
          <w:rFonts w:ascii="Times New Roman" w:hAnsi="Times New Roman" w:cs="Times New Roman"/>
          <w:color w:val="000000" w:themeColor="text1"/>
          <w:sz w:val="24"/>
          <w:szCs w:val="24"/>
        </w:rPr>
        <w:t xml:space="preserve"> 10+ people</w:t>
      </w:r>
      <w:r>
        <w:rPr>
          <w:rFonts w:ascii="Times New Roman" w:hAnsi="Times New Roman" w:cs="Times New Roman"/>
          <w:color w:val="000000" w:themeColor="text1"/>
          <w:sz w:val="24"/>
          <w:szCs w:val="24"/>
        </w:rPr>
        <w:t>.</w:t>
      </w:r>
    </w:p>
    <w:p w14:paraId="554F8FAB" w14:textId="376AEC44" w:rsidR="00833ECF" w:rsidRPr="00833ECF" w:rsidRDefault="00DD2869" w:rsidP="0061477D">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possible, k</w:t>
      </w:r>
      <w:r w:rsidR="00833ECF" w:rsidRPr="00833ECF">
        <w:rPr>
          <w:rFonts w:ascii="Times New Roman" w:hAnsi="Times New Roman" w:cs="Times New Roman"/>
          <w:color w:val="000000" w:themeColor="text1"/>
          <w:sz w:val="24"/>
          <w:szCs w:val="24"/>
        </w:rPr>
        <w:t xml:space="preserve">eep a </w:t>
      </w:r>
      <w:proofErr w:type="gramStart"/>
      <w:r w:rsidR="00833ECF" w:rsidRPr="00833ECF">
        <w:rPr>
          <w:rFonts w:ascii="Times New Roman" w:hAnsi="Times New Roman" w:cs="Times New Roman"/>
          <w:color w:val="000000" w:themeColor="text1"/>
          <w:sz w:val="24"/>
          <w:szCs w:val="24"/>
        </w:rPr>
        <w:t>6 foot</w:t>
      </w:r>
      <w:proofErr w:type="gramEnd"/>
      <w:r w:rsidR="00833ECF" w:rsidRPr="00833ECF">
        <w:rPr>
          <w:rFonts w:ascii="Times New Roman" w:hAnsi="Times New Roman" w:cs="Times New Roman"/>
          <w:color w:val="000000" w:themeColor="text1"/>
          <w:sz w:val="24"/>
          <w:szCs w:val="24"/>
        </w:rPr>
        <w:t xml:space="preserve"> distance between people. </w:t>
      </w:r>
    </w:p>
    <w:p w14:paraId="684763D1" w14:textId="6D7252F9" w:rsidR="00833ECF" w:rsidRPr="00833ECF" w:rsidRDefault="00DD2869" w:rsidP="0061477D">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possible, </w:t>
      </w:r>
      <w:r w:rsidR="00833ECF" w:rsidRPr="00833ECF">
        <w:rPr>
          <w:rFonts w:ascii="Times New Roman" w:hAnsi="Times New Roman" w:cs="Times New Roman"/>
          <w:color w:val="000000" w:themeColor="text1"/>
          <w:sz w:val="24"/>
          <w:szCs w:val="24"/>
        </w:rPr>
        <w:t xml:space="preserve">allow non-essential personnel to work from home </w:t>
      </w:r>
      <w:r>
        <w:rPr>
          <w:rFonts w:ascii="Times New Roman" w:hAnsi="Times New Roman" w:cs="Times New Roman"/>
          <w:color w:val="000000" w:themeColor="text1"/>
          <w:sz w:val="24"/>
          <w:szCs w:val="24"/>
        </w:rPr>
        <w:t>t</w:t>
      </w:r>
      <w:r w:rsidRPr="00833ECF">
        <w:rPr>
          <w:rFonts w:ascii="Times New Roman" w:hAnsi="Times New Roman" w:cs="Times New Roman"/>
          <w:color w:val="000000" w:themeColor="text1"/>
          <w:sz w:val="24"/>
          <w:szCs w:val="24"/>
        </w:rPr>
        <w:t xml:space="preserve">o limit the number of people </w:t>
      </w:r>
      <w:r>
        <w:rPr>
          <w:rFonts w:ascii="Times New Roman" w:hAnsi="Times New Roman" w:cs="Times New Roman"/>
          <w:color w:val="000000" w:themeColor="text1"/>
          <w:sz w:val="24"/>
          <w:szCs w:val="24"/>
        </w:rPr>
        <w:t>at</w:t>
      </w:r>
      <w:r w:rsidRPr="00833ECF">
        <w:rPr>
          <w:rFonts w:ascii="Times New Roman" w:hAnsi="Times New Roman" w:cs="Times New Roman"/>
          <w:color w:val="000000" w:themeColor="text1"/>
          <w:sz w:val="24"/>
          <w:szCs w:val="24"/>
        </w:rPr>
        <w:t xml:space="preserve"> a </w:t>
      </w:r>
      <w:r>
        <w:rPr>
          <w:rFonts w:ascii="Times New Roman" w:hAnsi="Times New Roman" w:cs="Times New Roman"/>
          <w:color w:val="000000" w:themeColor="text1"/>
          <w:sz w:val="24"/>
          <w:szCs w:val="24"/>
        </w:rPr>
        <w:t>worksite.</w:t>
      </w:r>
    </w:p>
    <w:p w14:paraId="4DBECADB" w14:textId="2B7B1424" w:rsidR="00833ECF" w:rsidRPr="00727BFF" w:rsidRDefault="000046C9" w:rsidP="0061477D">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Non-contact greetings only. </w:t>
      </w:r>
      <w:r w:rsidR="00833ECF" w:rsidRPr="00833ECF">
        <w:rPr>
          <w:rFonts w:ascii="Times New Roman" w:hAnsi="Times New Roman" w:cs="Times New Roman"/>
          <w:color w:val="000000" w:themeColor="text1"/>
          <w:sz w:val="24"/>
          <w:szCs w:val="24"/>
        </w:rPr>
        <w:t>Discourage hand-shaking and other contact greetings.</w:t>
      </w:r>
    </w:p>
    <w:p w14:paraId="0B4BE592" w14:textId="5E46FC9D" w:rsidR="000046C9" w:rsidRDefault="000046C9" w:rsidP="009A4697">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Promote good hygiene.</w:t>
      </w:r>
      <w:r w:rsidR="00AD0048" w:rsidRPr="00AD0048">
        <w:t xml:space="preserve"> </w:t>
      </w:r>
    </w:p>
    <w:p w14:paraId="6836B3E1" w14:textId="4003770B" w:rsidR="000046C9" w:rsidRDefault="009A4697"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 xml:space="preserve">Provide </w:t>
      </w:r>
      <w:r w:rsidR="000046C9">
        <w:rPr>
          <w:rFonts w:ascii="Times New Roman" w:hAnsi="Times New Roman" w:cs="Times New Roman"/>
          <w:color w:val="000000" w:themeColor="text1"/>
          <w:sz w:val="24"/>
          <w:szCs w:val="24"/>
        </w:rPr>
        <w:t xml:space="preserve">hand sanitizing stations. If </w:t>
      </w:r>
      <w:r w:rsidRPr="00727BFF">
        <w:rPr>
          <w:rFonts w:ascii="Times New Roman" w:hAnsi="Times New Roman" w:cs="Times New Roman"/>
          <w:color w:val="000000" w:themeColor="text1"/>
          <w:sz w:val="24"/>
          <w:szCs w:val="24"/>
        </w:rPr>
        <w:t>soap and water</w:t>
      </w:r>
      <w:r w:rsidR="000046C9">
        <w:rPr>
          <w:rFonts w:ascii="Times New Roman" w:hAnsi="Times New Roman" w:cs="Times New Roman"/>
          <w:color w:val="000000" w:themeColor="text1"/>
          <w:sz w:val="24"/>
          <w:szCs w:val="24"/>
        </w:rPr>
        <w:t xml:space="preserve"> is not available, use</w:t>
      </w:r>
      <w:r w:rsidRPr="00727BFF">
        <w:rPr>
          <w:rFonts w:ascii="Times New Roman" w:hAnsi="Times New Roman" w:cs="Times New Roman"/>
          <w:color w:val="000000" w:themeColor="text1"/>
          <w:sz w:val="24"/>
          <w:szCs w:val="24"/>
        </w:rPr>
        <w:t xml:space="preserve"> alcohol-based</w:t>
      </w:r>
      <w:r>
        <w:rPr>
          <w:rFonts w:ascii="Times New Roman" w:hAnsi="Times New Roman" w:cs="Times New Roman"/>
          <w:color w:val="000000" w:themeColor="text1"/>
          <w:sz w:val="24"/>
          <w:szCs w:val="24"/>
        </w:rPr>
        <w:t xml:space="preserve"> (60 – 95%)</w:t>
      </w:r>
      <w:r w:rsidRPr="00727BFF">
        <w:rPr>
          <w:rFonts w:ascii="Times New Roman" w:hAnsi="Times New Roman" w:cs="Times New Roman"/>
          <w:color w:val="000000" w:themeColor="text1"/>
          <w:sz w:val="24"/>
          <w:szCs w:val="24"/>
        </w:rPr>
        <w:t xml:space="preserve"> hand </w:t>
      </w:r>
      <w:r w:rsidR="000046C9">
        <w:rPr>
          <w:rFonts w:ascii="Times New Roman" w:hAnsi="Times New Roman" w:cs="Times New Roman"/>
          <w:color w:val="000000" w:themeColor="text1"/>
          <w:sz w:val="24"/>
          <w:szCs w:val="24"/>
        </w:rPr>
        <w:t>sanitizer</w:t>
      </w:r>
      <w:r w:rsidRPr="00727BFF">
        <w:rPr>
          <w:rFonts w:ascii="Times New Roman" w:hAnsi="Times New Roman" w:cs="Times New Roman"/>
          <w:color w:val="000000" w:themeColor="text1"/>
          <w:sz w:val="24"/>
          <w:szCs w:val="24"/>
        </w:rPr>
        <w:t>.</w:t>
      </w:r>
    </w:p>
    <w:p w14:paraId="3028445D" w14:textId="75CDEB8E" w:rsidR="00AD0048" w:rsidRPr="00AD0048" w:rsidRDefault="00AD0048" w:rsidP="00AD0048">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AD0048">
        <w:rPr>
          <w:rFonts w:ascii="Times New Roman" w:hAnsi="Times New Roman" w:cs="Times New Roman"/>
          <w:color w:val="000000" w:themeColor="text1"/>
          <w:sz w:val="24"/>
          <w:szCs w:val="24"/>
        </w:rPr>
        <w:t>Encourage people to cover mouth and nose with a tissue when you cough or sneeze or use the inside of elbow. Throw used tissues in the trash.</w:t>
      </w:r>
    </w:p>
    <w:p w14:paraId="5FFAB583" w14:textId="763554ED" w:rsidR="001A1884" w:rsidRDefault="001A1884"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Discourage </w:t>
      </w:r>
      <w:r w:rsidRPr="001A1884">
        <w:rPr>
          <w:rFonts w:ascii="Times New Roman" w:hAnsi="Times New Roman" w:cs="Times New Roman"/>
          <w:color w:val="000000" w:themeColor="text1"/>
          <w:sz w:val="24"/>
          <w:szCs w:val="24"/>
        </w:rPr>
        <w:t>touching eyes, nose and mouth.</w:t>
      </w:r>
    </w:p>
    <w:p w14:paraId="3E48C818" w14:textId="4E753A46" w:rsidR="009A4697" w:rsidRPr="00727BFF"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Provide additional port-a-potties.</w:t>
      </w:r>
    </w:p>
    <w:p w14:paraId="3CA0C870" w14:textId="2BC080E5" w:rsidR="009A4697"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727BFF">
        <w:rPr>
          <w:rFonts w:ascii="Times New Roman" w:hAnsi="Times New Roman" w:cs="Times New Roman"/>
          <w:color w:val="000000" w:themeColor="text1"/>
          <w:sz w:val="24"/>
          <w:szCs w:val="24"/>
        </w:rPr>
        <w:t>Provide routine environmental cleaning (doorknobs, keyboards, counters, and other surfaces).</w:t>
      </w:r>
    </w:p>
    <w:p w14:paraId="202D5F5E" w14:textId="685378BA" w:rsidR="000046C9" w:rsidRDefault="001F750F"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0046C9">
        <w:rPr>
          <w:rFonts w:ascii="Times New Roman" w:hAnsi="Times New Roman" w:cs="Times New Roman"/>
          <w:color w:val="000000" w:themeColor="text1"/>
          <w:sz w:val="24"/>
          <w:szCs w:val="24"/>
        </w:rPr>
        <w:t>Utilize disposable hand towels and no-touch trash receptacles.</w:t>
      </w:r>
      <w:r>
        <w:rPr>
          <w:rFonts w:ascii="Times New Roman" w:hAnsi="Times New Roman" w:cs="Times New Roman"/>
          <w:color w:val="000000" w:themeColor="text1"/>
          <w:sz w:val="24"/>
          <w:szCs w:val="24"/>
        </w:rPr>
        <w:t xml:space="preserve"> </w:t>
      </w:r>
      <w:r w:rsidR="000046C9" w:rsidRPr="000046C9">
        <w:rPr>
          <w:rFonts w:ascii="Times New Roman" w:hAnsi="Times New Roman" w:cs="Times New Roman"/>
          <w:color w:val="000000" w:themeColor="text1"/>
          <w:sz w:val="24"/>
          <w:szCs w:val="24"/>
        </w:rPr>
        <w:t>Identify specific locations and practices for daily trash</w:t>
      </w:r>
      <w:r>
        <w:rPr>
          <w:rFonts w:ascii="Times New Roman" w:hAnsi="Times New Roman" w:cs="Times New Roman"/>
          <w:color w:val="000000" w:themeColor="text1"/>
          <w:sz w:val="24"/>
          <w:szCs w:val="24"/>
        </w:rPr>
        <w:t>.</w:t>
      </w:r>
    </w:p>
    <w:p w14:paraId="36E815A4" w14:textId="1A9DBFD9" w:rsidR="000046C9" w:rsidRPr="000046C9"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0046C9">
        <w:rPr>
          <w:rFonts w:ascii="Times New Roman" w:hAnsi="Times New Roman" w:cs="Times New Roman"/>
          <w:color w:val="000000" w:themeColor="text1"/>
          <w:sz w:val="24"/>
          <w:szCs w:val="24"/>
        </w:rPr>
        <w:t>Request additional/increased sanitation (disinfecting) of portable toilets.</w:t>
      </w:r>
    </w:p>
    <w:p w14:paraId="00930B6D" w14:textId="325E23CE" w:rsidR="000046C9" w:rsidRDefault="000046C9"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r w:rsidRPr="000046C9">
        <w:rPr>
          <w:rFonts w:ascii="Times New Roman" w:hAnsi="Times New Roman" w:cs="Times New Roman"/>
          <w:color w:val="000000" w:themeColor="text1"/>
          <w:sz w:val="24"/>
          <w:szCs w:val="24"/>
        </w:rPr>
        <w:t>Avoid cleaning techniques, such as using pressurized air or water sprays that may result in the generation of bioaerosols.</w:t>
      </w:r>
    </w:p>
    <w:p w14:paraId="60905885" w14:textId="3A9FE0E5" w:rsidR="001F750F" w:rsidRDefault="001F750F" w:rsidP="001F750F">
      <w:pPr>
        <w:pStyle w:val="ListParagraph"/>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Resources</w:t>
      </w:r>
    </w:p>
    <w:p w14:paraId="22839752" w14:textId="589F308D" w:rsidR="001F750F" w:rsidRDefault="008213CA"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hyperlink r:id="rId12" w:history="1">
        <w:r w:rsidR="001F750F" w:rsidRPr="001F750F">
          <w:rPr>
            <w:rStyle w:val="Hyperlink"/>
            <w:rFonts w:ascii="Times New Roman" w:hAnsi="Times New Roman" w:cs="Times New Roman"/>
            <w:sz w:val="24"/>
            <w:szCs w:val="24"/>
          </w:rPr>
          <w:t>Center for Disease Control</w:t>
        </w:r>
      </w:hyperlink>
      <w:r w:rsidR="001E0DE3">
        <w:rPr>
          <w:rStyle w:val="Hyperlink"/>
          <w:rFonts w:ascii="Times New Roman" w:hAnsi="Times New Roman" w:cs="Times New Roman"/>
          <w:sz w:val="24"/>
          <w:szCs w:val="24"/>
        </w:rPr>
        <w:t xml:space="preserve"> and Prevention</w:t>
      </w:r>
    </w:p>
    <w:p w14:paraId="07FA86C4" w14:textId="504A83BB" w:rsidR="001F750F" w:rsidRDefault="008213CA" w:rsidP="000046C9">
      <w:pPr>
        <w:pStyle w:val="ListParagraph"/>
        <w:numPr>
          <w:ilvl w:val="1"/>
          <w:numId w:val="1"/>
        </w:numPr>
        <w:spacing w:after="0" w:line="240" w:lineRule="auto"/>
        <w:ind w:left="720"/>
        <w:jc w:val="both"/>
        <w:rPr>
          <w:rFonts w:ascii="Times New Roman" w:hAnsi="Times New Roman" w:cs="Times New Roman"/>
          <w:color w:val="000000" w:themeColor="text1"/>
          <w:sz w:val="24"/>
          <w:szCs w:val="24"/>
        </w:rPr>
      </w:pPr>
      <w:hyperlink r:id="rId13" w:history="1">
        <w:r w:rsidR="001F750F" w:rsidRPr="001F750F">
          <w:rPr>
            <w:rStyle w:val="Hyperlink"/>
            <w:rFonts w:ascii="Times New Roman" w:hAnsi="Times New Roman" w:cs="Times New Roman"/>
            <w:sz w:val="24"/>
            <w:szCs w:val="24"/>
          </w:rPr>
          <w:t>OSHA Guidance on Preparing Workplaces for COVID-19</w:t>
        </w:r>
      </w:hyperlink>
    </w:p>
    <w:p w14:paraId="567D84B7" w14:textId="09D59CAB" w:rsidR="00152A84" w:rsidRPr="00F60CB4" w:rsidRDefault="008213CA" w:rsidP="00366728">
      <w:pPr>
        <w:pStyle w:val="ListParagraph"/>
        <w:numPr>
          <w:ilvl w:val="1"/>
          <w:numId w:val="1"/>
        </w:numPr>
        <w:spacing w:after="0" w:line="240" w:lineRule="auto"/>
        <w:ind w:left="720"/>
        <w:jc w:val="both"/>
        <w:rPr>
          <w:rStyle w:val="Hyperlink"/>
          <w:rFonts w:ascii="Times New Roman" w:hAnsi="Times New Roman" w:cs="Times New Roman"/>
          <w:color w:val="000000" w:themeColor="text1"/>
          <w:sz w:val="24"/>
          <w:szCs w:val="24"/>
          <w:u w:val="none"/>
        </w:rPr>
      </w:pPr>
      <w:hyperlink r:id="rId14" w:history="1">
        <w:r w:rsidR="001F750F" w:rsidRPr="001F750F">
          <w:rPr>
            <w:rStyle w:val="Hyperlink"/>
            <w:rFonts w:ascii="Times New Roman" w:hAnsi="Times New Roman" w:cs="Times New Roman"/>
            <w:sz w:val="24"/>
            <w:szCs w:val="24"/>
          </w:rPr>
          <w:t>Illinois Department of Public Health</w:t>
        </w:r>
      </w:hyperlink>
    </w:p>
    <w:p w14:paraId="62E80B22" w14:textId="7B000E56" w:rsidR="00F60CB4" w:rsidRPr="00F60CB4" w:rsidRDefault="00F60CB4" w:rsidP="00F60CB4"/>
    <w:p w14:paraId="4C32E42A" w14:textId="79A6682F" w:rsidR="00F60CB4" w:rsidRPr="00F60CB4" w:rsidRDefault="00F60CB4" w:rsidP="00F60CB4">
      <w:pPr>
        <w:tabs>
          <w:tab w:val="left" w:pos="6060"/>
          <w:tab w:val="left" w:pos="6530"/>
        </w:tabs>
      </w:pPr>
      <w:r>
        <w:tab/>
      </w:r>
      <w:r>
        <w:tab/>
      </w:r>
    </w:p>
    <w:sectPr w:rsidR="00F60CB4" w:rsidRPr="00F60CB4" w:rsidSect="00DB3F44">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BF799" w14:textId="77777777" w:rsidR="001C763D" w:rsidRDefault="001C763D" w:rsidP="00C97E3A">
      <w:pPr>
        <w:spacing w:after="0" w:line="240" w:lineRule="auto"/>
      </w:pPr>
      <w:r>
        <w:separator/>
      </w:r>
    </w:p>
  </w:endnote>
  <w:endnote w:type="continuationSeparator" w:id="0">
    <w:p w14:paraId="2264E6E1" w14:textId="77777777" w:rsidR="001C763D" w:rsidRDefault="001C763D" w:rsidP="00C9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D27E7" w14:textId="77777777" w:rsidR="006050F2" w:rsidRDefault="00605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CF98" w14:textId="79F6B056" w:rsidR="00F9387C" w:rsidRDefault="00F9387C" w:rsidP="00F9387C">
    <w:pPr>
      <w:pStyle w:val="Footer"/>
      <w:jc w:val="center"/>
      <w:rPr>
        <w:rFonts w:ascii="Times New Roman" w:hAnsi="Times New Roman" w:cs="Times New Roman"/>
        <w:sz w:val="16"/>
        <w:szCs w:val="16"/>
      </w:rPr>
    </w:pPr>
    <w:r w:rsidRPr="00F9387C">
      <w:rPr>
        <w:rFonts w:ascii="Times New Roman" w:hAnsi="Times New Roman" w:cs="Times New Roman"/>
        <w:sz w:val="16"/>
        <w:szCs w:val="16"/>
      </w:rPr>
      <w:t>COVID-19 Recommended Best Practices for Highway Construction Worksite</w:t>
    </w:r>
    <w:r w:rsidR="00F60CB4">
      <w:rPr>
        <w:rFonts w:ascii="Times New Roman" w:hAnsi="Times New Roman" w:cs="Times New Roman"/>
        <w:sz w:val="16"/>
        <w:szCs w:val="16"/>
      </w:rPr>
      <w:t>s</w:t>
    </w:r>
    <w:r w:rsidRPr="00F9387C">
      <w:rPr>
        <w:rFonts w:ascii="Times New Roman" w:hAnsi="Times New Roman" w:cs="Times New Roman"/>
        <w:sz w:val="16"/>
        <w:szCs w:val="16"/>
      </w:rPr>
      <w:t xml:space="preserve"> (Jobsite/Office/Material Production Site)</w:t>
    </w:r>
  </w:p>
  <w:p w14:paraId="7A86F1CE" w14:textId="6790AC7F" w:rsidR="00F9387C" w:rsidRPr="00F9387C" w:rsidRDefault="00F9387C" w:rsidP="00F9387C">
    <w:pPr>
      <w:pStyle w:val="Footer"/>
      <w:jc w:val="center"/>
      <w:rPr>
        <w:rFonts w:ascii="Times New Roman" w:hAnsi="Times New Roman" w:cs="Times New Roman"/>
        <w:sz w:val="16"/>
        <w:szCs w:val="16"/>
      </w:rPr>
    </w:pPr>
    <w:r w:rsidRPr="00F9387C">
      <w:rPr>
        <w:rFonts w:ascii="Times New Roman" w:hAnsi="Times New Roman" w:cs="Times New Roman"/>
        <w:sz w:val="16"/>
        <w:szCs w:val="16"/>
      </w:rPr>
      <w:t xml:space="preserve">Page </w:t>
    </w:r>
    <w:r w:rsidRPr="00F9387C">
      <w:rPr>
        <w:rFonts w:ascii="Times New Roman" w:hAnsi="Times New Roman" w:cs="Times New Roman"/>
        <w:sz w:val="16"/>
        <w:szCs w:val="16"/>
      </w:rPr>
      <w:fldChar w:fldCharType="begin"/>
    </w:r>
    <w:r w:rsidRPr="00F9387C">
      <w:rPr>
        <w:rFonts w:ascii="Times New Roman" w:hAnsi="Times New Roman" w:cs="Times New Roman"/>
        <w:sz w:val="16"/>
        <w:szCs w:val="16"/>
      </w:rPr>
      <w:instrText xml:space="preserve"> PAGE  \* Arabic  \* MERGEFORMAT </w:instrText>
    </w:r>
    <w:r w:rsidRPr="00F9387C">
      <w:rPr>
        <w:rFonts w:ascii="Times New Roman" w:hAnsi="Times New Roman" w:cs="Times New Roman"/>
        <w:sz w:val="16"/>
        <w:szCs w:val="16"/>
      </w:rPr>
      <w:fldChar w:fldCharType="separate"/>
    </w:r>
    <w:r w:rsidRPr="00F9387C">
      <w:rPr>
        <w:rFonts w:ascii="Times New Roman" w:hAnsi="Times New Roman" w:cs="Times New Roman"/>
        <w:noProof/>
        <w:sz w:val="16"/>
        <w:szCs w:val="16"/>
      </w:rPr>
      <w:t>1</w:t>
    </w:r>
    <w:r w:rsidRPr="00F9387C">
      <w:rPr>
        <w:rFonts w:ascii="Times New Roman" w:hAnsi="Times New Roman" w:cs="Times New Roman"/>
        <w:sz w:val="16"/>
        <w:szCs w:val="16"/>
      </w:rPr>
      <w:fldChar w:fldCharType="end"/>
    </w:r>
    <w:r w:rsidRPr="00F9387C">
      <w:rPr>
        <w:rFonts w:ascii="Times New Roman" w:hAnsi="Times New Roman" w:cs="Times New Roman"/>
        <w:sz w:val="16"/>
        <w:szCs w:val="16"/>
      </w:rPr>
      <w:t xml:space="preserve"> of </w:t>
    </w:r>
    <w:r w:rsidRPr="00F9387C">
      <w:rPr>
        <w:rFonts w:ascii="Times New Roman" w:hAnsi="Times New Roman" w:cs="Times New Roman"/>
        <w:sz w:val="16"/>
        <w:szCs w:val="16"/>
      </w:rPr>
      <w:fldChar w:fldCharType="begin"/>
    </w:r>
    <w:r w:rsidRPr="00F9387C">
      <w:rPr>
        <w:rFonts w:ascii="Times New Roman" w:hAnsi="Times New Roman" w:cs="Times New Roman"/>
        <w:sz w:val="16"/>
        <w:szCs w:val="16"/>
      </w:rPr>
      <w:instrText xml:space="preserve"> NUMPAGES  \* Arabic  \* MERGEFORMAT </w:instrText>
    </w:r>
    <w:r w:rsidRPr="00F9387C">
      <w:rPr>
        <w:rFonts w:ascii="Times New Roman" w:hAnsi="Times New Roman" w:cs="Times New Roman"/>
        <w:sz w:val="16"/>
        <w:szCs w:val="16"/>
      </w:rPr>
      <w:fldChar w:fldCharType="separate"/>
    </w:r>
    <w:r w:rsidRPr="00F9387C">
      <w:rPr>
        <w:rFonts w:ascii="Times New Roman" w:hAnsi="Times New Roman" w:cs="Times New Roman"/>
        <w:noProof/>
        <w:sz w:val="16"/>
        <w:szCs w:val="16"/>
      </w:rPr>
      <w:t>2</w:t>
    </w:r>
    <w:r w:rsidRPr="00F9387C">
      <w:rPr>
        <w:rFonts w:ascii="Times New Roman" w:hAnsi="Times New Roman" w:cs="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C5E9" w14:textId="77777777" w:rsidR="009529C6" w:rsidRDefault="009529C6" w:rsidP="009529C6">
    <w:pPr>
      <w:pStyle w:val="Footer"/>
      <w:jc w:val="center"/>
      <w:rPr>
        <w:rFonts w:ascii="Times New Roman" w:hAnsi="Times New Roman" w:cs="Times New Roman"/>
        <w:sz w:val="16"/>
        <w:szCs w:val="16"/>
      </w:rPr>
    </w:pPr>
  </w:p>
  <w:p w14:paraId="4AF82F17" w14:textId="1420A342" w:rsidR="006050F2" w:rsidRPr="009529C6" w:rsidRDefault="009529C6" w:rsidP="009529C6">
    <w:pPr>
      <w:pStyle w:val="Footer"/>
      <w:jc w:val="center"/>
      <w:rPr>
        <w:rFonts w:ascii="Times New Roman" w:hAnsi="Times New Roman" w:cs="Times New Roman"/>
        <w:sz w:val="16"/>
        <w:szCs w:val="16"/>
      </w:rPr>
    </w:pPr>
    <w:r w:rsidRPr="009529C6">
      <w:rPr>
        <w:rFonts w:ascii="Times New Roman" w:hAnsi="Times New Roman" w:cs="Times New Roman"/>
        <w:sz w:val="16"/>
        <w:szCs w:val="16"/>
      </w:rPr>
      <w:t xml:space="preserve">Page </w:t>
    </w:r>
    <w:r w:rsidRPr="009529C6">
      <w:rPr>
        <w:rFonts w:ascii="Times New Roman" w:hAnsi="Times New Roman" w:cs="Times New Roman"/>
        <w:sz w:val="16"/>
        <w:szCs w:val="16"/>
      </w:rPr>
      <w:fldChar w:fldCharType="begin"/>
    </w:r>
    <w:r w:rsidRPr="009529C6">
      <w:rPr>
        <w:rFonts w:ascii="Times New Roman" w:hAnsi="Times New Roman" w:cs="Times New Roman"/>
        <w:sz w:val="16"/>
        <w:szCs w:val="16"/>
      </w:rPr>
      <w:instrText xml:space="preserve"> PAGE  \* Arabic  \* MERGEFORMAT </w:instrText>
    </w:r>
    <w:r w:rsidRPr="009529C6">
      <w:rPr>
        <w:rFonts w:ascii="Times New Roman" w:hAnsi="Times New Roman" w:cs="Times New Roman"/>
        <w:sz w:val="16"/>
        <w:szCs w:val="16"/>
      </w:rPr>
      <w:fldChar w:fldCharType="separate"/>
    </w:r>
    <w:r w:rsidRPr="009529C6">
      <w:rPr>
        <w:rFonts w:ascii="Times New Roman" w:hAnsi="Times New Roman" w:cs="Times New Roman"/>
        <w:noProof/>
        <w:sz w:val="16"/>
        <w:szCs w:val="16"/>
      </w:rPr>
      <w:t>1</w:t>
    </w:r>
    <w:r w:rsidRPr="009529C6">
      <w:rPr>
        <w:rFonts w:ascii="Times New Roman" w:hAnsi="Times New Roman" w:cs="Times New Roman"/>
        <w:sz w:val="16"/>
        <w:szCs w:val="16"/>
      </w:rPr>
      <w:fldChar w:fldCharType="end"/>
    </w:r>
    <w:r w:rsidRPr="009529C6">
      <w:rPr>
        <w:rFonts w:ascii="Times New Roman" w:hAnsi="Times New Roman" w:cs="Times New Roman"/>
        <w:sz w:val="16"/>
        <w:szCs w:val="16"/>
      </w:rPr>
      <w:t xml:space="preserve"> of </w:t>
    </w:r>
    <w:r w:rsidRPr="009529C6">
      <w:rPr>
        <w:rFonts w:ascii="Times New Roman" w:hAnsi="Times New Roman" w:cs="Times New Roman"/>
        <w:sz w:val="16"/>
        <w:szCs w:val="16"/>
      </w:rPr>
      <w:fldChar w:fldCharType="begin"/>
    </w:r>
    <w:r w:rsidRPr="009529C6">
      <w:rPr>
        <w:rFonts w:ascii="Times New Roman" w:hAnsi="Times New Roman" w:cs="Times New Roman"/>
        <w:sz w:val="16"/>
        <w:szCs w:val="16"/>
      </w:rPr>
      <w:instrText xml:space="preserve"> NUMPAGES  \* Arabic  \* MERGEFORMAT </w:instrText>
    </w:r>
    <w:r w:rsidRPr="009529C6">
      <w:rPr>
        <w:rFonts w:ascii="Times New Roman" w:hAnsi="Times New Roman" w:cs="Times New Roman"/>
        <w:sz w:val="16"/>
        <w:szCs w:val="16"/>
      </w:rPr>
      <w:fldChar w:fldCharType="separate"/>
    </w:r>
    <w:r w:rsidRPr="009529C6">
      <w:rPr>
        <w:rFonts w:ascii="Times New Roman" w:hAnsi="Times New Roman" w:cs="Times New Roman"/>
        <w:noProof/>
        <w:sz w:val="16"/>
        <w:szCs w:val="16"/>
      </w:rPr>
      <w:t>2</w:t>
    </w:r>
    <w:r w:rsidRPr="009529C6">
      <w:rPr>
        <w:rFonts w:ascii="Times New Roman" w:hAnsi="Times New Roman" w:cs="Times New Roman"/>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B98F1" w14:textId="77777777" w:rsidR="001C763D" w:rsidRDefault="001C763D" w:rsidP="00C97E3A">
      <w:pPr>
        <w:spacing w:after="0" w:line="240" w:lineRule="auto"/>
      </w:pPr>
      <w:r>
        <w:separator/>
      </w:r>
    </w:p>
  </w:footnote>
  <w:footnote w:type="continuationSeparator" w:id="0">
    <w:p w14:paraId="0F3CC300" w14:textId="77777777" w:rsidR="001C763D" w:rsidRDefault="001C763D" w:rsidP="00C97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FD65" w14:textId="77777777" w:rsidR="006050F2" w:rsidRDefault="006050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40C1" w14:textId="42B561C0" w:rsidR="00C97E3A" w:rsidRDefault="006050F2" w:rsidP="00EF6F10">
    <w:pPr>
      <w:pStyle w:val="Header"/>
      <w:tabs>
        <w:tab w:val="clear" w:pos="4680"/>
        <w:tab w:val="clear" w:pos="9360"/>
      </w:tabs>
    </w:pPr>
    <w:r>
      <w:rPr>
        <w:noProof/>
      </w:rPr>
      <mc:AlternateContent>
        <mc:Choice Requires="wpg">
          <w:drawing>
            <wp:anchor distT="0" distB="0" distL="114300" distR="114300" simplePos="0" relativeHeight="251673600" behindDoc="0" locked="0" layoutInCell="1" allowOverlap="1" wp14:anchorId="4373D565" wp14:editId="261770AD">
              <wp:simplePos x="0" y="0"/>
              <wp:positionH relativeFrom="column">
                <wp:posOffset>63500</wp:posOffset>
              </wp:positionH>
              <wp:positionV relativeFrom="paragraph">
                <wp:posOffset>-778510</wp:posOffset>
              </wp:positionV>
              <wp:extent cx="6645910" cy="822960"/>
              <wp:effectExtent l="0" t="0" r="2540" b="0"/>
              <wp:wrapNone/>
              <wp:docPr id="3" name="Group 3"/>
              <wp:cNvGraphicFramePr/>
              <a:graphic xmlns:a="http://schemas.openxmlformats.org/drawingml/2006/main">
                <a:graphicData uri="http://schemas.microsoft.com/office/word/2010/wordprocessingGroup">
                  <wpg:wgp>
                    <wpg:cNvGrpSpPr/>
                    <wpg:grpSpPr>
                      <a:xfrm>
                        <a:off x="0" y="0"/>
                        <a:ext cx="6645910" cy="822960"/>
                        <a:chOff x="0" y="0"/>
                        <a:chExt cx="6645910" cy="82296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14300"/>
                          <a:ext cx="798830" cy="54864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784850" y="0"/>
                          <a:ext cx="861060" cy="822960"/>
                        </a:xfrm>
                        <a:prstGeom prst="rect">
                          <a:avLst/>
                        </a:prstGeom>
                        <a:noFill/>
                        <a:ln>
                          <a:noFill/>
                        </a:ln>
                      </pic:spPr>
                    </pic:pic>
                    <pic:pic xmlns:pic="http://schemas.openxmlformats.org/drawingml/2006/picture">
                      <pic:nvPicPr>
                        <pic:cNvPr id="6" name="Picture 6" descr="C:\Users\Kevin\AppData\Local\Microsoft\Windows\INetCache\Content.Word\New IAAP logo-smalle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05100" y="0"/>
                          <a:ext cx="835660" cy="822960"/>
                        </a:xfrm>
                        <a:prstGeom prst="rect">
                          <a:avLst/>
                        </a:prstGeom>
                        <a:noFill/>
                        <a:ln>
                          <a:noFill/>
                        </a:ln>
                      </pic:spPr>
                    </pic:pic>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613150" y="133350"/>
                          <a:ext cx="1177925" cy="548640"/>
                        </a:xfrm>
                        <a:prstGeom prst="rect">
                          <a:avLst/>
                        </a:prstGeom>
                      </pic:spPr>
                    </pic:pic>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949450" y="0"/>
                          <a:ext cx="642620" cy="822960"/>
                        </a:xfrm>
                        <a:prstGeom prst="rect">
                          <a:avLst/>
                        </a:prstGeom>
                      </pic:spPr>
                    </pic:pic>
                    <pic:pic xmlns:pic="http://schemas.openxmlformats.org/drawingml/2006/picture">
                      <pic:nvPicPr>
                        <pic:cNvPr id="9" name="Picture 5" descr="IRMCA Best"/>
                        <pic:cNvPicPr>
                          <a:picLocks noChangeAspect="1"/>
                        </pic:cNvPicPr>
                      </pic:nvPicPr>
                      <pic:blipFill>
                        <a:blip r:embed="rId6" cstate="print"/>
                        <a:srcRect/>
                        <a:stretch>
                          <a:fillRect/>
                        </a:stretch>
                      </pic:blipFill>
                      <pic:spPr bwMode="auto">
                        <a:xfrm>
                          <a:off x="4826000" y="44450"/>
                          <a:ext cx="828675" cy="731520"/>
                        </a:xfrm>
                        <a:prstGeom prst="rect">
                          <a:avLst/>
                        </a:prstGeom>
                        <a:noFill/>
                        <a:ln w="9525">
                          <a:noFill/>
                          <a:miter lim="800000"/>
                          <a:headEnd/>
                          <a:tailEnd/>
                        </a:ln>
                      </pic:spPr>
                    </pic:pic>
                    <pic:pic xmlns:pic="http://schemas.openxmlformats.org/drawingml/2006/picture">
                      <pic:nvPicPr>
                        <pic:cNvPr id="10" name="Picture 10"/>
                        <pic:cNvPicPr>
                          <a:picLocks noChangeAspect="1"/>
                        </pic:cNvPicPr>
                      </pic:nvPicPr>
                      <pic:blipFill rotWithShape="1">
                        <a:blip r:embed="rId7" r:link="rId8">
                          <a:extLst>
                            <a:ext uri="{28A0092B-C50C-407E-A947-70E740481C1C}">
                              <a14:useLocalDpi xmlns:a14="http://schemas.microsoft.com/office/drawing/2010/main" val="0"/>
                            </a:ext>
                          </a:extLst>
                        </a:blip>
                        <a:srcRect t="12883" b="12270"/>
                        <a:stretch>
                          <a:fillRect/>
                        </a:stretch>
                      </pic:blipFill>
                      <pic:spPr bwMode="auto">
                        <a:xfrm>
                          <a:off x="908050" y="127000"/>
                          <a:ext cx="998220"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1AE7D2" id="Group 3" o:spid="_x0000_s1026" style="position:absolute;margin-left:5pt;margin-top:-61.3pt;width:523.3pt;height:64.8pt;z-index:251673600" coordsize="66459,8229" o:gfxdata="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GcAAAAAUmdodGxvbmcAAAC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AA4QklND6EAAAAAABRtbHlvAAAAAAAAAAESeEBDAAAAADhCSU0EBgAAAAAABwAEAAAAAQEA/+ET&#10;y2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7gAOQWRv&#10;YmUAZAAAAAAB/9sAhAAGBAQEBQQGBQUGCQYFBgkLCAYGCAsMCgoLCgoMEAwMDAwMDBAMDAwMDAwM&#10;DAwMDAwMDAwMDAwMDAwMDAwMDAwMAQcHBw0MDRgQEBgUDg4OFBQODg4OFBEMDAwMDBERDAwMDAwM&#10;EQwMDAwMDAwMDAwMDAwMDAwMDAwMDAwMDAwMDAz/wAARCABnAJYDAREAAhEBAxEB/90ABAAT/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CW1KuEuj8AALo/&#10;AAAUAAAAZHJzL21lZGlhL2ltYWdlNS5qcGf/2P/gABBKRklGAAEBAQBIAEgAAP/bAEMAAwICAwIC&#10;AwMDAwQDAwQFCAUFBAQFCgcHBggMCgwMCwoLCw0OEhANDhEOCwsQFhARExQVFRUMDxcYFhQYEhQV&#10;FP/bAEMBAwQEBQQFCQUFCRQNCw0UFBQUFBQUFBQUFBQUFBQUFBQUFBQUFBQUFBQUFBQUFBQUFBQU&#10;FBQUFBQUFBQUFBQUFP/AABEIAOU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143;width:798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">
                <v:imagedata r:id="rId9" o:title=""/>
              </v:shape>
              <v:shape id="Picture 5" o:spid="_x0000_s1028" type="#_x0000_t75" style="position:absolute;left:57848;width:861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">
                <v:imagedata r:id="rId10" o:title=""/>
              </v:shape>
              <v:shape id="Picture 6" o:spid="_x0000_s1029" type="#_x0000_t75" style="position:absolute;left:27051;width:835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">
                <v:imagedata r:id="rId11" o:title="New IAAP logo-smaller"/>
              </v:shape>
              <v:shape id="Picture 7" o:spid="_x0000_s1030" type="#_x0000_t75" style="position:absolute;left:36131;top:1333;width:1177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">
                <v:imagedata r:id="rId12" o:title=""/>
              </v:shape>
              <v:shape id="Picture 8" o:spid="_x0000_s1031" type="#_x0000_t75" style="position:absolute;left:19494;width:642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">
                <v:imagedata r:id="rId13" o:title=""/>
              </v:shape>
              <v:shape id="Picture 5" o:spid="_x0000_s1032" type="#_x0000_t75" alt="IRMCA Best" style="position:absolute;left:48260;top:444;width:828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">
                <v:imagedata r:id="rId14" o:title="IRMCA Best"/>
              </v:shape>
              <v:shape id="Picture 10" o:spid="_x0000_s1033" type="#_x0000_t75" style="position:absolute;left:9080;top:1270;width:998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">
                <v:imagedata r:id="rId15" r:href="rId16" croptop="8443f" cropbottom="8041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4FD8" w14:textId="75FABBDB" w:rsidR="00DB3F44" w:rsidRDefault="00ED040B">
    <w:pPr>
      <w:pStyle w:val="Header"/>
    </w:pPr>
    <w:r>
      <w:rPr>
        <w:noProof/>
      </w:rPr>
      <mc:AlternateContent>
        <mc:Choice Requires="wpg">
          <w:drawing>
            <wp:anchor distT="0" distB="0" distL="114300" distR="114300" simplePos="0" relativeHeight="251671552" behindDoc="0" locked="0" layoutInCell="1" allowOverlap="1" wp14:anchorId="2F05B91F" wp14:editId="00FB51FE">
              <wp:simplePos x="0" y="0"/>
              <wp:positionH relativeFrom="column">
                <wp:posOffset>69850</wp:posOffset>
              </wp:positionH>
              <wp:positionV relativeFrom="paragraph">
                <wp:posOffset>-793750</wp:posOffset>
              </wp:positionV>
              <wp:extent cx="6645910" cy="822960"/>
              <wp:effectExtent l="0" t="0" r="2540" b="0"/>
              <wp:wrapNone/>
              <wp:docPr id="2" name="Group 2"/>
              <wp:cNvGraphicFramePr/>
              <a:graphic xmlns:a="http://schemas.openxmlformats.org/drawingml/2006/main">
                <a:graphicData uri="http://schemas.microsoft.com/office/word/2010/wordprocessingGroup">
                  <wpg:wgp>
                    <wpg:cNvGrpSpPr/>
                    <wpg:grpSpPr>
                      <a:xfrm>
                        <a:off x="0" y="0"/>
                        <a:ext cx="6645910" cy="822960"/>
                        <a:chOff x="0" y="0"/>
                        <a:chExt cx="6645910" cy="82296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14300"/>
                          <a:ext cx="798830" cy="548640"/>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784850" y="0"/>
                          <a:ext cx="861060" cy="822960"/>
                        </a:xfrm>
                        <a:prstGeom prst="rect">
                          <a:avLst/>
                        </a:prstGeom>
                        <a:noFill/>
                        <a:ln>
                          <a:noFill/>
                        </a:ln>
                      </pic:spPr>
                    </pic:pic>
                    <pic:pic xmlns:pic="http://schemas.openxmlformats.org/drawingml/2006/picture">
                      <pic:nvPicPr>
                        <pic:cNvPr id="18" name="Picture 18" descr="C:\Users\Kevin\AppData\Local\Microsoft\Windows\INetCache\Content.Word\New IAAP logo-smalle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05100" y="0"/>
                          <a:ext cx="835660" cy="822960"/>
                        </a:xfrm>
                        <a:prstGeom prst="rect">
                          <a:avLst/>
                        </a:prstGeom>
                        <a:noFill/>
                        <a:ln>
                          <a:noFill/>
                        </a:ln>
                      </pic:spPr>
                    </pic:pic>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613150" y="133350"/>
                          <a:ext cx="1177925" cy="548640"/>
                        </a:xfrm>
                        <a:prstGeom prst="rect">
                          <a:avLst/>
                        </a:prstGeom>
                      </pic:spPr>
                    </pic:pic>
                    <pic:pic xmlns:pic="http://schemas.openxmlformats.org/drawingml/2006/picture">
                      <pic:nvPicPr>
                        <pic:cNvPr id="20" name="Picture 2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949450" y="0"/>
                          <a:ext cx="642620" cy="822960"/>
                        </a:xfrm>
                        <a:prstGeom prst="rect">
                          <a:avLst/>
                        </a:prstGeom>
                      </pic:spPr>
                    </pic:pic>
                    <pic:pic xmlns:pic="http://schemas.openxmlformats.org/drawingml/2006/picture">
                      <pic:nvPicPr>
                        <pic:cNvPr id="14" name="Picture 5" descr="IRMCA Best"/>
                        <pic:cNvPicPr>
                          <a:picLocks noChangeAspect="1"/>
                        </pic:cNvPicPr>
                      </pic:nvPicPr>
                      <pic:blipFill>
                        <a:blip r:embed="rId6" cstate="print"/>
                        <a:srcRect/>
                        <a:stretch>
                          <a:fillRect/>
                        </a:stretch>
                      </pic:blipFill>
                      <pic:spPr bwMode="auto">
                        <a:xfrm>
                          <a:off x="4826000" y="44450"/>
                          <a:ext cx="828675" cy="731520"/>
                        </a:xfrm>
                        <a:prstGeom prst="rect">
                          <a:avLst/>
                        </a:prstGeom>
                        <a:noFill/>
                        <a:ln w="9525">
                          <a:noFill/>
                          <a:miter lim="800000"/>
                          <a:headEnd/>
                          <a:tailEnd/>
                        </a:ln>
                      </pic:spPr>
                    </pic:pic>
                    <pic:pic xmlns:pic="http://schemas.openxmlformats.org/drawingml/2006/picture">
                      <pic:nvPicPr>
                        <pic:cNvPr id="1" name="Picture 1"/>
                        <pic:cNvPicPr>
                          <a:picLocks noChangeAspect="1"/>
                        </pic:cNvPicPr>
                      </pic:nvPicPr>
                      <pic:blipFill rotWithShape="1">
                        <a:blip r:embed="rId7" r:link="rId8">
                          <a:extLst>
                            <a:ext uri="{28A0092B-C50C-407E-A947-70E740481C1C}">
                              <a14:useLocalDpi xmlns:a14="http://schemas.microsoft.com/office/drawing/2010/main" val="0"/>
                            </a:ext>
                          </a:extLst>
                        </a:blip>
                        <a:srcRect t="12883" b="12270"/>
                        <a:stretch>
                          <a:fillRect/>
                        </a:stretch>
                      </pic:blipFill>
                      <pic:spPr bwMode="auto">
                        <a:xfrm>
                          <a:off x="908050" y="127000"/>
                          <a:ext cx="998220"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49D25C" id="Group 2" o:spid="_x0000_s1026" style="position:absolute;margin-left:5.5pt;margin-top:-62.5pt;width:523.3pt;height:64.8pt;z-index:251671552" coordsize="66459,8229" o:gfxdata="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GcAAAAAUmdodGxvbmcAAACW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AAAAAAAAAAAAAAAAAA4QklN&#10;D6EAAAAAABRtbHlvAAAAAAAAAAESeEBDAAAAADhCSU0EBgAAAAAABwAEAAAAAQEA/+ETy2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7gAOQWRvYmUAZAAA&#10;AAAB/9sAhAAGBAQEBQQGBQUGCQYFBgkLCAYGCAsMCgoLCgoMEAwMDAwMDBAMDAwMDAwMDAwMDAwM&#10;DAwMDAwMDAwMDAwMDAwMAQcHBw0MDRgQEBgUDg4OFBQODg4OFBEMDAwMDBERDAwMDAwMEQwMDAwM&#10;DAwMDAwMDAwMDAwMDAwMDAwMDAwMDAz/wAARCABnAJYDAREAAhEBAxEB/90ABAAT/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CW1KuEuj8AALo/AAAUAAAA&#10;ZHJzL21lZGlhL2ltYWdlNS5qcGf/2P/gABBKRklGAAEBAQBIAEgAAP/bAEMAAwICAwICAwMDAwQD&#10;AwQFCAUFBAQFCgcHBggMCgwMCwoLCw0OEhANDhEOCwsQFhARExQVFRUMDxcYFhQYEhQVFP/bAEMB&#10;AwQEBQQFCQUFCRQNCw0UFBQUFBQUFBQUFBQUFBQUFBQUFBQUFBQUFBQUFBQUFBQUFBQUFBQUFBQU&#10;FBQUFBQUFP/AABEIAOUA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143;width:798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">
                <v:imagedata r:id="rId9" o:title=""/>
              </v:shape>
              <v:shape id="Picture 17" o:spid="_x0000_s1028" type="#_x0000_t75" style="position:absolute;left:57848;width:861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">
                <v:imagedata r:id="rId10" o:title=""/>
              </v:shape>
              <v:shape id="Picture 18" o:spid="_x0000_s1029" type="#_x0000_t75" style="position:absolute;left:27051;width:835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">
                <v:imagedata r:id="rId11" o:title="New IAAP logo-smaller"/>
              </v:shape>
              <v:shape id="Picture 19" o:spid="_x0000_s1030" type="#_x0000_t75" style="position:absolute;left:36131;top:1333;width:1177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">
                <v:imagedata r:id="rId12" o:title=""/>
              </v:shape>
              <v:shape id="Picture 20" o:spid="_x0000_s1031" type="#_x0000_t75" style="position:absolute;left:19494;width:642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">
                <v:imagedata r:id="rId13" o:title=""/>
              </v:shape>
              <v:shape id="Picture 5" o:spid="_x0000_s1032" type="#_x0000_t75" alt="IRMCA Best" style="position:absolute;left:48260;top:444;width:828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">
                <v:imagedata r:id="rId14" o:title="IRMCA Best"/>
              </v:shape>
              <v:shape id="Picture 1" o:spid="_x0000_s1033" type="#_x0000_t75" style="position:absolute;left:9080;top:1270;width:9982;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">
                <v:imagedata r:id="rId15" r:href="rId16" croptop="8443f" cropbottom="804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16B29"/>
    <w:multiLevelType w:val="hybridMultilevel"/>
    <w:tmpl w:val="59383EA8"/>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16E482C0">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F10"/>
    <w:rsid w:val="00000C74"/>
    <w:rsid w:val="00001DC3"/>
    <w:rsid w:val="00003906"/>
    <w:rsid w:val="000046C9"/>
    <w:rsid w:val="00006312"/>
    <w:rsid w:val="0001385F"/>
    <w:rsid w:val="00013A4C"/>
    <w:rsid w:val="00014F58"/>
    <w:rsid w:val="000203B8"/>
    <w:rsid w:val="00026A10"/>
    <w:rsid w:val="00030F45"/>
    <w:rsid w:val="00031670"/>
    <w:rsid w:val="00035D69"/>
    <w:rsid w:val="000424E7"/>
    <w:rsid w:val="00042EC5"/>
    <w:rsid w:val="00044FB3"/>
    <w:rsid w:val="0004651B"/>
    <w:rsid w:val="00047D10"/>
    <w:rsid w:val="0005167E"/>
    <w:rsid w:val="00051BFA"/>
    <w:rsid w:val="00055B0F"/>
    <w:rsid w:val="000576D4"/>
    <w:rsid w:val="00070CEB"/>
    <w:rsid w:val="00070E6A"/>
    <w:rsid w:val="00072A79"/>
    <w:rsid w:val="00073C52"/>
    <w:rsid w:val="00074E66"/>
    <w:rsid w:val="0008509A"/>
    <w:rsid w:val="00091935"/>
    <w:rsid w:val="000942EE"/>
    <w:rsid w:val="000952C4"/>
    <w:rsid w:val="00096CF5"/>
    <w:rsid w:val="00097FE7"/>
    <w:rsid w:val="000A246F"/>
    <w:rsid w:val="000A2800"/>
    <w:rsid w:val="000A2A2C"/>
    <w:rsid w:val="000A33D9"/>
    <w:rsid w:val="000A3F22"/>
    <w:rsid w:val="000A571A"/>
    <w:rsid w:val="000B0394"/>
    <w:rsid w:val="000B05C9"/>
    <w:rsid w:val="000B3D46"/>
    <w:rsid w:val="000B4BDE"/>
    <w:rsid w:val="000B6F44"/>
    <w:rsid w:val="000C0244"/>
    <w:rsid w:val="000C367F"/>
    <w:rsid w:val="000C3A3E"/>
    <w:rsid w:val="000C5222"/>
    <w:rsid w:val="000C706D"/>
    <w:rsid w:val="000C7B1D"/>
    <w:rsid w:val="000D24C9"/>
    <w:rsid w:val="000D7C63"/>
    <w:rsid w:val="000E4029"/>
    <w:rsid w:val="000E4C57"/>
    <w:rsid w:val="000E5019"/>
    <w:rsid w:val="000F2174"/>
    <w:rsid w:val="000F2876"/>
    <w:rsid w:val="000F68AA"/>
    <w:rsid w:val="000F7EA9"/>
    <w:rsid w:val="001016C0"/>
    <w:rsid w:val="0010511A"/>
    <w:rsid w:val="00115140"/>
    <w:rsid w:val="0012345F"/>
    <w:rsid w:val="00123B2A"/>
    <w:rsid w:val="00126B80"/>
    <w:rsid w:val="001322D8"/>
    <w:rsid w:val="001419B4"/>
    <w:rsid w:val="00141F06"/>
    <w:rsid w:val="001431FE"/>
    <w:rsid w:val="0014450A"/>
    <w:rsid w:val="001450F4"/>
    <w:rsid w:val="00152A84"/>
    <w:rsid w:val="001553EC"/>
    <w:rsid w:val="0016045B"/>
    <w:rsid w:val="00162E35"/>
    <w:rsid w:val="0017286E"/>
    <w:rsid w:val="00175F4D"/>
    <w:rsid w:val="00180A70"/>
    <w:rsid w:val="001844F7"/>
    <w:rsid w:val="00184B42"/>
    <w:rsid w:val="00186F03"/>
    <w:rsid w:val="0018714B"/>
    <w:rsid w:val="00195ED1"/>
    <w:rsid w:val="001A08F9"/>
    <w:rsid w:val="001A0F81"/>
    <w:rsid w:val="001A1884"/>
    <w:rsid w:val="001A1D7C"/>
    <w:rsid w:val="001A5237"/>
    <w:rsid w:val="001A588B"/>
    <w:rsid w:val="001A7166"/>
    <w:rsid w:val="001A7FD7"/>
    <w:rsid w:val="001C3A0A"/>
    <w:rsid w:val="001C3CB5"/>
    <w:rsid w:val="001C5ACD"/>
    <w:rsid w:val="001C763D"/>
    <w:rsid w:val="001D26B7"/>
    <w:rsid w:val="001D6548"/>
    <w:rsid w:val="001E0DE3"/>
    <w:rsid w:val="001E527E"/>
    <w:rsid w:val="001F1935"/>
    <w:rsid w:val="001F6546"/>
    <w:rsid w:val="001F6C45"/>
    <w:rsid w:val="001F750F"/>
    <w:rsid w:val="00202271"/>
    <w:rsid w:val="00206A32"/>
    <w:rsid w:val="00210378"/>
    <w:rsid w:val="00212311"/>
    <w:rsid w:val="002244B2"/>
    <w:rsid w:val="00225E98"/>
    <w:rsid w:val="00226598"/>
    <w:rsid w:val="00226B16"/>
    <w:rsid w:val="00231419"/>
    <w:rsid w:val="0023606C"/>
    <w:rsid w:val="00242E6A"/>
    <w:rsid w:val="00246977"/>
    <w:rsid w:val="00247542"/>
    <w:rsid w:val="00251518"/>
    <w:rsid w:val="00253141"/>
    <w:rsid w:val="0025448B"/>
    <w:rsid w:val="00254D8E"/>
    <w:rsid w:val="00260638"/>
    <w:rsid w:val="00263908"/>
    <w:rsid w:val="0026457F"/>
    <w:rsid w:val="00265F98"/>
    <w:rsid w:val="00266E13"/>
    <w:rsid w:val="002671A4"/>
    <w:rsid w:val="00267ABA"/>
    <w:rsid w:val="00271F08"/>
    <w:rsid w:val="0027250F"/>
    <w:rsid w:val="002827E5"/>
    <w:rsid w:val="00283477"/>
    <w:rsid w:val="002836C0"/>
    <w:rsid w:val="00285425"/>
    <w:rsid w:val="00291E34"/>
    <w:rsid w:val="00292613"/>
    <w:rsid w:val="00295C89"/>
    <w:rsid w:val="00296F2F"/>
    <w:rsid w:val="002A0DFC"/>
    <w:rsid w:val="002B1434"/>
    <w:rsid w:val="002B4216"/>
    <w:rsid w:val="002B4950"/>
    <w:rsid w:val="002B6233"/>
    <w:rsid w:val="002C38A4"/>
    <w:rsid w:val="002C5919"/>
    <w:rsid w:val="002D2DBD"/>
    <w:rsid w:val="002D6F21"/>
    <w:rsid w:val="002E12E8"/>
    <w:rsid w:val="002E3757"/>
    <w:rsid w:val="002F533F"/>
    <w:rsid w:val="003043B6"/>
    <w:rsid w:val="003054DA"/>
    <w:rsid w:val="0030758E"/>
    <w:rsid w:val="00312552"/>
    <w:rsid w:val="00314EAF"/>
    <w:rsid w:val="00315911"/>
    <w:rsid w:val="00316D84"/>
    <w:rsid w:val="00317CA0"/>
    <w:rsid w:val="00317FF9"/>
    <w:rsid w:val="0032476A"/>
    <w:rsid w:val="0032683A"/>
    <w:rsid w:val="00330D82"/>
    <w:rsid w:val="00332E6E"/>
    <w:rsid w:val="00337CD0"/>
    <w:rsid w:val="00337E8F"/>
    <w:rsid w:val="0034047A"/>
    <w:rsid w:val="00343B27"/>
    <w:rsid w:val="003502BC"/>
    <w:rsid w:val="003515BA"/>
    <w:rsid w:val="003518D9"/>
    <w:rsid w:val="00354841"/>
    <w:rsid w:val="00361212"/>
    <w:rsid w:val="0036140F"/>
    <w:rsid w:val="00364BEC"/>
    <w:rsid w:val="003650D9"/>
    <w:rsid w:val="00365505"/>
    <w:rsid w:val="00366728"/>
    <w:rsid w:val="003779FE"/>
    <w:rsid w:val="0038131F"/>
    <w:rsid w:val="003831F7"/>
    <w:rsid w:val="003862AF"/>
    <w:rsid w:val="00387E84"/>
    <w:rsid w:val="00391036"/>
    <w:rsid w:val="00391A85"/>
    <w:rsid w:val="003923A1"/>
    <w:rsid w:val="00397255"/>
    <w:rsid w:val="003974B4"/>
    <w:rsid w:val="003A159A"/>
    <w:rsid w:val="003A18BB"/>
    <w:rsid w:val="003A2DD0"/>
    <w:rsid w:val="003B22D9"/>
    <w:rsid w:val="003B47BA"/>
    <w:rsid w:val="003B677B"/>
    <w:rsid w:val="003C0BF0"/>
    <w:rsid w:val="003C0C80"/>
    <w:rsid w:val="003C19C7"/>
    <w:rsid w:val="003C76E3"/>
    <w:rsid w:val="003D1506"/>
    <w:rsid w:val="003D68CF"/>
    <w:rsid w:val="003E1B46"/>
    <w:rsid w:val="003E4195"/>
    <w:rsid w:val="003E46EC"/>
    <w:rsid w:val="00401E62"/>
    <w:rsid w:val="00403FCD"/>
    <w:rsid w:val="004041D6"/>
    <w:rsid w:val="0040429C"/>
    <w:rsid w:val="004070BC"/>
    <w:rsid w:val="0042140C"/>
    <w:rsid w:val="00430403"/>
    <w:rsid w:val="004306DF"/>
    <w:rsid w:val="00431896"/>
    <w:rsid w:val="00431E39"/>
    <w:rsid w:val="004324F6"/>
    <w:rsid w:val="00437D59"/>
    <w:rsid w:val="004460D4"/>
    <w:rsid w:val="00446E80"/>
    <w:rsid w:val="00451384"/>
    <w:rsid w:val="00452CD0"/>
    <w:rsid w:val="00455B5F"/>
    <w:rsid w:val="00460291"/>
    <w:rsid w:val="00460F96"/>
    <w:rsid w:val="004809D4"/>
    <w:rsid w:val="00486B4C"/>
    <w:rsid w:val="00495B6A"/>
    <w:rsid w:val="004971F8"/>
    <w:rsid w:val="004974CB"/>
    <w:rsid w:val="004A01D9"/>
    <w:rsid w:val="004A2657"/>
    <w:rsid w:val="004B3C56"/>
    <w:rsid w:val="004B4403"/>
    <w:rsid w:val="004B4CE6"/>
    <w:rsid w:val="004B4EB6"/>
    <w:rsid w:val="004C1C78"/>
    <w:rsid w:val="004C4460"/>
    <w:rsid w:val="004D1BCA"/>
    <w:rsid w:val="004E3AA1"/>
    <w:rsid w:val="004E3FD8"/>
    <w:rsid w:val="004F1791"/>
    <w:rsid w:val="004F1EA8"/>
    <w:rsid w:val="004F6050"/>
    <w:rsid w:val="004F6E14"/>
    <w:rsid w:val="00503C9E"/>
    <w:rsid w:val="005073CB"/>
    <w:rsid w:val="00510BEB"/>
    <w:rsid w:val="00514DDB"/>
    <w:rsid w:val="0052499F"/>
    <w:rsid w:val="0052530F"/>
    <w:rsid w:val="0052764B"/>
    <w:rsid w:val="00535509"/>
    <w:rsid w:val="00535A3C"/>
    <w:rsid w:val="005429C6"/>
    <w:rsid w:val="00546ACD"/>
    <w:rsid w:val="005474F9"/>
    <w:rsid w:val="005500A0"/>
    <w:rsid w:val="00554967"/>
    <w:rsid w:val="00554BAE"/>
    <w:rsid w:val="00564310"/>
    <w:rsid w:val="00564EE7"/>
    <w:rsid w:val="005652AD"/>
    <w:rsid w:val="00575ED6"/>
    <w:rsid w:val="0058019B"/>
    <w:rsid w:val="0058198B"/>
    <w:rsid w:val="00581F05"/>
    <w:rsid w:val="005901F9"/>
    <w:rsid w:val="0059205E"/>
    <w:rsid w:val="00592145"/>
    <w:rsid w:val="005A2363"/>
    <w:rsid w:val="005B3E3A"/>
    <w:rsid w:val="005B57D2"/>
    <w:rsid w:val="005B65A8"/>
    <w:rsid w:val="005C07F0"/>
    <w:rsid w:val="005C7798"/>
    <w:rsid w:val="005D23CE"/>
    <w:rsid w:val="005D57D9"/>
    <w:rsid w:val="005F1AA7"/>
    <w:rsid w:val="005F2E74"/>
    <w:rsid w:val="005F4242"/>
    <w:rsid w:val="005F7174"/>
    <w:rsid w:val="006013A0"/>
    <w:rsid w:val="00604C50"/>
    <w:rsid w:val="006050F2"/>
    <w:rsid w:val="00605F43"/>
    <w:rsid w:val="006114AA"/>
    <w:rsid w:val="006137D6"/>
    <w:rsid w:val="00613FD6"/>
    <w:rsid w:val="0061477D"/>
    <w:rsid w:val="006156F2"/>
    <w:rsid w:val="00621EA3"/>
    <w:rsid w:val="0062514F"/>
    <w:rsid w:val="0062541A"/>
    <w:rsid w:val="00627280"/>
    <w:rsid w:val="00627A21"/>
    <w:rsid w:val="00642148"/>
    <w:rsid w:val="006624CC"/>
    <w:rsid w:val="0066451D"/>
    <w:rsid w:val="006675D9"/>
    <w:rsid w:val="006704E7"/>
    <w:rsid w:val="00673AF8"/>
    <w:rsid w:val="00674D64"/>
    <w:rsid w:val="00680E21"/>
    <w:rsid w:val="00682B5B"/>
    <w:rsid w:val="00687BE0"/>
    <w:rsid w:val="00694343"/>
    <w:rsid w:val="00697089"/>
    <w:rsid w:val="006A3B19"/>
    <w:rsid w:val="006A53AB"/>
    <w:rsid w:val="006A544F"/>
    <w:rsid w:val="006A6E02"/>
    <w:rsid w:val="006A7E00"/>
    <w:rsid w:val="006B0E15"/>
    <w:rsid w:val="006B12E7"/>
    <w:rsid w:val="006B2922"/>
    <w:rsid w:val="006B5884"/>
    <w:rsid w:val="006B5B2F"/>
    <w:rsid w:val="006C17C4"/>
    <w:rsid w:val="006C2915"/>
    <w:rsid w:val="006C2CB1"/>
    <w:rsid w:val="006C316A"/>
    <w:rsid w:val="006C3516"/>
    <w:rsid w:val="006C3F1C"/>
    <w:rsid w:val="006D091A"/>
    <w:rsid w:val="006D10EC"/>
    <w:rsid w:val="006D53E0"/>
    <w:rsid w:val="006D651A"/>
    <w:rsid w:val="006D6F33"/>
    <w:rsid w:val="006E18B6"/>
    <w:rsid w:val="006E44DC"/>
    <w:rsid w:val="006E4C66"/>
    <w:rsid w:val="006F47EE"/>
    <w:rsid w:val="006F55B2"/>
    <w:rsid w:val="006F6125"/>
    <w:rsid w:val="006F6F21"/>
    <w:rsid w:val="006F7BA6"/>
    <w:rsid w:val="00712D51"/>
    <w:rsid w:val="00713AF4"/>
    <w:rsid w:val="00714C7D"/>
    <w:rsid w:val="00720956"/>
    <w:rsid w:val="00721B67"/>
    <w:rsid w:val="007248F0"/>
    <w:rsid w:val="00724D8B"/>
    <w:rsid w:val="00727BFF"/>
    <w:rsid w:val="007363A4"/>
    <w:rsid w:val="00742572"/>
    <w:rsid w:val="007443BC"/>
    <w:rsid w:val="00745A30"/>
    <w:rsid w:val="007572E8"/>
    <w:rsid w:val="00760DB6"/>
    <w:rsid w:val="0077263E"/>
    <w:rsid w:val="00774A5D"/>
    <w:rsid w:val="007753AD"/>
    <w:rsid w:val="007962C2"/>
    <w:rsid w:val="00796C59"/>
    <w:rsid w:val="007A0D0C"/>
    <w:rsid w:val="007A0E6C"/>
    <w:rsid w:val="007A18B3"/>
    <w:rsid w:val="007A473A"/>
    <w:rsid w:val="007A477E"/>
    <w:rsid w:val="007B0FD7"/>
    <w:rsid w:val="007C12A1"/>
    <w:rsid w:val="007D04F1"/>
    <w:rsid w:val="007D0DD6"/>
    <w:rsid w:val="007E100B"/>
    <w:rsid w:val="007E540D"/>
    <w:rsid w:val="007E5D50"/>
    <w:rsid w:val="007F12C9"/>
    <w:rsid w:val="007F2B6E"/>
    <w:rsid w:val="007F3D94"/>
    <w:rsid w:val="00802E1D"/>
    <w:rsid w:val="008045C4"/>
    <w:rsid w:val="0080666F"/>
    <w:rsid w:val="00811846"/>
    <w:rsid w:val="008136FB"/>
    <w:rsid w:val="00813C88"/>
    <w:rsid w:val="00816BE8"/>
    <w:rsid w:val="0081764F"/>
    <w:rsid w:val="008213CA"/>
    <w:rsid w:val="00825040"/>
    <w:rsid w:val="00826333"/>
    <w:rsid w:val="00826A83"/>
    <w:rsid w:val="00833ECF"/>
    <w:rsid w:val="00835CBD"/>
    <w:rsid w:val="00836C9A"/>
    <w:rsid w:val="008373C2"/>
    <w:rsid w:val="0084190F"/>
    <w:rsid w:val="00842105"/>
    <w:rsid w:val="0085522B"/>
    <w:rsid w:val="0085774E"/>
    <w:rsid w:val="0086023D"/>
    <w:rsid w:val="00863666"/>
    <w:rsid w:val="008661F2"/>
    <w:rsid w:val="008665C0"/>
    <w:rsid w:val="0087279B"/>
    <w:rsid w:val="0087413F"/>
    <w:rsid w:val="0088072B"/>
    <w:rsid w:val="00880F9F"/>
    <w:rsid w:val="00884B41"/>
    <w:rsid w:val="008862D4"/>
    <w:rsid w:val="00886BC7"/>
    <w:rsid w:val="00886D98"/>
    <w:rsid w:val="0089472B"/>
    <w:rsid w:val="008A3DEC"/>
    <w:rsid w:val="008B34C8"/>
    <w:rsid w:val="008B77AC"/>
    <w:rsid w:val="008C5A21"/>
    <w:rsid w:val="008D62C3"/>
    <w:rsid w:val="008E0F36"/>
    <w:rsid w:val="008E3F06"/>
    <w:rsid w:val="008E78CC"/>
    <w:rsid w:val="008F1020"/>
    <w:rsid w:val="008F2953"/>
    <w:rsid w:val="008F4886"/>
    <w:rsid w:val="00900465"/>
    <w:rsid w:val="00901671"/>
    <w:rsid w:val="00902500"/>
    <w:rsid w:val="0090526E"/>
    <w:rsid w:val="009130C2"/>
    <w:rsid w:val="0091365C"/>
    <w:rsid w:val="00915898"/>
    <w:rsid w:val="009164C4"/>
    <w:rsid w:val="009174A8"/>
    <w:rsid w:val="00917B7C"/>
    <w:rsid w:val="00921148"/>
    <w:rsid w:val="00922ABA"/>
    <w:rsid w:val="0092373F"/>
    <w:rsid w:val="009238A0"/>
    <w:rsid w:val="00923944"/>
    <w:rsid w:val="00935D44"/>
    <w:rsid w:val="009377E3"/>
    <w:rsid w:val="00937F7C"/>
    <w:rsid w:val="00940A0E"/>
    <w:rsid w:val="009415B7"/>
    <w:rsid w:val="00943601"/>
    <w:rsid w:val="00943D9A"/>
    <w:rsid w:val="00945B41"/>
    <w:rsid w:val="00946691"/>
    <w:rsid w:val="00947045"/>
    <w:rsid w:val="00947D40"/>
    <w:rsid w:val="00950BB1"/>
    <w:rsid w:val="0095288E"/>
    <w:rsid w:val="009529C6"/>
    <w:rsid w:val="00955288"/>
    <w:rsid w:val="0095555B"/>
    <w:rsid w:val="0095629C"/>
    <w:rsid w:val="00964E0A"/>
    <w:rsid w:val="00971807"/>
    <w:rsid w:val="00971C52"/>
    <w:rsid w:val="00976256"/>
    <w:rsid w:val="00984DE7"/>
    <w:rsid w:val="00986A6E"/>
    <w:rsid w:val="00990A31"/>
    <w:rsid w:val="00992E19"/>
    <w:rsid w:val="00994C64"/>
    <w:rsid w:val="009959B6"/>
    <w:rsid w:val="0099630A"/>
    <w:rsid w:val="00996AF4"/>
    <w:rsid w:val="009A4697"/>
    <w:rsid w:val="009A66A0"/>
    <w:rsid w:val="009A7B91"/>
    <w:rsid w:val="009B15FF"/>
    <w:rsid w:val="009B1A16"/>
    <w:rsid w:val="009B4EBE"/>
    <w:rsid w:val="009C7598"/>
    <w:rsid w:val="009D0B69"/>
    <w:rsid w:val="009D40E2"/>
    <w:rsid w:val="009D5168"/>
    <w:rsid w:val="009D6E04"/>
    <w:rsid w:val="009E15F9"/>
    <w:rsid w:val="009E2BC9"/>
    <w:rsid w:val="009E5556"/>
    <w:rsid w:val="009E5D35"/>
    <w:rsid w:val="00A0519A"/>
    <w:rsid w:val="00A10422"/>
    <w:rsid w:val="00A1273D"/>
    <w:rsid w:val="00A129FC"/>
    <w:rsid w:val="00A13A7F"/>
    <w:rsid w:val="00A32056"/>
    <w:rsid w:val="00A413E8"/>
    <w:rsid w:val="00A54B5C"/>
    <w:rsid w:val="00A54E59"/>
    <w:rsid w:val="00A55A3C"/>
    <w:rsid w:val="00A624A9"/>
    <w:rsid w:val="00A70FB8"/>
    <w:rsid w:val="00A72990"/>
    <w:rsid w:val="00A75B7B"/>
    <w:rsid w:val="00A76AD2"/>
    <w:rsid w:val="00A7739A"/>
    <w:rsid w:val="00A77D38"/>
    <w:rsid w:val="00A80678"/>
    <w:rsid w:val="00A8407E"/>
    <w:rsid w:val="00AA3C0C"/>
    <w:rsid w:val="00AA4CA6"/>
    <w:rsid w:val="00AA5133"/>
    <w:rsid w:val="00AC0C1D"/>
    <w:rsid w:val="00AC275E"/>
    <w:rsid w:val="00AC31A4"/>
    <w:rsid w:val="00AD0048"/>
    <w:rsid w:val="00AE0785"/>
    <w:rsid w:val="00AE149B"/>
    <w:rsid w:val="00AE656F"/>
    <w:rsid w:val="00B04349"/>
    <w:rsid w:val="00B14A3C"/>
    <w:rsid w:val="00B247E1"/>
    <w:rsid w:val="00B25523"/>
    <w:rsid w:val="00B27C65"/>
    <w:rsid w:val="00B35CCF"/>
    <w:rsid w:val="00B3786B"/>
    <w:rsid w:val="00B411B2"/>
    <w:rsid w:val="00B460C4"/>
    <w:rsid w:val="00B46395"/>
    <w:rsid w:val="00B46827"/>
    <w:rsid w:val="00B51C87"/>
    <w:rsid w:val="00B5208A"/>
    <w:rsid w:val="00B56215"/>
    <w:rsid w:val="00B5717A"/>
    <w:rsid w:val="00B60101"/>
    <w:rsid w:val="00B62987"/>
    <w:rsid w:val="00B62CAA"/>
    <w:rsid w:val="00B64251"/>
    <w:rsid w:val="00B64514"/>
    <w:rsid w:val="00B66B6D"/>
    <w:rsid w:val="00B70A29"/>
    <w:rsid w:val="00B70C32"/>
    <w:rsid w:val="00B835BD"/>
    <w:rsid w:val="00B83F34"/>
    <w:rsid w:val="00B84F6D"/>
    <w:rsid w:val="00B8689D"/>
    <w:rsid w:val="00B9024F"/>
    <w:rsid w:val="00B92F7A"/>
    <w:rsid w:val="00B933B7"/>
    <w:rsid w:val="00B93BA5"/>
    <w:rsid w:val="00B95607"/>
    <w:rsid w:val="00BA39FD"/>
    <w:rsid w:val="00BA4B7E"/>
    <w:rsid w:val="00BA76A2"/>
    <w:rsid w:val="00BB1F9E"/>
    <w:rsid w:val="00BB515B"/>
    <w:rsid w:val="00BC4279"/>
    <w:rsid w:val="00BD1BF5"/>
    <w:rsid w:val="00BD5151"/>
    <w:rsid w:val="00BD5D87"/>
    <w:rsid w:val="00BE2306"/>
    <w:rsid w:val="00BE26EF"/>
    <w:rsid w:val="00BE7956"/>
    <w:rsid w:val="00BF40A7"/>
    <w:rsid w:val="00BF4B86"/>
    <w:rsid w:val="00C106E0"/>
    <w:rsid w:val="00C128DA"/>
    <w:rsid w:val="00C135ED"/>
    <w:rsid w:val="00C15A96"/>
    <w:rsid w:val="00C16A9A"/>
    <w:rsid w:val="00C17229"/>
    <w:rsid w:val="00C20D24"/>
    <w:rsid w:val="00C20F44"/>
    <w:rsid w:val="00C21C16"/>
    <w:rsid w:val="00C225C9"/>
    <w:rsid w:val="00C23175"/>
    <w:rsid w:val="00C235DB"/>
    <w:rsid w:val="00C239F7"/>
    <w:rsid w:val="00C31737"/>
    <w:rsid w:val="00C31CC1"/>
    <w:rsid w:val="00C32603"/>
    <w:rsid w:val="00C33577"/>
    <w:rsid w:val="00C3707B"/>
    <w:rsid w:val="00C45AF3"/>
    <w:rsid w:val="00C46930"/>
    <w:rsid w:val="00C53119"/>
    <w:rsid w:val="00C55607"/>
    <w:rsid w:val="00C563E6"/>
    <w:rsid w:val="00C5761D"/>
    <w:rsid w:val="00C61534"/>
    <w:rsid w:val="00C65200"/>
    <w:rsid w:val="00C759D8"/>
    <w:rsid w:val="00C76DD3"/>
    <w:rsid w:val="00C80F18"/>
    <w:rsid w:val="00C87EE9"/>
    <w:rsid w:val="00C93622"/>
    <w:rsid w:val="00C97E3A"/>
    <w:rsid w:val="00CB2A69"/>
    <w:rsid w:val="00CB57AD"/>
    <w:rsid w:val="00CB74F1"/>
    <w:rsid w:val="00CC4D33"/>
    <w:rsid w:val="00CC628C"/>
    <w:rsid w:val="00CC6603"/>
    <w:rsid w:val="00CC672B"/>
    <w:rsid w:val="00CC6EF0"/>
    <w:rsid w:val="00CD1885"/>
    <w:rsid w:val="00CD2BD4"/>
    <w:rsid w:val="00CD4579"/>
    <w:rsid w:val="00CD7E83"/>
    <w:rsid w:val="00CE245B"/>
    <w:rsid w:val="00CE7AD5"/>
    <w:rsid w:val="00CF1AD3"/>
    <w:rsid w:val="00CF2E55"/>
    <w:rsid w:val="00CF3C0B"/>
    <w:rsid w:val="00CF4252"/>
    <w:rsid w:val="00D12356"/>
    <w:rsid w:val="00D15AD6"/>
    <w:rsid w:val="00D2195E"/>
    <w:rsid w:val="00D24586"/>
    <w:rsid w:val="00D30027"/>
    <w:rsid w:val="00D309D1"/>
    <w:rsid w:val="00D32770"/>
    <w:rsid w:val="00D34DA0"/>
    <w:rsid w:val="00D36FC5"/>
    <w:rsid w:val="00D4004D"/>
    <w:rsid w:val="00D44A30"/>
    <w:rsid w:val="00D50C2E"/>
    <w:rsid w:val="00D51D2B"/>
    <w:rsid w:val="00D520ED"/>
    <w:rsid w:val="00D54C4B"/>
    <w:rsid w:val="00D5532C"/>
    <w:rsid w:val="00D63336"/>
    <w:rsid w:val="00D64F27"/>
    <w:rsid w:val="00D65980"/>
    <w:rsid w:val="00D65A73"/>
    <w:rsid w:val="00D758D9"/>
    <w:rsid w:val="00D823A4"/>
    <w:rsid w:val="00D82778"/>
    <w:rsid w:val="00D831F3"/>
    <w:rsid w:val="00D8406A"/>
    <w:rsid w:val="00D8492B"/>
    <w:rsid w:val="00D85F12"/>
    <w:rsid w:val="00D86715"/>
    <w:rsid w:val="00D9096D"/>
    <w:rsid w:val="00D929F2"/>
    <w:rsid w:val="00D92B66"/>
    <w:rsid w:val="00D97D5C"/>
    <w:rsid w:val="00DA39B0"/>
    <w:rsid w:val="00DA46C0"/>
    <w:rsid w:val="00DA54B5"/>
    <w:rsid w:val="00DB3F44"/>
    <w:rsid w:val="00DB4C76"/>
    <w:rsid w:val="00DB5395"/>
    <w:rsid w:val="00DB7593"/>
    <w:rsid w:val="00DB79AA"/>
    <w:rsid w:val="00DB7C60"/>
    <w:rsid w:val="00DC0468"/>
    <w:rsid w:val="00DC0866"/>
    <w:rsid w:val="00DC1F56"/>
    <w:rsid w:val="00DC2E8E"/>
    <w:rsid w:val="00DC426B"/>
    <w:rsid w:val="00DC4AE5"/>
    <w:rsid w:val="00DD2173"/>
    <w:rsid w:val="00DD2869"/>
    <w:rsid w:val="00DD7DF1"/>
    <w:rsid w:val="00DE0FD6"/>
    <w:rsid w:val="00DE3369"/>
    <w:rsid w:val="00DE4D10"/>
    <w:rsid w:val="00DE5E2F"/>
    <w:rsid w:val="00DE6ED6"/>
    <w:rsid w:val="00E049C5"/>
    <w:rsid w:val="00E064A2"/>
    <w:rsid w:val="00E11835"/>
    <w:rsid w:val="00E13DE5"/>
    <w:rsid w:val="00E239BB"/>
    <w:rsid w:val="00E25EC9"/>
    <w:rsid w:val="00E27717"/>
    <w:rsid w:val="00E3364C"/>
    <w:rsid w:val="00E350A8"/>
    <w:rsid w:val="00E40CB1"/>
    <w:rsid w:val="00E41256"/>
    <w:rsid w:val="00E4419E"/>
    <w:rsid w:val="00E455A5"/>
    <w:rsid w:val="00E471C3"/>
    <w:rsid w:val="00E52174"/>
    <w:rsid w:val="00E52F14"/>
    <w:rsid w:val="00E5586C"/>
    <w:rsid w:val="00E55FC6"/>
    <w:rsid w:val="00E62A81"/>
    <w:rsid w:val="00E63EFA"/>
    <w:rsid w:val="00E66C6A"/>
    <w:rsid w:val="00E715AA"/>
    <w:rsid w:val="00E730F8"/>
    <w:rsid w:val="00E75099"/>
    <w:rsid w:val="00E75257"/>
    <w:rsid w:val="00E76493"/>
    <w:rsid w:val="00E812AB"/>
    <w:rsid w:val="00E81842"/>
    <w:rsid w:val="00E81DA2"/>
    <w:rsid w:val="00E86A3A"/>
    <w:rsid w:val="00E86C93"/>
    <w:rsid w:val="00E91E06"/>
    <w:rsid w:val="00E92349"/>
    <w:rsid w:val="00E94D8D"/>
    <w:rsid w:val="00E959CF"/>
    <w:rsid w:val="00EA43A4"/>
    <w:rsid w:val="00EA4439"/>
    <w:rsid w:val="00EA5094"/>
    <w:rsid w:val="00EA63D3"/>
    <w:rsid w:val="00EA6686"/>
    <w:rsid w:val="00EB3D71"/>
    <w:rsid w:val="00EB74AA"/>
    <w:rsid w:val="00EB796B"/>
    <w:rsid w:val="00EC5C42"/>
    <w:rsid w:val="00ED040B"/>
    <w:rsid w:val="00ED0D91"/>
    <w:rsid w:val="00ED2604"/>
    <w:rsid w:val="00ED2F8D"/>
    <w:rsid w:val="00ED30DD"/>
    <w:rsid w:val="00EE619A"/>
    <w:rsid w:val="00EF23CF"/>
    <w:rsid w:val="00EF2B9C"/>
    <w:rsid w:val="00EF330A"/>
    <w:rsid w:val="00EF5182"/>
    <w:rsid w:val="00EF6F10"/>
    <w:rsid w:val="00EF76E0"/>
    <w:rsid w:val="00EF79A2"/>
    <w:rsid w:val="00F127F0"/>
    <w:rsid w:val="00F17440"/>
    <w:rsid w:val="00F20C69"/>
    <w:rsid w:val="00F22FDE"/>
    <w:rsid w:val="00F235E2"/>
    <w:rsid w:val="00F24341"/>
    <w:rsid w:val="00F249AD"/>
    <w:rsid w:val="00F265BE"/>
    <w:rsid w:val="00F349BC"/>
    <w:rsid w:val="00F42DAE"/>
    <w:rsid w:val="00F45BBB"/>
    <w:rsid w:val="00F4691E"/>
    <w:rsid w:val="00F511CF"/>
    <w:rsid w:val="00F52303"/>
    <w:rsid w:val="00F52CC1"/>
    <w:rsid w:val="00F5333F"/>
    <w:rsid w:val="00F56FD3"/>
    <w:rsid w:val="00F60CB4"/>
    <w:rsid w:val="00F62D72"/>
    <w:rsid w:val="00F62F2E"/>
    <w:rsid w:val="00F64CE9"/>
    <w:rsid w:val="00F65DFB"/>
    <w:rsid w:val="00F704EC"/>
    <w:rsid w:val="00F71B0C"/>
    <w:rsid w:val="00F73583"/>
    <w:rsid w:val="00F735CD"/>
    <w:rsid w:val="00F75BD7"/>
    <w:rsid w:val="00F76A26"/>
    <w:rsid w:val="00F8131C"/>
    <w:rsid w:val="00F817B9"/>
    <w:rsid w:val="00F81B43"/>
    <w:rsid w:val="00F846A2"/>
    <w:rsid w:val="00F87B18"/>
    <w:rsid w:val="00F91935"/>
    <w:rsid w:val="00F91BB0"/>
    <w:rsid w:val="00F9387C"/>
    <w:rsid w:val="00F939E2"/>
    <w:rsid w:val="00F93AC3"/>
    <w:rsid w:val="00F9427F"/>
    <w:rsid w:val="00F94B4C"/>
    <w:rsid w:val="00F978EE"/>
    <w:rsid w:val="00FA0AC6"/>
    <w:rsid w:val="00FA0F9B"/>
    <w:rsid w:val="00FA1A7D"/>
    <w:rsid w:val="00FB07EE"/>
    <w:rsid w:val="00FB09F9"/>
    <w:rsid w:val="00FB24CA"/>
    <w:rsid w:val="00FB3556"/>
    <w:rsid w:val="00FB7D10"/>
    <w:rsid w:val="00FC212A"/>
    <w:rsid w:val="00FC57EB"/>
    <w:rsid w:val="00FC77A3"/>
    <w:rsid w:val="00FD3248"/>
    <w:rsid w:val="00FF1A2E"/>
    <w:rsid w:val="00FF2381"/>
    <w:rsid w:val="00FF2669"/>
    <w:rsid w:val="00FF384C"/>
    <w:rsid w:val="00FF463E"/>
    <w:rsid w:val="00FF4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528492"/>
  <w15:docId w15:val="{4A6C7570-908E-406B-B877-8618F3B48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7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E3A"/>
  </w:style>
  <w:style w:type="paragraph" w:styleId="Footer">
    <w:name w:val="footer"/>
    <w:basedOn w:val="Normal"/>
    <w:link w:val="FooterChar"/>
    <w:uiPriority w:val="99"/>
    <w:unhideWhenUsed/>
    <w:rsid w:val="00C97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E3A"/>
  </w:style>
  <w:style w:type="paragraph" w:styleId="ListParagraph">
    <w:name w:val="List Paragraph"/>
    <w:basedOn w:val="Normal"/>
    <w:uiPriority w:val="34"/>
    <w:qFormat/>
    <w:rsid w:val="00727BFF"/>
    <w:pPr>
      <w:ind w:left="720"/>
      <w:contextualSpacing/>
    </w:pPr>
  </w:style>
  <w:style w:type="character" w:styleId="Hyperlink">
    <w:name w:val="Hyperlink"/>
    <w:basedOn w:val="DefaultParagraphFont"/>
    <w:uiPriority w:val="99"/>
    <w:unhideWhenUsed/>
    <w:rsid w:val="00727BFF"/>
    <w:rPr>
      <w:color w:val="0000FF"/>
      <w:u w:val="single"/>
    </w:rPr>
  </w:style>
  <w:style w:type="character" w:styleId="UnresolvedMention">
    <w:name w:val="Unresolved Mention"/>
    <w:basedOn w:val="DefaultParagraphFont"/>
    <w:uiPriority w:val="99"/>
    <w:semiHidden/>
    <w:unhideWhenUsed/>
    <w:rsid w:val="00727BFF"/>
    <w:rPr>
      <w:color w:val="605E5C"/>
      <w:shd w:val="clear" w:color="auto" w:fill="E1DFDD"/>
    </w:rPr>
  </w:style>
  <w:style w:type="character" w:styleId="FollowedHyperlink">
    <w:name w:val="FollowedHyperlink"/>
    <w:basedOn w:val="DefaultParagraphFont"/>
    <w:uiPriority w:val="99"/>
    <w:semiHidden/>
    <w:unhideWhenUsed/>
    <w:rsid w:val="00C759D8"/>
    <w:rPr>
      <w:color w:val="800080" w:themeColor="followedHyperlink"/>
      <w:u w:val="single"/>
    </w:rPr>
  </w:style>
  <w:style w:type="character" w:styleId="CommentReference">
    <w:name w:val="annotation reference"/>
    <w:basedOn w:val="DefaultParagraphFont"/>
    <w:uiPriority w:val="99"/>
    <w:semiHidden/>
    <w:unhideWhenUsed/>
    <w:rsid w:val="00DB3F44"/>
    <w:rPr>
      <w:sz w:val="16"/>
      <w:szCs w:val="16"/>
    </w:rPr>
  </w:style>
  <w:style w:type="paragraph" w:styleId="CommentText">
    <w:name w:val="annotation text"/>
    <w:basedOn w:val="Normal"/>
    <w:link w:val="CommentTextChar"/>
    <w:uiPriority w:val="99"/>
    <w:semiHidden/>
    <w:unhideWhenUsed/>
    <w:rsid w:val="00DB3F44"/>
    <w:pPr>
      <w:spacing w:line="240" w:lineRule="auto"/>
    </w:pPr>
    <w:rPr>
      <w:sz w:val="20"/>
      <w:szCs w:val="20"/>
    </w:rPr>
  </w:style>
  <w:style w:type="character" w:customStyle="1" w:styleId="CommentTextChar">
    <w:name w:val="Comment Text Char"/>
    <w:basedOn w:val="DefaultParagraphFont"/>
    <w:link w:val="CommentText"/>
    <w:uiPriority w:val="99"/>
    <w:semiHidden/>
    <w:rsid w:val="00DB3F44"/>
    <w:rPr>
      <w:sz w:val="20"/>
      <w:szCs w:val="20"/>
    </w:rPr>
  </w:style>
  <w:style w:type="paragraph" w:styleId="CommentSubject">
    <w:name w:val="annotation subject"/>
    <w:basedOn w:val="CommentText"/>
    <w:next w:val="CommentText"/>
    <w:link w:val="CommentSubjectChar"/>
    <w:uiPriority w:val="99"/>
    <w:semiHidden/>
    <w:unhideWhenUsed/>
    <w:rsid w:val="00DB3F44"/>
    <w:rPr>
      <w:b/>
      <w:bCs/>
    </w:rPr>
  </w:style>
  <w:style w:type="character" w:customStyle="1" w:styleId="CommentSubjectChar">
    <w:name w:val="Comment Subject Char"/>
    <w:basedOn w:val="CommentTextChar"/>
    <w:link w:val="CommentSubject"/>
    <w:uiPriority w:val="99"/>
    <w:semiHidden/>
    <w:rsid w:val="00DB3F44"/>
    <w:rPr>
      <w:b/>
      <w:bCs/>
      <w:sz w:val="20"/>
      <w:szCs w:val="20"/>
    </w:rPr>
  </w:style>
  <w:style w:type="paragraph" w:styleId="BalloonText">
    <w:name w:val="Balloon Text"/>
    <w:basedOn w:val="Normal"/>
    <w:link w:val="BalloonTextChar"/>
    <w:uiPriority w:val="99"/>
    <w:semiHidden/>
    <w:unhideWhenUsed/>
    <w:rsid w:val="00DB3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F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symptoms-testing/symptoms.html" TargetMode="External"/><Relationship Id="rId13" Type="http://schemas.openxmlformats.org/officeDocument/2006/relationships/hyperlink" Target="https://www.osha.gov/Publications/OSHA3990.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dc.gov/coronavirus/2019-ncov/prepare/prevention.html" TargetMode="External"/><Relationship Id="rId12" Type="http://schemas.openxmlformats.org/officeDocument/2006/relationships/hyperlink" Target="https://www.cdc.gov/coronavirus/2019-ncov/index.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handwashing/materials.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dc.gov/healthywater/hygiene/etiquette/coughing_sneezing.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cdc.gov/nonpharmaceutical-interventions/pdf/stay-home-youre-sick-employers-item4.pdf" TargetMode="External"/><Relationship Id="rId14" Type="http://schemas.openxmlformats.org/officeDocument/2006/relationships/hyperlink" Target="http://www.dph.illinois.gov/topics-services/diseases-and-conditions/diseases-a-z-list/coronaviru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cid:image002.jpg@01D6014A.F2493520" TargetMode="External"/><Relationship Id="rId13" Type="http://schemas.openxmlformats.org/officeDocument/2006/relationships/image" Target="media/image12.jpeg"/><Relationship Id="rId3" Type="http://schemas.openxmlformats.org/officeDocument/2006/relationships/image" Target="media/image3.gif"/><Relationship Id="rId7" Type="http://schemas.openxmlformats.org/officeDocument/2006/relationships/image" Target="media/image7.jpeg"/><Relationship Id="rId12" Type="http://schemas.openxmlformats.org/officeDocument/2006/relationships/image" Target="media/image11.jpeg"/><Relationship Id="rId2" Type="http://schemas.openxmlformats.org/officeDocument/2006/relationships/image" Target="media/image2.emf"/><Relationship Id="rId16" Type="http://schemas.openxmlformats.org/officeDocument/2006/relationships/image" Target="cid:image002.jpg@01D6014A.F2493520" TargetMode="External"/><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0.gif"/><Relationship Id="rId5" Type="http://schemas.openxmlformats.org/officeDocument/2006/relationships/image" Target="media/image5.jpg"/><Relationship Id="rId15" Type="http://schemas.openxmlformats.org/officeDocument/2006/relationships/image" Target="media/image14.jpeg"/><Relationship Id="rId10" Type="http://schemas.openxmlformats.org/officeDocument/2006/relationships/image" Target="media/image9.emf"/><Relationship Id="rId4" Type="http://schemas.openxmlformats.org/officeDocument/2006/relationships/image" Target="media/image4.jpg"/><Relationship Id="rId9" Type="http://schemas.openxmlformats.org/officeDocument/2006/relationships/image" Target="media/image8.jpeg"/><Relationship Id="rId14"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cid:image002.jpg@01D6014A.F2493520" TargetMode="External"/><Relationship Id="rId13" Type="http://schemas.openxmlformats.org/officeDocument/2006/relationships/image" Target="media/image10.jpeg"/><Relationship Id="rId3" Type="http://schemas.openxmlformats.org/officeDocument/2006/relationships/image" Target="media/image3.gif"/><Relationship Id="rId7" Type="http://schemas.openxmlformats.org/officeDocument/2006/relationships/image" Target="media/image7.jpeg"/><Relationship Id="rId12" Type="http://schemas.openxmlformats.org/officeDocument/2006/relationships/image" Target="media/image9.jpeg"/><Relationship Id="rId2" Type="http://schemas.openxmlformats.org/officeDocument/2006/relationships/image" Target="media/image2.emf"/><Relationship Id="rId16" Type="http://schemas.openxmlformats.org/officeDocument/2006/relationships/image" Target="cid:image002.jpg@01D6014A.F2493520" TargetMode="External"/><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8.gif"/><Relationship Id="rId5" Type="http://schemas.openxmlformats.org/officeDocument/2006/relationships/image" Target="media/image5.jpg"/><Relationship Id="rId15" Type="http://schemas.openxmlformats.org/officeDocument/2006/relationships/image" Target="media/image140.jpeg"/><Relationship Id="rId10" Type="http://schemas.openxmlformats.org/officeDocument/2006/relationships/image" Target="media/image7.emf"/><Relationship Id="rId4" Type="http://schemas.openxmlformats.org/officeDocument/2006/relationships/image" Target="media/image4.jpg"/><Relationship Id="rId9" Type="http://schemas.openxmlformats.org/officeDocument/2006/relationships/image" Target="media/image6.jpeg"/><Relationship Id="rId14"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iii\AppData\Roaming\Microsoft\Templates\ILStateExec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ILStateExecLetterheadTemplate</Template>
  <TotalTime>0</TotalTime>
  <Pages>2</Pages>
  <Words>1004</Words>
  <Characters>5586</Characters>
  <Application>Microsoft Office Word</Application>
  <DocSecurity>4</DocSecurity>
  <Lines>1117</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Burke</dc:creator>
  <cp:lastModifiedBy>Sasha Cadigan</cp:lastModifiedBy>
  <cp:revision>2</cp:revision>
  <cp:lastPrinted>2020-03-24T16:10:00Z</cp:lastPrinted>
  <dcterms:created xsi:type="dcterms:W3CDTF">2020-03-24T17:06:00Z</dcterms:created>
  <dcterms:modified xsi:type="dcterms:W3CDTF">2020-03-24T17:06:00Z</dcterms:modified>
</cp:coreProperties>
</file>