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B7CEF" w14:textId="58B93446" w:rsidR="0014102A" w:rsidRPr="00B259DE" w:rsidRDefault="001030AD" w:rsidP="001030AD">
      <w:pPr>
        <w:jc w:val="right"/>
        <w:rPr>
          <w:rFonts w:cs="Arial"/>
          <w:szCs w:val="22"/>
          <w:lang w:val="en-GB"/>
        </w:rPr>
      </w:pPr>
      <w:r w:rsidRPr="00B259DE">
        <w:rPr>
          <w:rFonts w:cs="Arial"/>
          <w:szCs w:val="22"/>
          <w:lang w:val="en-GB"/>
        </w:rPr>
        <w:t xml:space="preserve">November </w:t>
      </w:r>
      <w:r w:rsidR="00D560E2">
        <w:rPr>
          <w:rFonts w:cs="Arial"/>
          <w:szCs w:val="22"/>
          <w:lang w:val="en-GB"/>
        </w:rPr>
        <w:t>12</w:t>
      </w:r>
      <w:r w:rsidRPr="00B259DE">
        <w:rPr>
          <w:rFonts w:cs="Arial"/>
          <w:szCs w:val="22"/>
          <w:vertAlign w:val="superscript"/>
          <w:lang w:val="en-GB"/>
        </w:rPr>
        <w:t>th</w:t>
      </w:r>
      <w:r w:rsidRPr="00B259DE">
        <w:rPr>
          <w:rFonts w:cs="Arial"/>
          <w:szCs w:val="22"/>
          <w:lang w:val="en-GB"/>
        </w:rPr>
        <w:t>, 2018</w:t>
      </w:r>
    </w:p>
    <w:p w14:paraId="59F5B4D8" w14:textId="4227AA3F" w:rsidR="001030AD" w:rsidRPr="001030AD" w:rsidRDefault="001030AD" w:rsidP="001030AD">
      <w:pPr>
        <w:jc w:val="right"/>
        <w:rPr>
          <w:rFonts w:cs="Arial"/>
          <w:b/>
          <w:szCs w:val="22"/>
          <w:lang w:val="en-GB"/>
        </w:rPr>
      </w:pPr>
    </w:p>
    <w:p w14:paraId="06BAFC52" w14:textId="57A20DF5" w:rsidR="001030AD" w:rsidRPr="00623106" w:rsidRDefault="00B259DE" w:rsidP="001030AD">
      <w:pPr>
        <w:jc w:val="center"/>
        <w:rPr>
          <w:rFonts w:cs="Arial"/>
          <w:b/>
          <w:sz w:val="28"/>
          <w:szCs w:val="22"/>
          <w:lang w:val="en-US"/>
        </w:rPr>
      </w:pPr>
      <w:r w:rsidRPr="00623106">
        <w:rPr>
          <w:rFonts w:cs="Arial"/>
          <w:b/>
          <w:sz w:val="28"/>
          <w:szCs w:val="22"/>
          <w:lang w:val="en-US"/>
        </w:rPr>
        <w:t>Service &amp; Inventory</w:t>
      </w:r>
      <w:r w:rsidR="00752550" w:rsidRPr="00623106">
        <w:rPr>
          <w:rFonts w:cs="Arial"/>
          <w:b/>
          <w:sz w:val="28"/>
          <w:szCs w:val="22"/>
          <w:lang w:val="en-US"/>
        </w:rPr>
        <w:t xml:space="preserve"> </w:t>
      </w:r>
      <w:r w:rsidRPr="00623106">
        <w:rPr>
          <w:rFonts w:cs="Arial"/>
          <w:b/>
          <w:sz w:val="28"/>
          <w:szCs w:val="22"/>
          <w:lang w:val="en-US"/>
        </w:rPr>
        <w:t>Coordinator Job Description</w:t>
      </w:r>
    </w:p>
    <w:p w14:paraId="10D46169" w14:textId="3EA9BA55" w:rsidR="001030AD" w:rsidRPr="00623106" w:rsidRDefault="001030AD" w:rsidP="001030AD">
      <w:pPr>
        <w:jc w:val="center"/>
        <w:rPr>
          <w:rFonts w:cs="Arial"/>
          <w:szCs w:val="22"/>
          <w:lang w:val="en-US"/>
        </w:rPr>
      </w:pPr>
    </w:p>
    <w:p w14:paraId="31C33AAC" w14:textId="77777777" w:rsidR="00623106" w:rsidRPr="00623106" w:rsidRDefault="001030AD" w:rsidP="001030AD">
      <w:pPr>
        <w:jc w:val="left"/>
        <w:rPr>
          <w:rFonts w:cs="Arial"/>
          <w:color w:val="222222"/>
          <w:szCs w:val="22"/>
          <w:shd w:val="clear" w:color="auto" w:fill="FFFFFF"/>
          <w:lang w:val="en-US"/>
        </w:rPr>
      </w:pPr>
      <w:proofErr w:type="spellStart"/>
      <w:r w:rsidRPr="00623106">
        <w:rPr>
          <w:rFonts w:cs="Arial"/>
          <w:szCs w:val="22"/>
          <w:lang w:val="en-US"/>
        </w:rPr>
        <w:t>Bacci</w:t>
      </w:r>
      <w:proofErr w:type="spellEnd"/>
      <w:r w:rsidRPr="00623106">
        <w:rPr>
          <w:rFonts w:cs="Arial"/>
          <w:szCs w:val="22"/>
          <w:lang w:val="en-US"/>
        </w:rPr>
        <w:t xml:space="preserve"> America </w:t>
      </w:r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is the U.S. subsidiary of an Italian CNC machine manufacture for the woodworking industry. Our main clients are in the chair, furniture, and kitchen </w:t>
      </w:r>
      <w:proofErr w:type="spellStart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>cabinent</w:t>
      </w:r>
      <w:proofErr w:type="spellEnd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door sector. Our parent company, </w:t>
      </w:r>
      <w:proofErr w:type="spellStart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>Paolino</w:t>
      </w:r>
      <w:proofErr w:type="spellEnd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</w:t>
      </w:r>
      <w:proofErr w:type="spellStart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>Bacci</w:t>
      </w:r>
      <w:proofErr w:type="spellEnd"/>
      <w:r w:rsidR="00B259DE"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(</w:t>
      </w:r>
      <w:proofErr w:type="spellStart"/>
      <w:r w:rsidR="00B259DE" w:rsidRPr="00623106">
        <w:rPr>
          <w:rFonts w:cs="Arial"/>
          <w:color w:val="222222"/>
          <w:szCs w:val="22"/>
          <w:shd w:val="clear" w:color="auto" w:fill="FFFFFF"/>
          <w:lang w:val="en-US"/>
        </w:rPr>
        <w:t>Bacci</w:t>
      </w:r>
      <w:proofErr w:type="spellEnd"/>
      <w:r w:rsidR="00B259DE" w:rsidRPr="00623106">
        <w:rPr>
          <w:rFonts w:cs="Arial"/>
          <w:color w:val="222222"/>
          <w:szCs w:val="22"/>
          <w:shd w:val="clear" w:color="auto" w:fill="FFFFFF"/>
          <w:lang w:val="en-US"/>
        </w:rPr>
        <w:t>)</w:t>
      </w:r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, has been selling into the U.S. market since the 1960s and </w:t>
      </w:r>
      <w:r w:rsidR="00B259DE" w:rsidRPr="00623106">
        <w:rPr>
          <w:rFonts w:cs="Arial"/>
          <w:color w:val="222222"/>
          <w:szCs w:val="22"/>
          <w:shd w:val="clear" w:color="auto" w:fill="FFFFFF"/>
          <w:lang w:val="en-US"/>
        </w:rPr>
        <w:t>o</w:t>
      </w:r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pened this U.S. subsidiary in 2014. </w:t>
      </w:r>
      <w:proofErr w:type="spellStart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>Bacci</w:t>
      </w:r>
      <w:proofErr w:type="spellEnd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celebrated their </w:t>
      </w:r>
      <w:proofErr w:type="gramStart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>100 year</w:t>
      </w:r>
      <w:proofErr w:type="gramEnd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anniversary this year</w:t>
      </w:r>
      <w:r w:rsidR="00B259DE" w:rsidRPr="00623106">
        <w:rPr>
          <w:rFonts w:cs="Arial"/>
          <w:color w:val="222222"/>
          <w:szCs w:val="22"/>
          <w:shd w:val="clear" w:color="auto" w:fill="FFFFFF"/>
          <w:lang w:val="en-US"/>
        </w:rPr>
        <w:t>. The</w:t>
      </w:r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company is family owned and operated with the 4th generation currently at the helm.</w:t>
      </w:r>
      <w:r w:rsidR="00B259DE"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</w:t>
      </w:r>
    </w:p>
    <w:p w14:paraId="2CC579CB" w14:textId="77777777" w:rsidR="00623106" w:rsidRPr="00623106" w:rsidRDefault="00623106" w:rsidP="001030AD">
      <w:pPr>
        <w:jc w:val="left"/>
        <w:rPr>
          <w:rFonts w:cs="Arial"/>
          <w:color w:val="222222"/>
          <w:szCs w:val="22"/>
          <w:shd w:val="clear" w:color="auto" w:fill="FFFFFF"/>
          <w:lang w:val="en-US"/>
        </w:rPr>
      </w:pPr>
    </w:p>
    <w:p w14:paraId="105E29C5" w14:textId="29AEAA3C" w:rsidR="001030AD" w:rsidRPr="00623106" w:rsidRDefault="00B259DE" w:rsidP="001030AD">
      <w:pPr>
        <w:jc w:val="left"/>
        <w:rPr>
          <w:rFonts w:cs="Arial"/>
          <w:color w:val="222222"/>
          <w:szCs w:val="22"/>
          <w:shd w:val="clear" w:color="auto" w:fill="FFFFFF"/>
          <w:lang w:val="en-US"/>
        </w:rPr>
      </w:pPr>
      <w:proofErr w:type="spellStart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>Bacci</w:t>
      </w:r>
      <w:proofErr w:type="spellEnd"/>
      <w:r w:rsidRPr="00623106">
        <w:rPr>
          <w:rFonts w:cs="Arial"/>
          <w:color w:val="222222"/>
          <w:szCs w:val="22"/>
          <w:shd w:val="clear" w:color="auto" w:fill="FFFFFF"/>
          <w:lang w:val="en-US"/>
        </w:rPr>
        <w:t xml:space="preserve"> America operates as a sales and service arm for the North American market, with close connections to the Italian headquarters. The company is expanding and looking to add members to our team.</w:t>
      </w:r>
    </w:p>
    <w:p w14:paraId="67C807C7" w14:textId="7FDF50C1" w:rsidR="00B259DE" w:rsidRPr="00623106" w:rsidRDefault="00B259DE" w:rsidP="001030AD">
      <w:pPr>
        <w:jc w:val="left"/>
        <w:rPr>
          <w:rFonts w:cs="Arial"/>
          <w:color w:val="222222"/>
          <w:szCs w:val="22"/>
          <w:shd w:val="clear" w:color="auto" w:fill="FFFFFF"/>
          <w:lang w:val="en-US"/>
        </w:rPr>
      </w:pPr>
    </w:p>
    <w:p w14:paraId="19F7E0D0" w14:textId="77777777" w:rsidR="00220C45" w:rsidRPr="00623106" w:rsidRDefault="000168D7" w:rsidP="001030AD">
      <w:pPr>
        <w:jc w:val="left"/>
        <w:rPr>
          <w:rFonts w:cs="Arial"/>
          <w:b/>
          <w:color w:val="222222"/>
          <w:szCs w:val="22"/>
          <w:shd w:val="clear" w:color="auto" w:fill="FFFFFF"/>
          <w:lang w:val="en-US"/>
        </w:rPr>
      </w:pPr>
      <w:r w:rsidRPr="00623106">
        <w:rPr>
          <w:rFonts w:cs="Arial"/>
          <w:b/>
          <w:color w:val="222222"/>
          <w:szCs w:val="22"/>
          <w:shd w:val="clear" w:color="auto" w:fill="FFFFFF"/>
          <w:lang w:val="en-US"/>
        </w:rPr>
        <w:t>Job</w:t>
      </w:r>
      <w:r w:rsidR="00B259DE" w:rsidRPr="00623106">
        <w:rPr>
          <w:rFonts w:cs="Arial"/>
          <w:b/>
          <w:color w:val="222222"/>
          <w:szCs w:val="22"/>
          <w:shd w:val="clear" w:color="auto" w:fill="FFFFFF"/>
          <w:lang w:val="en-US"/>
        </w:rPr>
        <w:t xml:space="preserve"> Summary</w:t>
      </w:r>
    </w:p>
    <w:p w14:paraId="2F9B9D14" w14:textId="233814B6" w:rsidR="001030AD" w:rsidRPr="00623106" w:rsidRDefault="00220C45" w:rsidP="001030AD">
      <w:pPr>
        <w:jc w:val="left"/>
        <w:rPr>
          <w:rFonts w:cs="Arial"/>
          <w:b/>
          <w:color w:val="222222"/>
          <w:szCs w:val="22"/>
          <w:shd w:val="clear" w:color="auto" w:fill="FFFFFF"/>
          <w:lang w:val="en-US"/>
        </w:rPr>
      </w:pPr>
      <w:r w:rsidRPr="00623106">
        <w:rPr>
          <w:rFonts w:cs="Arial"/>
          <w:szCs w:val="22"/>
          <w:lang w:val="en-US"/>
        </w:rPr>
        <w:t>T</w:t>
      </w:r>
      <w:r w:rsidR="001030AD" w:rsidRPr="00623106">
        <w:rPr>
          <w:rFonts w:cs="Arial"/>
          <w:szCs w:val="22"/>
          <w:lang w:val="en-US"/>
        </w:rPr>
        <w:t xml:space="preserve">o </w:t>
      </w:r>
      <w:r w:rsidR="00B259DE" w:rsidRPr="00623106">
        <w:rPr>
          <w:rFonts w:cs="Arial"/>
          <w:szCs w:val="22"/>
          <w:lang w:val="en-US"/>
        </w:rPr>
        <w:t xml:space="preserve">maintain </w:t>
      </w:r>
      <w:r w:rsidR="00623106">
        <w:rPr>
          <w:rFonts w:cs="Arial"/>
          <w:szCs w:val="22"/>
          <w:lang w:val="en-US"/>
        </w:rPr>
        <w:t xml:space="preserve">and grow </w:t>
      </w:r>
      <w:r w:rsidR="00B259DE" w:rsidRPr="00623106">
        <w:rPr>
          <w:rFonts w:cs="Arial"/>
          <w:szCs w:val="22"/>
          <w:lang w:val="en-US"/>
        </w:rPr>
        <w:t xml:space="preserve">the spare parts inventory, handle logistics for spare parts and machine sales, as well as </w:t>
      </w:r>
      <w:r w:rsidR="001030AD" w:rsidRPr="00623106">
        <w:rPr>
          <w:rFonts w:cs="Arial"/>
          <w:szCs w:val="22"/>
          <w:lang w:val="en-US"/>
        </w:rPr>
        <w:t>help improve response times for customer service</w:t>
      </w:r>
      <w:r w:rsidR="00B259DE" w:rsidRPr="00623106">
        <w:rPr>
          <w:rFonts w:cs="Arial"/>
          <w:szCs w:val="22"/>
          <w:lang w:val="en-US"/>
        </w:rPr>
        <w:t>.</w:t>
      </w:r>
      <w:r w:rsidR="00623106">
        <w:rPr>
          <w:rFonts w:cs="Arial"/>
          <w:szCs w:val="22"/>
          <w:lang w:val="en-US"/>
        </w:rPr>
        <w:t xml:space="preserve"> </w:t>
      </w:r>
      <w:r w:rsidR="00623106" w:rsidRPr="00623106">
        <w:rPr>
          <w:rFonts w:cs="Arial"/>
          <w:szCs w:val="22"/>
          <w:lang w:val="en-US"/>
        </w:rPr>
        <w:t>The person for this position must be detailed oriented, proactive</w:t>
      </w:r>
      <w:r w:rsidR="00623106">
        <w:rPr>
          <w:rFonts w:cs="Arial"/>
          <w:szCs w:val="22"/>
          <w:lang w:val="en-US"/>
        </w:rPr>
        <w:t>,</w:t>
      </w:r>
      <w:r w:rsidR="00623106" w:rsidRPr="00623106">
        <w:rPr>
          <w:rFonts w:cs="Arial"/>
          <w:szCs w:val="22"/>
          <w:lang w:val="en-US"/>
        </w:rPr>
        <w:t xml:space="preserve"> and able to work independently.</w:t>
      </w:r>
      <w:r w:rsidR="00623106">
        <w:rPr>
          <w:rFonts w:cs="Arial"/>
          <w:szCs w:val="22"/>
          <w:lang w:val="en-US"/>
        </w:rPr>
        <w:t xml:space="preserve"> </w:t>
      </w:r>
      <w:r w:rsidR="00623106" w:rsidRPr="00623106">
        <w:rPr>
          <w:rFonts w:cs="Arial"/>
          <w:szCs w:val="22"/>
          <w:lang w:val="en-US"/>
        </w:rPr>
        <w:t xml:space="preserve">The qualified candidate </w:t>
      </w:r>
      <w:r w:rsidR="00623106">
        <w:rPr>
          <w:rFonts w:cs="Arial"/>
          <w:szCs w:val="22"/>
          <w:lang w:val="en-US"/>
        </w:rPr>
        <w:t>should be</w:t>
      </w:r>
      <w:r w:rsidR="00623106" w:rsidRPr="00623106">
        <w:rPr>
          <w:rFonts w:cs="Arial"/>
          <w:szCs w:val="22"/>
          <w:lang w:val="en-US"/>
        </w:rPr>
        <w:t xml:space="preserve"> a self-starter and be willing to cross train</w:t>
      </w:r>
      <w:r w:rsidR="00623106">
        <w:rPr>
          <w:rFonts w:cs="Arial"/>
          <w:szCs w:val="22"/>
          <w:lang w:val="en-US"/>
        </w:rPr>
        <w:t xml:space="preserve"> and grow with the company</w:t>
      </w:r>
      <w:r w:rsidR="00623106" w:rsidRPr="00623106">
        <w:rPr>
          <w:rFonts w:cs="Arial"/>
          <w:szCs w:val="22"/>
          <w:lang w:val="en-US"/>
        </w:rPr>
        <w:t xml:space="preserve">. </w:t>
      </w:r>
      <w:r w:rsidR="001030AD" w:rsidRPr="00623106">
        <w:rPr>
          <w:rFonts w:cs="Arial"/>
          <w:szCs w:val="22"/>
          <w:lang w:val="en-US"/>
        </w:rPr>
        <w:t xml:space="preserve">Our </w:t>
      </w:r>
      <w:r w:rsidRPr="00623106">
        <w:rPr>
          <w:rFonts w:cs="Arial"/>
          <w:szCs w:val="22"/>
          <w:lang w:val="en-US"/>
        </w:rPr>
        <w:t>showroom</w:t>
      </w:r>
      <w:r w:rsidR="00392DE1" w:rsidRPr="00623106">
        <w:rPr>
          <w:rFonts w:cs="Arial"/>
          <w:szCs w:val="22"/>
          <w:lang w:val="en-US"/>
        </w:rPr>
        <w:t>/warehouse</w:t>
      </w:r>
      <w:r w:rsidR="001030AD" w:rsidRPr="00623106">
        <w:rPr>
          <w:rFonts w:cs="Arial"/>
          <w:szCs w:val="22"/>
          <w:lang w:val="en-US"/>
        </w:rPr>
        <w:t xml:space="preserve"> </w:t>
      </w:r>
      <w:proofErr w:type="gramStart"/>
      <w:r w:rsidR="001030AD" w:rsidRPr="00623106">
        <w:rPr>
          <w:rFonts w:cs="Arial"/>
          <w:szCs w:val="22"/>
          <w:lang w:val="en-US"/>
        </w:rPr>
        <w:t>is located in</w:t>
      </w:r>
      <w:proofErr w:type="gramEnd"/>
      <w:r w:rsidR="001030AD" w:rsidRPr="00623106">
        <w:rPr>
          <w:rFonts w:cs="Arial"/>
          <w:szCs w:val="22"/>
          <w:lang w:val="en-US"/>
        </w:rPr>
        <w:t xml:space="preserve"> south Charlotte</w:t>
      </w:r>
      <w:r w:rsidR="00134E64" w:rsidRPr="00623106">
        <w:rPr>
          <w:rFonts w:cs="Arial"/>
          <w:szCs w:val="22"/>
          <w:lang w:val="en-US"/>
        </w:rPr>
        <w:t>. The position is expected to start as soon as possible and is full-time with benefits.</w:t>
      </w:r>
    </w:p>
    <w:p w14:paraId="0D94BFE2" w14:textId="77777777" w:rsidR="009E09AA" w:rsidRPr="00623106" w:rsidRDefault="009E09AA" w:rsidP="0001701D">
      <w:pPr>
        <w:rPr>
          <w:rFonts w:cs="Arial"/>
          <w:szCs w:val="22"/>
          <w:lang w:val="en-US"/>
        </w:rPr>
      </w:pPr>
    </w:p>
    <w:p w14:paraId="1E91F986" w14:textId="29E2E566" w:rsidR="009E09AA" w:rsidRPr="00623106" w:rsidRDefault="00134E64" w:rsidP="009E09AA">
      <w:pPr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>Report</w:t>
      </w:r>
      <w:r w:rsidR="000168D7" w:rsidRPr="00623106">
        <w:rPr>
          <w:rFonts w:cs="Arial"/>
          <w:szCs w:val="22"/>
          <w:lang w:val="en-US"/>
        </w:rPr>
        <w:t>s to th</w:t>
      </w:r>
      <w:r w:rsidR="00CC0ADF">
        <w:rPr>
          <w:rFonts w:cs="Arial"/>
          <w:szCs w:val="22"/>
          <w:lang w:val="en-US"/>
        </w:rPr>
        <w:t>e Service Manager and Account Manager.</w:t>
      </w:r>
      <w:bookmarkStart w:id="0" w:name="_GoBack"/>
      <w:bookmarkEnd w:id="0"/>
    </w:p>
    <w:p w14:paraId="751134FD" w14:textId="302AB191" w:rsidR="000168D7" w:rsidRPr="00623106" w:rsidRDefault="000168D7" w:rsidP="009E09AA">
      <w:pPr>
        <w:rPr>
          <w:rFonts w:cs="Arial"/>
          <w:szCs w:val="22"/>
          <w:lang w:val="en-US"/>
        </w:rPr>
      </w:pPr>
    </w:p>
    <w:p w14:paraId="70EAD1A1" w14:textId="1093B1D3" w:rsidR="000168D7" w:rsidRPr="00C02D90" w:rsidRDefault="000168D7" w:rsidP="009E09AA">
      <w:pPr>
        <w:rPr>
          <w:rFonts w:cs="Arial"/>
          <w:b/>
          <w:szCs w:val="22"/>
          <w:lang w:val="en-US"/>
        </w:rPr>
      </w:pPr>
      <w:r w:rsidRPr="00C02D90">
        <w:rPr>
          <w:rFonts w:cs="Arial"/>
          <w:b/>
          <w:szCs w:val="22"/>
          <w:lang w:val="en-US"/>
        </w:rPr>
        <w:t>Responsibilities</w:t>
      </w:r>
    </w:p>
    <w:p w14:paraId="4BC66779" w14:textId="13885630" w:rsidR="00C02D90" w:rsidRPr="00D936DF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 w:rsidRPr="00D936DF">
        <w:rPr>
          <w:rFonts w:cs="Arial"/>
          <w:szCs w:val="22"/>
          <w:lang w:val="en-US"/>
        </w:rPr>
        <w:t>Analyz</w:t>
      </w:r>
      <w:r>
        <w:rPr>
          <w:rFonts w:cs="Arial"/>
          <w:szCs w:val="22"/>
          <w:lang w:val="en-US"/>
        </w:rPr>
        <w:t>e</w:t>
      </w:r>
      <w:r w:rsidRPr="00D936DF">
        <w:rPr>
          <w:rFonts w:cs="Arial"/>
          <w:szCs w:val="22"/>
          <w:lang w:val="en-US"/>
        </w:rPr>
        <w:t xml:space="preserve"> data to anticipate future inventory needs and </w:t>
      </w:r>
      <w:r>
        <w:rPr>
          <w:rFonts w:cs="Arial"/>
          <w:szCs w:val="22"/>
          <w:lang w:val="en-US"/>
        </w:rPr>
        <w:t>p</w:t>
      </w:r>
      <w:r w:rsidRPr="00D936DF">
        <w:rPr>
          <w:rFonts w:cs="Arial"/>
          <w:szCs w:val="22"/>
          <w:lang w:val="en-US"/>
        </w:rPr>
        <w:t>lac</w:t>
      </w:r>
      <w:r>
        <w:rPr>
          <w:rFonts w:cs="Arial"/>
          <w:szCs w:val="22"/>
          <w:lang w:val="en-US"/>
        </w:rPr>
        <w:t xml:space="preserve">e </w:t>
      </w:r>
      <w:r w:rsidRPr="00D936DF">
        <w:rPr>
          <w:rFonts w:cs="Arial"/>
          <w:szCs w:val="22"/>
          <w:lang w:val="en-US"/>
        </w:rPr>
        <w:t xml:space="preserve">orders </w:t>
      </w:r>
      <w:r>
        <w:rPr>
          <w:rFonts w:cs="Arial"/>
          <w:szCs w:val="22"/>
          <w:lang w:val="en-US"/>
        </w:rPr>
        <w:t>with headquarters.</w:t>
      </w:r>
    </w:p>
    <w:p w14:paraId="157C6B4B" w14:textId="142082A7" w:rsidR="00C02D90" w:rsidRPr="00623106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R</w:t>
      </w:r>
      <w:r w:rsidRPr="00623106">
        <w:rPr>
          <w:rFonts w:cs="Arial"/>
          <w:szCs w:val="22"/>
          <w:lang w:val="en-US"/>
        </w:rPr>
        <w:t>eceiv</w:t>
      </w:r>
      <w:r>
        <w:rPr>
          <w:rFonts w:cs="Arial"/>
          <w:szCs w:val="22"/>
          <w:lang w:val="en-US"/>
        </w:rPr>
        <w:t xml:space="preserve">e new </w:t>
      </w:r>
      <w:r w:rsidRPr="00623106">
        <w:rPr>
          <w:rFonts w:cs="Arial"/>
          <w:szCs w:val="22"/>
          <w:lang w:val="en-US"/>
        </w:rPr>
        <w:t>product from Italy</w:t>
      </w:r>
      <w:r>
        <w:rPr>
          <w:rFonts w:cs="Arial"/>
          <w:szCs w:val="22"/>
          <w:lang w:val="en-US"/>
        </w:rPr>
        <w:t xml:space="preserve"> and manually store items in the proper locations.</w:t>
      </w:r>
    </w:p>
    <w:p w14:paraId="612CEA05" w14:textId="77777777" w:rsidR="00C02D90" w:rsidRPr="00623106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>Maintain current spare parts inventory by:</w:t>
      </w:r>
    </w:p>
    <w:p w14:paraId="131AB07D" w14:textId="77777777" w:rsidR="00C02D90" w:rsidRPr="00623106" w:rsidRDefault="00C02D90" w:rsidP="006328AC">
      <w:pPr>
        <w:pStyle w:val="ListParagraph"/>
        <w:numPr>
          <w:ilvl w:val="1"/>
          <w:numId w:val="22"/>
        </w:numPr>
        <w:jc w:val="left"/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>Ensuring proper labelling of all parts</w:t>
      </w:r>
      <w:r>
        <w:rPr>
          <w:rFonts w:cs="Arial"/>
          <w:szCs w:val="22"/>
          <w:lang w:val="en-US"/>
        </w:rPr>
        <w:t>;</w:t>
      </w:r>
    </w:p>
    <w:p w14:paraId="01F169C1" w14:textId="77777777" w:rsidR="00C02D90" w:rsidRPr="00623106" w:rsidRDefault="00C02D90" w:rsidP="006328AC">
      <w:pPr>
        <w:pStyle w:val="ListParagraph"/>
        <w:numPr>
          <w:ilvl w:val="1"/>
          <w:numId w:val="22"/>
        </w:numPr>
        <w:jc w:val="left"/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>Matching to inventory</w:t>
      </w:r>
      <w:r>
        <w:rPr>
          <w:rFonts w:cs="Arial"/>
          <w:szCs w:val="22"/>
          <w:lang w:val="en-US"/>
        </w:rPr>
        <w:t>;</w:t>
      </w:r>
    </w:p>
    <w:p w14:paraId="2572C963" w14:textId="77777777" w:rsidR="00C02D90" w:rsidRPr="00623106" w:rsidRDefault="00C02D90" w:rsidP="006328AC">
      <w:pPr>
        <w:pStyle w:val="ListParagraph"/>
        <w:numPr>
          <w:ilvl w:val="1"/>
          <w:numId w:val="22"/>
        </w:numPr>
        <w:jc w:val="left"/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>Keeping accounting and technicians aware of any found discrepancies (counts, prices, product/model numbers, or descriptions)</w:t>
      </w:r>
      <w:r>
        <w:rPr>
          <w:rFonts w:cs="Arial"/>
          <w:szCs w:val="22"/>
          <w:lang w:val="en-US"/>
        </w:rPr>
        <w:t>;</w:t>
      </w:r>
    </w:p>
    <w:p w14:paraId="3FA49E41" w14:textId="4FEEBF51" w:rsidR="00C02D90" w:rsidRDefault="00C02D90" w:rsidP="006328AC">
      <w:pPr>
        <w:pStyle w:val="ListParagraph"/>
        <w:numPr>
          <w:ilvl w:val="1"/>
          <w:numId w:val="22"/>
        </w:numPr>
        <w:jc w:val="left"/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 xml:space="preserve">Doing inventory counts and </w:t>
      </w:r>
      <w:proofErr w:type="gramStart"/>
      <w:r w:rsidRPr="00623106">
        <w:rPr>
          <w:rFonts w:cs="Arial"/>
          <w:szCs w:val="22"/>
          <w:lang w:val="en-US"/>
        </w:rPr>
        <w:t>making adjustments to</w:t>
      </w:r>
      <w:proofErr w:type="gramEnd"/>
      <w:r w:rsidRPr="00623106">
        <w:rPr>
          <w:rFonts w:cs="Arial"/>
          <w:szCs w:val="22"/>
          <w:lang w:val="en-US"/>
        </w:rPr>
        <w:t xml:space="preserve"> the system as needed</w:t>
      </w:r>
      <w:r>
        <w:rPr>
          <w:rFonts w:cs="Arial"/>
          <w:szCs w:val="22"/>
          <w:lang w:val="en-US"/>
        </w:rPr>
        <w:t>.</w:t>
      </w:r>
    </w:p>
    <w:p w14:paraId="4A76D2C7" w14:textId="77777777" w:rsidR="00C02D90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Track all spare parts and machine drop shipments from Italy to customers, working with logistics companies and keeping customers up-to-date on customs clearance and delivery information.</w:t>
      </w:r>
    </w:p>
    <w:p w14:paraId="2957F271" w14:textId="4B664161" w:rsidR="00C02D90" w:rsidRPr="00C02D90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 w:rsidRPr="00623106">
        <w:rPr>
          <w:rFonts w:cs="Arial"/>
          <w:szCs w:val="22"/>
          <w:lang w:val="en-US"/>
        </w:rPr>
        <w:t>Process</w:t>
      </w:r>
      <w:r>
        <w:rPr>
          <w:rFonts w:cs="Arial"/>
          <w:szCs w:val="22"/>
          <w:lang w:val="en-US"/>
        </w:rPr>
        <w:t xml:space="preserve"> spare part</w:t>
      </w:r>
      <w:r w:rsidRPr="00623106">
        <w:rPr>
          <w:rFonts w:cs="Arial"/>
          <w:szCs w:val="22"/>
          <w:lang w:val="en-US"/>
        </w:rPr>
        <w:t xml:space="preserve"> orders </w:t>
      </w:r>
      <w:r>
        <w:rPr>
          <w:rFonts w:cs="Arial"/>
          <w:szCs w:val="22"/>
          <w:lang w:val="en-US"/>
        </w:rPr>
        <w:t>and</w:t>
      </w:r>
      <w:r w:rsidRPr="00623106">
        <w:rPr>
          <w:rFonts w:cs="Arial"/>
          <w:szCs w:val="22"/>
          <w:lang w:val="en-US"/>
        </w:rPr>
        <w:t xml:space="preserve"> ship</w:t>
      </w:r>
      <w:r>
        <w:rPr>
          <w:rFonts w:cs="Arial"/>
          <w:szCs w:val="22"/>
          <w:lang w:val="en-US"/>
        </w:rPr>
        <w:t xml:space="preserve"> in-stock items </w:t>
      </w:r>
      <w:r w:rsidRPr="00623106">
        <w:rPr>
          <w:rFonts w:cs="Arial"/>
          <w:szCs w:val="22"/>
          <w:lang w:val="en-US"/>
        </w:rPr>
        <w:t>to customers</w:t>
      </w:r>
      <w:r>
        <w:rPr>
          <w:rFonts w:cs="Arial"/>
          <w:szCs w:val="22"/>
          <w:lang w:val="en-US"/>
        </w:rPr>
        <w:t>.</w:t>
      </w:r>
    </w:p>
    <w:p w14:paraId="4071B0B9" w14:textId="400640CC" w:rsidR="00D936DF" w:rsidRDefault="00D936DF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 w:rsidRPr="00B718AF">
        <w:rPr>
          <w:rFonts w:cs="Arial"/>
          <w:szCs w:val="22"/>
          <w:lang w:val="en-US"/>
        </w:rPr>
        <w:t>Support current and potential customers by answering parts and service questions</w:t>
      </w:r>
      <w:r>
        <w:rPr>
          <w:rFonts w:cs="Arial"/>
          <w:szCs w:val="22"/>
          <w:lang w:val="en-US"/>
        </w:rPr>
        <w:t xml:space="preserve"> via email and over the phone</w:t>
      </w:r>
      <w:r w:rsidR="00C02D90">
        <w:rPr>
          <w:rFonts w:cs="Arial"/>
          <w:szCs w:val="22"/>
          <w:lang w:val="en-US"/>
        </w:rPr>
        <w:t>, resolving minor customer complaints in a professional manor.</w:t>
      </w:r>
    </w:p>
    <w:p w14:paraId="3ACB2FC6" w14:textId="605A7FC0" w:rsidR="00C02D90" w:rsidRDefault="00D936DF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 xml:space="preserve">Direct </w:t>
      </w:r>
      <w:r w:rsidR="00C02D90">
        <w:rPr>
          <w:rFonts w:cs="Arial"/>
          <w:szCs w:val="22"/>
          <w:lang w:val="en-US"/>
        </w:rPr>
        <w:t xml:space="preserve">machine </w:t>
      </w:r>
      <w:r>
        <w:rPr>
          <w:rFonts w:cs="Arial"/>
          <w:szCs w:val="22"/>
          <w:lang w:val="en-US"/>
        </w:rPr>
        <w:t xml:space="preserve">sales and </w:t>
      </w:r>
      <w:r w:rsidR="00C02D90">
        <w:rPr>
          <w:rFonts w:cs="Arial"/>
          <w:szCs w:val="22"/>
          <w:lang w:val="en-US"/>
        </w:rPr>
        <w:t xml:space="preserve">technical </w:t>
      </w:r>
      <w:r>
        <w:rPr>
          <w:rFonts w:cs="Arial"/>
          <w:szCs w:val="22"/>
          <w:lang w:val="en-US"/>
        </w:rPr>
        <w:t>service calls and emails to the appropriate personnel, ensuring accurate and timely responses to customers.</w:t>
      </w:r>
      <w:r w:rsidR="00C02D90" w:rsidRPr="00C02D90">
        <w:rPr>
          <w:rFonts w:cs="Arial"/>
          <w:szCs w:val="22"/>
          <w:lang w:val="en-US"/>
        </w:rPr>
        <w:t xml:space="preserve"> </w:t>
      </w:r>
    </w:p>
    <w:p w14:paraId="5FBF6361" w14:textId="5CFEECB1" w:rsidR="00C02D90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 w:rsidRPr="00B718AF">
        <w:rPr>
          <w:rFonts w:cs="Arial"/>
          <w:szCs w:val="22"/>
          <w:lang w:val="en-US"/>
        </w:rPr>
        <w:t>Maintain regular contact with key customers to identify and act upon opportunities for spare parts sales</w:t>
      </w:r>
      <w:r>
        <w:rPr>
          <w:rFonts w:cs="Arial"/>
          <w:szCs w:val="22"/>
          <w:lang w:val="en-US"/>
        </w:rPr>
        <w:t>.</w:t>
      </w:r>
    </w:p>
    <w:p w14:paraId="723C3359" w14:textId="77777777" w:rsidR="00C02D90" w:rsidRDefault="00C02D90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Ensure warehouse safety through compliance with OSHA regulations.</w:t>
      </w:r>
    </w:p>
    <w:p w14:paraId="0D99BFF5" w14:textId="557485C1" w:rsidR="00623106" w:rsidRPr="00623106" w:rsidRDefault="00B718AF" w:rsidP="006328AC">
      <w:pPr>
        <w:pStyle w:val="ListParagraph"/>
        <w:numPr>
          <w:ilvl w:val="0"/>
          <w:numId w:val="22"/>
        </w:numPr>
        <w:jc w:val="left"/>
        <w:rPr>
          <w:rFonts w:cs="Arial"/>
          <w:szCs w:val="22"/>
          <w:lang w:val="en-US"/>
        </w:rPr>
      </w:pPr>
      <w:r w:rsidRPr="00B718AF">
        <w:rPr>
          <w:rFonts w:cs="Arial"/>
          <w:szCs w:val="22"/>
          <w:lang w:val="en-US"/>
        </w:rPr>
        <w:t>Perform other clerical</w:t>
      </w:r>
      <w:r w:rsidR="00D936DF">
        <w:rPr>
          <w:rFonts w:cs="Arial"/>
          <w:szCs w:val="22"/>
          <w:lang w:val="en-US"/>
        </w:rPr>
        <w:t xml:space="preserve"> and </w:t>
      </w:r>
      <w:r w:rsidRPr="00B718AF">
        <w:rPr>
          <w:rFonts w:cs="Arial"/>
          <w:szCs w:val="22"/>
          <w:lang w:val="en-US"/>
        </w:rPr>
        <w:t xml:space="preserve">administrative support activities and special projects as </w:t>
      </w:r>
      <w:r>
        <w:rPr>
          <w:rFonts w:cs="Arial"/>
          <w:szCs w:val="22"/>
          <w:lang w:val="en-US"/>
        </w:rPr>
        <w:t>d</w:t>
      </w:r>
      <w:r w:rsidRPr="00B718AF">
        <w:rPr>
          <w:rFonts w:cs="Arial"/>
          <w:szCs w:val="22"/>
          <w:lang w:val="en-US"/>
        </w:rPr>
        <w:t>irected</w:t>
      </w:r>
      <w:r>
        <w:rPr>
          <w:rFonts w:cs="Arial"/>
          <w:szCs w:val="22"/>
          <w:lang w:val="en-US"/>
        </w:rPr>
        <w:t xml:space="preserve"> and </w:t>
      </w:r>
      <w:r w:rsidRPr="00B718AF">
        <w:rPr>
          <w:rFonts w:cs="Arial"/>
          <w:szCs w:val="22"/>
          <w:lang w:val="en-US"/>
        </w:rPr>
        <w:t>requested by supervisor</w:t>
      </w:r>
      <w:r w:rsidR="00D936DF">
        <w:rPr>
          <w:rFonts w:cs="Arial"/>
          <w:szCs w:val="22"/>
          <w:lang w:val="en-US"/>
        </w:rPr>
        <w:t>.</w:t>
      </w:r>
    </w:p>
    <w:p w14:paraId="63BD5EB1" w14:textId="529072BC" w:rsidR="000168D7" w:rsidRPr="00623106" w:rsidRDefault="000168D7" w:rsidP="000168D7">
      <w:pPr>
        <w:rPr>
          <w:rFonts w:cs="Arial"/>
          <w:szCs w:val="22"/>
          <w:lang w:val="en-US"/>
        </w:rPr>
      </w:pPr>
    </w:p>
    <w:p w14:paraId="0A8E71A3" w14:textId="1DA34F19" w:rsidR="000168D7" w:rsidRPr="00C02D90" w:rsidRDefault="000168D7" w:rsidP="000168D7">
      <w:pPr>
        <w:rPr>
          <w:rFonts w:cs="Arial"/>
          <w:b/>
          <w:szCs w:val="22"/>
          <w:lang w:val="en-US"/>
        </w:rPr>
      </w:pPr>
      <w:r w:rsidRPr="00C02D90">
        <w:rPr>
          <w:rFonts w:cs="Arial"/>
          <w:b/>
          <w:szCs w:val="22"/>
          <w:lang w:val="en-US"/>
        </w:rPr>
        <w:t>Relationships</w:t>
      </w:r>
    </w:p>
    <w:p w14:paraId="1D1E22DD" w14:textId="1E37B04E" w:rsidR="000168D7" w:rsidRPr="00623106" w:rsidRDefault="00EB1ECE" w:rsidP="000168D7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 xml:space="preserve">Accounting, Sales, and </w:t>
      </w:r>
      <w:r w:rsidR="00AC31D7">
        <w:rPr>
          <w:rFonts w:cs="Arial"/>
          <w:szCs w:val="22"/>
          <w:lang w:val="en-US"/>
        </w:rPr>
        <w:t>Technical Service Departments</w:t>
      </w:r>
    </w:p>
    <w:p w14:paraId="1DAA55C3" w14:textId="2AA8DDCD" w:rsidR="000168D7" w:rsidRPr="00623106" w:rsidRDefault="000168D7" w:rsidP="000168D7">
      <w:pPr>
        <w:rPr>
          <w:rFonts w:cs="Arial"/>
          <w:szCs w:val="22"/>
          <w:lang w:val="en-US"/>
        </w:rPr>
      </w:pPr>
    </w:p>
    <w:p w14:paraId="2B51D1A6" w14:textId="0FCE416C" w:rsidR="000168D7" w:rsidRPr="00C02D90" w:rsidRDefault="000168D7" w:rsidP="000168D7">
      <w:pPr>
        <w:rPr>
          <w:rFonts w:cs="Arial"/>
          <w:b/>
          <w:szCs w:val="22"/>
          <w:lang w:val="en-US"/>
        </w:rPr>
      </w:pPr>
      <w:r w:rsidRPr="00C02D90">
        <w:rPr>
          <w:rFonts w:cs="Arial"/>
          <w:b/>
          <w:szCs w:val="22"/>
          <w:lang w:val="en-US"/>
        </w:rPr>
        <w:lastRenderedPageBreak/>
        <w:t>Requirements</w:t>
      </w:r>
    </w:p>
    <w:p w14:paraId="5ECB5E16" w14:textId="74188FA5" w:rsidR="00C15FFF" w:rsidRDefault="00C15FFF" w:rsidP="00C15FFF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 w:rsidRPr="00C02D90">
        <w:rPr>
          <w:rFonts w:cs="Arial"/>
          <w:szCs w:val="22"/>
          <w:lang w:val="en-US"/>
        </w:rPr>
        <w:t>Minimum Associates degree</w:t>
      </w:r>
      <w:r>
        <w:rPr>
          <w:rFonts w:cs="Arial"/>
          <w:szCs w:val="22"/>
          <w:lang w:val="en-US"/>
        </w:rPr>
        <w:t xml:space="preserve"> with</w:t>
      </w:r>
      <w:r w:rsidRPr="00C02D90">
        <w:rPr>
          <w:rFonts w:cs="Arial"/>
          <w:szCs w:val="22"/>
          <w:lang w:val="en-US"/>
        </w:rPr>
        <w:t xml:space="preserve"> four years </w:t>
      </w:r>
      <w:r>
        <w:rPr>
          <w:rFonts w:cs="Arial"/>
          <w:szCs w:val="22"/>
          <w:lang w:val="en-US"/>
        </w:rPr>
        <w:t xml:space="preserve">of </w:t>
      </w:r>
      <w:r w:rsidRPr="00C02D90">
        <w:rPr>
          <w:rFonts w:cs="Arial"/>
          <w:szCs w:val="22"/>
          <w:lang w:val="en-US"/>
        </w:rPr>
        <w:t>related experience and/or training; or equivalent combination of education and experience. BSc/BA in business administration</w:t>
      </w:r>
      <w:r>
        <w:rPr>
          <w:rFonts w:cs="Arial"/>
          <w:szCs w:val="22"/>
          <w:lang w:val="en-US"/>
        </w:rPr>
        <w:t>,</w:t>
      </w:r>
      <w:r w:rsidRPr="00C02D90">
        <w:rPr>
          <w:rFonts w:cs="Arial"/>
          <w:szCs w:val="22"/>
          <w:lang w:val="en-US"/>
        </w:rPr>
        <w:t xml:space="preserve"> logistics</w:t>
      </w:r>
      <w:r>
        <w:rPr>
          <w:rFonts w:cs="Arial"/>
          <w:szCs w:val="22"/>
          <w:lang w:val="en-US"/>
        </w:rPr>
        <w:t>,</w:t>
      </w:r>
      <w:r w:rsidRPr="00C02D90">
        <w:rPr>
          <w:rFonts w:cs="Arial"/>
          <w:szCs w:val="22"/>
          <w:lang w:val="en-US"/>
        </w:rPr>
        <w:t xml:space="preserve"> or relevant field preferred</w:t>
      </w:r>
      <w:r>
        <w:rPr>
          <w:rFonts w:cs="Arial"/>
          <w:szCs w:val="22"/>
          <w:lang w:val="en-US"/>
        </w:rPr>
        <w:t>.</w:t>
      </w:r>
    </w:p>
    <w:p w14:paraId="08FC7043" w14:textId="77777777" w:rsidR="00C15FFF" w:rsidRPr="006328AC" w:rsidRDefault="00C15FFF" w:rsidP="00C15FFF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Forklift operating license.</w:t>
      </w:r>
    </w:p>
    <w:p w14:paraId="129D6ECF" w14:textId="28C2E51A" w:rsidR="00EB1ECE" w:rsidRPr="006328AC" w:rsidRDefault="00EB1ECE" w:rsidP="00EB1ECE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Microsoft Office proficient; knowledge and experience with Quick</w:t>
      </w:r>
      <w:r w:rsidR="00C15FFF">
        <w:rPr>
          <w:rFonts w:cs="Arial"/>
          <w:szCs w:val="22"/>
          <w:lang w:val="en-US"/>
        </w:rPr>
        <w:t>B</w:t>
      </w:r>
      <w:r>
        <w:rPr>
          <w:rFonts w:cs="Arial"/>
          <w:szCs w:val="22"/>
          <w:lang w:val="en-US"/>
        </w:rPr>
        <w:t>ooks a plus.</w:t>
      </w:r>
    </w:p>
    <w:p w14:paraId="44B8A4E2" w14:textId="369F48DE" w:rsidR="00623106" w:rsidRDefault="00623106" w:rsidP="006328AC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 w:rsidRPr="006328AC">
        <w:rPr>
          <w:rFonts w:cs="Arial"/>
          <w:szCs w:val="22"/>
          <w:lang w:val="en-US"/>
        </w:rPr>
        <w:t>An analytical mind with strong math skills</w:t>
      </w:r>
      <w:r w:rsidR="006328AC">
        <w:rPr>
          <w:rFonts w:cs="Arial"/>
          <w:szCs w:val="22"/>
          <w:lang w:val="en-US"/>
        </w:rPr>
        <w:t>.</w:t>
      </w:r>
    </w:p>
    <w:p w14:paraId="7A9A48A4" w14:textId="3F7B5525" w:rsidR="00623106" w:rsidRPr="00C02D90" w:rsidRDefault="00623106" w:rsidP="006328AC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 w:rsidRPr="00C02D90">
        <w:rPr>
          <w:rFonts w:cs="Arial"/>
          <w:szCs w:val="22"/>
          <w:lang w:val="en-US"/>
        </w:rPr>
        <w:t xml:space="preserve">Excellent organizational </w:t>
      </w:r>
      <w:r w:rsidR="00EB1ECE">
        <w:rPr>
          <w:rFonts w:cs="Arial"/>
          <w:szCs w:val="22"/>
          <w:lang w:val="en-US"/>
        </w:rPr>
        <w:t>skills with high attention to details</w:t>
      </w:r>
      <w:r w:rsidR="006328AC">
        <w:rPr>
          <w:rFonts w:cs="Arial"/>
          <w:szCs w:val="22"/>
          <w:lang w:val="en-US"/>
        </w:rPr>
        <w:t>.</w:t>
      </w:r>
    </w:p>
    <w:p w14:paraId="0BE1B3EB" w14:textId="15CDB0DD" w:rsidR="00623106" w:rsidRPr="00C02D90" w:rsidRDefault="00623106" w:rsidP="006328AC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 w:rsidRPr="00C02D90">
        <w:rPr>
          <w:rFonts w:cs="Arial"/>
          <w:szCs w:val="22"/>
          <w:lang w:val="en-US"/>
        </w:rPr>
        <w:t>Outstanding</w:t>
      </w:r>
      <w:r w:rsidR="00EB1ECE">
        <w:rPr>
          <w:rFonts w:cs="Arial"/>
          <w:szCs w:val="22"/>
          <w:lang w:val="en-US"/>
        </w:rPr>
        <w:t xml:space="preserve"> written and oral</w:t>
      </w:r>
      <w:r w:rsidRPr="00C02D90">
        <w:rPr>
          <w:rFonts w:cs="Arial"/>
          <w:szCs w:val="22"/>
          <w:lang w:val="en-US"/>
        </w:rPr>
        <w:t xml:space="preserve"> communication </w:t>
      </w:r>
      <w:r w:rsidR="00EB1ECE">
        <w:rPr>
          <w:rFonts w:cs="Arial"/>
          <w:szCs w:val="22"/>
          <w:lang w:val="en-US"/>
        </w:rPr>
        <w:t>with</w:t>
      </w:r>
      <w:r w:rsidRPr="00C02D90">
        <w:rPr>
          <w:rFonts w:cs="Arial"/>
          <w:szCs w:val="22"/>
          <w:lang w:val="en-US"/>
        </w:rPr>
        <w:t xml:space="preserve"> interpersonal abilities</w:t>
      </w:r>
      <w:r w:rsidR="006328AC">
        <w:rPr>
          <w:rFonts w:cs="Arial"/>
          <w:szCs w:val="22"/>
          <w:lang w:val="en-US"/>
        </w:rPr>
        <w:t>.</w:t>
      </w:r>
    </w:p>
    <w:p w14:paraId="39FDC279" w14:textId="3B038DEC" w:rsidR="00134E64" w:rsidRDefault="00623106" w:rsidP="00746FDC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 w:rsidRPr="00C02D90">
        <w:rPr>
          <w:rFonts w:cs="Arial"/>
          <w:szCs w:val="22"/>
          <w:lang w:val="en-US"/>
        </w:rPr>
        <w:t>Reliable and trustworthy</w:t>
      </w:r>
      <w:r w:rsidR="006328AC">
        <w:rPr>
          <w:rFonts w:cs="Arial"/>
          <w:szCs w:val="22"/>
          <w:lang w:val="en-US"/>
        </w:rPr>
        <w:t>.</w:t>
      </w:r>
    </w:p>
    <w:p w14:paraId="12686650" w14:textId="269AA8D3" w:rsidR="00746FDC" w:rsidRPr="00746FDC" w:rsidRDefault="00746FDC" w:rsidP="00746FDC">
      <w:pPr>
        <w:pStyle w:val="ListParagraph"/>
        <w:numPr>
          <w:ilvl w:val="0"/>
          <w:numId w:val="23"/>
        </w:numPr>
        <w:jc w:val="left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Bilingual with Italian a plus, but not necessary.</w:t>
      </w:r>
    </w:p>
    <w:p w14:paraId="2C1A90CF" w14:textId="77777777" w:rsidR="00134E64" w:rsidRPr="001030AD" w:rsidRDefault="00134E64" w:rsidP="009E09AA">
      <w:pPr>
        <w:rPr>
          <w:rFonts w:cs="Arial"/>
          <w:szCs w:val="22"/>
          <w:lang w:val="en-GB"/>
        </w:rPr>
      </w:pPr>
    </w:p>
    <w:p w14:paraId="611E5AE6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649225DC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55C34FDF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40DC0DE1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550D51D8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7B09B4E4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3E6D7E79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0999B450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68A7180F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6D52DDB9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1F110017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6A3D2BD3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47C723B4" w14:textId="77777777" w:rsidR="009E09AA" w:rsidRPr="001030AD" w:rsidRDefault="009E09AA" w:rsidP="009E09AA">
      <w:pPr>
        <w:rPr>
          <w:rFonts w:cs="Arial"/>
          <w:szCs w:val="22"/>
          <w:lang w:val="en-GB"/>
        </w:rPr>
      </w:pPr>
    </w:p>
    <w:p w14:paraId="3DB1995E" w14:textId="77777777" w:rsidR="0001701D" w:rsidRPr="001030AD" w:rsidRDefault="0001701D" w:rsidP="001030AD">
      <w:pPr>
        <w:rPr>
          <w:rFonts w:cs="Arial"/>
          <w:szCs w:val="22"/>
          <w:lang w:val="en-GB"/>
        </w:rPr>
      </w:pPr>
    </w:p>
    <w:sectPr w:rsidR="0001701D" w:rsidRPr="001030AD" w:rsidSect="009E09AA">
      <w:headerReference w:type="default" r:id="rId7"/>
      <w:footerReference w:type="even" r:id="rId8"/>
      <w:footerReference w:type="default" r:id="rId9"/>
      <w:pgSz w:w="12240" w:h="15840" w:code="1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A9BF7" w14:textId="77777777" w:rsidR="00964944" w:rsidRDefault="00964944">
      <w:r>
        <w:separator/>
      </w:r>
    </w:p>
  </w:endnote>
  <w:endnote w:type="continuationSeparator" w:id="0">
    <w:p w14:paraId="51EE1FB5" w14:textId="77777777" w:rsidR="00964944" w:rsidRDefault="0096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LT Std 47 Cn Lt">
    <w:altName w:val="Univers LT Std 47 Cn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EC069" w14:textId="77777777" w:rsidR="000C01E6" w:rsidRDefault="000C01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A84B45" w14:textId="77777777" w:rsidR="000C01E6" w:rsidRDefault="000C01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9F55E" w14:textId="77777777" w:rsidR="000C01E6" w:rsidRDefault="000C01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000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9B6FC87" w14:textId="77777777" w:rsidR="000C01E6" w:rsidRDefault="000C01E6">
    <w:pPr>
      <w:pStyle w:val="Footer"/>
      <w:ind w:right="360"/>
      <w:rPr>
        <w:sz w:val="16"/>
      </w:rPr>
    </w:pPr>
    <w:r>
      <w:rPr>
        <w:sz w:val="16"/>
      </w:rPr>
      <w:t>________________________________________________________________________________________________________________________</w:t>
    </w:r>
    <w:r w:rsidR="009E09AA">
      <w:rPr>
        <w:sz w:val="16"/>
      </w:rPr>
      <w:t>______</w:t>
    </w:r>
    <w:r>
      <w:rPr>
        <w:sz w:val="16"/>
      </w:rPr>
      <w:t>___</w:t>
    </w:r>
  </w:p>
  <w:p w14:paraId="3C0297AB" w14:textId="77777777" w:rsidR="000C01E6" w:rsidRDefault="009E09AA">
    <w:pPr>
      <w:pStyle w:val="Footer"/>
      <w:rPr>
        <w:sz w:val="16"/>
      </w:rPr>
    </w:pPr>
    <w:r>
      <w:rPr>
        <w:b/>
      </w:rPr>
      <w:t>BACCI AMERICA, Inc</w:t>
    </w:r>
    <w:r w:rsidR="000C01E6">
      <w:rPr>
        <w:b/>
      </w:rPr>
      <w:t>.</w:t>
    </w:r>
    <w:r w:rsidR="000C01E6">
      <w:rPr>
        <w:sz w:val="16"/>
      </w:rPr>
      <w:t xml:space="preserve"> </w:t>
    </w:r>
    <w:r>
      <w:rPr>
        <w:sz w:val="16"/>
      </w:rPr>
      <w:t>–</w:t>
    </w:r>
    <w:r w:rsidR="000C01E6">
      <w:rPr>
        <w:sz w:val="16"/>
      </w:rPr>
      <w:t xml:space="preserve"> </w:t>
    </w:r>
    <w:r>
      <w:rPr>
        <w:sz w:val="16"/>
      </w:rPr>
      <w:t>1704 East Blvd., Suite 101 – Charlotte, NC 28203</w:t>
    </w:r>
    <w:r w:rsidR="000C01E6">
      <w:rPr>
        <w:sz w:val="16"/>
      </w:rPr>
      <w:t xml:space="preserve"> </w:t>
    </w:r>
    <w:r>
      <w:rPr>
        <w:sz w:val="16"/>
      </w:rPr>
      <w:t xml:space="preserve">– Tel. 704 375 5044 </w:t>
    </w:r>
    <w:r w:rsidR="000C01E6">
      <w:rPr>
        <w:sz w:val="16"/>
      </w:rPr>
      <w:t>– Fax</w:t>
    </w:r>
    <w:r>
      <w:rPr>
        <w:sz w:val="16"/>
      </w:rPr>
      <w:t xml:space="preserve"> 704 373 2603 – E-MAIL sales</w:t>
    </w:r>
    <w:r w:rsidR="000C01E6">
      <w:rPr>
        <w:sz w:val="16"/>
      </w:rPr>
      <w:t>@bacci</w:t>
    </w:r>
    <w:r>
      <w:rPr>
        <w:sz w:val="16"/>
      </w:rPr>
      <w:t>america</w:t>
    </w:r>
    <w:r w:rsidR="000C01E6">
      <w:rPr>
        <w:sz w:val="16"/>
      </w:rPr>
      <w:t>.com</w:t>
    </w:r>
  </w:p>
  <w:p w14:paraId="4A813FAE" w14:textId="77777777" w:rsidR="000C01E6" w:rsidRDefault="000C01E6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ABDED" w14:textId="77777777" w:rsidR="00964944" w:rsidRDefault="00964944">
      <w:r>
        <w:separator/>
      </w:r>
    </w:p>
  </w:footnote>
  <w:footnote w:type="continuationSeparator" w:id="0">
    <w:p w14:paraId="4637FB1C" w14:textId="77777777" w:rsidR="00964944" w:rsidRDefault="00964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09D8F" w14:textId="77777777" w:rsidR="00D71CA3" w:rsidRPr="00D71CA3" w:rsidRDefault="006C000E" w:rsidP="008341FC">
    <w:pPr>
      <w:pStyle w:val="Header"/>
      <w:jc w:val="left"/>
      <w:rPr>
        <w:rFonts w:ascii="Tahoma" w:hAnsi="Tahoma" w:cs="Tahoma"/>
        <w:b/>
        <w:sz w:val="52"/>
        <w:szCs w:val="52"/>
      </w:rPr>
    </w:pPr>
    <w:r>
      <w:rPr>
        <w:noProof/>
        <w:lang w:val="en-US" w:eastAsia="en-US"/>
      </w:rPr>
      <w:drawing>
        <wp:inline distT="0" distB="0" distL="0" distR="0" wp14:anchorId="3B2D1AD2" wp14:editId="4C6AB8BD">
          <wp:extent cx="2616200" cy="673100"/>
          <wp:effectExtent l="0" t="0" r="0" b="0"/>
          <wp:docPr id="23" name="Picture 23" descr="C:\Users\Melissa\Google Drive\2. Active Clients\Bacci\4. Marketing and Sales\2. Marketing\3. Logo and Brand Guidelines\Bacci_Americ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Melissa\Google Drive\2. Active Clients\Bacci\4. Marketing and Sales\2. Marketing\3. Logo and Brand Guidelines\Bacci_Americ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2D62">
      <w:t xml:space="preserve"> </w:t>
    </w:r>
  </w:p>
  <w:p w14:paraId="6289494B" w14:textId="77777777" w:rsidR="000C01E6" w:rsidRDefault="000C01E6">
    <w:pPr>
      <w:pStyle w:val="Header"/>
    </w:pPr>
    <w:r>
      <w:rPr>
        <w:sz w:val="20"/>
      </w:rPr>
      <w:t>___________________________________________________________</w:t>
    </w:r>
    <w:r w:rsidR="009E09AA">
      <w:rPr>
        <w:sz w:val="20"/>
      </w:rPr>
      <w:t>_______________</w:t>
    </w:r>
    <w:r>
      <w:rPr>
        <w:sz w:val="20"/>
      </w:rPr>
      <w:t>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1286"/>
    <w:multiLevelType w:val="hybridMultilevel"/>
    <w:tmpl w:val="C55CE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C66E3"/>
    <w:multiLevelType w:val="hybridMultilevel"/>
    <w:tmpl w:val="36969310"/>
    <w:lvl w:ilvl="0" w:tplc="72CC9C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FBDE3B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4D773E"/>
    <w:multiLevelType w:val="hybridMultilevel"/>
    <w:tmpl w:val="D5465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5197A"/>
    <w:multiLevelType w:val="hybridMultilevel"/>
    <w:tmpl w:val="1C2ACEF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36938"/>
    <w:multiLevelType w:val="hybridMultilevel"/>
    <w:tmpl w:val="A3184792"/>
    <w:lvl w:ilvl="0" w:tplc="72CC9C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B52299"/>
    <w:multiLevelType w:val="hybridMultilevel"/>
    <w:tmpl w:val="FADEDE4C"/>
    <w:lvl w:ilvl="0" w:tplc="FBDE3B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E5438C3"/>
    <w:multiLevelType w:val="hybridMultilevel"/>
    <w:tmpl w:val="79CCF8F6"/>
    <w:lvl w:ilvl="0" w:tplc="116A516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lfaen" w:hAnsi="Sylfae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D6CD3"/>
    <w:multiLevelType w:val="hybridMultilevel"/>
    <w:tmpl w:val="503EDB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13824"/>
    <w:multiLevelType w:val="hybridMultilevel"/>
    <w:tmpl w:val="F1AAC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D7FD6"/>
    <w:multiLevelType w:val="hybridMultilevel"/>
    <w:tmpl w:val="226E279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317C28"/>
    <w:multiLevelType w:val="hybridMultilevel"/>
    <w:tmpl w:val="30720EA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86AE1E">
      <w:start w:val="1"/>
      <w:numFmt w:val="bullet"/>
      <w:lvlText w:val="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7214C"/>
    <w:multiLevelType w:val="hybridMultilevel"/>
    <w:tmpl w:val="2DA206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A56B3"/>
    <w:multiLevelType w:val="hybridMultilevel"/>
    <w:tmpl w:val="BCBAAD6C"/>
    <w:lvl w:ilvl="0" w:tplc="72CC9C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48E03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E12C21"/>
    <w:multiLevelType w:val="hybridMultilevel"/>
    <w:tmpl w:val="611E5B4A"/>
    <w:lvl w:ilvl="0" w:tplc="116A516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lfaen" w:hAnsi="Sylfae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668DE"/>
    <w:multiLevelType w:val="hybridMultilevel"/>
    <w:tmpl w:val="AB0EAE3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82814"/>
    <w:multiLevelType w:val="hybridMultilevel"/>
    <w:tmpl w:val="C67C12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146DE"/>
    <w:multiLevelType w:val="hybridMultilevel"/>
    <w:tmpl w:val="60D8B3A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2631A"/>
    <w:multiLevelType w:val="hybridMultilevel"/>
    <w:tmpl w:val="3E7098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D1529"/>
    <w:multiLevelType w:val="hybridMultilevel"/>
    <w:tmpl w:val="EC0E5CE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A711C0"/>
    <w:multiLevelType w:val="hybridMultilevel"/>
    <w:tmpl w:val="28501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956B6"/>
    <w:multiLevelType w:val="hybridMultilevel"/>
    <w:tmpl w:val="EA8214FA"/>
    <w:lvl w:ilvl="0" w:tplc="6B1C96B8">
      <w:start w:val="1"/>
      <w:numFmt w:val="bullet"/>
      <w:lvlText w:val=""/>
      <w:lvlJc w:val="left"/>
      <w:pPr>
        <w:tabs>
          <w:tab w:val="num" w:pos="680"/>
        </w:tabs>
        <w:ind w:left="680" w:hanging="68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A315FE"/>
    <w:multiLevelType w:val="hybridMultilevel"/>
    <w:tmpl w:val="2662DCEE"/>
    <w:lvl w:ilvl="0" w:tplc="72CC9C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B6343"/>
    <w:multiLevelType w:val="hybridMultilevel"/>
    <w:tmpl w:val="1F820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6"/>
  </w:num>
  <w:num w:numId="4">
    <w:abstractNumId w:val="11"/>
  </w:num>
  <w:num w:numId="5">
    <w:abstractNumId w:val="22"/>
  </w:num>
  <w:num w:numId="6">
    <w:abstractNumId w:val="10"/>
  </w:num>
  <w:num w:numId="7">
    <w:abstractNumId w:val="17"/>
  </w:num>
  <w:num w:numId="8">
    <w:abstractNumId w:val="6"/>
  </w:num>
  <w:num w:numId="9">
    <w:abstractNumId w:val="7"/>
  </w:num>
  <w:num w:numId="10">
    <w:abstractNumId w:val="14"/>
  </w:num>
  <w:num w:numId="11">
    <w:abstractNumId w:val="20"/>
  </w:num>
  <w:num w:numId="12">
    <w:abstractNumId w:val="9"/>
  </w:num>
  <w:num w:numId="13">
    <w:abstractNumId w:val="18"/>
  </w:num>
  <w:num w:numId="14">
    <w:abstractNumId w:val="21"/>
  </w:num>
  <w:num w:numId="15">
    <w:abstractNumId w:val="4"/>
  </w:num>
  <w:num w:numId="16">
    <w:abstractNumId w:val="1"/>
  </w:num>
  <w:num w:numId="17">
    <w:abstractNumId w:val="5"/>
  </w:num>
  <w:num w:numId="18">
    <w:abstractNumId w:val="12"/>
  </w:num>
  <w:num w:numId="19">
    <w:abstractNumId w:val="19"/>
  </w:num>
  <w:num w:numId="20">
    <w:abstractNumId w:val="2"/>
  </w:num>
  <w:num w:numId="21">
    <w:abstractNumId w:val="15"/>
  </w:num>
  <w:num w:numId="22">
    <w:abstractNumId w:val="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FB1"/>
    <w:rsid w:val="00004F0B"/>
    <w:rsid w:val="000168D7"/>
    <w:rsid w:val="0001701D"/>
    <w:rsid w:val="00020E5F"/>
    <w:rsid w:val="00034FDE"/>
    <w:rsid w:val="0004229A"/>
    <w:rsid w:val="00062DAD"/>
    <w:rsid w:val="00080C55"/>
    <w:rsid w:val="000854D8"/>
    <w:rsid w:val="000A747E"/>
    <w:rsid w:val="000C01E6"/>
    <w:rsid w:val="000D45AE"/>
    <w:rsid w:val="001030AD"/>
    <w:rsid w:val="00105F10"/>
    <w:rsid w:val="00125B89"/>
    <w:rsid w:val="00125C29"/>
    <w:rsid w:val="00134E64"/>
    <w:rsid w:val="0013521B"/>
    <w:rsid w:val="0014102A"/>
    <w:rsid w:val="0014659D"/>
    <w:rsid w:val="001506BD"/>
    <w:rsid w:val="00197713"/>
    <w:rsid w:val="001A033B"/>
    <w:rsid w:val="001A33D6"/>
    <w:rsid w:val="001E1DF6"/>
    <w:rsid w:val="00220C45"/>
    <w:rsid w:val="002233ED"/>
    <w:rsid w:val="002266A8"/>
    <w:rsid w:val="00252488"/>
    <w:rsid w:val="00270A05"/>
    <w:rsid w:val="002A54CB"/>
    <w:rsid w:val="002C1958"/>
    <w:rsid w:val="00304EA3"/>
    <w:rsid w:val="0032230D"/>
    <w:rsid w:val="00352925"/>
    <w:rsid w:val="00372B16"/>
    <w:rsid w:val="00392DE1"/>
    <w:rsid w:val="003B2F66"/>
    <w:rsid w:val="003D3680"/>
    <w:rsid w:val="003E1EC7"/>
    <w:rsid w:val="003F7E30"/>
    <w:rsid w:val="00400225"/>
    <w:rsid w:val="004076FE"/>
    <w:rsid w:val="00412C9E"/>
    <w:rsid w:val="004162B9"/>
    <w:rsid w:val="004764F9"/>
    <w:rsid w:val="00497BE4"/>
    <w:rsid w:val="00497C58"/>
    <w:rsid w:val="00497D33"/>
    <w:rsid w:val="004A4155"/>
    <w:rsid w:val="004B0E28"/>
    <w:rsid w:val="004B7590"/>
    <w:rsid w:val="004B782F"/>
    <w:rsid w:val="004E31CB"/>
    <w:rsid w:val="004F6FFE"/>
    <w:rsid w:val="005027B3"/>
    <w:rsid w:val="00514659"/>
    <w:rsid w:val="00516F5B"/>
    <w:rsid w:val="00523155"/>
    <w:rsid w:val="005352EB"/>
    <w:rsid w:val="005559C8"/>
    <w:rsid w:val="00584A6C"/>
    <w:rsid w:val="005973EF"/>
    <w:rsid w:val="005C7306"/>
    <w:rsid w:val="005F6CC7"/>
    <w:rsid w:val="00603766"/>
    <w:rsid w:val="0061606E"/>
    <w:rsid w:val="0062152D"/>
    <w:rsid w:val="00623106"/>
    <w:rsid w:val="006328AC"/>
    <w:rsid w:val="0063402D"/>
    <w:rsid w:val="00644F08"/>
    <w:rsid w:val="006461EE"/>
    <w:rsid w:val="0066083B"/>
    <w:rsid w:val="006611CD"/>
    <w:rsid w:val="00695FB1"/>
    <w:rsid w:val="006C000E"/>
    <w:rsid w:val="006C5CFF"/>
    <w:rsid w:val="006F5C76"/>
    <w:rsid w:val="00702020"/>
    <w:rsid w:val="007073C5"/>
    <w:rsid w:val="00714F0D"/>
    <w:rsid w:val="00737B84"/>
    <w:rsid w:val="00746FDC"/>
    <w:rsid w:val="00752550"/>
    <w:rsid w:val="007631E5"/>
    <w:rsid w:val="00764E04"/>
    <w:rsid w:val="00776FA7"/>
    <w:rsid w:val="00786249"/>
    <w:rsid w:val="007A0D7F"/>
    <w:rsid w:val="007C46CB"/>
    <w:rsid w:val="007D1816"/>
    <w:rsid w:val="007E63C2"/>
    <w:rsid w:val="008341FC"/>
    <w:rsid w:val="00841A26"/>
    <w:rsid w:val="00862D80"/>
    <w:rsid w:val="00875D62"/>
    <w:rsid w:val="008C2B6E"/>
    <w:rsid w:val="008D7DF5"/>
    <w:rsid w:val="008F6500"/>
    <w:rsid w:val="00913C50"/>
    <w:rsid w:val="00964944"/>
    <w:rsid w:val="0097278A"/>
    <w:rsid w:val="00976E5D"/>
    <w:rsid w:val="009851D9"/>
    <w:rsid w:val="0099089F"/>
    <w:rsid w:val="009A106A"/>
    <w:rsid w:val="009E09AA"/>
    <w:rsid w:val="009E1680"/>
    <w:rsid w:val="00A02C1A"/>
    <w:rsid w:val="00A046EA"/>
    <w:rsid w:val="00A64B84"/>
    <w:rsid w:val="00AC0B61"/>
    <w:rsid w:val="00AC31D7"/>
    <w:rsid w:val="00AC4323"/>
    <w:rsid w:val="00B05471"/>
    <w:rsid w:val="00B217E7"/>
    <w:rsid w:val="00B259DE"/>
    <w:rsid w:val="00B27E44"/>
    <w:rsid w:val="00B3164E"/>
    <w:rsid w:val="00B46DB5"/>
    <w:rsid w:val="00B718AF"/>
    <w:rsid w:val="00B84066"/>
    <w:rsid w:val="00BD7A74"/>
    <w:rsid w:val="00BF70AF"/>
    <w:rsid w:val="00C02D90"/>
    <w:rsid w:val="00C10EDA"/>
    <w:rsid w:val="00C15FFF"/>
    <w:rsid w:val="00C32C85"/>
    <w:rsid w:val="00C43BA9"/>
    <w:rsid w:val="00C62D62"/>
    <w:rsid w:val="00C70B26"/>
    <w:rsid w:val="00CA7B41"/>
    <w:rsid w:val="00CB692E"/>
    <w:rsid w:val="00CC0ADF"/>
    <w:rsid w:val="00CC244D"/>
    <w:rsid w:val="00CC5ACB"/>
    <w:rsid w:val="00CF507E"/>
    <w:rsid w:val="00D01AAF"/>
    <w:rsid w:val="00D560E2"/>
    <w:rsid w:val="00D71CA3"/>
    <w:rsid w:val="00D9148B"/>
    <w:rsid w:val="00D936DF"/>
    <w:rsid w:val="00DA49B9"/>
    <w:rsid w:val="00DD570F"/>
    <w:rsid w:val="00E05A09"/>
    <w:rsid w:val="00E05E72"/>
    <w:rsid w:val="00E12168"/>
    <w:rsid w:val="00E22905"/>
    <w:rsid w:val="00E41836"/>
    <w:rsid w:val="00E4745C"/>
    <w:rsid w:val="00E64D92"/>
    <w:rsid w:val="00E65E81"/>
    <w:rsid w:val="00EB1ECE"/>
    <w:rsid w:val="00EE3987"/>
    <w:rsid w:val="00EE4804"/>
    <w:rsid w:val="00F1663C"/>
    <w:rsid w:val="00F27791"/>
    <w:rsid w:val="00F27D18"/>
    <w:rsid w:val="00F31370"/>
    <w:rsid w:val="00F42986"/>
    <w:rsid w:val="00F44C4D"/>
    <w:rsid w:val="00F56792"/>
    <w:rsid w:val="00F61F15"/>
    <w:rsid w:val="00FB0137"/>
    <w:rsid w:val="00FE2F48"/>
    <w:rsid w:val="00FF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450868"/>
  <w15:chartTrackingRefBased/>
  <w15:docId w15:val="{ABFA47B1-91CA-4C79-8AF1-934A7A0B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spacing w:before="60" w:after="60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spacing w:before="60" w:after="60"/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60" w:after="60"/>
      <w:outlineLvl w:val="3"/>
    </w:p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  <w:lang w:val="en-GB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  <w:u w:val="single"/>
      <w:lang w:val="en-GB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ahoma" w:hAnsi="Tahoma" w:cs="Tahoma"/>
      <w:b/>
      <w:bCs/>
      <w:sz w:val="24"/>
      <w:bdr w:val="single" w:sz="6" w:space="0" w:color="auto" w:shadow="1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638"/>
      </w:tabs>
    </w:pPr>
    <w:rPr>
      <w:rFonts w:ascii="Arial Narrow" w:hAnsi="Arial Narrow"/>
    </w:rPr>
  </w:style>
  <w:style w:type="paragraph" w:styleId="Footer">
    <w:name w:val="footer"/>
    <w:basedOn w:val="Normal"/>
    <w:pPr>
      <w:tabs>
        <w:tab w:val="center" w:pos="4819"/>
        <w:tab w:val="right" w:pos="9638"/>
      </w:tabs>
    </w:pPr>
    <w:rPr>
      <w:rFonts w:ascii="Arial Narrow" w:hAnsi="Arial Narrow"/>
    </w:rPr>
  </w:style>
  <w:style w:type="character" w:styleId="PageNumber">
    <w:name w:val="page number"/>
    <w:basedOn w:val="DefaultParagraphFont"/>
  </w:style>
  <w:style w:type="paragraph" w:customStyle="1" w:styleId="Lista">
    <w:name w:val="Lista"/>
    <w:basedOn w:val="Normal"/>
    <w:pPr>
      <w:ind w:left="283" w:hanging="283"/>
    </w:pPr>
  </w:style>
  <w:style w:type="paragraph" w:styleId="Index1">
    <w:name w:val="index 1"/>
    <w:basedOn w:val="Normal"/>
    <w:next w:val="Normal"/>
    <w:semiHidden/>
    <w:pPr>
      <w:tabs>
        <w:tab w:val="right" w:leader="dot" w:pos="9639"/>
      </w:tabs>
      <w:ind w:left="240" w:hanging="240"/>
    </w:pPr>
  </w:style>
  <w:style w:type="paragraph" w:styleId="IndexHeading">
    <w:name w:val="index heading"/>
    <w:basedOn w:val="Normal"/>
    <w:next w:val="Index1"/>
    <w:semiHidden/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sz w:val="24"/>
    </w:rPr>
  </w:style>
  <w:style w:type="paragraph" w:styleId="Subtitle">
    <w:name w:val="Subtitle"/>
    <w:basedOn w:val="Normal"/>
    <w:qFormat/>
    <w:pPr>
      <w:pBdr>
        <w:top w:val="single" w:sz="12" w:space="7" w:color="auto" w:shadow="1"/>
        <w:left w:val="single" w:sz="12" w:space="1" w:color="auto" w:shadow="1"/>
        <w:bottom w:val="single" w:sz="12" w:space="10" w:color="auto" w:shadow="1"/>
        <w:right w:val="single" w:sz="12" w:space="1" w:color="auto" w:shadow="1"/>
      </w:pBdr>
      <w:ind w:left="1135" w:right="1132"/>
      <w:jc w:val="center"/>
    </w:pPr>
    <w:rPr>
      <w:b/>
      <w:sz w:val="28"/>
    </w:rPr>
  </w:style>
  <w:style w:type="paragraph" w:styleId="BodyText2">
    <w:name w:val="Body Text 2"/>
    <w:basedOn w:val="Normal"/>
    <w:rPr>
      <w:b/>
      <w:sz w:val="24"/>
      <w:lang w:val="en-GB"/>
    </w:rPr>
  </w:style>
  <w:style w:type="paragraph" w:styleId="BodyTextIndent">
    <w:name w:val="Body Text Indent"/>
    <w:basedOn w:val="Normal"/>
    <w:pPr>
      <w:ind w:left="708"/>
    </w:pPr>
    <w:rPr>
      <w:sz w:val="24"/>
    </w:rPr>
  </w:style>
  <w:style w:type="paragraph" w:styleId="BodyText">
    <w:name w:val="Body Text"/>
    <w:basedOn w:val="Normal"/>
    <w:pPr>
      <w:jc w:val="left"/>
    </w:pPr>
    <w:rPr>
      <w:sz w:val="24"/>
    </w:rPr>
  </w:style>
  <w:style w:type="character" w:customStyle="1" w:styleId="Evidenziato">
    <w:name w:val="Evidenziato"/>
    <w:rPr>
      <w:rFonts w:ascii="Arial Black" w:hAnsi="Arial Black"/>
      <w:sz w:val="18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Pa10">
    <w:name w:val="Pa10"/>
    <w:basedOn w:val="Normal"/>
    <w:next w:val="Normal"/>
    <w:rsid w:val="00E05E72"/>
    <w:pPr>
      <w:autoSpaceDE w:val="0"/>
      <w:autoSpaceDN w:val="0"/>
      <w:adjustRightInd w:val="0"/>
      <w:spacing w:line="181" w:lineRule="atLeast"/>
      <w:jc w:val="left"/>
    </w:pPr>
    <w:rPr>
      <w:rFonts w:ascii="Univers LT Std 47 Cn Lt" w:hAnsi="Univers LT Std 47 Cn Lt"/>
      <w:sz w:val="24"/>
      <w:szCs w:val="24"/>
    </w:rPr>
  </w:style>
  <w:style w:type="paragraph" w:styleId="ListParagraph">
    <w:name w:val="List Paragraph"/>
    <w:basedOn w:val="Normal"/>
    <w:uiPriority w:val="34"/>
    <w:qFormat/>
    <w:rsid w:val="00DA49B9"/>
    <w:pPr>
      <w:ind w:left="708"/>
    </w:pPr>
  </w:style>
  <w:style w:type="character" w:styleId="CommentReference">
    <w:name w:val="annotation reference"/>
    <w:basedOn w:val="DefaultParagraphFont"/>
    <w:rsid w:val="00220C45"/>
    <w:rPr>
      <w:sz w:val="16"/>
      <w:szCs w:val="16"/>
    </w:rPr>
  </w:style>
  <w:style w:type="paragraph" w:styleId="CommentText">
    <w:name w:val="annotation text"/>
    <w:basedOn w:val="Normal"/>
    <w:link w:val="CommentTextChar"/>
    <w:rsid w:val="00220C45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20C45"/>
    <w:rPr>
      <w:rFonts w:ascii="Arial" w:hAnsi="Arial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rsid w:val="00220C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20C45"/>
    <w:rPr>
      <w:rFonts w:ascii="Arial" w:hAnsi="Arial"/>
      <w:b/>
      <w:bCs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Lettera%20Bacc%20vuota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04AA525AB1DF449C894C9D8B0ADC1E" ma:contentTypeVersion="10" ma:contentTypeDescription="Create a new document." ma:contentTypeScope="" ma:versionID="7e4328bad3f6e3fd63d50c11375d62af">
  <xsd:schema xmlns:xsd="http://www.w3.org/2001/XMLSchema" xmlns:xs="http://www.w3.org/2001/XMLSchema" xmlns:p="http://schemas.microsoft.com/office/2006/metadata/properties" xmlns:ns2="850b9464-0ecc-4f70-a69b-8478917b1072" xmlns:ns3="e18edf49-dc22-4d22-9936-51a4e73ee308" targetNamespace="http://schemas.microsoft.com/office/2006/metadata/properties" ma:root="true" ma:fieldsID="b6da4128663b5f8815e6e1629af53bf2" ns2:_="" ns3:_="">
    <xsd:import namespace="850b9464-0ecc-4f70-a69b-8478917b1072"/>
    <xsd:import namespace="e18edf49-dc22-4d22-9936-51a4e73ee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9464-0ecc-4f70-a69b-8478917b1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edf49-dc22-4d22-9936-51a4e73ee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BCC42E-138D-47C9-A2CF-6E736F92273E}"/>
</file>

<file path=customXml/itemProps2.xml><?xml version="1.0" encoding="utf-8"?>
<ds:datastoreItem xmlns:ds="http://schemas.openxmlformats.org/officeDocument/2006/customXml" ds:itemID="{C60DF29B-DA3D-442E-A48C-E8A17D4B64A3}"/>
</file>

<file path=customXml/itemProps3.xml><?xml version="1.0" encoding="utf-8"?>
<ds:datastoreItem xmlns:ds="http://schemas.openxmlformats.org/officeDocument/2006/customXml" ds:itemID="{2DD91E86-8459-4492-93D3-189D3DA62A96}"/>
</file>

<file path=docProps/app.xml><?xml version="1.0" encoding="utf-8"?>
<Properties xmlns="http://schemas.openxmlformats.org/officeDocument/2006/extended-properties" xmlns:vt="http://schemas.openxmlformats.org/officeDocument/2006/docPropsVTypes">
  <Template>Lettera Bacc vuota_1</Template>
  <TotalTime>2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PRECISIONE DICHIARATA</vt:lpstr>
      <vt:lpstr>PRECISIONE DICHIARATA </vt:lpstr>
    </vt:vector>
  </TitlesOfParts>
  <Company>TEST WIN95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PRECISIONE DICHIARATA</dc:title>
  <dc:subject/>
  <dc:creator>Orazio</dc:creator>
  <cp:keywords/>
  <dc:description/>
  <cp:lastModifiedBy>Holly</cp:lastModifiedBy>
  <cp:revision>6</cp:revision>
  <cp:lastPrinted>2019-01-21T14:37:00Z</cp:lastPrinted>
  <dcterms:created xsi:type="dcterms:W3CDTF">2018-11-12T18:35:00Z</dcterms:created>
  <dcterms:modified xsi:type="dcterms:W3CDTF">2019-01-21T14:38:00Z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0x0101000B04AA525AB1DF449C894C9D8B0ADC1E</vt:lpwstr>
  </property>
</Properties>
</file>