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1AC" w:rsidRPr="000C36F6" w:rsidRDefault="00D96E81" w:rsidP="003A4C29">
      <w:pPr>
        <w:ind w:left="2160" w:firstLine="720"/>
        <w:rPr>
          <w:b/>
          <w:color w:val="7030A0"/>
          <w:sz w:val="52"/>
          <w:szCs w:val="52"/>
        </w:rPr>
      </w:pPr>
      <w:r w:rsidRPr="00581893">
        <w:rPr>
          <w:b/>
          <w:noProof/>
          <w:color w:val="FFFFFF" w:themeColor="background1"/>
          <w:sz w:val="52"/>
          <w:szCs w:val="52"/>
        </w:rPr>
        <w:drawing>
          <wp:anchor distT="0" distB="0" distL="114300" distR="114300" simplePos="0" relativeHeight="251661311" behindDoc="1" locked="0" layoutInCell="1" allowOverlap="1" wp14:anchorId="2F127508" wp14:editId="722072C5">
            <wp:simplePos x="0" y="0"/>
            <wp:positionH relativeFrom="page">
              <wp:posOffset>9525</wp:posOffset>
            </wp:positionH>
            <wp:positionV relativeFrom="paragraph">
              <wp:posOffset>-1076325</wp:posOffset>
            </wp:positionV>
            <wp:extent cx="8029575" cy="2038350"/>
            <wp:effectExtent l="0" t="0" r="9525" b="0"/>
            <wp:wrapNone/>
            <wp:docPr id="7" name="Picture 3" descr="C:\Temp\header_b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C:\Temp\header_bac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02"/>
                    <a:stretch/>
                  </pic:blipFill>
                  <pic:spPr bwMode="auto">
                    <a:xfrm>
                      <a:off x="0" y="0"/>
                      <a:ext cx="80295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C29">
        <w:rPr>
          <w:noProof/>
        </w:rPr>
        <w:drawing>
          <wp:anchor distT="0" distB="0" distL="114300" distR="114300" simplePos="0" relativeHeight="251663359" behindDoc="0" locked="0" layoutInCell="1" allowOverlap="1" wp14:anchorId="722E899D" wp14:editId="7E623588">
            <wp:simplePos x="0" y="0"/>
            <wp:positionH relativeFrom="column">
              <wp:posOffset>1156335</wp:posOffset>
            </wp:positionH>
            <wp:positionV relativeFrom="paragraph">
              <wp:posOffset>-676275</wp:posOffset>
            </wp:positionV>
            <wp:extent cx="3939004" cy="9429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INSPIRE Logo_Whit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004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6F6" w:rsidRPr="00E56B5E">
        <w:rPr>
          <w:b/>
          <w:color w:val="FFFFFF" w:themeColor="background1"/>
          <w:sz w:val="52"/>
          <w:szCs w:val="52"/>
        </w:rPr>
        <w:t>UPRISE Academy</w:t>
      </w:r>
    </w:p>
    <w:p w:rsidR="000C36F6" w:rsidRPr="00E56B5E" w:rsidRDefault="000C36F6" w:rsidP="003A4C29">
      <w:pPr>
        <w:jc w:val="center"/>
        <w:rPr>
          <w:b/>
          <w:color w:val="FFFFFF" w:themeColor="background1"/>
        </w:rPr>
      </w:pPr>
      <w:r w:rsidRPr="00E56B5E">
        <w:rPr>
          <w:b/>
          <w:color w:val="FFFFFF" w:themeColor="background1"/>
          <w:sz w:val="32"/>
          <w:szCs w:val="32"/>
        </w:rPr>
        <w:t>U</w:t>
      </w:r>
      <w:r w:rsidRPr="00E56B5E">
        <w:rPr>
          <w:b/>
          <w:color w:val="FFFFFF" w:themeColor="background1"/>
        </w:rPr>
        <w:t xml:space="preserve">ndergraduate </w:t>
      </w:r>
      <w:r w:rsidRPr="00E56B5E">
        <w:rPr>
          <w:b/>
          <w:color w:val="FFFFFF" w:themeColor="background1"/>
          <w:sz w:val="32"/>
          <w:szCs w:val="32"/>
        </w:rPr>
        <w:t>P</w:t>
      </w:r>
      <w:r w:rsidRPr="00E56B5E">
        <w:rPr>
          <w:b/>
          <w:color w:val="FFFFFF" w:themeColor="background1"/>
        </w:rPr>
        <w:t xml:space="preserve">re-College </w:t>
      </w:r>
      <w:r w:rsidRPr="00E56B5E">
        <w:rPr>
          <w:b/>
          <w:color w:val="FFFFFF" w:themeColor="background1"/>
          <w:sz w:val="32"/>
          <w:szCs w:val="32"/>
        </w:rPr>
        <w:t>R</w:t>
      </w:r>
      <w:r w:rsidRPr="00E56B5E">
        <w:rPr>
          <w:b/>
          <w:color w:val="FFFFFF" w:themeColor="background1"/>
        </w:rPr>
        <w:t xml:space="preserve">esearch </w:t>
      </w:r>
      <w:r w:rsidRPr="00E56B5E">
        <w:rPr>
          <w:b/>
          <w:color w:val="FFFFFF" w:themeColor="background1"/>
          <w:sz w:val="32"/>
          <w:szCs w:val="32"/>
        </w:rPr>
        <w:t>I</w:t>
      </w:r>
      <w:r w:rsidRPr="00E56B5E">
        <w:rPr>
          <w:b/>
          <w:color w:val="FFFFFF" w:themeColor="background1"/>
        </w:rPr>
        <w:t xml:space="preserve">n </w:t>
      </w:r>
      <w:r w:rsidRPr="00E56B5E">
        <w:rPr>
          <w:b/>
          <w:color w:val="FFFFFF" w:themeColor="background1"/>
          <w:sz w:val="32"/>
          <w:szCs w:val="32"/>
        </w:rPr>
        <w:t>S</w:t>
      </w:r>
      <w:r w:rsidRPr="00E56B5E">
        <w:rPr>
          <w:b/>
          <w:color w:val="FFFFFF" w:themeColor="background1"/>
        </w:rPr>
        <w:t xml:space="preserve">TEM particularly in </w:t>
      </w:r>
      <w:r w:rsidRPr="00E56B5E">
        <w:rPr>
          <w:b/>
          <w:color w:val="FFFFFF" w:themeColor="background1"/>
          <w:sz w:val="32"/>
          <w:szCs w:val="32"/>
        </w:rPr>
        <w:t>E</w:t>
      </w:r>
      <w:r w:rsidRPr="00E56B5E">
        <w:rPr>
          <w:b/>
          <w:color w:val="FFFFFF" w:themeColor="background1"/>
        </w:rPr>
        <w:t>ngineering</w:t>
      </w:r>
    </w:p>
    <w:p w:rsidR="00D96E81" w:rsidRDefault="00D96E81" w:rsidP="00DF6149">
      <w:pPr>
        <w:pStyle w:val="PlainText"/>
        <w:jc w:val="center"/>
        <w:rPr>
          <w:sz w:val="32"/>
          <w:szCs w:val="32"/>
        </w:rPr>
      </w:pP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b/>
          <w:sz w:val="32"/>
          <w:szCs w:val="32"/>
        </w:rPr>
        <w:t>Located in WANG Hall Suite 3500</w:t>
      </w:r>
      <w:r>
        <w:rPr>
          <w:sz w:val="32"/>
          <w:szCs w:val="32"/>
        </w:rPr>
        <w:t xml:space="preserve">) </w:t>
      </w:r>
      <w:bookmarkStart w:id="0" w:name="_GoBack"/>
      <w:bookmarkEnd w:id="0"/>
    </w:p>
    <w:p w:rsidR="00DF6149" w:rsidRDefault="00DF6149" w:rsidP="00DF6149">
      <w:pPr>
        <w:pStyle w:val="PlainText"/>
        <w:jc w:val="center"/>
      </w:pPr>
    </w:p>
    <w:p w:rsidR="00DF6149" w:rsidRDefault="00DF6149" w:rsidP="00DF6149">
      <w:pPr>
        <w:pStyle w:val="PlainText"/>
        <w:jc w:val="center"/>
      </w:pPr>
    </w:p>
    <w:p w:rsidR="00DF6149" w:rsidRDefault="00DF6149" w:rsidP="00DF6149">
      <w:pPr>
        <w:pStyle w:val="PlainTex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POSITIONS AVAILABLE: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>Entering data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>Conducting literature reviews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>Transcribing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 xml:space="preserve">Data analysis 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 xml:space="preserve">Editing 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>Technical writing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>Computer coding</w:t>
      </w:r>
    </w:p>
    <w:p w:rsidR="00DF6149" w:rsidRDefault="00DF6149" w:rsidP="00DF6149">
      <w:pPr>
        <w:pStyle w:val="PlainText"/>
        <w:numPr>
          <w:ilvl w:val="4"/>
          <w:numId w:val="15"/>
        </w:numPr>
        <w:ind w:left="3600"/>
        <w:rPr>
          <w:sz w:val="32"/>
          <w:szCs w:val="32"/>
        </w:rPr>
      </w:pPr>
      <w:r>
        <w:rPr>
          <w:sz w:val="32"/>
          <w:szCs w:val="32"/>
        </w:rPr>
        <w:t>Qualitative/ quantitative analysis</w:t>
      </w:r>
    </w:p>
    <w:p w:rsidR="00DF6149" w:rsidRDefault="00DF6149" w:rsidP="00DF6149">
      <w:pPr>
        <w:pStyle w:val="PlainText"/>
        <w:ind w:left="3600"/>
        <w:rPr>
          <w:sz w:val="32"/>
          <w:szCs w:val="32"/>
        </w:rPr>
      </w:pPr>
    </w:p>
    <w:p w:rsidR="00DF6149" w:rsidRDefault="00DF6149" w:rsidP="00DF6149">
      <w:pPr>
        <w:pStyle w:val="PlainText"/>
        <w:ind w:left="2880"/>
        <w:rPr>
          <w:sz w:val="32"/>
          <w:szCs w:val="32"/>
        </w:rPr>
      </w:pPr>
    </w:p>
    <w:p w:rsidR="00DF6149" w:rsidRDefault="00DF6149" w:rsidP="00DF6149">
      <w:pPr>
        <w:pStyle w:val="PlainTex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Starting Salary: $8:25+/hr.</w:t>
      </w: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8-12 hours a week </w:t>
      </w: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  <w:r>
        <w:rPr>
          <w:sz w:val="32"/>
          <w:szCs w:val="32"/>
        </w:rPr>
        <w:t>(Monday – Friday)</w:t>
      </w: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</w:p>
    <w:p w:rsidR="00DF6149" w:rsidRPr="00DF6149" w:rsidRDefault="00DF6149" w:rsidP="00DF6149">
      <w:pPr>
        <w:pStyle w:val="PlainText"/>
        <w:jc w:val="center"/>
        <w:rPr>
          <w:b/>
          <w:color w:val="00B050"/>
          <w:sz w:val="32"/>
          <w:szCs w:val="32"/>
        </w:rPr>
      </w:pPr>
      <w:r w:rsidRPr="00DF6149">
        <w:rPr>
          <w:b/>
          <w:color w:val="00B050"/>
          <w:sz w:val="32"/>
          <w:szCs w:val="32"/>
        </w:rPr>
        <w:t>Start date: Fall 2016</w:t>
      </w: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  <w:r>
        <w:rPr>
          <w:sz w:val="32"/>
          <w:szCs w:val="32"/>
        </w:rPr>
        <w:t>Send Resume to:</w:t>
      </w: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M. Terri Sanger </w:t>
      </w:r>
    </w:p>
    <w:p w:rsidR="00DF6149" w:rsidRDefault="00DF6149" w:rsidP="00DF6149">
      <w:pPr>
        <w:pStyle w:val="PlainText"/>
        <w:jc w:val="center"/>
        <w:rPr>
          <w:sz w:val="32"/>
          <w:szCs w:val="32"/>
        </w:rPr>
      </w:pPr>
      <w:hyperlink r:id="rId10" w:history="1">
        <w:r>
          <w:rPr>
            <w:rStyle w:val="Hyperlink"/>
            <w:sz w:val="32"/>
            <w:szCs w:val="32"/>
          </w:rPr>
          <w:t>mtsanger@purdue.edu</w:t>
        </w:r>
      </w:hyperlink>
    </w:p>
    <w:p w:rsidR="00827A3B" w:rsidRPr="000A104A" w:rsidRDefault="00DF6149" w:rsidP="00DF6149">
      <w:pPr>
        <w:pStyle w:val="PlainText"/>
        <w:jc w:val="center"/>
      </w:pPr>
      <w:r>
        <w:t xml:space="preserve">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27A3B" w:rsidRPr="000A104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149" w:rsidRDefault="00DF6149" w:rsidP="00D82019">
      <w:pPr>
        <w:spacing w:after="0" w:line="240" w:lineRule="auto"/>
      </w:pPr>
      <w:r>
        <w:separator/>
      </w:r>
    </w:p>
  </w:endnote>
  <w:endnote w:type="continuationSeparator" w:id="0">
    <w:p w:rsidR="00DF6149" w:rsidRDefault="00DF6149" w:rsidP="00D82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149" w:rsidRPr="00581893" w:rsidRDefault="00DF6149" w:rsidP="00260B1D">
    <w:pPr>
      <w:pStyle w:val="Footer"/>
      <w:rPr>
        <w:color w:val="6E2E82"/>
      </w:rPr>
    </w:pPr>
    <w:r w:rsidRPr="00581893">
      <w:rPr>
        <w:noProof/>
      </w:rPr>
      <w:drawing>
        <wp:anchor distT="0" distB="0" distL="114300" distR="114300" simplePos="0" relativeHeight="251658240" behindDoc="1" locked="0" layoutInCell="1" allowOverlap="1" wp14:anchorId="2FF6DC04" wp14:editId="2C635DCC">
          <wp:simplePos x="0" y="0"/>
          <wp:positionH relativeFrom="column">
            <wp:posOffset>-657225</wp:posOffset>
          </wp:positionH>
          <wp:positionV relativeFrom="paragraph">
            <wp:posOffset>-10795</wp:posOffset>
          </wp:positionV>
          <wp:extent cx="1123950" cy="359410"/>
          <wp:effectExtent l="0" t="0" r="0" b="2540"/>
          <wp:wrapNone/>
          <wp:docPr id="1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722" r="54797"/>
                  <a:stretch/>
                </pic:blipFill>
                <pic:spPr bwMode="auto">
                  <a:xfrm>
                    <a:off x="0" y="0"/>
                    <a:ext cx="1123950" cy="359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</w:t>
    </w:r>
    <w:hyperlink r:id="rId2" w:history="1">
      <w:r w:rsidRPr="00581893">
        <w:rPr>
          <w:rStyle w:val="Hyperlink"/>
          <w:color w:val="6E2E82"/>
        </w:rPr>
        <w:t>http://www.inspire-purdue.org/</w:t>
      </w:r>
    </w:hyperlink>
    <w:r>
      <w:rPr>
        <w:rStyle w:val="Hyperlink"/>
        <w:color w:val="6E2E82"/>
      </w:rPr>
      <w:t xml:space="preserve">                                                                                          </w:t>
    </w:r>
    <w:r>
      <w:rPr>
        <w:noProof/>
      </w:rPr>
      <w:t xml:space="preserve">     </w:t>
    </w:r>
  </w:p>
  <w:p w:rsidR="00DF6149" w:rsidRDefault="00DF6149" w:rsidP="00965D1A">
    <w:pPr>
      <w:pStyle w:val="Footer"/>
    </w:pPr>
    <w:r>
      <w:t xml:space="preserve">M. Terri Sanger, Research Data and Community Coordinator: </w:t>
    </w:r>
    <w:hyperlink r:id="rId3" w:history="1">
      <w:r w:rsidRPr="00561FE4">
        <w:rPr>
          <w:rStyle w:val="Hyperlink"/>
        </w:rPr>
        <w:t>mtsanger@purdue.edu</w:t>
      </w:r>
    </w:hyperlink>
    <w:r>
      <w:t xml:space="preserve">       </w:t>
    </w:r>
    <w:r>
      <w:rPr>
        <w:noProof/>
      </w:rPr>
      <w:drawing>
        <wp:inline distT="0" distB="0" distL="0" distR="0" wp14:anchorId="3B1BC18A" wp14:editId="32DC9ADC">
          <wp:extent cx="871970" cy="417029"/>
          <wp:effectExtent l="0" t="0" r="4445" b="2540"/>
          <wp:docPr id="8" name="Picture 8" descr="X:\ADMINISTRATION TEAM\OFFICE_LOGISTICS\Images\ENE&amp;Purdue Logos\Purdue-College-of-Engineering-Education-Logo-Transparent-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X:\ADMINISTRATION TEAM\OFFICE_LOGISTICS\Images\ENE&amp;Purdue Logos\Purdue-College-of-Engineering-Education-Logo-Transparent-Background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116" cy="416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149" w:rsidRDefault="00DF6149" w:rsidP="00D82019">
      <w:pPr>
        <w:spacing w:after="0" w:line="240" w:lineRule="auto"/>
      </w:pPr>
      <w:r>
        <w:separator/>
      </w:r>
    </w:p>
  </w:footnote>
  <w:footnote w:type="continuationSeparator" w:id="0">
    <w:p w:rsidR="00DF6149" w:rsidRDefault="00DF6149" w:rsidP="00D82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149" w:rsidRDefault="00DF6149">
    <w:pPr>
      <w:pStyle w:val="Header"/>
    </w:pPr>
  </w:p>
  <w:p w:rsidR="00DF6149" w:rsidRDefault="00DF61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77F9"/>
    <w:multiLevelType w:val="hybridMultilevel"/>
    <w:tmpl w:val="9E9A1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93E5E"/>
    <w:multiLevelType w:val="hybridMultilevel"/>
    <w:tmpl w:val="A258AB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31D39"/>
    <w:multiLevelType w:val="hybridMultilevel"/>
    <w:tmpl w:val="9ADC8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D194A"/>
    <w:multiLevelType w:val="hybridMultilevel"/>
    <w:tmpl w:val="B3289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66302"/>
    <w:multiLevelType w:val="hybridMultilevel"/>
    <w:tmpl w:val="15444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B6CEF"/>
    <w:multiLevelType w:val="hybridMultilevel"/>
    <w:tmpl w:val="CEF64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D2422"/>
    <w:multiLevelType w:val="hybridMultilevel"/>
    <w:tmpl w:val="DB0CD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52A11"/>
    <w:multiLevelType w:val="hybridMultilevel"/>
    <w:tmpl w:val="F482C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B234E"/>
    <w:multiLevelType w:val="hybridMultilevel"/>
    <w:tmpl w:val="341A5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7"/>
  </w:num>
  <w:num w:numId="13">
    <w:abstractNumId w:val="1"/>
  </w:num>
  <w:num w:numId="14">
    <w:abstractNumId w:val="6"/>
  </w:num>
  <w:num w:numId="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861"/>
    <w:rsid w:val="0008350A"/>
    <w:rsid w:val="000A104A"/>
    <w:rsid w:val="000C3082"/>
    <w:rsid w:val="000C36F6"/>
    <w:rsid w:val="000D76AD"/>
    <w:rsid w:val="0017563B"/>
    <w:rsid w:val="001C11AC"/>
    <w:rsid w:val="001E2A4E"/>
    <w:rsid w:val="0024353B"/>
    <w:rsid w:val="00260B1D"/>
    <w:rsid w:val="002B4BA3"/>
    <w:rsid w:val="002D328F"/>
    <w:rsid w:val="002D32A7"/>
    <w:rsid w:val="00330465"/>
    <w:rsid w:val="003537EC"/>
    <w:rsid w:val="003A4C29"/>
    <w:rsid w:val="003C542F"/>
    <w:rsid w:val="00512A6F"/>
    <w:rsid w:val="005543A6"/>
    <w:rsid w:val="00581893"/>
    <w:rsid w:val="005A0BB2"/>
    <w:rsid w:val="005F5A36"/>
    <w:rsid w:val="007318D5"/>
    <w:rsid w:val="007C2E14"/>
    <w:rsid w:val="00827A3B"/>
    <w:rsid w:val="00866782"/>
    <w:rsid w:val="0087133C"/>
    <w:rsid w:val="008C1475"/>
    <w:rsid w:val="008D7174"/>
    <w:rsid w:val="00912DA2"/>
    <w:rsid w:val="00960FD1"/>
    <w:rsid w:val="00962079"/>
    <w:rsid w:val="00965D1A"/>
    <w:rsid w:val="009E04FD"/>
    <w:rsid w:val="00AE1229"/>
    <w:rsid w:val="00BC2742"/>
    <w:rsid w:val="00BE314D"/>
    <w:rsid w:val="00C01FC0"/>
    <w:rsid w:val="00D82019"/>
    <w:rsid w:val="00D96E81"/>
    <w:rsid w:val="00DD04C7"/>
    <w:rsid w:val="00DE2690"/>
    <w:rsid w:val="00DF6149"/>
    <w:rsid w:val="00E56B5E"/>
    <w:rsid w:val="00E7427A"/>
    <w:rsid w:val="00E91861"/>
    <w:rsid w:val="00E94F05"/>
    <w:rsid w:val="00EB44ED"/>
    <w:rsid w:val="00ED2CF5"/>
    <w:rsid w:val="00F42042"/>
    <w:rsid w:val="00F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3AC09AD"/>
  <w15:docId w15:val="{41A116B1-C98B-4E37-B43C-4E0AD7A1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A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2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019"/>
  </w:style>
  <w:style w:type="paragraph" w:styleId="Footer">
    <w:name w:val="footer"/>
    <w:basedOn w:val="Normal"/>
    <w:link w:val="FooterChar"/>
    <w:uiPriority w:val="99"/>
    <w:unhideWhenUsed/>
    <w:rsid w:val="00D82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019"/>
  </w:style>
  <w:style w:type="character" w:styleId="Hyperlink">
    <w:name w:val="Hyperlink"/>
    <w:basedOn w:val="DefaultParagraphFont"/>
    <w:uiPriority w:val="99"/>
    <w:unhideWhenUsed/>
    <w:rsid w:val="00960FD1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D04C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D04C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DF6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7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tsanger@purdue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tsanger@purdue.edu" TargetMode="External"/><Relationship Id="rId2" Type="http://schemas.openxmlformats.org/officeDocument/2006/relationships/hyperlink" Target="http://www.inspire-purdue.org/" TargetMode="External"/><Relationship Id="rId1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F7BE9-396C-4614-BABE-D9744413C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C82D2F20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Engineering Computer Network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Sanger, M. Terri</dc:creator>
  <cp:lastModifiedBy>Sanger, Mary T</cp:lastModifiedBy>
  <cp:revision>3</cp:revision>
  <cp:lastPrinted>2015-04-07T19:52:00Z</cp:lastPrinted>
  <dcterms:created xsi:type="dcterms:W3CDTF">2016-08-17T17:18:00Z</dcterms:created>
  <dcterms:modified xsi:type="dcterms:W3CDTF">2016-08-17T17:19:00Z</dcterms:modified>
</cp:coreProperties>
</file>