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1"/>
        <w:tblW w:w="497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4944"/>
        <w:gridCol w:w="5800"/>
      </w:tblGrid>
      <w:tr w:rsidR="00880783" w:rsidRPr="00AA4794" w14:paraId="74E804C2" w14:textId="77777777" w:rsidTr="00775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79"/>
        </w:trPr>
        <w:tc>
          <w:tcPr>
            <w:tcW w:w="4944" w:type="dxa"/>
            <w:tcMar>
              <w:right w:w="288" w:type="dxa"/>
            </w:tcMar>
          </w:tcPr>
          <w:p w14:paraId="50A417A5" w14:textId="27DEE9B4" w:rsidR="005C61E4" w:rsidRPr="00AA4794" w:rsidRDefault="00BA11FC" w:rsidP="005C61E4">
            <w:pPr>
              <w:spacing w:after="160" w:line="312" w:lineRule="auto"/>
            </w:pPr>
            <w:r>
              <w:rPr>
                <w:noProof/>
                <w:lang w:eastAsia="en-US"/>
              </w:rPr>
              <w:drawing>
                <wp:inline distT="0" distB="0" distL="0" distR="0" wp14:anchorId="2DB86DDB" wp14:editId="175B2305">
                  <wp:extent cx="2973070" cy="2624455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070" cy="262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6C04D4" w14:textId="05E292CE" w:rsidR="00E86D08" w:rsidRPr="00FD000E" w:rsidRDefault="00E86D08" w:rsidP="005C61E4">
            <w:pPr>
              <w:pStyle w:val="Title"/>
              <w:rPr>
                <w:bCs w:val="0"/>
                <w:sz w:val="48"/>
              </w:rPr>
            </w:pPr>
            <w:r w:rsidRPr="00FD000E">
              <w:rPr>
                <w:sz w:val="48"/>
              </w:rPr>
              <w:t xml:space="preserve">Finding Workforce </w:t>
            </w:r>
          </w:p>
          <w:p w14:paraId="2A2983B1" w14:textId="47474D06" w:rsidR="005C61E4" w:rsidRDefault="00E86D08" w:rsidP="005C61E4">
            <w:pPr>
              <w:pStyle w:val="Title"/>
              <w:rPr>
                <w:bCs w:val="0"/>
                <w:sz w:val="48"/>
              </w:rPr>
            </w:pPr>
            <w:r w:rsidRPr="00FD000E">
              <w:rPr>
                <w:sz w:val="48"/>
              </w:rPr>
              <w:t>So</w:t>
            </w:r>
            <w:r w:rsidR="00ED0961" w:rsidRPr="00FD000E">
              <w:rPr>
                <w:sz w:val="48"/>
              </w:rPr>
              <w:t>L</w:t>
            </w:r>
            <w:r w:rsidRPr="00FD000E">
              <w:rPr>
                <w:sz w:val="48"/>
              </w:rPr>
              <w:t>utions</w:t>
            </w:r>
          </w:p>
          <w:p w14:paraId="15ADEEC0" w14:textId="2BC28AB9" w:rsidR="005C61E4" w:rsidRDefault="00E86D08" w:rsidP="005C61E4">
            <w:pPr>
              <w:pStyle w:val="Heading1"/>
              <w:outlineLvl w:val="0"/>
              <w:rPr>
                <w:bCs/>
              </w:rPr>
            </w:pPr>
            <w:r>
              <w:t xml:space="preserve">A Community Forum &amp; </w:t>
            </w:r>
            <w:r w:rsidR="00211F26">
              <w:t>Breakfast</w:t>
            </w:r>
          </w:p>
          <w:p w14:paraId="3B958644" w14:textId="77777777" w:rsidR="00BB7D70" w:rsidRDefault="00E86D08" w:rsidP="00E86D08">
            <w:pPr>
              <w:spacing w:after="160" w:line="312" w:lineRule="auto"/>
              <w:rPr>
                <w:rFonts w:eastAsiaTheme="minorHAnsi"/>
                <w:color w:val="auto"/>
                <w:szCs w:val="22"/>
                <w:lang w:eastAsia="en-US"/>
              </w:rPr>
            </w:pPr>
            <w:r w:rsidRPr="00E86D08">
              <w:rPr>
                <w:rFonts w:eastAsiaTheme="minorHAnsi"/>
                <w:bCs w:val="0"/>
                <w:color w:val="auto"/>
                <w:szCs w:val="22"/>
                <w:lang w:eastAsia="en-US"/>
              </w:rPr>
              <w:t xml:space="preserve">Businesses have workforce needs and people with disabilities have the skills and desire to work.  </w:t>
            </w:r>
          </w:p>
          <w:p w14:paraId="065AC861" w14:textId="03E677FB" w:rsidR="00E86D08" w:rsidRPr="00E86D08" w:rsidRDefault="00E86D08" w:rsidP="00E86D08">
            <w:pPr>
              <w:spacing w:after="160" w:line="312" w:lineRule="auto"/>
              <w:rPr>
                <w:rFonts w:eastAsiaTheme="minorHAnsi"/>
                <w:color w:val="auto"/>
                <w:szCs w:val="22"/>
                <w:lang w:eastAsia="en-US"/>
              </w:rPr>
            </w:pPr>
            <w:r w:rsidRPr="00E86D08">
              <w:rPr>
                <w:rFonts w:eastAsiaTheme="minorHAnsi"/>
                <w:bCs w:val="0"/>
                <w:color w:val="auto"/>
                <w:szCs w:val="22"/>
                <w:lang w:eastAsia="en-US"/>
              </w:rPr>
              <w:t>Join</w:t>
            </w:r>
            <w:r w:rsidR="00382594">
              <w:rPr>
                <w:rFonts w:eastAsiaTheme="minorHAnsi"/>
                <w:bCs w:val="0"/>
                <w:color w:val="auto"/>
                <w:szCs w:val="22"/>
                <w:lang w:eastAsia="en-US"/>
              </w:rPr>
              <w:t xml:space="preserve"> </w:t>
            </w:r>
            <w:r w:rsidR="002B2BB8">
              <w:rPr>
                <w:rFonts w:eastAsiaTheme="minorHAnsi"/>
                <w:bCs w:val="0"/>
                <w:color w:val="auto"/>
                <w:szCs w:val="22"/>
                <w:lang w:eastAsia="en-US"/>
              </w:rPr>
              <w:t xml:space="preserve">this Community Conversation event to: </w:t>
            </w:r>
            <w:r w:rsidR="00CD4190">
              <w:rPr>
                <w:rFonts w:eastAsiaTheme="minorHAnsi"/>
                <w:bCs w:val="0"/>
                <w:color w:val="auto"/>
                <w:szCs w:val="22"/>
                <w:lang w:eastAsia="en-US"/>
              </w:rPr>
              <w:t xml:space="preserve"> </w:t>
            </w:r>
          </w:p>
          <w:p w14:paraId="239C2FA0" w14:textId="245E7F33" w:rsidR="00E86D08" w:rsidRPr="00211F26" w:rsidRDefault="00E86D08" w:rsidP="00211F2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270" w:hanging="270"/>
              <w:rPr>
                <w:rFonts w:eastAsiaTheme="minorHAnsi"/>
                <w:color w:val="auto"/>
                <w:szCs w:val="22"/>
                <w:lang w:eastAsia="en-US"/>
              </w:rPr>
            </w:pPr>
            <w:r w:rsidRPr="00E86D08">
              <w:rPr>
                <w:rFonts w:eastAsiaTheme="minorHAnsi"/>
                <w:color w:val="auto"/>
                <w:szCs w:val="22"/>
                <w:lang w:eastAsia="en-US"/>
              </w:rPr>
              <w:t xml:space="preserve">Learn how hiring people with disabilities will improve your bottom line </w:t>
            </w:r>
          </w:p>
          <w:p w14:paraId="4C96D26A" w14:textId="0BA06E14" w:rsidR="00B6794F" w:rsidRPr="00211F26" w:rsidRDefault="00B6794F" w:rsidP="00211F2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270" w:hanging="270"/>
              <w:rPr>
                <w:rFonts w:eastAsiaTheme="minorHAnsi"/>
                <w:color w:val="auto"/>
                <w:szCs w:val="22"/>
                <w:lang w:eastAsia="en-US"/>
              </w:rPr>
            </w:pPr>
            <w:r w:rsidRPr="00E86D08">
              <w:rPr>
                <w:rFonts w:eastAsiaTheme="minorHAnsi"/>
                <w:color w:val="auto"/>
                <w:szCs w:val="22"/>
                <w:lang w:eastAsia="en-US"/>
              </w:rPr>
              <w:t xml:space="preserve">Find business solutions and resources to meet </w:t>
            </w:r>
            <w:r>
              <w:rPr>
                <w:rFonts w:eastAsiaTheme="minorHAnsi"/>
                <w:color w:val="auto"/>
                <w:szCs w:val="22"/>
                <w:lang w:eastAsia="en-US"/>
              </w:rPr>
              <w:t xml:space="preserve">your </w:t>
            </w:r>
            <w:r w:rsidRPr="00E86D08">
              <w:rPr>
                <w:rFonts w:eastAsiaTheme="minorHAnsi"/>
                <w:color w:val="auto"/>
                <w:szCs w:val="22"/>
                <w:lang w:eastAsia="en-US"/>
              </w:rPr>
              <w:t>workforce needs</w:t>
            </w:r>
          </w:p>
          <w:p w14:paraId="1B72A622" w14:textId="4724717A" w:rsidR="00E86D08" w:rsidRPr="00211F26" w:rsidRDefault="00E86D08" w:rsidP="00211F2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270" w:hanging="270"/>
              <w:rPr>
                <w:rFonts w:eastAsiaTheme="minorHAnsi"/>
                <w:color w:val="auto"/>
                <w:szCs w:val="22"/>
                <w:lang w:eastAsia="en-US"/>
              </w:rPr>
            </w:pPr>
            <w:r w:rsidRPr="00E86D08">
              <w:rPr>
                <w:rFonts w:eastAsiaTheme="minorHAnsi"/>
                <w:color w:val="auto"/>
                <w:szCs w:val="22"/>
                <w:lang w:eastAsia="en-US"/>
              </w:rPr>
              <w:t xml:space="preserve">Make connections with community members interested </w:t>
            </w:r>
            <w:r w:rsidR="00211F26">
              <w:rPr>
                <w:rFonts w:eastAsiaTheme="minorHAnsi"/>
                <w:color w:val="auto"/>
                <w:szCs w:val="22"/>
                <w:lang w:eastAsia="en-US"/>
              </w:rPr>
              <w:t xml:space="preserve">in </w:t>
            </w:r>
            <w:r w:rsidR="00B6794F">
              <w:rPr>
                <w:rFonts w:eastAsiaTheme="minorHAnsi"/>
                <w:color w:val="auto"/>
                <w:szCs w:val="22"/>
                <w:lang w:eastAsia="en-US"/>
              </w:rPr>
              <w:t>solving local workforce issues</w:t>
            </w:r>
          </w:p>
          <w:p w14:paraId="4582C0E5" w14:textId="56E305E8" w:rsidR="005A65E8" w:rsidRPr="00A26DE1" w:rsidRDefault="00E86D08" w:rsidP="00211F26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270" w:hanging="270"/>
              <w:rPr>
                <w:sz w:val="28"/>
              </w:rPr>
            </w:pPr>
            <w:r w:rsidRPr="00E86D08">
              <w:rPr>
                <w:rFonts w:eastAsiaTheme="minorHAnsi"/>
                <w:color w:val="auto"/>
                <w:szCs w:val="22"/>
                <w:lang w:eastAsia="en-US"/>
              </w:rPr>
              <w:t xml:space="preserve">Help our community become more diverse, inclusive and welcoming for people with disabilities   </w:t>
            </w:r>
          </w:p>
          <w:p w14:paraId="2F3FC65C" w14:textId="5E6688AB" w:rsidR="00A26DE1" w:rsidRDefault="00442923" w:rsidP="00A26DE1">
            <w:pPr>
              <w:pStyle w:val="ListParagraph"/>
              <w:spacing w:line="276" w:lineRule="auto"/>
              <w:ind w:left="270"/>
              <w:rPr>
                <w:rFonts w:eastAsiaTheme="minorHAnsi"/>
                <w:bCs w:val="0"/>
                <w:color w:val="auto"/>
                <w:szCs w:val="22"/>
                <w:lang w:eastAsia="en-US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384AA3FA" wp14:editId="403993C1">
                  <wp:simplePos x="0" y="0"/>
                  <wp:positionH relativeFrom="column">
                    <wp:posOffset>1664335</wp:posOffset>
                  </wp:positionH>
                  <wp:positionV relativeFrom="paragraph">
                    <wp:posOffset>19685</wp:posOffset>
                  </wp:positionV>
                  <wp:extent cx="1347656" cy="626623"/>
                  <wp:effectExtent l="0" t="0" r="5080" b="254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656" cy="626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5BFF">
              <w:rPr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74998DD6" wp14:editId="12F43CF0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54610</wp:posOffset>
                  </wp:positionV>
                  <wp:extent cx="1394460" cy="6286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E539EBD" w14:textId="0B217907" w:rsidR="00A26DE1" w:rsidRPr="005A65E8" w:rsidRDefault="00A26DE1" w:rsidP="00A26DE1">
            <w:pPr>
              <w:pStyle w:val="ListParagraph"/>
              <w:spacing w:line="276" w:lineRule="auto"/>
              <w:ind w:left="270"/>
              <w:rPr>
                <w:sz w:val="28"/>
              </w:rPr>
            </w:pPr>
          </w:p>
          <w:p w14:paraId="5CC22AF1" w14:textId="3DD60A69" w:rsidR="00880783" w:rsidRDefault="00880783" w:rsidP="00A26DE1">
            <w:pPr>
              <w:spacing w:line="276" w:lineRule="auto"/>
              <w:rPr>
                <w:bCs w:val="0"/>
                <w:sz w:val="14"/>
              </w:rPr>
            </w:pPr>
          </w:p>
          <w:p w14:paraId="480F5471" w14:textId="57EB971B" w:rsidR="00562906" w:rsidRPr="00562906" w:rsidRDefault="00562906" w:rsidP="00562906">
            <w:pPr>
              <w:rPr>
                <w:sz w:val="14"/>
              </w:rPr>
            </w:pPr>
          </w:p>
          <w:p w14:paraId="738F438C" w14:textId="211396F3" w:rsidR="00562906" w:rsidRDefault="00562906" w:rsidP="00562906">
            <w:pPr>
              <w:rPr>
                <w:bCs w:val="0"/>
                <w:sz w:val="14"/>
              </w:rPr>
            </w:pPr>
            <w:r>
              <w:rPr>
                <w:noProof/>
                <w:sz w:val="14"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5017C1BA" wp14:editId="1F2BC440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34290</wp:posOffset>
                  </wp:positionV>
                  <wp:extent cx="1501140" cy="647700"/>
                  <wp:effectExtent l="0" t="0" r="3810" b="0"/>
                  <wp:wrapNone/>
                  <wp:docPr id="8" name="Picture 8" descr="C:\Users\shann\AppData\Local\Microsoft\Windows\INetCache\Content.MSO\610DDF2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hann\AppData\Local\Microsoft\Windows\INetCache\Content.MSO\610DDF26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65" b="25787"/>
                          <a:stretch/>
                        </pic:blipFill>
                        <pic:spPr bwMode="auto">
                          <a:xfrm>
                            <a:off x="0" y="0"/>
                            <a:ext cx="15011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C3A9CF9" w14:textId="0410BF74" w:rsidR="00562906" w:rsidRDefault="00442923" w:rsidP="00562906">
            <w:pPr>
              <w:rPr>
                <w:bCs w:val="0"/>
                <w:sz w:val="14"/>
              </w:rPr>
            </w:pPr>
            <w:r w:rsidRPr="00103DB3">
              <w:rPr>
                <w:noProof/>
                <w:lang w:eastAsia="en-US"/>
              </w:rPr>
              <w:drawing>
                <wp:anchor distT="0" distB="0" distL="114300" distR="114300" simplePos="0" relativeHeight="251643904" behindDoc="0" locked="0" layoutInCell="1" allowOverlap="1" wp14:anchorId="34458639" wp14:editId="41E1D0D7">
                  <wp:simplePos x="0" y="0"/>
                  <wp:positionH relativeFrom="column">
                    <wp:posOffset>1860550</wp:posOffset>
                  </wp:positionH>
                  <wp:positionV relativeFrom="paragraph">
                    <wp:posOffset>10160</wp:posOffset>
                  </wp:positionV>
                  <wp:extent cx="1089519" cy="645469"/>
                  <wp:effectExtent l="0" t="0" r="0" b="2540"/>
                  <wp:wrapNone/>
                  <wp:docPr id="5" name="Picture 5" descr="C:\Users\shann\Documents\Employment First\Outreach Partner Docs\BPDD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hann\Documents\Employment First\Outreach Partner Docs\BPDD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519" cy="64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2A54F8" w14:textId="77777777" w:rsidR="00562906" w:rsidRDefault="00562906" w:rsidP="00562906">
            <w:pPr>
              <w:rPr>
                <w:bCs w:val="0"/>
                <w:sz w:val="14"/>
              </w:rPr>
            </w:pPr>
          </w:p>
          <w:p w14:paraId="23EED863" w14:textId="5F332D30" w:rsidR="00562906" w:rsidRPr="00562906" w:rsidRDefault="00562906" w:rsidP="00562906">
            <w:pPr>
              <w:ind w:firstLine="720"/>
              <w:rPr>
                <w:sz w:val="14"/>
              </w:rPr>
            </w:pPr>
          </w:p>
        </w:tc>
        <w:tc>
          <w:tcPr>
            <w:tcW w:w="5800" w:type="dxa"/>
          </w:tcPr>
          <w:p w14:paraId="13FA8EBD" w14:textId="24019688" w:rsidR="00103DB3" w:rsidRPr="00451F03" w:rsidRDefault="00E86D08" w:rsidP="005D4D19">
            <w:pPr>
              <w:pStyle w:val="Heading2"/>
              <w:shd w:val="clear" w:color="auto" w:fill="1B7B99" w:themeFill="accent6" w:themeFillShade="BF"/>
              <w:spacing w:after="0" w:line="240" w:lineRule="auto"/>
              <w:outlineLvl w:val="1"/>
              <w:rPr>
                <w:bCs w:val="0"/>
                <w:sz w:val="24"/>
                <w:szCs w:val="24"/>
              </w:rPr>
            </w:pPr>
            <w:r w:rsidRPr="00451F03">
              <w:rPr>
                <w:sz w:val="24"/>
                <w:szCs w:val="24"/>
              </w:rPr>
              <w:t>WHO SHOULD ATTEN</w:t>
            </w:r>
            <w:r w:rsidR="008B0AB2" w:rsidRPr="00451F03">
              <w:rPr>
                <w:sz w:val="24"/>
                <w:szCs w:val="24"/>
              </w:rPr>
              <w:t xml:space="preserve">D? </w:t>
            </w:r>
          </w:p>
          <w:p w14:paraId="5C4AB583" w14:textId="1479A303" w:rsidR="00E86D08" w:rsidRPr="00451F03" w:rsidRDefault="00E86D08" w:rsidP="005D4D19">
            <w:pPr>
              <w:pStyle w:val="Heading2"/>
              <w:shd w:val="clear" w:color="auto" w:fill="1B7B99" w:themeFill="accent6" w:themeFillShade="BF"/>
              <w:spacing w:after="0" w:line="240" w:lineRule="auto"/>
              <w:outlineLvl w:val="1"/>
              <w:rPr>
                <w:sz w:val="24"/>
                <w:szCs w:val="24"/>
              </w:rPr>
            </w:pPr>
            <w:r w:rsidRPr="00451F03">
              <w:rPr>
                <w:sz w:val="22"/>
                <w:szCs w:val="24"/>
              </w:rPr>
              <w:t>Employers, elected officials, job seekers with disabilities</w:t>
            </w:r>
            <w:r w:rsidR="005001C4" w:rsidRPr="00451F03">
              <w:rPr>
                <w:sz w:val="22"/>
                <w:szCs w:val="24"/>
              </w:rPr>
              <w:t xml:space="preserve"> and their family members</w:t>
            </w:r>
            <w:r w:rsidRPr="00451F03">
              <w:rPr>
                <w:sz w:val="22"/>
                <w:szCs w:val="24"/>
              </w:rPr>
              <w:t xml:space="preserve">, </w:t>
            </w:r>
            <w:r w:rsidR="005001C4" w:rsidRPr="00451F03">
              <w:rPr>
                <w:sz w:val="22"/>
                <w:szCs w:val="24"/>
              </w:rPr>
              <w:t xml:space="preserve">educators, </w:t>
            </w:r>
            <w:r w:rsidRPr="00451F03">
              <w:rPr>
                <w:sz w:val="22"/>
                <w:szCs w:val="24"/>
              </w:rPr>
              <w:t>and organizations serving job seekers with disabilities</w:t>
            </w:r>
          </w:p>
          <w:p w14:paraId="37AFBDED" w14:textId="77777777" w:rsidR="00E86D08" w:rsidRPr="005D4D19" w:rsidRDefault="00E86D08" w:rsidP="00E86D08">
            <w:pPr>
              <w:pStyle w:val="Heading2"/>
              <w:shd w:val="clear" w:color="auto" w:fill="1B7B99" w:themeFill="accent6" w:themeFillShade="BF"/>
              <w:spacing w:after="0"/>
              <w:outlineLvl w:val="1"/>
              <w:rPr>
                <w:bCs w:val="0"/>
                <w:sz w:val="14"/>
                <w:szCs w:val="14"/>
              </w:rPr>
            </w:pPr>
          </w:p>
          <w:p w14:paraId="31C47E63" w14:textId="10C3841B" w:rsidR="00E86D08" w:rsidRPr="00451F03" w:rsidRDefault="00E86D08" w:rsidP="00E86D08">
            <w:pPr>
              <w:pStyle w:val="Heading2"/>
              <w:shd w:val="clear" w:color="auto" w:fill="1B7B99" w:themeFill="accent6" w:themeFillShade="BF"/>
              <w:spacing w:after="0"/>
              <w:outlineLvl w:val="1"/>
              <w:rPr>
                <w:bCs w:val="0"/>
                <w:sz w:val="24"/>
                <w:szCs w:val="24"/>
              </w:rPr>
            </w:pPr>
            <w:r w:rsidRPr="00451F03">
              <w:rPr>
                <w:sz w:val="24"/>
                <w:szCs w:val="24"/>
              </w:rPr>
              <w:t xml:space="preserve">WHEN: </w:t>
            </w:r>
          </w:p>
          <w:p w14:paraId="59A44E95" w14:textId="6E6FD2F4" w:rsidR="00D55B5B" w:rsidRPr="00451F03" w:rsidRDefault="009E7BE4" w:rsidP="00E86D08">
            <w:pPr>
              <w:pStyle w:val="Heading2"/>
              <w:shd w:val="clear" w:color="auto" w:fill="1B7B99" w:themeFill="accent6" w:themeFillShade="BF"/>
              <w:spacing w:after="0"/>
              <w:outlineLvl w:val="1"/>
              <w:rPr>
                <w:bCs w:val="0"/>
                <w:sz w:val="22"/>
                <w:szCs w:val="24"/>
              </w:rPr>
            </w:pPr>
            <w:r w:rsidRPr="00451F03">
              <w:rPr>
                <w:bCs w:val="0"/>
                <w:sz w:val="22"/>
                <w:szCs w:val="24"/>
              </w:rPr>
              <w:t>Thursday, November 14</w:t>
            </w:r>
            <w:r w:rsidR="00A61985" w:rsidRPr="00451F03">
              <w:rPr>
                <w:bCs w:val="0"/>
                <w:sz w:val="22"/>
                <w:szCs w:val="24"/>
              </w:rPr>
              <w:t>, 2019</w:t>
            </w:r>
          </w:p>
          <w:p w14:paraId="392247E5" w14:textId="7778355E" w:rsidR="00E86D08" w:rsidRPr="00451F03" w:rsidRDefault="00E86D08" w:rsidP="00E86D08">
            <w:pPr>
              <w:pStyle w:val="Heading2"/>
              <w:shd w:val="clear" w:color="auto" w:fill="1B7B99" w:themeFill="accent6" w:themeFillShade="BF"/>
              <w:spacing w:after="0"/>
              <w:outlineLvl w:val="1"/>
              <w:rPr>
                <w:sz w:val="22"/>
                <w:szCs w:val="24"/>
              </w:rPr>
            </w:pPr>
            <w:r w:rsidRPr="00451F03">
              <w:rPr>
                <w:sz w:val="22"/>
                <w:szCs w:val="24"/>
              </w:rPr>
              <w:t>7:30am to 9:30am</w:t>
            </w:r>
          </w:p>
          <w:p w14:paraId="17708FC9" w14:textId="77777777" w:rsidR="00E86D08" w:rsidRPr="005D4D19" w:rsidRDefault="00E86D08" w:rsidP="00E86D08">
            <w:pPr>
              <w:pStyle w:val="Heading2"/>
              <w:shd w:val="clear" w:color="auto" w:fill="1B7B99" w:themeFill="accent6" w:themeFillShade="BF"/>
              <w:spacing w:after="0"/>
              <w:outlineLvl w:val="1"/>
              <w:rPr>
                <w:bCs w:val="0"/>
                <w:sz w:val="14"/>
                <w:szCs w:val="14"/>
              </w:rPr>
            </w:pPr>
          </w:p>
          <w:p w14:paraId="36AC4F92" w14:textId="7898C2A8" w:rsidR="00E86D08" w:rsidRPr="00451F03" w:rsidRDefault="00E86D08" w:rsidP="00E86D08">
            <w:pPr>
              <w:pStyle w:val="Heading2"/>
              <w:shd w:val="clear" w:color="auto" w:fill="1B7B99" w:themeFill="accent6" w:themeFillShade="BF"/>
              <w:spacing w:after="0"/>
              <w:outlineLvl w:val="1"/>
              <w:rPr>
                <w:bCs w:val="0"/>
                <w:sz w:val="24"/>
                <w:szCs w:val="24"/>
              </w:rPr>
            </w:pPr>
            <w:r w:rsidRPr="00451F03">
              <w:rPr>
                <w:sz w:val="24"/>
                <w:szCs w:val="24"/>
              </w:rPr>
              <w:t xml:space="preserve">WHERE: </w:t>
            </w:r>
          </w:p>
          <w:p w14:paraId="31E0E73A" w14:textId="1EB56264" w:rsidR="00514E84" w:rsidRPr="00451F03" w:rsidRDefault="009E7BE4" w:rsidP="00E86D08">
            <w:pPr>
              <w:pStyle w:val="Heading2"/>
              <w:shd w:val="clear" w:color="auto" w:fill="1B7B99" w:themeFill="accent6" w:themeFillShade="BF"/>
              <w:spacing w:after="0"/>
              <w:outlineLvl w:val="1"/>
              <w:rPr>
                <w:bCs w:val="0"/>
                <w:sz w:val="22"/>
                <w:szCs w:val="24"/>
              </w:rPr>
            </w:pPr>
            <w:r w:rsidRPr="00451F03">
              <w:rPr>
                <w:sz w:val="22"/>
                <w:szCs w:val="24"/>
              </w:rPr>
              <w:t>The River Room on the Milwaukee</w:t>
            </w:r>
          </w:p>
          <w:p w14:paraId="244BCB35" w14:textId="046D202E" w:rsidR="00ED20BD" w:rsidRPr="00451F03" w:rsidRDefault="008E2C2C" w:rsidP="00E86D08">
            <w:pPr>
              <w:pStyle w:val="Heading2"/>
              <w:shd w:val="clear" w:color="auto" w:fill="1B7B99" w:themeFill="accent6" w:themeFillShade="BF"/>
              <w:spacing w:after="0"/>
              <w:outlineLvl w:val="1"/>
              <w:rPr>
                <w:bCs w:val="0"/>
                <w:sz w:val="22"/>
                <w:szCs w:val="24"/>
              </w:rPr>
            </w:pPr>
            <w:r w:rsidRPr="00451F03">
              <w:rPr>
                <w:bCs w:val="0"/>
                <w:sz w:val="22"/>
                <w:szCs w:val="24"/>
              </w:rPr>
              <w:t>1218 13th Ave, Grafton, WI 53024</w:t>
            </w:r>
          </w:p>
          <w:p w14:paraId="1772AA52" w14:textId="115D9106" w:rsidR="00451F03" w:rsidRPr="00451F03" w:rsidRDefault="005D4D19" w:rsidP="00D11C73">
            <w:pPr>
              <w:pStyle w:val="Heading2"/>
              <w:shd w:val="clear" w:color="auto" w:fill="1B7B99" w:themeFill="accent6" w:themeFillShade="BF"/>
              <w:spacing w:after="0"/>
              <w:outlineLvl w:val="1"/>
              <w:rPr>
                <w:bCs w:val="0"/>
                <w:sz w:val="22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4C1F654E" wp14:editId="707116D2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153035</wp:posOffset>
                  </wp:positionV>
                  <wp:extent cx="790298" cy="1014802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298" cy="1014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FC78366" w14:textId="2F8EB90A" w:rsidR="005D4D19" w:rsidRDefault="005D4D19" w:rsidP="005D4D19">
            <w:pPr>
              <w:pStyle w:val="Heading2"/>
              <w:shd w:val="clear" w:color="auto" w:fill="1B7B99" w:themeFill="accent6" w:themeFillShade="BF"/>
              <w:spacing w:after="0"/>
              <w:outlineLvl w:val="1"/>
              <w:rPr>
                <w:bCs w:val="0"/>
                <w:sz w:val="22"/>
                <w:szCs w:val="22"/>
              </w:rPr>
            </w:pPr>
          </w:p>
          <w:p w14:paraId="61488FE6" w14:textId="4333FE22" w:rsidR="005D4D19" w:rsidRDefault="005D4D19" w:rsidP="005D4D19">
            <w:pPr>
              <w:pStyle w:val="Heading2"/>
              <w:shd w:val="clear" w:color="auto" w:fill="1B7B99" w:themeFill="accent6" w:themeFillShade="BF"/>
              <w:spacing w:after="0"/>
              <w:outlineLvl w:val="1"/>
              <w:rPr>
                <w:sz w:val="22"/>
                <w:szCs w:val="22"/>
              </w:rPr>
            </w:pPr>
          </w:p>
          <w:p w14:paraId="3CA94262" w14:textId="78294FE2" w:rsidR="005D4D19" w:rsidRDefault="005D4D19" w:rsidP="005D4D19">
            <w:pPr>
              <w:pStyle w:val="Heading2"/>
              <w:shd w:val="clear" w:color="auto" w:fill="1B7B99" w:themeFill="accent6" w:themeFillShade="BF"/>
              <w:spacing w:after="0"/>
              <w:outlineLvl w:val="1"/>
              <w:rPr>
                <w:sz w:val="22"/>
                <w:szCs w:val="22"/>
              </w:rPr>
            </w:pPr>
          </w:p>
          <w:p w14:paraId="63EA81A4" w14:textId="4D91453B" w:rsidR="005D4D19" w:rsidRDefault="005D4D19" w:rsidP="005D4D19">
            <w:pPr>
              <w:pStyle w:val="Heading2"/>
              <w:shd w:val="clear" w:color="auto" w:fill="1B7B99" w:themeFill="accent6" w:themeFillShade="BF"/>
              <w:spacing w:after="0"/>
              <w:outlineLvl w:val="1"/>
              <w:rPr>
                <w:sz w:val="22"/>
                <w:szCs w:val="22"/>
              </w:rPr>
            </w:pPr>
          </w:p>
          <w:p w14:paraId="5919CF29" w14:textId="77777777" w:rsidR="005D4D19" w:rsidRDefault="005D4D19" w:rsidP="005D4D19">
            <w:pPr>
              <w:pStyle w:val="Heading2"/>
              <w:shd w:val="clear" w:color="auto" w:fill="1B7B99" w:themeFill="accent6" w:themeFillShade="BF"/>
              <w:spacing w:after="0"/>
              <w:outlineLvl w:val="1"/>
              <w:rPr>
                <w:bCs w:val="0"/>
                <w:sz w:val="22"/>
                <w:szCs w:val="22"/>
              </w:rPr>
            </w:pPr>
          </w:p>
          <w:p w14:paraId="2BAE8A0C" w14:textId="6C9BBE1D" w:rsidR="008E2C2C" w:rsidRDefault="008E2C2C" w:rsidP="005D4D19">
            <w:pPr>
              <w:pStyle w:val="Heading2"/>
              <w:shd w:val="clear" w:color="auto" w:fill="1B7B99" w:themeFill="accent6" w:themeFillShade="BF"/>
              <w:spacing w:after="0"/>
              <w:outlineLvl w:val="1"/>
              <w:rPr>
                <w:sz w:val="22"/>
                <w:szCs w:val="22"/>
              </w:rPr>
            </w:pPr>
            <w:r w:rsidRPr="00A26DE1">
              <w:rPr>
                <w:sz w:val="22"/>
                <w:szCs w:val="22"/>
              </w:rPr>
              <w:t xml:space="preserve">Facilitated by: </w:t>
            </w:r>
            <w:r w:rsidR="00D11C73" w:rsidRPr="00A26DE1">
              <w:rPr>
                <w:sz w:val="22"/>
                <w:szCs w:val="22"/>
              </w:rPr>
              <w:t xml:space="preserve">Carol Ann Schneider, </w:t>
            </w:r>
            <w:r w:rsidR="00884402" w:rsidRPr="00A26DE1">
              <w:rPr>
                <w:sz w:val="22"/>
                <w:szCs w:val="22"/>
              </w:rPr>
              <w:t>CPC,</w:t>
            </w:r>
            <w:r w:rsidR="00346149" w:rsidRPr="00A26DE1">
              <w:rPr>
                <w:noProof/>
                <w:sz w:val="22"/>
                <w:szCs w:val="22"/>
              </w:rPr>
              <w:t xml:space="preserve"> </w:t>
            </w:r>
            <w:r w:rsidR="00884402" w:rsidRPr="00A26DE1">
              <w:rPr>
                <w:sz w:val="22"/>
                <w:szCs w:val="22"/>
              </w:rPr>
              <w:t xml:space="preserve">SPHR, </w:t>
            </w:r>
            <w:r w:rsidR="00D11C73" w:rsidRPr="00A26DE1">
              <w:rPr>
                <w:sz w:val="22"/>
                <w:szCs w:val="22"/>
              </w:rPr>
              <w:t>Chief Executive Officer, Founder,</w:t>
            </w:r>
            <w:r w:rsidR="00BB5949" w:rsidRPr="00A26DE1">
              <w:rPr>
                <w:sz w:val="22"/>
                <w:szCs w:val="22"/>
              </w:rPr>
              <w:t xml:space="preserve"> and</w:t>
            </w:r>
            <w:r w:rsidR="00D11C73" w:rsidRPr="00A26DE1">
              <w:rPr>
                <w:sz w:val="22"/>
                <w:szCs w:val="22"/>
              </w:rPr>
              <w:t xml:space="preserve"> Chair of the Board</w:t>
            </w:r>
            <w:r w:rsidR="00BB5949" w:rsidRPr="00A26DE1">
              <w:rPr>
                <w:sz w:val="22"/>
                <w:szCs w:val="22"/>
              </w:rPr>
              <w:t xml:space="preserve"> </w:t>
            </w:r>
          </w:p>
          <w:p w14:paraId="46A27849" w14:textId="0256DBDF" w:rsidR="00EE38A5" w:rsidRDefault="00EE38A5" w:rsidP="00E86D08">
            <w:pPr>
              <w:pStyle w:val="Heading2"/>
              <w:shd w:val="clear" w:color="auto" w:fill="1B7B99" w:themeFill="accent6" w:themeFillShade="BF"/>
              <w:spacing w:after="0"/>
              <w:outlineLvl w:val="1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en-US"/>
              </w:rPr>
              <w:drawing>
                <wp:inline distT="0" distB="0" distL="0" distR="0" wp14:anchorId="5345DE39" wp14:editId="3DA8104B">
                  <wp:extent cx="1000125" cy="45081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I-RES SEEK LOGO_NO_TAGLINE_2.28.17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061" cy="46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DBC06" w14:textId="77777777" w:rsidR="00EE38A5" w:rsidRPr="00EE38A5" w:rsidRDefault="00EE38A5" w:rsidP="00E86D08">
            <w:pPr>
              <w:pStyle w:val="Heading2"/>
              <w:shd w:val="clear" w:color="auto" w:fill="1B7B99" w:themeFill="accent6" w:themeFillShade="BF"/>
              <w:spacing w:after="0"/>
              <w:outlineLvl w:val="1"/>
              <w:rPr>
                <w:sz w:val="22"/>
                <w:szCs w:val="22"/>
              </w:rPr>
            </w:pPr>
          </w:p>
          <w:p w14:paraId="1C7A7E84" w14:textId="5448D0BC" w:rsidR="00E86D08" w:rsidRDefault="00E86D08" w:rsidP="00E86D08">
            <w:pPr>
              <w:pStyle w:val="Heading2"/>
              <w:shd w:val="clear" w:color="auto" w:fill="1B7B99" w:themeFill="accent6" w:themeFillShade="BF"/>
              <w:spacing w:after="0"/>
              <w:outlineLvl w:val="1"/>
            </w:pPr>
            <w:r>
              <w:t xml:space="preserve">AGENDA: </w:t>
            </w:r>
          </w:p>
          <w:p w14:paraId="225448ED" w14:textId="1F0ED641" w:rsidR="00E86D08" w:rsidRDefault="00E86D08" w:rsidP="00900E0D">
            <w:pPr>
              <w:pStyle w:val="Heading2"/>
              <w:shd w:val="clear" w:color="auto" w:fill="1B7B99" w:themeFill="accent6" w:themeFillShade="BF"/>
              <w:spacing w:after="0"/>
              <w:outlineLvl w:val="1"/>
              <w:rPr>
                <w:rFonts w:asciiTheme="minorHAnsi" w:hAnsiTheme="minorHAnsi" w:cs="Arial"/>
                <w:bCs w:val="0"/>
                <w:sz w:val="22"/>
              </w:rPr>
            </w:pPr>
            <w:r w:rsidRPr="00900E0D">
              <w:rPr>
                <w:rFonts w:asciiTheme="minorHAnsi" w:hAnsiTheme="minorHAnsi" w:cs="Arial"/>
                <w:sz w:val="22"/>
              </w:rPr>
              <w:t xml:space="preserve">7:30am – 8:00am </w:t>
            </w:r>
            <w:r w:rsidR="000509D3">
              <w:rPr>
                <w:rFonts w:asciiTheme="minorHAnsi" w:hAnsiTheme="minorHAnsi" w:cs="Arial"/>
                <w:sz w:val="22"/>
              </w:rPr>
              <w:t>Complimentary Breakfast</w:t>
            </w:r>
            <w:r w:rsidR="00103DB3" w:rsidRPr="00900E0D">
              <w:rPr>
                <w:rFonts w:asciiTheme="minorHAnsi" w:hAnsiTheme="minorHAnsi" w:cs="Arial"/>
                <w:sz w:val="22"/>
              </w:rPr>
              <w:t xml:space="preserve">                                                    </w:t>
            </w:r>
          </w:p>
          <w:p w14:paraId="167E5DB4" w14:textId="0EC25D0A" w:rsidR="00E86D08" w:rsidRPr="00900E0D" w:rsidRDefault="00E86D08" w:rsidP="00900E0D">
            <w:pPr>
              <w:pStyle w:val="Heading2"/>
              <w:shd w:val="clear" w:color="auto" w:fill="1B7B99" w:themeFill="accent6" w:themeFillShade="BF"/>
              <w:spacing w:after="0"/>
              <w:outlineLvl w:val="1"/>
              <w:rPr>
                <w:rFonts w:asciiTheme="minorHAnsi" w:hAnsiTheme="minorHAnsi" w:cs="Arial"/>
                <w:sz w:val="22"/>
              </w:rPr>
            </w:pPr>
            <w:r w:rsidRPr="00900E0D">
              <w:rPr>
                <w:rFonts w:asciiTheme="minorHAnsi" w:hAnsiTheme="minorHAnsi" w:cs="Arial"/>
                <w:sz w:val="22"/>
              </w:rPr>
              <w:t xml:space="preserve">8:00am – 8:30am </w:t>
            </w:r>
            <w:r w:rsidR="00C838EC" w:rsidRPr="00900E0D">
              <w:rPr>
                <w:rFonts w:asciiTheme="minorHAnsi" w:hAnsiTheme="minorHAnsi" w:cs="Arial"/>
                <w:sz w:val="22"/>
              </w:rPr>
              <w:t xml:space="preserve">Guest </w:t>
            </w:r>
            <w:r w:rsidR="000509D3">
              <w:rPr>
                <w:rFonts w:asciiTheme="minorHAnsi" w:hAnsiTheme="minorHAnsi" w:cs="Arial"/>
                <w:sz w:val="22"/>
              </w:rPr>
              <w:t>Panel: Employ</w:t>
            </w:r>
            <w:r w:rsidR="005A65E8">
              <w:rPr>
                <w:rFonts w:asciiTheme="minorHAnsi" w:hAnsiTheme="minorHAnsi" w:cs="Arial"/>
                <w:sz w:val="22"/>
              </w:rPr>
              <w:t>ment</w:t>
            </w:r>
            <w:r w:rsidR="000509D3">
              <w:rPr>
                <w:rFonts w:asciiTheme="minorHAnsi" w:hAnsiTheme="minorHAnsi" w:cs="Arial"/>
                <w:sz w:val="22"/>
              </w:rPr>
              <w:t xml:space="preserve"> Success Stories &amp; Benefits of a Diverse Workforce</w:t>
            </w:r>
          </w:p>
          <w:p w14:paraId="08DD7F50" w14:textId="25EAC134" w:rsidR="00E86D08" w:rsidRPr="00900E0D" w:rsidRDefault="00E86D08" w:rsidP="00900E0D">
            <w:pPr>
              <w:pStyle w:val="Heading2"/>
              <w:shd w:val="clear" w:color="auto" w:fill="1B7B99" w:themeFill="accent6" w:themeFillShade="BF"/>
              <w:spacing w:after="0"/>
              <w:outlineLvl w:val="1"/>
              <w:rPr>
                <w:rFonts w:asciiTheme="minorHAnsi" w:hAnsiTheme="minorHAnsi" w:cs="Arial"/>
                <w:sz w:val="22"/>
              </w:rPr>
            </w:pPr>
            <w:r w:rsidRPr="00900E0D">
              <w:rPr>
                <w:rFonts w:asciiTheme="minorHAnsi" w:hAnsiTheme="minorHAnsi" w:cs="Arial"/>
                <w:sz w:val="22"/>
              </w:rPr>
              <w:t>8:30am – 9:15am</w:t>
            </w:r>
            <w:r w:rsidR="002D5904">
              <w:rPr>
                <w:rFonts w:asciiTheme="minorHAnsi" w:hAnsiTheme="minorHAnsi" w:cs="Arial"/>
                <w:sz w:val="22"/>
              </w:rPr>
              <w:t xml:space="preserve"> Workforce</w:t>
            </w:r>
            <w:r w:rsidRPr="00900E0D">
              <w:rPr>
                <w:rFonts w:asciiTheme="minorHAnsi" w:hAnsiTheme="minorHAnsi" w:cs="Arial"/>
                <w:sz w:val="22"/>
              </w:rPr>
              <w:t xml:space="preserve"> Resources</w:t>
            </w:r>
            <w:r w:rsidR="0091530A" w:rsidRPr="00900E0D">
              <w:rPr>
                <w:rFonts w:asciiTheme="minorHAnsi" w:hAnsiTheme="minorHAnsi" w:cs="Arial"/>
                <w:sz w:val="22"/>
              </w:rPr>
              <w:t xml:space="preserve"> &amp; </w:t>
            </w:r>
            <w:r w:rsidRPr="00900E0D">
              <w:rPr>
                <w:rFonts w:asciiTheme="minorHAnsi" w:hAnsiTheme="minorHAnsi" w:cs="Arial"/>
                <w:sz w:val="22"/>
              </w:rPr>
              <w:t>Solutions</w:t>
            </w:r>
            <w:r w:rsidR="002D5904">
              <w:rPr>
                <w:rFonts w:asciiTheme="minorHAnsi" w:hAnsiTheme="minorHAnsi" w:cs="Arial"/>
                <w:sz w:val="22"/>
              </w:rPr>
              <w:t xml:space="preserve"> </w:t>
            </w:r>
            <w:r w:rsidR="005A65E8">
              <w:rPr>
                <w:rFonts w:asciiTheme="minorHAnsi" w:hAnsiTheme="minorHAnsi" w:cs="Arial"/>
                <w:sz w:val="22"/>
              </w:rPr>
              <w:t>Discussion</w:t>
            </w:r>
          </w:p>
          <w:p w14:paraId="39A323C3" w14:textId="2DF2DEA7" w:rsidR="00AA4794" w:rsidRPr="00900E0D" w:rsidRDefault="00E86D08" w:rsidP="00900E0D">
            <w:pPr>
              <w:pStyle w:val="Heading2"/>
              <w:shd w:val="clear" w:color="auto" w:fill="1B7B99" w:themeFill="accent6" w:themeFillShade="BF"/>
              <w:spacing w:after="0"/>
              <w:outlineLvl w:val="1"/>
              <w:rPr>
                <w:rFonts w:asciiTheme="minorHAnsi" w:hAnsiTheme="minorHAnsi" w:cs="Arial"/>
                <w:sz w:val="22"/>
              </w:rPr>
            </w:pPr>
            <w:r w:rsidRPr="00900E0D">
              <w:rPr>
                <w:rFonts w:asciiTheme="minorHAnsi" w:hAnsiTheme="minorHAnsi" w:cs="Arial"/>
                <w:sz w:val="22"/>
              </w:rPr>
              <w:t>9:15</w:t>
            </w:r>
            <w:r w:rsidR="000552C7">
              <w:rPr>
                <w:rFonts w:asciiTheme="minorHAnsi" w:hAnsiTheme="minorHAnsi" w:cs="Arial"/>
                <w:sz w:val="22"/>
              </w:rPr>
              <w:t xml:space="preserve">am </w:t>
            </w:r>
            <w:r w:rsidRPr="00900E0D">
              <w:rPr>
                <w:rFonts w:asciiTheme="minorHAnsi" w:hAnsiTheme="minorHAnsi" w:cs="Arial"/>
                <w:sz w:val="22"/>
              </w:rPr>
              <w:t>– 9:30am Wrap Up</w:t>
            </w:r>
          </w:p>
          <w:p w14:paraId="3C48CC26" w14:textId="77777777" w:rsidR="00E86D08" w:rsidRDefault="00E86D08" w:rsidP="00E86D08">
            <w:pPr>
              <w:shd w:val="clear" w:color="auto" w:fill="A3DCEF" w:themeFill="accent6" w:themeFillTint="66"/>
              <w:jc w:val="center"/>
              <w:rPr>
                <w:b/>
                <w:bCs w:val="0"/>
              </w:rPr>
            </w:pPr>
          </w:p>
          <w:p w14:paraId="17A06566" w14:textId="54A06352" w:rsidR="00E86D08" w:rsidRPr="000F75E4" w:rsidRDefault="00E86D08" w:rsidP="00E86D08">
            <w:pPr>
              <w:shd w:val="clear" w:color="auto" w:fill="A3DCEF" w:themeFill="accent6" w:themeFillTint="66"/>
              <w:jc w:val="center"/>
              <w:rPr>
                <w:b/>
                <w:bCs w:val="0"/>
                <w:sz w:val="22"/>
                <w:szCs w:val="22"/>
              </w:rPr>
            </w:pPr>
            <w:r w:rsidRPr="000F75E4">
              <w:rPr>
                <w:b/>
                <w:sz w:val="22"/>
                <w:szCs w:val="22"/>
              </w:rPr>
              <w:t>REGISTRATION INFORMATION:</w:t>
            </w:r>
          </w:p>
          <w:p w14:paraId="280F2A84" w14:textId="7FEC2F07" w:rsidR="00A43BD2" w:rsidRPr="000F75E4" w:rsidRDefault="00A43BD2" w:rsidP="00E86D08">
            <w:pPr>
              <w:shd w:val="clear" w:color="auto" w:fill="A3DCEF" w:themeFill="accent6" w:themeFillTint="66"/>
              <w:jc w:val="center"/>
              <w:rPr>
                <w:sz w:val="22"/>
                <w:szCs w:val="22"/>
              </w:rPr>
            </w:pPr>
            <w:bookmarkStart w:id="0" w:name="_GoBack"/>
            <w:bookmarkEnd w:id="0"/>
          </w:p>
          <w:p w14:paraId="41E88ED6" w14:textId="77777777" w:rsidR="00E86D08" w:rsidRPr="000F75E4" w:rsidRDefault="00E86D08" w:rsidP="00E86D08">
            <w:pPr>
              <w:shd w:val="clear" w:color="auto" w:fill="A3DCEF" w:themeFill="accent6" w:themeFillTint="66"/>
              <w:rPr>
                <w:bCs w:val="0"/>
                <w:sz w:val="14"/>
                <w:szCs w:val="22"/>
              </w:rPr>
            </w:pPr>
          </w:p>
          <w:p w14:paraId="2E833C41" w14:textId="6D4A036C" w:rsidR="00C734AA" w:rsidRPr="00775268" w:rsidRDefault="00C734AA" w:rsidP="00C734AA">
            <w:pPr>
              <w:shd w:val="clear" w:color="auto" w:fill="A3DCEF" w:themeFill="accent6" w:themeFillTint="66"/>
              <w:jc w:val="center"/>
              <w:rPr>
                <w:b/>
                <w:bCs w:val="0"/>
                <w:sz w:val="22"/>
                <w:szCs w:val="22"/>
              </w:rPr>
            </w:pPr>
            <w:r w:rsidRPr="00775268">
              <w:rPr>
                <w:b/>
                <w:sz w:val="22"/>
                <w:szCs w:val="22"/>
              </w:rPr>
              <w:t>Online:</w:t>
            </w:r>
          </w:p>
          <w:p w14:paraId="75873C29" w14:textId="77777777" w:rsidR="00775268" w:rsidRPr="00775268" w:rsidRDefault="00BE6CC5" w:rsidP="00775268">
            <w:pPr>
              <w:shd w:val="clear" w:color="auto" w:fill="A3DCEF" w:themeFill="accent6" w:themeFillTint="66"/>
              <w:jc w:val="center"/>
              <w:rPr>
                <w:bCs w:val="0"/>
                <w:sz w:val="22"/>
                <w:szCs w:val="22"/>
              </w:rPr>
            </w:pPr>
            <w:hyperlink r:id="rId14" w:history="1">
              <w:r w:rsidR="00775268" w:rsidRPr="00775268">
                <w:rPr>
                  <w:rStyle w:val="Hyperlink"/>
                  <w:sz w:val="22"/>
                  <w:szCs w:val="22"/>
                </w:rPr>
                <w:t>http://workforceforumgrafton.splashthat.com</w:t>
              </w:r>
            </w:hyperlink>
            <w:r w:rsidR="00775268" w:rsidRPr="00775268">
              <w:rPr>
                <w:sz w:val="22"/>
                <w:szCs w:val="22"/>
              </w:rPr>
              <w:t xml:space="preserve">  </w:t>
            </w:r>
          </w:p>
          <w:p w14:paraId="0836FDA2" w14:textId="0BACED19" w:rsidR="00E86D08" w:rsidRPr="00775268" w:rsidRDefault="00E86D08" w:rsidP="00E86D08">
            <w:pPr>
              <w:shd w:val="clear" w:color="auto" w:fill="A3DCEF" w:themeFill="accent6" w:themeFillTint="66"/>
              <w:jc w:val="center"/>
              <w:rPr>
                <w:b/>
                <w:bCs w:val="0"/>
                <w:sz w:val="22"/>
                <w:szCs w:val="22"/>
              </w:rPr>
            </w:pPr>
            <w:r w:rsidRPr="00775268">
              <w:rPr>
                <w:b/>
                <w:sz w:val="22"/>
                <w:szCs w:val="22"/>
              </w:rPr>
              <w:t>By Email:</w:t>
            </w:r>
          </w:p>
          <w:p w14:paraId="7F5EA62F" w14:textId="714DF9CD" w:rsidR="00E86D08" w:rsidRPr="00775268" w:rsidRDefault="00BE6CC5" w:rsidP="00E86D08">
            <w:pPr>
              <w:shd w:val="clear" w:color="auto" w:fill="A3DCEF" w:themeFill="accent6" w:themeFillTint="66"/>
              <w:jc w:val="center"/>
              <w:rPr>
                <w:sz w:val="22"/>
                <w:szCs w:val="22"/>
              </w:rPr>
            </w:pPr>
            <w:hyperlink r:id="rId15" w:history="1">
              <w:r w:rsidR="0062679A" w:rsidRPr="00775268">
                <w:rPr>
                  <w:rStyle w:val="Hyperlink"/>
                  <w:sz w:val="22"/>
                  <w:szCs w:val="22"/>
                </w:rPr>
                <w:t>shannon@incontrolwisconsin.org</w:t>
              </w:r>
            </w:hyperlink>
            <w:r w:rsidR="0062679A" w:rsidRPr="00775268">
              <w:rPr>
                <w:sz w:val="22"/>
                <w:szCs w:val="22"/>
              </w:rPr>
              <w:t xml:space="preserve"> </w:t>
            </w:r>
          </w:p>
          <w:p w14:paraId="5A2BC620" w14:textId="0B57A2DA" w:rsidR="00E86D08" w:rsidRPr="00775268" w:rsidRDefault="00E86D08" w:rsidP="00E86D08">
            <w:pPr>
              <w:shd w:val="clear" w:color="auto" w:fill="A3DCEF" w:themeFill="accent6" w:themeFillTint="66"/>
              <w:jc w:val="center"/>
              <w:rPr>
                <w:b/>
                <w:bCs w:val="0"/>
                <w:sz w:val="22"/>
                <w:szCs w:val="22"/>
              </w:rPr>
            </w:pPr>
            <w:r w:rsidRPr="00775268">
              <w:rPr>
                <w:b/>
                <w:sz w:val="22"/>
                <w:szCs w:val="22"/>
              </w:rPr>
              <w:t>Or Call:</w:t>
            </w:r>
          </w:p>
          <w:p w14:paraId="722AEE26" w14:textId="6A17BED0" w:rsidR="00E86D08" w:rsidRPr="00775268" w:rsidRDefault="00630153" w:rsidP="00775268">
            <w:pPr>
              <w:shd w:val="clear" w:color="auto" w:fill="A3DCEF" w:themeFill="accent6" w:themeFillTint="66"/>
              <w:jc w:val="center"/>
              <w:rPr>
                <w:bCs w:val="0"/>
                <w:sz w:val="22"/>
                <w:szCs w:val="22"/>
              </w:rPr>
            </w:pPr>
            <w:r w:rsidRPr="00775268">
              <w:rPr>
                <w:sz w:val="22"/>
                <w:szCs w:val="22"/>
              </w:rPr>
              <w:t>1-608-318-0700</w:t>
            </w:r>
            <w:r w:rsidR="00E86D08" w:rsidRPr="00775268">
              <w:rPr>
                <w:sz w:val="22"/>
                <w:szCs w:val="22"/>
              </w:rPr>
              <w:t xml:space="preserve">          </w:t>
            </w:r>
          </w:p>
          <w:p w14:paraId="769655A6" w14:textId="4093C4A8" w:rsidR="005C61E4" w:rsidRPr="00775268" w:rsidRDefault="00E86D08" w:rsidP="00E86D08">
            <w:pPr>
              <w:shd w:val="clear" w:color="auto" w:fill="A3DCEF" w:themeFill="accent6" w:themeFillTint="66"/>
              <w:jc w:val="center"/>
              <w:rPr>
                <w:b/>
                <w:bCs w:val="0"/>
                <w:sz w:val="22"/>
                <w:szCs w:val="22"/>
              </w:rPr>
            </w:pPr>
            <w:r w:rsidRPr="00775268">
              <w:rPr>
                <w:b/>
                <w:sz w:val="22"/>
                <w:szCs w:val="22"/>
              </w:rPr>
              <w:t xml:space="preserve">Please RSVP by </w:t>
            </w:r>
            <w:r w:rsidR="006E4F61">
              <w:rPr>
                <w:b/>
                <w:sz w:val="22"/>
                <w:szCs w:val="22"/>
              </w:rPr>
              <w:t>November 5, 2019</w:t>
            </w:r>
          </w:p>
          <w:p w14:paraId="0C27FB80" w14:textId="4FCC95A9" w:rsidR="00E86D08" w:rsidRPr="00E86D08" w:rsidRDefault="00E86D08" w:rsidP="00E86D08">
            <w:pPr>
              <w:shd w:val="clear" w:color="auto" w:fill="A3DCEF" w:themeFill="accent6" w:themeFillTint="66"/>
              <w:jc w:val="center"/>
              <w:rPr>
                <w:b/>
              </w:rPr>
            </w:pPr>
          </w:p>
        </w:tc>
      </w:tr>
    </w:tbl>
    <w:p w14:paraId="040B8D94" w14:textId="3B364F18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36E2DC" w14:textId="77777777" w:rsidR="00BE6CC5" w:rsidRDefault="00BE6CC5" w:rsidP="005F5D5F">
      <w:pPr>
        <w:spacing w:after="0" w:line="240" w:lineRule="auto"/>
      </w:pPr>
      <w:r>
        <w:separator/>
      </w:r>
    </w:p>
  </w:endnote>
  <w:endnote w:type="continuationSeparator" w:id="0">
    <w:p w14:paraId="54287C22" w14:textId="77777777" w:rsidR="00BE6CC5" w:rsidRDefault="00BE6CC5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4F18DA" w14:textId="77777777" w:rsidR="00BE6CC5" w:rsidRDefault="00BE6CC5" w:rsidP="005F5D5F">
      <w:pPr>
        <w:spacing w:after="0" w:line="240" w:lineRule="auto"/>
      </w:pPr>
      <w:r>
        <w:separator/>
      </w:r>
    </w:p>
  </w:footnote>
  <w:footnote w:type="continuationSeparator" w:id="0">
    <w:p w14:paraId="1B9E0831" w14:textId="77777777" w:rsidR="00BE6CC5" w:rsidRDefault="00BE6CC5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C2E6380"/>
    <w:multiLevelType w:val="hybridMultilevel"/>
    <w:tmpl w:val="C2C45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734F51"/>
    <w:multiLevelType w:val="hybridMultilevel"/>
    <w:tmpl w:val="249A7D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D08"/>
    <w:rsid w:val="000047F1"/>
    <w:rsid w:val="000157F2"/>
    <w:rsid w:val="000168C0"/>
    <w:rsid w:val="000245EA"/>
    <w:rsid w:val="00025586"/>
    <w:rsid w:val="000427C6"/>
    <w:rsid w:val="000509D3"/>
    <w:rsid w:val="000552C7"/>
    <w:rsid w:val="0005534E"/>
    <w:rsid w:val="00076F31"/>
    <w:rsid w:val="000A08CC"/>
    <w:rsid w:val="000B4C91"/>
    <w:rsid w:val="000C1A82"/>
    <w:rsid w:val="000F75E4"/>
    <w:rsid w:val="00103DB3"/>
    <w:rsid w:val="00126FFC"/>
    <w:rsid w:val="00171CDD"/>
    <w:rsid w:val="00175521"/>
    <w:rsid w:val="00181FB9"/>
    <w:rsid w:val="001D0EB3"/>
    <w:rsid w:val="00211F26"/>
    <w:rsid w:val="00224473"/>
    <w:rsid w:val="002333F8"/>
    <w:rsid w:val="00234C77"/>
    <w:rsid w:val="00251739"/>
    <w:rsid w:val="00261A78"/>
    <w:rsid w:val="00276FEA"/>
    <w:rsid w:val="002B2BB8"/>
    <w:rsid w:val="002C3D05"/>
    <w:rsid w:val="002C5924"/>
    <w:rsid w:val="002D5904"/>
    <w:rsid w:val="002F24BD"/>
    <w:rsid w:val="00323F1D"/>
    <w:rsid w:val="00331D82"/>
    <w:rsid w:val="00334040"/>
    <w:rsid w:val="003400A5"/>
    <w:rsid w:val="00346149"/>
    <w:rsid w:val="00382009"/>
    <w:rsid w:val="00382594"/>
    <w:rsid w:val="00386939"/>
    <w:rsid w:val="003B6A17"/>
    <w:rsid w:val="003B787E"/>
    <w:rsid w:val="00411532"/>
    <w:rsid w:val="0041443C"/>
    <w:rsid w:val="00440C61"/>
    <w:rsid w:val="00442923"/>
    <w:rsid w:val="00451F03"/>
    <w:rsid w:val="0049132B"/>
    <w:rsid w:val="005001C4"/>
    <w:rsid w:val="00514E84"/>
    <w:rsid w:val="005222EE"/>
    <w:rsid w:val="00541BB3"/>
    <w:rsid w:val="00544732"/>
    <w:rsid w:val="00562906"/>
    <w:rsid w:val="0057719E"/>
    <w:rsid w:val="005A65E8"/>
    <w:rsid w:val="005C61E4"/>
    <w:rsid w:val="005D4D19"/>
    <w:rsid w:val="005E157A"/>
    <w:rsid w:val="005E2986"/>
    <w:rsid w:val="005F5D5F"/>
    <w:rsid w:val="005F6F7C"/>
    <w:rsid w:val="0062679A"/>
    <w:rsid w:val="00630153"/>
    <w:rsid w:val="00637E45"/>
    <w:rsid w:val="00664D8B"/>
    <w:rsid w:val="00665EA1"/>
    <w:rsid w:val="00682BED"/>
    <w:rsid w:val="006C56A4"/>
    <w:rsid w:val="006E4F61"/>
    <w:rsid w:val="006E5B0F"/>
    <w:rsid w:val="00747124"/>
    <w:rsid w:val="00775268"/>
    <w:rsid w:val="0079199F"/>
    <w:rsid w:val="007B5354"/>
    <w:rsid w:val="007C65C9"/>
    <w:rsid w:val="00837654"/>
    <w:rsid w:val="0086041E"/>
    <w:rsid w:val="00866D11"/>
    <w:rsid w:val="00880783"/>
    <w:rsid w:val="00884402"/>
    <w:rsid w:val="008A31DA"/>
    <w:rsid w:val="008B0AB2"/>
    <w:rsid w:val="008B5772"/>
    <w:rsid w:val="008C031F"/>
    <w:rsid w:val="008C1756"/>
    <w:rsid w:val="008D17FF"/>
    <w:rsid w:val="008D6B4A"/>
    <w:rsid w:val="008E2C2C"/>
    <w:rsid w:val="008F6C52"/>
    <w:rsid w:val="00900E0D"/>
    <w:rsid w:val="009072DE"/>
    <w:rsid w:val="009141C6"/>
    <w:rsid w:val="0091530A"/>
    <w:rsid w:val="00926293"/>
    <w:rsid w:val="009528B5"/>
    <w:rsid w:val="0096304F"/>
    <w:rsid w:val="009A1F32"/>
    <w:rsid w:val="009A6543"/>
    <w:rsid w:val="009C66CC"/>
    <w:rsid w:val="009E7BE4"/>
    <w:rsid w:val="00A03450"/>
    <w:rsid w:val="00A202BD"/>
    <w:rsid w:val="00A26DE1"/>
    <w:rsid w:val="00A43BD2"/>
    <w:rsid w:val="00A61985"/>
    <w:rsid w:val="00A85BFF"/>
    <w:rsid w:val="00A97C88"/>
    <w:rsid w:val="00AA4794"/>
    <w:rsid w:val="00AA76CE"/>
    <w:rsid w:val="00AB3068"/>
    <w:rsid w:val="00AB58F4"/>
    <w:rsid w:val="00AC7B8D"/>
    <w:rsid w:val="00AF32DC"/>
    <w:rsid w:val="00B46A60"/>
    <w:rsid w:val="00B62C2C"/>
    <w:rsid w:val="00B6794F"/>
    <w:rsid w:val="00BA11FC"/>
    <w:rsid w:val="00BA5C9A"/>
    <w:rsid w:val="00BB5949"/>
    <w:rsid w:val="00BB7D70"/>
    <w:rsid w:val="00BC6ED1"/>
    <w:rsid w:val="00BE6CC5"/>
    <w:rsid w:val="00BF1978"/>
    <w:rsid w:val="00BF229F"/>
    <w:rsid w:val="00C104A0"/>
    <w:rsid w:val="00C40D22"/>
    <w:rsid w:val="00C57F20"/>
    <w:rsid w:val="00C734AA"/>
    <w:rsid w:val="00C838EC"/>
    <w:rsid w:val="00CD4190"/>
    <w:rsid w:val="00D0413E"/>
    <w:rsid w:val="00D11C73"/>
    <w:rsid w:val="00D16845"/>
    <w:rsid w:val="00D55B5B"/>
    <w:rsid w:val="00D56FBE"/>
    <w:rsid w:val="00D751DD"/>
    <w:rsid w:val="00D837C7"/>
    <w:rsid w:val="00D97ABD"/>
    <w:rsid w:val="00DC04E6"/>
    <w:rsid w:val="00DF672C"/>
    <w:rsid w:val="00E05719"/>
    <w:rsid w:val="00E11C4C"/>
    <w:rsid w:val="00E3564F"/>
    <w:rsid w:val="00E84B67"/>
    <w:rsid w:val="00E86D08"/>
    <w:rsid w:val="00EC1838"/>
    <w:rsid w:val="00ED0961"/>
    <w:rsid w:val="00ED20BD"/>
    <w:rsid w:val="00EE38A5"/>
    <w:rsid w:val="00EE5CB0"/>
    <w:rsid w:val="00F22994"/>
    <w:rsid w:val="00F2548A"/>
    <w:rsid w:val="00F433DE"/>
    <w:rsid w:val="00F546CE"/>
    <w:rsid w:val="00F66A62"/>
    <w:rsid w:val="00F73826"/>
    <w:rsid w:val="00F82EAD"/>
    <w:rsid w:val="00F84122"/>
    <w:rsid w:val="00F8674F"/>
    <w:rsid w:val="00F91232"/>
    <w:rsid w:val="00FA21D4"/>
    <w:rsid w:val="00FB2003"/>
    <w:rsid w:val="00FD000E"/>
    <w:rsid w:val="00FD5AF3"/>
    <w:rsid w:val="00FE1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6E8C32"/>
  <w15:docId w15:val="{9CFC5F9D-86E8-46EF-978B-FAA56A5C3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customStyle="1" w:styleId="GridTable1Light1">
    <w:name w:val="Grid Table 1 Light1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customStyle="1" w:styleId="PlainTable11">
    <w:name w:val="Plain Table 1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6D0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267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68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shannon@incontrolwisconsin.org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orkforceforumgrafton.splashthat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nn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B2F9D-0549-4597-8ACE-40CEF3B89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Webb</dc:creator>
  <cp:lastModifiedBy>Pam</cp:lastModifiedBy>
  <cp:revision>2</cp:revision>
  <cp:lastPrinted>2018-12-11T14:54:00Z</cp:lastPrinted>
  <dcterms:created xsi:type="dcterms:W3CDTF">2019-10-15T17:35:00Z</dcterms:created>
  <dcterms:modified xsi:type="dcterms:W3CDTF">2019-10-15T17:35:00Z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