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691DD5" w14:textId="77777777" w:rsidR="002D3FEC" w:rsidRDefault="005B40F5" w:rsidP="00B9534C">
      <w:r>
        <w:rPr>
          <w:noProof/>
        </w:rPr>
        <w:drawing>
          <wp:anchor distT="0" distB="0" distL="114300" distR="114300" simplePos="0" relativeHeight="251658241" behindDoc="0" locked="0" layoutInCell="1" allowOverlap="1" wp14:anchorId="088D6704" wp14:editId="33B5B276">
            <wp:simplePos x="0" y="0"/>
            <wp:positionH relativeFrom="margin">
              <wp:align>center</wp:align>
            </wp:positionH>
            <wp:positionV relativeFrom="margin">
              <wp:posOffset>-673100</wp:posOffset>
            </wp:positionV>
            <wp:extent cx="6286500" cy="2536825"/>
            <wp:effectExtent l="0" t="0" r="0" b="0"/>
            <wp:wrapSquare wrapText="bothSides"/>
            <wp:docPr id="11638835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883577" name="Picture 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50" r="9334"/>
                    <a:stretch/>
                  </pic:blipFill>
                  <pic:spPr bwMode="auto">
                    <a:xfrm>
                      <a:off x="0" y="0"/>
                      <a:ext cx="6286500" cy="253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609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C8C2092" wp14:editId="06CA7ABA">
                <wp:simplePos x="0" y="0"/>
                <wp:positionH relativeFrom="page">
                  <wp:align>right</wp:align>
                </wp:positionH>
                <wp:positionV relativeFrom="paragraph">
                  <wp:posOffset>2247900</wp:posOffset>
                </wp:positionV>
                <wp:extent cx="7772400" cy="3721100"/>
                <wp:effectExtent l="0" t="0" r="19050" b="12700"/>
                <wp:wrapNone/>
                <wp:docPr id="16556227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72400" cy="3721100"/>
                        </a:xfrm>
                        <a:prstGeom prst="rect">
                          <a:avLst/>
                        </a:prstGeom>
                        <a:solidFill>
                          <a:srgbClr val="0E3F7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223AA9C6" id="Rectangle 2" o:spid="_x0000_s1026" style="position:absolute;margin-left:560.8pt;margin-top:177pt;width:612pt;height:293pt;flip:y;z-index:-251658240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" fillcolor="#0e3f75" strokecolor="#091723 [484]" strokeweight="1pt">
                <w10:wrap anchorx="page"/>
              </v:rect>
            </w:pict>
          </mc:Fallback>
        </mc:AlternateContent>
      </w:r>
    </w:p>
    <w:p w14:paraId="39AA6A2B" w14:textId="77777777" w:rsidR="002D3FEC" w:rsidRDefault="002D3FEC" w:rsidP="00B9534C"/>
    <w:p w14:paraId="59B7BBC7" w14:textId="0CBB99AF" w:rsidR="00B048F4" w:rsidRPr="00560D04" w:rsidRDefault="003805CB" w:rsidP="00CC0D33">
      <w:pPr>
        <w:widowControl w:val="0"/>
        <w:spacing w:before="480" w:after="120" w:line="695" w:lineRule="exact"/>
        <w:jc w:val="center"/>
        <w:rPr>
          <w:rFonts w:eastAsia="Calibri" w:hAnsi="Calibri" w:cs="Arial"/>
          <w:b/>
          <w:bCs/>
          <w:color w:val="FFFFFF" w:themeColor="background1"/>
          <w:spacing w:val="-9"/>
          <w:sz w:val="72"/>
          <w:szCs w:val="72"/>
        </w:rPr>
      </w:pPr>
      <w:r w:rsidRPr="00560D04">
        <w:rPr>
          <w:rFonts w:eastAsia="Calibri" w:hAnsi="Calibri" w:cs="Arial"/>
          <w:b/>
          <w:bCs/>
          <w:color w:val="FFFFFF" w:themeColor="background1"/>
          <w:spacing w:val="-9"/>
          <w:sz w:val="72"/>
          <w:szCs w:val="72"/>
        </w:rPr>
        <w:t xml:space="preserve">Office of Medicaid </w:t>
      </w:r>
      <w:r w:rsidR="00560D04" w:rsidRPr="00560D04">
        <w:rPr>
          <w:rFonts w:eastAsia="Calibri" w:hAnsi="Calibri" w:cs="Arial"/>
          <w:b/>
          <w:bCs/>
          <w:color w:val="FFFFFF" w:themeColor="background1"/>
          <w:spacing w:val="-9"/>
          <w:sz w:val="72"/>
          <w:szCs w:val="72"/>
        </w:rPr>
        <w:t xml:space="preserve">Development </w:t>
      </w:r>
      <w:r w:rsidRPr="00560D04">
        <w:rPr>
          <w:rFonts w:eastAsia="Calibri" w:hAnsi="Calibri" w:cs="Arial"/>
          <w:b/>
          <w:bCs/>
          <w:color w:val="FFFFFF" w:themeColor="background1"/>
          <w:spacing w:val="-9"/>
          <w:sz w:val="72"/>
          <w:szCs w:val="72"/>
        </w:rPr>
        <w:t>and Administration</w:t>
      </w:r>
    </w:p>
    <w:p w14:paraId="354CCC9E" w14:textId="77777777" w:rsidR="00CC0D33" w:rsidRDefault="0023335B" w:rsidP="00413E15">
      <w:pPr>
        <w:widowControl w:val="0"/>
        <w:spacing w:before="120" w:after="0" w:line="695" w:lineRule="exact"/>
        <w:jc w:val="center"/>
        <w:rPr>
          <w:rFonts w:eastAsia="Calibri" w:hAnsi="Calibri" w:cs="Arial"/>
          <w:b/>
          <w:bCs/>
          <w:color w:val="FFFFFF" w:themeColor="background1"/>
          <w:spacing w:val="-9"/>
          <w:sz w:val="52"/>
          <w:szCs w:val="52"/>
        </w:rPr>
      </w:pPr>
      <w:r>
        <w:rPr>
          <w:rFonts w:eastAsia="Calibri" w:hAnsi="Calibri" w:cs="Arial"/>
          <w:b/>
          <w:bCs/>
          <w:noProof/>
          <w:color w:val="FFFFFF" w:themeColor="background1"/>
          <w:spacing w:val="-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0D2E473" wp14:editId="5592D011">
                <wp:simplePos x="0" y="0"/>
                <wp:positionH relativeFrom="margin">
                  <wp:posOffset>609600</wp:posOffset>
                </wp:positionH>
                <wp:positionV relativeFrom="paragraph">
                  <wp:posOffset>213995</wp:posOffset>
                </wp:positionV>
                <wp:extent cx="5638800" cy="0"/>
                <wp:effectExtent l="19050" t="19050" r="19050" b="19050"/>
                <wp:wrapNone/>
                <wp:docPr id="982902184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8800" cy="0"/>
                        </a:xfrm>
                        <a:prstGeom prst="line">
                          <a:avLst/>
                        </a:prstGeom>
                        <a:ln w="28575" cap="rnd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5186EFA" id="Straight Connector 3" o:spid="_x0000_s1026" style="position:absolute;z-index:25165824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48pt,16.85pt" to="492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" strokecolor="white [3212]" strokeweight="2.25pt">
                <v:stroke joinstyle="miter" endcap="round"/>
                <w10:wrap anchorx="margin"/>
              </v:line>
            </w:pict>
          </mc:Fallback>
        </mc:AlternateContent>
      </w:r>
      <w:r w:rsidR="00433528" w:rsidRPr="00DF3D02">
        <w:rPr>
          <w:rFonts w:eastAsia="Calibri" w:hAnsi="Calibri" w:cs="Arial"/>
          <w:b/>
          <w:bCs/>
          <w:color w:val="FFFFFF" w:themeColor="background1"/>
          <w:spacing w:val="-9"/>
          <w:sz w:val="52"/>
          <w:szCs w:val="52"/>
        </w:rPr>
        <w:br/>
      </w:r>
      <w:r w:rsidR="00CC0D33">
        <w:rPr>
          <w:rFonts w:eastAsia="Calibri" w:hAnsi="Calibri" w:cs="Arial"/>
          <w:b/>
          <w:bCs/>
          <w:color w:val="FFFFFF" w:themeColor="background1"/>
          <w:spacing w:val="-9"/>
          <w:sz w:val="52"/>
          <w:szCs w:val="52"/>
        </w:rPr>
        <w:t>Medicaid Services System (MSS)</w:t>
      </w:r>
    </w:p>
    <w:p w14:paraId="69F55E53" w14:textId="68558E9B" w:rsidR="00887268" w:rsidRPr="00DB1810" w:rsidRDefault="00887268" w:rsidP="00413E15">
      <w:pPr>
        <w:widowControl w:val="0"/>
        <w:spacing w:after="360" w:line="240" w:lineRule="auto"/>
        <w:jc w:val="center"/>
        <w:rPr>
          <w:rFonts w:eastAsia="Calibri" w:hAnsi="Calibri" w:cs="Arial"/>
          <w:b/>
          <w:bCs/>
          <w:color w:val="FFFFFF" w:themeColor="background1"/>
          <w:spacing w:val="-9"/>
          <w:sz w:val="48"/>
          <w:szCs w:val="48"/>
        </w:rPr>
      </w:pPr>
      <w:r w:rsidRPr="00DF3D02">
        <w:rPr>
          <w:rFonts w:eastAsia="Calibri" w:hAnsi="Calibri" w:cs="Arial"/>
          <w:b/>
          <w:bCs/>
          <w:color w:val="FFFFFF" w:themeColor="background1"/>
          <w:spacing w:val="-9"/>
          <w:sz w:val="52"/>
          <w:szCs w:val="52"/>
        </w:rPr>
        <w:t>User Guide</w:t>
      </w:r>
    </w:p>
    <w:p w14:paraId="3089DAD3" w14:textId="0C8175DA" w:rsidR="007A451B" w:rsidRPr="00B8077D" w:rsidRDefault="00062CBA" w:rsidP="00CC0D33">
      <w:pPr>
        <w:tabs>
          <w:tab w:val="center" w:pos="5400"/>
          <w:tab w:val="left" w:pos="8160"/>
        </w:tabs>
        <w:jc w:val="center"/>
        <w:rPr>
          <w:color w:val="FFFFFF" w:themeColor="background1"/>
        </w:rPr>
      </w:pPr>
      <w:r>
        <w:rPr>
          <w:color w:val="FFFFFF" w:themeColor="background1"/>
        </w:rPr>
        <w:t xml:space="preserve">January </w:t>
      </w:r>
      <w:r w:rsidR="00F114E0">
        <w:rPr>
          <w:color w:val="FFFFFF" w:themeColor="background1"/>
        </w:rPr>
        <w:t>7</w:t>
      </w:r>
      <w:r>
        <w:rPr>
          <w:color w:val="FFFFFF" w:themeColor="background1"/>
        </w:rPr>
        <w:t xml:space="preserve">, </w:t>
      </w:r>
      <w:r w:rsidR="00B643A9" w:rsidRPr="00B8077D">
        <w:rPr>
          <w:color w:val="FFFFFF" w:themeColor="background1"/>
        </w:rPr>
        <w:t>202</w:t>
      </w:r>
      <w:r w:rsidR="00940E5E">
        <w:rPr>
          <w:color w:val="FFFFFF" w:themeColor="background1"/>
        </w:rPr>
        <w:t>6</w:t>
      </w:r>
    </w:p>
    <w:p w14:paraId="339C8F38" w14:textId="77777777" w:rsidR="001D6236" w:rsidRPr="00B8077D" w:rsidRDefault="001D6236" w:rsidP="00B9534C">
      <w:pPr>
        <w:spacing w:after="0" w:line="240" w:lineRule="auto"/>
        <w:rPr>
          <w:b/>
          <w:color w:val="FFFFFF" w:themeColor="background1"/>
        </w:rPr>
      </w:pPr>
    </w:p>
    <w:p w14:paraId="182F2486" w14:textId="77777777" w:rsidR="0080743F" w:rsidRPr="00B8077D" w:rsidRDefault="0080743F" w:rsidP="00B9534C">
      <w:pPr>
        <w:spacing w:after="0" w:line="240" w:lineRule="auto"/>
        <w:rPr>
          <w:b/>
          <w:color w:val="FFFFFF" w:themeColor="background1"/>
        </w:rPr>
      </w:pPr>
    </w:p>
    <w:p w14:paraId="6398DF9A" w14:textId="77777777" w:rsidR="00F15BBA" w:rsidRDefault="00F15BBA" w:rsidP="00B9534C">
      <w:pPr>
        <w:spacing w:after="0" w:line="240" w:lineRule="auto"/>
        <w:rPr>
          <w:b/>
          <w:color w:val="FFFFFF" w:themeColor="background1"/>
        </w:rPr>
      </w:pPr>
    </w:p>
    <w:p w14:paraId="7AC6F640" w14:textId="77777777" w:rsidR="0023335B" w:rsidRPr="00B8077D" w:rsidRDefault="0023335B" w:rsidP="00B9534C">
      <w:pPr>
        <w:spacing w:after="0" w:line="240" w:lineRule="auto"/>
        <w:rPr>
          <w:b/>
          <w:color w:val="FFFFFF" w:themeColor="background1"/>
        </w:rPr>
      </w:pPr>
    </w:p>
    <w:p w14:paraId="3DE1F740" w14:textId="77777777" w:rsidR="001D6236" w:rsidRPr="00F74BB5" w:rsidRDefault="001D6236" w:rsidP="00B9534C">
      <w:pPr>
        <w:spacing w:after="0" w:line="240" w:lineRule="auto"/>
        <w:rPr>
          <w:b/>
          <w:color w:val="0E3F75"/>
        </w:rPr>
      </w:pPr>
    </w:p>
    <w:p w14:paraId="20D731C9" w14:textId="77777777" w:rsidR="00B048F4" w:rsidRDefault="00B048F4" w:rsidP="00B9534C">
      <w:pPr>
        <w:spacing w:after="0" w:line="240" w:lineRule="auto"/>
        <w:rPr>
          <w:b/>
          <w:color w:val="0E3F75"/>
        </w:rPr>
      </w:pPr>
    </w:p>
    <w:p w14:paraId="7A9DB632" w14:textId="77777777" w:rsidR="00B9534C" w:rsidRPr="00F74BB5" w:rsidRDefault="00B9534C" w:rsidP="00B9534C">
      <w:pPr>
        <w:spacing w:after="0" w:line="240" w:lineRule="auto"/>
        <w:rPr>
          <w:b/>
          <w:color w:val="0E3F75"/>
        </w:rPr>
      </w:pPr>
      <w:r w:rsidRPr="00F74BB5">
        <w:rPr>
          <w:b/>
          <w:color w:val="0E3F75"/>
        </w:rPr>
        <w:t>Department of Developmental Disabilities</w:t>
      </w:r>
    </w:p>
    <w:p w14:paraId="0F6395A0" w14:textId="77777777" w:rsidR="00B9534C" w:rsidRPr="00F74BB5" w:rsidRDefault="00B9534C" w:rsidP="00B9534C">
      <w:pPr>
        <w:spacing w:after="0" w:line="240" w:lineRule="auto"/>
        <w:rPr>
          <w:b/>
          <w:color w:val="0E3F75"/>
        </w:rPr>
      </w:pPr>
      <w:r w:rsidRPr="00F74BB5">
        <w:rPr>
          <w:b/>
          <w:color w:val="0E3F75"/>
        </w:rPr>
        <w:t>Division of Information Technology Services</w:t>
      </w:r>
    </w:p>
    <w:p w14:paraId="7A6FDF88" w14:textId="77777777" w:rsidR="00B9534C" w:rsidRPr="00F74BB5" w:rsidRDefault="00B9534C" w:rsidP="00B9534C">
      <w:pPr>
        <w:spacing w:after="0" w:line="240" w:lineRule="auto"/>
        <w:rPr>
          <w:color w:val="0E3F75"/>
        </w:rPr>
      </w:pPr>
      <w:r w:rsidRPr="00F74BB5">
        <w:rPr>
          <w:color w:val="0E3F75"/>
        </w:rPr>
        <w:t>30 East Broad Street, 1</w:t>
      </w:r>
      <w:r w:rsidR="00F15BBA" w:rsidRPr="00F74BB5">
        <w:rPr>
          <w:color w:val="0E3F75"/>
        </w:rPr>
        <w:t>3</w:t>
      </w:r>
      <w:r w:rsidRPr="00F74BB5">
        <w:rPr>
          <w:color w:val="0E3F75"/>
          <w:vertAlign w:val="superscript"/>
        </w:rPr>
        <w:t>th</w:t>
      </w:r>
      <w:r w:rsidRPr="00F74BB5">
        <w:rPr>
          <w:color w:val="0E3F75"/>
        </w:rPr>
        <w:t xml:space="preserve"> Floor</w:t>
      </w:r>
    </w:p>
    <w:p w14:paraId="30DF5E64" w14:textId="77777777" w:rsidR="00DD5C9E" w:rsidRDefault="00B9534C" w:rsidP="00B9534C">
      <w:pPr>
        <w:spacing w:after="0" w:line="240" w:lineRule="auto"/>
        <w:rPr>
          <w:color w:val="0E3F75"/>
        </w:rPr>
      </w:pPr>
      <w:r w:rsidRPr="00F74BB5">
        <w:rPr>
          <w:color w:val="0E3F75"/>
        </w:rPr>
        <w:t>Columbus, Ohio 43215</w:t>
      </w:r>
    </w:p>
    <w:p w14:paraId="0434F115" w14:textId="77777777" w:rsidR="002E535F" w:rsidRPr="00712F0F" w:rsidRDefault="002E535F" w:rsidP="00B9534C">
      <w:pPr>
        <w:spacing w:after="0" w:line="240" w:lineRule="auto"/>
        <w:rPr>
          <w:color w:val="FFFFFF" w:themeColor="background1"/>
        </w:rPr>
      </w:pPr>
    </w:p>
    <w:p w14:paraId="39049029" w14:textId="77777777" w:rsidR="007A451B" w:rsidRDefault="007A451B" w:rsidP="00B9534C">
      <w:pPr>
        <w:jc w:val="center"/>
      </w:pPr>
    </w:p>
    <w:p w14:paraId="7E11626E" w14:textId="77777777" w:rsidR="00937513" w:rsidRDefault="00937513" w:rsidP="00B9534C">
      <w:pPr>
        <w:jc w:val="center"/>
        <w:sectPr w:rsidR="00937513" w:rsidSect="000C1ABC">
          <w:headerReference w:type="default" r:id="rId12"/>
          <w:footerReference w:type="default" r:id="rId13"/>
          <w:headerReference w:type="first" r:id="rId14"/>
          <w:footerReference w:type="first" r:id="rId15"/>
          <w:pgSz w:w="12240" w:h="15840" w:code="1"/>
          <w:pgMar w:top="2160" w:right="720" w:bottom="720" w:left="720" w:header="720" w:footer="403" w:gutter="0"/>
          <w:cols w:space="720"/>
          <w:titlePg/>
          <w:docGrid w:linePitch="360"/>
        </w:sectPr>
      </w:pPr>
    </w:p>
    <w:sdt>
      <w:sdtPr>
        <w:rPr>
          <w:rFonts w:eastAsiaTheme="minorHAnsi" w:cs="Segoe UI"/>
          <w:color w:val="auto"/>
          <w:sz w:val="24"/>
          <w:szCs w:val="24"/>
        </w:rPr>
        <w:id w:val="185830581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BFA11D0" w14:textId="77777777" w:rsidR="00DC3941" w:rsidRDefault="00DC3941" w:rsidP="00DC3941">
          <w:pPr>
            <w:pStyle w:val="TOCHeading"/>
          </w:pPr>
          <w:r>
            <w:t>Table of Contents</w:t>
          </w:r>
        </w:p>
        <w:p w14:paraId="485A51F6" w14:textId="6B6274CB" w:rsidR="00F114E0" w:rsidRDefault="00DC3941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8671186" w:history="1">
            <w:r w:rsidR="00F114E0" w:rsidRPr="00AA4A99">
              <w:rPr>
                <w:rStyle w:val="Hyperlink"/>
                <w:noProof/>
              </w:rPr>
              <w:t>Accessing the Application</w:t>
            </w:r>
            <w:r w:rsidR="00F114E0">
              <w:rPr>
                <w:noProof/>
                <w:webHidden/>
              </w:rPr>
              <w:tab/>
            </w:r>
            <w:r w:rsidR="00F114E0">
              <w:rPr>
                <w:noProof/>
                <w:webHidden/>
              </w:rPr>
              <w:fldChar w:fldCharType="begin"/>
            </w:r>
            <w:r w:rsidR="00F114E0">
              <w:rPr>
                <w:noProof/>
                <w:webHidden/>
              </w:rPr>
              <w:instrText xml:space="preserve"> PAGEREF _Toc218671186 \h </w:instrText>
            </w:r>
            <w:r w:rsidR="00F114E0">
              <w:rPr>
                <w:noProof/>
                <w:webHidden/>
              </w:rPr>
            </w:r>
            <w:r w:rsidR="00F114E0">
              <w:rPr>
                <w:noProof/>
                <w:webHidden/>
              </w:rPr>
              <w:fldChar w:fldCharType="separate"/>
            </w:r>
            <w:r w:rsidR="00F114E0">
              <w:rPr>
                <w:noProof/>
                <w:webHidden/>
              </w:rPr>
              <w:t>1</w:t>
            </w:r>
            <w:r w:rsidR="00F114E0">
              <w:rPr>
                <w:noProof/>
                <w:webHidden/>
              </w:rPr>
              <w:fldChar w:fldCharType="end"/>
            </w:r>
          </w:hyperlink>
        </w:p>
        <w:p w14:paraId="4C072C13" w14:textId="77209694" w:rsidR="00F114E0" w:rsidRDefault="00F114E0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8671187" w:history="1">
            <w:r w:rsidRPr="00AA4A99">
              <w:rPr>
                <w:rStyle w:val="Hyperlink"/>
                <w:rFonts w:eastAsiaTheme="majorEastAsia" w:cstheme="majorBidi"/>
                <w:noProof/>
              </w:rPr>
              <w:t>First time users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_Toc218671187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32A959" w14:textId="2D1B6789" w:rsidR="00F114E0" w:rsidRDefault="00F114E0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8671188" w:history="1">
            <w:r w:rsidRPr="00AA4A99">
              <w:rPr>
                <w:rStyle w:val="Hyperlink"/>
                <w:noProof/>
              </w:rPr>
              <w:t>Returning Users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_Toc218671188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978A02" w14:textId="65D81545" w:rsidR="00F114E0" w:rsidRDefault="00F114E0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8671189" w:history="1">
            <w:r w:rsidRPr="00AA4A99">
              <w:rPr>
                <w:rStyle w:val="Hyperlink"/>
                <w:noProof/>
              </w:rPr>
              <w:t>Searching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_Toc218671189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963DEE" w14:textId="0EBFCD9E" w:rsidR="00F114E0" w:rsidRDefault="00F114E0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8671190" w:history="1">
            <w:r w:rsidRPr="00AA4A99">
              <w:rPr>
                <w:rStyle w:val="Hyperlink"/>
                <w:noProof/>
              </w:rPr>
              <w:t>Direct Links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_Toc218671190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D286B6" w14:textId="011A4698" w:rsidR="00F114E0" w:rsidRDefault="00F114E0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8671191" w:history="1">
            <w:r w:rsidRPr="00AA4A99">
              <w:rPr>
                <w:rStyle w:val="Hyperlink"/>
                <w:noProof/>
              </w:rPr>
              <w:t>Creating a Site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_Toc218671191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86D73F" w14:textId="3584A839" w:rsidR="00F114E0" w:rsidRDefault="00F114E0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8671192" w:history="1">
            <w:r w:rsidRPr="00AA4A99">
              <w:rPr>
                <w:rStyle w:val="Hyperlink"/>
                <w:noProof/>
              </w:rPr>
              <w:t>Individual Summary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_Toc218671192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FC71A3" w14:textId="68AA8E2A" w:rsidR="00F114E0" w:rsidRDefault="00F114E0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8671193" w:history="1">
            <w:r w:rsidRPr="00AA4A99">
              <w:rPr>
                <w:rStyle w:val="Hyperlink"/>
                <w:noProof/>
              </w:rPr>
              <w:t>Adding Add-Ons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_Toc218671193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A06DAE" w14:textId="54AF8F54" w:rsidR="00F114E0" w:rsidRDefault="00F114E0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8671194" w:history="1">
            <w:r w:rsidRPr="00AA4A99">
              <w:rPr>
                <w:rStyle w:val="Hyperlink"/>
                <w:noProof/>
              </w:rPr>
              <w:t>Adding a Provider Negotiated Rate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_Toc218671194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9C829A" w14:textId="076214B7" w:rsidR="00F114E0" w:rsidRDefault="00F114E0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8671195" w:history="1">
            <w:r w:rsidRPr="00AA4A99">
              <w:rPr>
                <w:rStyle w:val="Hyperlink"/>
                <w:noProof/>
              </w:rPr>
              <w:t>Waiver Service Summary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_Toc218671195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4B3858" w14:textId="0D610879" w:rsidR="00F114E0" w:rsidRDefault="00F114E0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8671196" w:history="1">
            <w:r w:rsidRPr="00AA4A99">
              <w:rPr>
                <w:rStyle w:val="Hyperlink"/>
                <w:noProof/>
              </w:rPr>
              <w:t>Adding a Service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_Toc218671196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BD5F1C" w14:textId="26B54999" w:rsidR="00F114E0" w:rsidRDefault="00F114E0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8671197" w:history="1">
            <w:r w:rsidRPr="00AA4A99">
              <w:rPr>
                <w:rStyle w:val="Hyperlink"/>
                <w:noProof/>
              </w:rPr>
              <w:t>Editing a Service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_Toc218671197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F69886" w14:textId="7829A52E" w:rsidR="00F114E0" w:rsidRDefault="00F114E0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8671198" w:history="1">
            <w:r w:rsidRPr="00AA4A99">
              <w:rPr>
                <w:rStyle w:val="Hyperlink"/>
                <w:noProof/>
              </w:rPr>
              <w:t>Waiver Cost Projection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_Toc218671198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464756" w14:textId="16FC0CCF" w:rsidR="00F114E0" w:rsidRDefault="00F114E0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8671199" w:history="1">
            <w:r w:rsidRPr="00AA4A99">
              <w:rPr>
                <w:rStyle w:val="Hyperlink"/>
                <w:noProof/>
              </w:rPr>
              <w:t>Service Payment Authorization (SPA)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_Toc218671199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2B956B" w14:textId="101394BE" w:rsidR="00F114E0" w:rsidRDefault="00F114E0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8671200" w:history="1">
            <w:r w:rsidRPr="00AA4A99">
              <w:rPr>
                <w:rStyle w:val="Hyperlink"/>
                <w:noProof/>
              </w:rPr>
              <w:t>Payment Authorization Waiver Service (PAWS)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_Toc218671200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10085A" w14:textId="1506B2C3" w:rsidR="00F114E0" w:rsidRDefault="00F114E0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8671201" w:history="1">
            <w:r w:rsidRPr="00AA4A99">
              <w:rPr>
                <w:rStyle w:val="Hyperlink"/>
                <w:noProof/>
              </w:rPr>
              <w:t>Navigating to PAWS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_Toc218671201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1D66C5" w14:textId="74D0AA0B" w:rsidR="00F114E0" w:rsidRDefault="00F114E0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8671202" w:history="1">
            <w:r w:rsidRPr="00AA4A99">
              <w:rPr>
                <w:rStyle w:val="Hyperlink"/>
                <w:noProof/>
              </w:rPr>
              <w:t>Viewing PAWS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_Toc218671202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FC79FE" w14:textId="34546174" w:rsidR="00F114E0" w:rsidRDefault="00F114E0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8671203" w:history="1">
            <w:r w:rsidRPr="00AA4A99">
              <w:rPr>
                <w:rStyle w:val="Hyperlink"/>
                <w:noProof/>
              </w:rPr>
              <w:t>Editing PAWS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_Toc218671203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E0EAB9" w14:textId="2F494F56" w:rsidR="00F114E0" w:rsidRDefault="00F114E0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8671204" w:history="1">
            <w:r w:rsidRPr="00AA4A99">
              <w:rPr>
                <w:rStyle w:val="Hyperlink"/>
                <w:noProof/>
              </w:rPr>
              <w:t>Nursing Services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_Toc218671204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99B92A" w14:textId="741DA109" w:rsidR="00F114E0" w:rsidRDefault="00F114E0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8671205" w:history="1">
            <w:r w:rsidRPr="00AA4A99">
              <w:rPr>
                <w:rStyle w:val="Hyperlink"/>
                <w:noProof/>
              </w:rPr>
              <w:t>Adding Nursing Services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_Toc218671205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6140B2" w14:textId="37057BCF" w:rsidR="00F114E0" w:rsidRDefault="00F114E0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8671206" w:history="1">
            <w:r w:rsidRPr="00AA4A99">
              <w:rPr>
                <w:rStyle w:val="Hyperlink"/>
                <w:noProof/>
              </w:rPr>
              <w:t>Nursing Cost Projections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_Toc218671206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FBCE98" w14:textId="02B8F5DA" w:rsidR="00F114E0" w:rsidRDefault="00F114E0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8671207" w:history="1">
            <w:r w:rsidRPr="00AA4A99">
              <w:rPr>
                <w:rStyle w:val="Hyperlink"/>
                <w:noProof/>
              </w:rPr>
              <w:t>Admin Security (Admins only)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_Toc218671207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318692" w14:textId="2EBB1D2C" w:rsidR="00F114E0" w:rsidRDefault="00F114E0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8671208" w:history="1">
            <w:r w:rsidRPr="00AA4A99">
              <w:rPr>
                <w:rStyle w:val="Hyperlink"/>
                <w:noProof/>
              </w:rPr>
              <w:t>Approving or Denying a User Role Request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_Toc218671208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04515B" w14:textId="4B6930F4" w:rsidR="00F114E0" w:rsidRDefault="00F114E0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8671209" w:history="1">
            <w:r w:rsidRPr="00AA4A99">
              <w:rPr>
                <w:rStyle w:val="Hyperlink"/>
                <w:noProof/>
              </w:rPr>
              <w:t>Viewing or Updating an Existing User Role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_Toc218671209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F87E3E" w14:textId="11B1BA06" w:rsidR="00DC3941" w:rsidRDefault="00DC3941" w:rsidP="00DC3941">
          <w:pPr>
            <w:pStyle w:val="TOC1"/>
            <w:tabs>
              <w:tab w:val="right" w:leader="dot" w:pos="10790"/>
            </w:tabs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5E0FEBB6" w14:textId="77777777" w:rsidR="00385EBF" w:rsidRDefault="001F0134">
      <w:pPr>
        <w:rPr>
          <w:b/>
          <w:bCs/>
          <w:noProof/>
        </w:rPr>
        <w:sectPr w:rsidR="00385EBF" w:rsidSect="00321A57">
          <w:footerReference w:type="default" r:id="rId16"/>
          <w:headerReference w:type="first" r:id="rId17"/>
          <w:footerReference w:type="first" r:id="rId18"/>
          <w:type w:val="continuous"/>
          <w:pgSz w:w="12240" w:h="15840" w:code="1"/>
          <w:pgMar w:top="2218" w:right="720" w:bottom="720" w:left="720" w:header="720" w:footer="950" w:gutter="0"/>
          <w:pgNumType w:start="1"/>
          <w:cols w:space="720"/>
          <w:docGrid w:linePitch="360"/>
        </w:sectPr>
      </w:pPr>
      <w:r>
        <w:rPr>
          <w:b/>
          <w:bCs/>
          <w:noProof/>
        </w:rPr>
        <w:br w:type="page"/>
      </w:r>
    </w:p>
    <w:p w14:paraId="322B3FBC" w14:textId="1D99B082" w:rsidR="000B2F6F" w:rsidRDefault="000B2F6F" w:rsidP="00EB0B18">
      <w:pPr>
        <w:pStyle w:val="Heading1"/>
      </w:pPr>
      <w:bookmarkStart w:id="0" w:name="_Searching"/>
      <w:bookmarkStart w:id="1" w:name="_Toc218671186"/>
      <w:bookmarkEnd w:id="0"/>
      <w:r>
        <w:lastRenderedPageBreak/>
        <w:t>Accessing the Application</w:t>
      </w:r>
      <w:bookmarkEnd w:id="1"/>
    </w:p>
    <w:p w14:paraId="48FDD0F0" w14:textId="650A8770" w:rsidR="00655F9B" w:rsidRDefault="00655F9B" w:rsidP="00655F9B">
      <w:r>
        <w:t>To</w:t>
      </w:r>
      <w:r>
        <w:rPr>
          <w:spacing w:val="-1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 w:rsidR="008E0D93">
        <w:rPr>
          <w:spacing w:val="-2"/>
        </w:rPr>
        <w:t xml:space="preserve">MSS </w:t>
      </w:r>
      <w:r>
        <w:t>application,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valid</w:t>
      </w:r>
      <w:r>
        <w:rPr>
          <w:spacing w:val="-2"/>
        </w:rPr>
        <w:t xml:space="preserve"> </w:t>
      </w:r>
      <w:r>
        <w:t>OHID</w:t>
      </w:r>
      <w:r>
        <w:rPr>
          <w:spacing w:val="-1"/>
        </w:rPr>
        <w:t xml:space="preserve"> </w:t>
      </w:r>
      <w:r>
        <w:t>User</w:t>
      </w:r>
      <w:r>
        <w:rPr>
          <w:spacing w:val="-4"/>
        </w:rPr>
        <w:t xml:space="preserve"> </w:t>
      </w:r>
      <w:r>
        <w:t>ID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authorized</w:t>
      </w:r>
      <w:r>
        <w:rPr>
          <w:spacing w:val="-2"/>
        </w:rPr>
        <w:t xml:space="preserve"> </w:t>
      </w:r>
      <w:r>
        <w:t>user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Ohio Department of Administrative Services (DAS) and the Department of Developmental Disabilities (DODD) </w:t>
      </w:r>
      <w:r>
        <w:rPr>
          <w:spacing w:val="-2"/>
        </w:rPr>
        <w:t>services.</w:t>
      </w:r>
    </w:p>
    <w:p w14:paraId="41F22328" w14:textId="77777777" w:rsidR="00321976" w:rsidRPr="00321976" w:rsidRDefault="00321976" w:rsidP="00321976">
      <w:pPr>
        <w:keepNext/>
        <w:keepLines/>
        <w:spacing w:before="40" w:after="0"/>
        <w:outlineLvl w:val="1"/>
        <w:rPr>
          <w:rFonts w:eastAsiaTheme="majorEastAsia" w:cstheme="majorBidi"/>
          <w:color w:val="2E74B5" w:themeColor="accent1" w:themeShade="BF"/>
          <w:sz w:val="26"/>
          <w:szCs w:val="26"/>
        </w:rPr>
      </w:pPr>
      <w:bookmarkStart w:id="2" w:name="_Toc178083644"/>
      <w:bookmarkStart w:id="3" w:name="_Toc194411920"/>
      <w:bookmarkStart w:id="4" w:name="_Toc218671187"/>
      <w:r w:rsidRPr="00321976">
        <w:rPr>
          <w:rFonts w:eastAsiaTheme="majorEastAsia" w:cstheme="majorBidi"/>
          <w:color w:val="2E74B5" w:themeColor="accent1" w:themeShade="BF"/>
          <w:sz w:val="26"/>
          <w:szCs w:val="26"/>
        </w:rPr>
        <w:t>First time users</w:t>
      </w:r>
      <w:bookmarkEnd w:id="2"/>
      <w:bookmarkEnd w:id="3"/>
      <w:bookmarkEnd w:id="4"/>
    </w:p>
    <w:p w14:paraId="013B88EE" w14:textId="2350CCF9" w:rsidR="00321976" w:rsidRPr="00321976" w:rsidRDefault="00D7200B" w:rsidP="00D7200B">
      <w:pPr>
        <w:pStyle w:val="ListParagraph"/>
      </w:pPr>
      <w:r w:rsidRPr="00D7200B">
        <w:rPr>
          <w:color w:val="000000"/>
        </w:rPr>
        <w:t xml:space="preserve">To start, access the OHID Portal at </w:t>
      </w:r>
      <w:hyperlink r:id="rId19" w:history="1">
        <w:r w:rsidRPr="00D7200B">
          <w:rPr>
            <w:rStyle w:val="Hyperlink"/>
          </w:rPr>
          <w:t>ohid.ohio.gov.</w:t>
        </w:r>
      </w:hyperlink>
      <w:r w:rsidRPr="00D7200B">
        <w:rPr>
          <w:color w:val="000000"/>
        </w:rPr>
        <w:t xml:space="preserve"> Log in using your OHID User ID and Password, then select </w:t>
      </w:r>
      <w:r w:rsidRPr="00D7200B">
        <w:rPr>
          <w:b/>
          <w:color w:val="000000"/>
        </w:rPr>
        <w:t>Log In</w:t>
      </w:r>
      <w:r w:rsidRPr="00D7200B">
        <w:rPr>
          <w:color w:val="000000"/>
        </w:rPr>
        <w:t>.</w:t>
      </w:r>
    </w:p>
    <w:p w14:paraId="6400CC4E" w14:textId="495A854A" w:rsidR="00321976" w:rsidRPr="00321976" w:rsidRDefault="00C9720D" w:rsidP="00321976">
      <w:pPr>
        <w:spacing w:before="120" w:after="24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31" behindDoc="0" locked="0" layoutInCell="1" allowOverlap="1" wp14:anchorId="30B85428" wp14:editId="136EB0B3">
                <wp:simplePos x="0" y="0"/>
                <wp:positionH relativeFrom="column">
                  <wp:posOffset>4137025</wp:posOffset>
                </wp:positionH>
                <wp:positionV relativeFrom="paragraph">
                  <wp:posOffset>1009743</wp:posOffset>
                </wp:positionV>
                <wp:extent cx="1044815" cy="179674"/>
                <wp:effectExtent l="19050" t="19050" r="22225" b="11430"/>
                <wp:wrapNone/>
                <wp:docPr id="1111772375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815" cy="179674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2B4FF2C2" id="Rectangle 70" o:spid="_x0000_s1026" style="position:absolute;margin-left:325.75pt;margin-top:79.5pt;width:82.25pt;height:14.15pt;z-index:2516818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" filled="f" strokecolor="#e00" strokeweight="2.5pt"/>
            </w:pict>
          </mc:Fallback>
        </mc:AlternateContent>
      </w:r>
      <w:r w:rsidR="00321976" w:rsidRPr="00321976">
        <w:rPr>
          <w:noProof/>
        </w:rPr>
        <w:drawing>
          <wp:anchor distT="0" distB="0" distL="114300" distR="114300" simplePos="0" relativeHeight="251658326" behindDoc="0" locked="0" layoutInCell="1" allowOverlap="1" wp14:anchorId="37B06747" wp14:editId="30732311">
            <wp:simplePos x="0" y="0"/>
            <wp:positionH relativeFrom="column">
              <wp:posOffset>352425</wp:posOffset>
            </wp:positionH>
            <wp:positionV relativeFrom="paragraph">
              <wp:posOffset>1539875</wp:posOffset>
            </wp:positionV>
            <wp:extent cx="457200" cy="466725"/>
            <wp:effectExtent l="0" t="0" r="0" b="9525"/>
            <wp:wrapNone/>
            <wp:docPr id="451280497" name="Picture 451280497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11ADC7C-FD6C-AF2D-B223-86683C09B4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611ADC7C-FD6C-AF2D-B223-86683C09B4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" t="7779" r="1193" b="20712"/>
                    <a:stretch/>
                  </pic:blipFill>
                  <pic:spPr>
                    <a:xfrm>
                      <a:off x="0" y="0"/>
                      <a:ext cx="4572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976" w:rsidRPr="00321976">
        <w:rPr>
          <w:noProof/>
        </w:rPr>
        <w:drawing>
          <wp:inline distT="0" distB="0" distL="0" distR="0" wp14:anchorId="3AA284BC" wp14:editId="07CAFCB0">
            <wp:extent cx="3605842" cy="1383665"/>
            <wp:effectExtent l="19050" t="19050" r="13970" b="26035"/>
            <wp:docPr id="2103805859" name="Picture 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805859" name="Picture 3" descr="A screenshot of a computer&#10;&#10;AI-generated content may be incorrect.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6" r="1387"/>
                    <a:stretch/>
                  </pic:blipFill>
                  <pic:spPr bwMode="auto">
                    <a:xfrm>
                      <a:off x="0" y="0"/>
                      <a:ext cx="3606874" cy="1384061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AAEDF" w14:textId="77777777" w:rsidR="00321976" w:rsidRPr="00321976" w:rsidRDefault="00321976" w:rsidP="00321976">
      <w:pPr>
        <w:keepLines/>
        <w:spacing w:before="360" w:after="360"/>
        <w:ind w:left="1440" w:right="720"/>
        <w:rPr>
          <w:noProof/>
        </w:rPr>
      </w:pPr>
      <w:r w:rsidRPr="00321976">
        <w:rPr>
          <w:noProof/>
        </w:rPr>
        <w:t xml:space="preserve">If you don’t have an OHID User ID, refer to the </w:t>
      </w:r>
      <w:hyperlink r:id="rId22" w:history="1">
        <w:r w:rsidRPr="00321976">
          <w:rPr>
            <w:noProof/>
            <w:color w:val="0563C1" w:themeColor="hyperlink"/>
            <w:u w:val="single"/>
          </w:rPr>
          <w:t>OHID User ID Creation Guide</w:t>
        </w:r>
      </w:hyperlink>
      <w:r w:rsidRPr="00321976">
        <w:rPr>
          <w:noProof/>
        </w:rPr>
        <w:t xml:space="preserve">. </w:t>
      </w:r>
    </w:p>
    <w:p w14:paraId="68035A7B" w14:textId="38DCB420" w:rsidR="00321976" w:rsidRPr="00321976" w:rsidRDefault="00260AAB" w:rsidP="00260AAB">
      <w:pPr>
        <w:pStyle w:val="ListParagraph"/>
      </w:pPr>
      <w:bookmarkStart w:id="5" w:name="_Hlk218605891"/>
      <w:r w:rsidRPr="00260AAB">
        <w:rPr>
          <w:color w:val="000000"/>
        </w:rPr>
        <w:t xml:space="preserve">After logging in, select the </w:t>
      </w:r>
      <w:r w:rsidRPr="00260AAB">
        <w:rPr>
          <w:b/>
          <w:color w:val="000000"/>
        </w:rPr>
        <w:t>App Store</w:t>
      </w:r>
      <w:r w:rsidRPr="00260AAB">
        <w:rPr>
          <w:color w:val="000000"/>
        </w:rPr>
        <w:t xml:space="preserve"> tab from the navigation menu on the left side.</w:t>
      </w:r>
    </w:p>
    <w:bookmarkEnd w:id="5"/>
    <w:p w14:paraId="63B306BC" w14:textId="1505F6D1" w:rsidR="00321976" w:rsidRPr="00321976" w:rsidRDefault="00102B29" w:rsidP="00321976">
      <w:pPr>
        <w:spacing w:before="120" w:after="24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33" behindDoc="0" locked="0" layoutInCell="1" allowOverlap="1" wp14:anchorId="3CA8EF5C" wp14:editId="3B305BC6">
                <wp:simplePos x="0" y="0"/>
                <wp:positionH relativeFrom="column">
                  <wp:posOffset>2368550</wp:posOffset>
                </wp:positionH>
                <wp:positionV relativeFrom="paragraph">
                  <wp:posOffset>86360</wp:posOffset>
                </wp:positionV>
                <wp:extent cx="2034886" cy="363682"/>
                <wp:effectExtent l="19050" t="19050" r="22860" b="17780"/>
                <wp:wrapNone/>
                <wp:docPr id="1578974013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886" cy="363682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3698D872" id="Rectangle 70" o:spid="_x0000_s1026" style="position:absolute;margin-left:186.5pt;margin-top:6.8pt;width:160.25pt;height:28.65pt;z-index:2516859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" filled="f" strokecolor="#e00" strokeweight="2.5pt"/>
            </w:pict>
          </mc:Fallback>
        </mc:AlternateContent>
      </w:r>
      <w:r w:rsidR="007C6DD3">
        <w:rPr>
          <w:noProof/>
        </w:rPr>
        <w:drawing>
          <wp:inline distT="0" distB="0" distL="0" distR="0" wp14:anchorId="20DA59BD" wp14:editId="4DB4F93F">
            <wp:extent cx="2286000" cy="495439"/>
            <wp:effectExtent l="19050" t="19050" r="19050" b="19050"/>
            <wp:docPr id="46150140" name="Picture 7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50140" name="Picture 76" descr="A screenshot of a phone&#10;&#10;AI-generated content may be incorrect.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48" r="5835" b="35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954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1F9A42" w14:textId="54BA09FE" w:rsidR="00321976" w:rsidRPr="003F6E96" w:rsidRDefault="00E018A1" w:rsidP="00E018A1">
      <w:pPr>
        <w:pStyle w:val="ListParagraph"/>
      </w:pPr>
      <w:r w:rsidRPr="00E018A1">
        <w:rPr>
          <w:color w:val="000000"/>
        </w:rPr>
        <w:t xml:space="preserve">Enter </w:t>
      </w:r>
      <w:r w:rsidRPr="00E018A1">
        <w:rPr>
          <w:b/>
          <w:color w:val="000000"/>
        </w:rPr>
        <w:t>DODD</w:t>
      </w:r>
      <w:r w:rsidRPr="00E018A1">
        <w:rPr>
          <w:color w:val="000000"/>
        </w:rPr>
        <w:t xml:space="preserve"> in the search box and press </w:t>
      </w:r>
      <w:r w:rsidRPr="00E018A1">
        <w:rPr>
          <w:b/>
          <w:color w:val="000000"/>
        </w:rPr>
        <w:t>Enter</w:t>
      </w:r>
      <w:r w:rsidRPr="00E018A1">
        <w:rPr>
          <w:color w:val="000000"/>
        </w:rPr>
        <w:t xml:space="preserve"> or click </w:t>
      </w:r>
      <w:r w:rsidRPr="00E018A1">
        <w:rPr>
          <w:b/>
          <w:color w:val="000000"/>
        </w:rPr>
        <w:t>Search</w:t>
      </w:r>
      <w:r w:rsidRPr="00E018A1">
        <w:rPr>
          <w:color w:val="000000"/>
        </w:rPr>
        <w:t>.</w:t>
      </w:r>
    </w:p>
    <w:p w14:paraId="229335B2" w14:textId="4A52705F" w:rsidR="003F6E96" w:rsidRPr="00321976" w:rsidRDefault="00C30FAB" w:rsidP="003F6E96">
      <w:pPr>
        <w:pStyle w:val="Picture"/>
      </w:pPr>
      <w:r>
        <w:drawing>
          <wp:inline distT="0" distB="0" distL="0" distR="0" wp14:anchorId="57ADBD49" wp14:editId="164F65ED">
            <wp:extent cx="2743200" cy="238621"/>
            <wp:effectExtent l="19050" t="19050" r="19050" b="28575"/>
            <wp:docPr id="804877274" name="Picture 68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877274" name="Picture 68" descr="Graphical user interface, application&#10;&#10;AI-generated content may be incorrect.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8" r="29089" b="89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862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7E151" w14:textId="2B7592DF" w:rsidR="00321976" w:rsidRPr="00557876" w:rsidRDefault="008C6C87" w:rsidP="008C6C87">
      <w:pPr>
        <w:pStyle w:val="ListParagraph"/>
      </w:pPr>
      <w:r w:rsidRPr="008C6C87">
        <w:rPr>
          <w:color w:val="000000"/>
        </w:rPr>
        <w:t xml:space="preserve">Find the </w:t>
      </w:r>
      <w:r w:rsidRPr="008C6C87">
        <w:rPr>
          <w:b/>
          <w:color w:val="000000"/>
        </w:rPr>
        <w:t>My DODD</w:t>
      </w:r>
      <w:r w:rsidRPr="008C6C87">
        <w:rPr>
          <w:color w:val="000000"/>
        </w:rPr>
        <w:t xml:space="preserve"> app and click </w:t>
      </w:r>
      <w:r w:rsidRPr="008C6C87">
        <w:rPr>
          <w:b/>
          <w:color w:val="000000"/>
        </w:rPr>
        <w:t>Request Access</w:t>
      </w:r>
      <w:r w:rsidRPr="008C6C87">
        <w:rPr>
          <w:color w:val="000000"/>
        </w:rPr>
        <w:t>.</w:t>
      </w:r>
    </w:p>
    <w:p w14:paraId="0FF80246" w14:textId="79F83D50" w:rsidR="00321976" w:rsidRPr="00321976" w:rsidRDefault="00557876" w:rsidP="00FA6841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328" behindDoc="0" locked="0" layoutInCell="1" allowOverlap="1" wp14:anchorId="1A32BD4E" wp14:editId="3BD55EB7">
                <wp:simplePos x="0" y="0"/>
                <wp:positionH relativeFrom="column">
                  <wp:posOffset>5254361</wp:posOffset>
                </wp:positionH>
                <wp:positionV relativeFrom="paragraph">
                  <wp:posOffset>291465</wp:posOffset>
                </wp:positionV>
                <wp:extent cx="589771" cy="217405"/>
                <wp:effectExtent l="19050" t="19050" r="20320" b="11430"/>
                <wp:wrapNone/>
                <wp:docPr id="188583960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771" cy="21740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55237EDC" id="Rectangle 70" o:spid="_x0000_s1026" style="position:absolute;margin-left:413.75pt;margin-top:22.95pt;width:46.45pt;height:17.1pt;z-index:2516716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" filled="f" strokecolor="#e00" strokeweight="2.5pt"/>
            </w:pict>
          </mc:Fallback>
        </mc:AlternateContent>
      </w:r>
      <w:r>
        <w:drawing>
          <wp:inline distT="0" distB="0" distL="0" distR="0" wp14:anchorId="217206F1" wp14:editId="5D51AC19">
            <wp:extent cx="4921885" cy="542277"/>
            <wp:effectExtent l="19050" t="19050" r="12065" b="10795"/>
            <wp:docPr id="399800987" name="Picture 69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800987" name="Picture 69" descr="Graphical user interface, application&#10;&#10;AI-generated content may be incorrect.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6" t="79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53" cy="54262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BE8F6" w14:textId="7EF95134" w:rsidR="00321976" w:rsidRPr="00321976" w:rsidRDefault="0018349E" w:rsidP="0018349E">
      <w:pPr>
        <w:pStyle w:val="ListParagraph"/>
      </w:pPr>
      <w:r w:rsidRPr="0018349E">
        <w:rPr>
          <w:color w:val="000000"/>
        </w:rPr>
        <w:lastRenderedPageBreak/>
        <w:t xml:space="preserve">A dialog box will appear. Select the checkbox next to </w:t>
      </w:r>
      <w:r w:rsidRPr="0018349E">
        <w:rPr>
          <w:b/>
          <w:color w:val="000000"/>
        </w:rPr>
        <w:t>I agree</w:t>
      </w:r>
      <w:r w:rsidRPr="0018349E">
        <w:rPr>
          <w:color w:val="000000"/>
        </w:rPr>
        <w:t xml:space="preserve"> and then click </w:t>
      </w:r>
      <w:r w:rsidRPr="0018349E">
        <w:rPr>
          <w:b/>
          <w:color w:val="000000"/>
        </w:rPr>
        <w:t>Send request</w:t>
      </w:r>
      <w:r w:rsidRPr="0018349E">
        <w:rPr>
          <w:color w:val="000000"/>
        </w:rPr>
        <w:t>.</w:t>
      </w:r>
    </w:p>
    <w:p w14:paraId="04A4E9B0" w14:textId="0D651DEA" w:rsidR="00321976" w:rsidRDefault="00905F74" w:rsidP="00321976">
      <w:pPr>
        <w:spacing w:before="120" w:after="24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29" behindDoc="0" locked="0" layoutInCell="1" allowOverlap="1" wp14:anchorId="6B7F3342" wp14:editId="7533A790">
                <wp:simplePos x="0" y="0"/>
                <wp:positionH relativeFrom="column">
                  <wp:posOffset>3771900</wp:posOffset>
                </wp:positionH>
                <wp:positionV relativeFrom="paragraph">
                  <wp:posOffset>1868805</wp:posOffset>
                </wp:positionV>
                <wp:extent cx="1577340" cy="318304"/>
                <wp:effectExtent l="19050" t="19050" r="22860" b="24765"/>
                <wp:wrapNone/>
                <wp:docPr id="288119516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318304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54EEADD1" id="Rectangle 70" o:spid="_x0000_s1026" style="position:absolute;margin-left:297pt;margin-top:147.15pt;width:124.2pt;height:25.05pt;z-index:2516777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" filled="f" strokecolor="#e00" strokeweight="2.5pt"/>
            </w:pict>
          </mc:Fallback>
        </mc:AlternateContent>
      </w:r>
      <w:r w:rsidR="00321976" w:rsidRPr="00321976">
        <w:rPr>
          <w:noProof/>
        </w:rPr>
        <w:softHyphen/>
      </w:r>
      <w:r w:rsidR="00FA6841">
        <w:rPr>
          <w:noProof/>
        </w:rPr>
        <w:drawing>
          <wp:inline distT="0" distB="0" distL="0" distR="0" wp14:anchorId="7B39604A" wp14:editId="1F567118">
            <wp:extent cx="4114800" cy="2288364"/>
            <wp:effectExtent l="19050" t="19050" r="19050" b="17145"/>
            <wp:docPr id="2067358335" name="Picture 77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358335" name="Picture 77" descr="Graphical user interface, text, application, email&#10;&#10;AI-generated content may be incorrect.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5" t="14854" r="7639" b="9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288364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C2F83A" w14:textId="51C795CB" w:rsidR="00421D97" w:rsidRDefault="0018349E" w:rsidP="0018349E">
      <w:pPr>
        <w:pStyle w:val="ListParagraph"/>
        <w:rPr>
          <w:noProof/>
        </w:rPr>
      </w:pPr>
      <w:r w:rsidRPr="0018349E">
        <w:rPr>
          <w:noProof/>
          <w:color w:val="000000"/>
        </w:rPr>
        <w:t xml:space="preserve">A popup will confirm your access. Click </w:t>
      </w:r>
      <w:r w:rsidRPr="0018349E">
        <w:rPr>
          <w:b/>
          <w:bCs/>
          <w:noProof/>
          <w:color w:val="000000"/>
        </w:rPr>
        <w:t>Open app</w:t>
      </w:r>
      <w:r w:rsidRPr="0018349E">
        <w:rPr>
          <w:noProof/>
          <w:color w:val="000000"/>
        </w:rPr>
        <w:t>.</w:t>
      </w:r>
    </w:p>
    <w:p w14:paraId="4B8434AB" w14:textId="4BB0212C" w:rsidR="0062628B" w:rsidRPr="00321976" w:rsidRDefault="00546636" w:rsidP="0062628B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335" behindDoc="0" locked="0" layoutInCell="1" allowOverlap="1" wp14:anchorId="3EF55FEA" wp14:editId="2E04DD7D">
                <wp:simplePos x="0" y="0"/>
                <wp:positionH relativeFrom="column">
                  <wp:posOffset>3681095</wp:posOffset>
                </wp:positionH>
                <wp:positionV relativeFrom="paragraph">
                  <wp:posOffset>1477050</wp:posOffset>
                </wp:positionV>
                <wp:extent cx="784985" cy="318304"/>
                <wp:effectExtent l="19050" t="19050" r="15240" b="24765"/>
                <wp:wrapNone/>
                <wp:docPr id="1209284306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985" cy="318304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42E6F494" id="Rectangle 70" o:spid="_x0000_s1026" style="position:absolute;margin-left:289.85pt;margin-top:116.3pt;width:61.8pt;height:25.05pt;z-index:2516900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" filled="f" strokecolor="#e00" strokeweight="2.5pt"/>
            </w:pict>
          </mc:Fallback>
        </mc:AlternateContent>
      </w:r>
      <w:r w:rsidR="00F17994">
        <w:drawing>
          <wp:inline distT="0" distB="0" distL="0" distR="0" wp14:anchorId="6935E770" wp14:editId="551DB7AB">
            <wp:extent cx="2286000" cy="1854378"/>
            <wp:effectExtent l="19050" t="19050" r="19050" b="12700"/>
            <wp:docPr id="1495184833" name="Picture 79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184833" name="Picture 79" descr="Graphical user interface, application&#10;&#10;AI-generated content may be incorrect.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22" t="44826" r="25555" b="8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54378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D5EBF" w14:textId="78D9AFA7" w:rsidR="00655F9B" w:rsidRDefault="00321976" w:rsidP="00197D85">
      <w:pPr>
        <w:keepLines/>
        <w:spacing w:before="360" w:after="360"/>
        <w:ind w:left="1440" w:right="720"/>
        <w:rPr>
          <w:noProof/>
        </w:rPr>
      </w:pPr>
      <w:r w:rsidRPr="00321976">
        <w:rPr>
          <w:noProof/>
        </w:rPr>
        <w:drawing>
          <wp:anchor distT="0" distB="0" distL="114300" distR="114300" simplePos="0" relativeHeight="251658327" behindDoc="0" locked="0" layoutInCell="1" allowOverlap="1" wp14:anchorId="6C2C20F8" wp14:editId="528D2FC1">
            <wp:simplePos x="0" y="0"/>
            <wp:positionH relativeFrom="column">
              <wp:posOffset>342900</wp:posOffset>
            </wp:positionH>
            <wp:positionV relativeFrom="paragraph">
              <wp:posOffset>400050</wp:posOffset>
            </wp:positionV>
            <wp:extent cx="457200" cy="466725"/>
            <wp:effectExtent l="0" t="0" r="0" b="9525"/>
            <wp:wrapNone/>
            <wp:docPr id="1497757811" name="Picture 1497757811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11ADC7C-FD6C-AF2D-B223-86683C09B4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611ADC7C-FD6C-AF2D-B223-86683C09B4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" t="7779" r="1193" b="20712"/>
                    <a:stretch/>
                  </pic:blipFill>
                  <pic:spPr>
                    <a:xfrm>
                      <a:off x="0" y="0"/>
                      <a:ext cx="4572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1976">
        <w:rPr>
          <w:noProof/>
        </w:rPr>
        <w:t>Although access is usually instantaneous, it can sometimes take a little while. Once your request</w:t>
      </w:r>
      <w:r w:rsidRPr="00321976">
        <w:rPr>
          <w:noProof/>
          <w:spacing w:val="-3"/>
        </w:rPr>
        <w:t xml:space="preserve"> </w:t>
      </w:r>
      <w:r w:rsidRPr="00321976">
        <w:rPr>
          <w:noProof/>
        </w:rPr>
        <w:t>is</w:t>
      </w:r>
      <w:r w:rsidRPr="00321976">
        <w:rPr>
          <w:noProof/>
          <w:spacing w:val="-3"/>
        </w:rPr>
        <w:t xml:space="preserve"> </w:t>
      </w:r>
      <w:r w:rsidRPr="00321976">
        <w:rPr>
          <w:noProof/>
        </w:rPr>
        <w:t>submitted,</w:t>
      </w:r>
      <w:r w:rsidRPr="00321976">
        <w:rPr>
          <w:noProof/>
          <w:spacing w:val="-3"/>
        </w:rPr>
        <w:t xml:space="preserve"> </w:t>
      </w:r>
      <w:r w:rsidRPr="00321976">
        <w:rPr>
          <w:noProof/>
        </w:rPr>
        <w:t>you</w:t>
      </w:r>
      <w:r w:rsidRPr="00321976">
        <w:rPr>
          <w:noProof/>
          <w:spacing w:val="-4"/>
        </w:rPr>
        <w:t xml:space="preserve"> </w:t>
      </w:r>
      <w:r w:rsidRPr="00321976">
        <w:rPr>
          <w:noProof/>
        </w:rPr>
        <w:t>will</w:t>
      </w:r>
      <w:r w:rsidRPr="00321976">
        <w:rPr>
          <w:noProof/>
          <w:spacing w:val="-3"/>
        </w:rPr>
        <w:t xml:space="preserve"> </w:t>
      </w:r>
      <w:r w:rsidRPr="00321976">
        <w:rPr>
          <w:noProof/>
        </w:rPr>
        <w:t>be</w:t>
      </w:r>
      <w:r w:rsidRPr="00321976">
        <w:rPr>
          <w:noProof/>
          <w:spacing w:val="-3"/>
        </w:rPr>
        <w:t xml:space="preserve"> </w:t>
      </w:r>
      <w:r w:rsidRPr="00321976">
        <w:rPr>
          <w:noProof/>
        </w:rPr>
        <w:t>notified</w:t>
      </w:r>
      <w:r w:rsidRPr="00321976">
        <w:rPr>
          <w:noProof/>
          <w:spacing w:val="-3"/>
        </w:rPr>
        <w:t xml:space="preserve"> </w:t>
      </w:r>
      <w:r w:rsidRPr="00321976">
        <w:rPr>
          <w:noProof/>
        </w:rPr>
        <w:t>by</w:t>
      </w:r>
      <w:r w:rsidRPr="00321976">
        <w:rPr>
          <w:noProof/>
          <w:spacing w:val="-2"/>
        </w:rPr>
        <w:t xml:space="preserve"> </w:t>
      </w:r>
      <w:r w:rsidRPr="00321976">
        <w:rPr>
          <w:noProof/>
        </w:rPr>
        <w:t>email</w:t>
      </w:r>
      <w:r w:rsidRPr="00321976">
        <w:rPr>
          <w:noProof/>
          <w:spacing w:val="-5"/>
        </w:rPr>
        <w:t xml:space="preserve"> </w:t>
      </w:r>
      <w:r w:rsidRPr="00321976">
        <w:rPr>
          <w:noProof/>
        </w:rPr>
        <w:t>when</w:t>
      </w:r>
      <w:r w:rsidRPr="00321976">
        <w:rPr>
          <w:noProof/>
          <w:spacing w:val="-4"/>
        </w:rPr>
        <w:t xml:space="preserve"> </w:t>
      </w:r>
      <w:r w:rsidRPr="00321976">
        <w:rPr>
          <w:noProof/>
        </w:rPr>
        <w:t>your</w:t>
      </w:r>
      <w:r w:rsidRPr="00321976">
        <w:rPr>
          <w:noProof/>
          <w:spacing w:val="-3"/>
        </w:rPr>
        <w:t xml:space="preserve"> </w:t>
      </w:r>
      <w:r w:rsidRPr="00321976">
        <w:rPr>
          <w:noProof/>
        </w:rPr>
        <w:t>request</w:t>
      </w:r>
      <w:r w:rsidRPr="00321976">
        <w:rPr>
          <w:noProof/>
          <w:spacing w:val="-4"/>
        </w:rPr>
        <w:t xml:space="preserve"> </w:t>
      </w:r>
      <w:r w:rsidRPr="00321976">
        <w:rPr>
          <w:noProof/>
        </w:rPr>
        <w:t>has</w:t>
      </w:r>
      <w:r w:rsidRPr="00321976">
        <w:rPr>
          <w:noProof/>
          <w:spacing w:val="-3"/>
        </w:rPr>
        <w:t xml:space="preserve"> </w:t>
      </w:r>
      <w:r w:rsidRPr="00321976">
        <w:rPr>
          <w:noProof/>
        </w:rPr>
        <w:t>been</w:t>
      </w:r>
      <w:r w:rsidRPr="00321976">
        <w:rPr>
          <w:noProof/>
          <w:spacing w:val="-3"/>
        </w:rPr>
        <w:t xml:space="preserve"> </w:t>
      </w:r>
      <w:r w:rsidRPr="00321976">
        <w:rPr>
          <w:noProof/>
        </w:rPr>
        <w:t xml:space="preserve">processed. </w:t>
      </w:r>
      <w:r w:rsidRPr="00321976">
        <w:rPr>
          <w:b/>
          <w:noProof/>
        </w:rPr>
        <w:t xml:space="preserve">Do not </w:t>
      </w:r>
      <w:r w:rsidRPr="00321976">
        <w:rPr>
          <w:noProof/>
        </w:rPr>
        <w:t>resubmit your request until you have been notified of the results.</w:t>
      </w:r>
      <w:r w:rsidRPr="00321976">
        <w:rPr>
          <w:noProof/>
          <w:spacing w:val="40"/>
        </w:rPr>
        <w:t xml:space="preserve"> </w:t>
      </w:r>
      <w:r w:rsidRPr="00321976">
        <w:rPr>
          <w:noProof/>
        </w:rPr>
        <w:t xml:space="preserve">Once notified, return to </w:t>
      </w:r>
      <w:hyperlink r:id="rId28">
        <w:r w:rsidRPr="00321976">
          <w:rPr>
            <w:noProof/>
            <w:color w:val="0562C1"/>
            <w:u w:val="single" w:color="0562C1"/>
          </w:rPr>
          <w:t>ohid.ohio.gov</w:t>
        </w:r>
      </w:hyperlink>
      <w:r w:rsidRPr="00321976">
        <w:rPr>
          <w:noProof/>
          <w:color w:val="0562C1"/>
        </w:rPr>
        <w:t xml:space="preserve"> </w:t>
      </w:r>
      <w:r w:rsidRPr="00321976">
        <w:rPr>
          <w:noProof/>
        </w:rPr>
        <w:t>and log back in again. Go</w:t>
      </w:r>
      <w:r w:rsidRPr="00321976">
        <w:rPr>
          <w:noProof/>
          <w:spacing w:val="-2"/>
        </w:rPr>
        <w:t xml:space="preserve"> </w:t>
      </w:r>
      <w:r w:rsidRPr="00321976">
        <w:rPr>
          <w:noProof/>
        </w:rPr>
        <w:t xml:space="preserve">to </w:t>
      </w:r>
      <w:r w:rsidRPr="00321976">
        <w:rPr>
          <w:b/>
          <w:noProof/>
        </w:rPr>
        <w:t xml:space="preserve">MY APPS </w:t>
      </w:r>
      <w:r w:rsidRPr="00321976">
        <w:rPr>
          <w:noProof/>
        </w:rPr>
        <w:t>and</w:t>
      </w:r>
      <w:r w:rsidRPr="00321976">
        <w:rPr>
          <w:noProof/>
          <w:spacing w:val="-3"/>
        </w:rPr>
        <w:t xml:space="preserve"> </w:t>
      </w:r>
      <w:r w:rsidRPr="00321976">
        <w:rPr>
          <w:noProof/>
        </w:rPr>
        <w:t xml:space="preserve">click </w:t>
      </w:r>
      <w:r w:rsidRPr="00321976">
        <w:rPr>
          <w:b/>
          <w:noProof/>
        </w:rPr>
        <w:t xml:space="preserve">Open App </w:t>
      </w:r>
      <w:r w:rsidR="00263324">
        <w:rPr>
          <w:noProof/>
        </w:rPr>
        <w:t>next to</w:t>
      </w:r>
      <w:r w:rsidRPr="00321976">
        <w:rPr>
          <w:noProof/>
        </w:rPr>
        <w:t xml:space="preserve"> </w:t>
      </w:r>
      <w:r w:rsidR="00043DE3" w:rsidRPr="00043DE3">
        <w:rPr>
          <w:b/>
          <w:bCs/>
          <w:noProof/>
        </w:rPr>
        <w:t>MY</w:t>
      </w:r>
      <w:r w:rsidR="00043DE3">
        <w:rPr>
          <w:noProof/>
        </w:rPr>
        <w:t xml:space="preserve"> </w:t>
      </w:r>
      <w:r w:rsidRPr="00321976">
        <w:rPr>
          <w:b/>
          <w:bCs/>
          <w:noProof/>
        </w:rPr>
        <w:t xml:space="preserve">DODD </w:t>
      </w:r>
      <w:r w:rsidR="00263324">
        <w:rPr>
          <w:noProof/>
        </w:rPr>
        <w:t>to continue</w:t>
      </w:r>
      <w:r w:rsidR="003B3D8D">
        <w:rPr>
          <w:noProof/>
        </w:rPr>
        <w:t>.</w:t>
      </w:r>
    </w:p>
    <w:p w14:paraId="2A6B1B49" w14:textId="382691BE" w:rsidR="003B3D8D" w:rsidRDefault="00432B18" w:rsidP="00432B18">
      <w:pPr>
        <w:pStyle w:val="ListParagraph"/>
        <w:rPr>
          <w:noProof/>
        </w:rPr>
      </w:pPr>
      <w:bookmarkStart w:id="6" w:name="_Hlk218606032"/>
      <w:r w:rsidRPr="00432B18">
        <w:rPr>
          <w:noProof/>
          <w:color w:val="000000"/>
        </w:rPr>
        <w:lastRenderedPageBreak/>
        <w:t xml:space="preserve">Choose a </w:t>
      </w:r>
      <w:r w:rsidRPr="00494D04">
        <w:rPr>
          <w:b/>
          <w:bCs/>
          <w:noProof/>
          <w:color w:val="000000"/>
        </w:rPr>
        <w:t xml:space="preserve">profile </w:t>
      </w:r>
      <w:r w:rsidR="00494D04">
        <w:rPr>
          <w:noProof/>
          <w:color w:val="000000"/>
        </w:rPr>
        <w:t>then</w:t>
      </w:r>
      <w:r w:rsidRPr="00432B18">
        <w:rPr>
          <w:noProof/>
          <w:color w:val="000000"/>
        </w:rPr>
        <w:t xml:space="preserve"> click </w:t>
      </w:r>
      <w:r>
        <w:rPr>
          <w:b/>
          <w:color w:val="000000"/>
        </w:rPr>
        <w:t>Next</w:t>
      </w:r>
      <w:r w:rsidRPr="00432B18">
        <w:rPr>
          <w:color w:val="000000"/>
        </w:rPr>
        <w:t>.</w:t>
      </w:r>
    </w:p>
    <w:p w14:paraId="718042D3" w14:textId="7648E0E9" w:rsidR="0086493F" w:rsidRDefault="00355BEA" w:rsidP="0086493F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336" behindDoc="0" locked="0" layoutInCell="1" allowOverlap="1" wp14:anchorId="64E930D8" wp14:editId="1A77086A">
                <wp:simplePos x="0" y="0"/>
                <wp:positionH relativeFrom="column">
                  <wp:posOffset>4859655</wp:posOffset>
                </wp:positionH>
                <wp:positionV relativeFrom="paragraph">
                  <wp:posOffset>2425700</wp:posOffset>
                </wp:positionV>
                <wp:extent cx="589771" cy="289367"/>
                <wp:effectExtent l="19050" t="19050" r="20320" b="15875"/>
                <wp:wrapNone/>
                <wp:docPr id="159244247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771" cy="289367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2C03793" id="Rectangle 70" o:spid="_x0000_s1026" style="position:absolute;margin-left:382.65pt;margin-top:191pt;width:46.45pt;height:22.8pt;z-index:2516921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" filled="f" strokecolor="#e00" strokeweight="2.5pt"/>
            </w:pict>
          </mc:Fallback>
        </mc:AlternateContent>
      </w:r>
      <w:r w:rsidR="006F621D">
        <w:drawing>
          <wp:inline distT="0" distB="0" distL="0" distR="0" wp14:anchorId="17F82D2B" wp14:editId="63C49EC3">
            <wp:extent cx="4114800" cy="2756913"/>
            <wp:effectExtent l="19050" t="19050" r="19050" b="24765"/>
            <wp:docPr id="1221159843" name="Picture 78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59843" name="Picture 78" descr="Graphical user interface, application&#10;&#10;AI-generated content may be incorrect.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0" t="22728" r="9167" b="15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5691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66C05" w14:textId="68B431CB" w:rsidR="0086493F" w:rsidRDefault="00AE1A52" w:rsidP="00AE1A52">
      <w:pPr>
        <w:pStyle w:val="ListParagraph"/>
        <w:rPr>
          <w:noProof/>
        </w:rPr>
      </w:pPr>
      <w:r w:rsidRPr="00AE1A52">
        <w:rPr>
          <w:noProof/>
          <w:color w:val="000000"/>
        </w:rPr>
        <w:t xml:space="preserve">Click </w:t>
      </w:r>
      <w:r w:rsidRPr="00AE1A52">
        <w:rPr>
          <w:b/>
          <w:color w:val="000000"/>
        </w:rPr>
        <w:t>Apps Store</w:t>
      </w:r>
      <w:r w:rsidRPr="00AE1A52">
        <w:rPr>
          <w:color w:val="000000"/>
        </w:rPr>
        <w:t xml:space="preserve"> in the blue navigation bar.</w:t>
      </w:r>
    </w:p>
    <w:p w14:paraId="2D36575B" w14:textId="7E68C9F8" w:rsidR="00D6260B" w:rsidRDefault="00D6260B" w:rsidP="00D6260B">
      <w:pPr>
        <w:pStyle w:val="Picture"/>
      </w:pPr>
      <w:r>
        <w:drawing>
          <wp:inline distT="0" distB="0" distL="0" distR="0" wp14:anchorId="15193AD7" wp14:editId="11E5E7F2">
            <wp:extent cx="3657600" cy="404151"/>
            <wp:effectExtent l="0" t="0" r="0" b="0"/>
            <wp:docPr id="1380145028" name="Picture 72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145028" name="Picture 72" descr="Graphical user interface, application&#10;&#10;AI-generated content may be incorrect.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7" t="20965" r="30375" b="36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04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6"/>
    <w:p w14:paraId="7ABD9756" w14:textId="77777777" w:rsidR="00526E36" w:rsidRDefault="00526E36" w:rsidP="00526E36">
      <w:pPr>
        <w:pStyle w:val="Picture"/>
      </w:pPr>
    </w:p>
    <w:p w14:paraId="5B37DB23" w14:textId="7448002B" w:rsidR="0086493F" w:rsidRDefault="00EF1159" w:rsidP="00EF1159">
      <w:pPr>
        <w:pStyle w:val="ListParagraph"/>
        <w:rPr>
          <w:noProof/>
        </w:rPr>
      </w:pPr>
      <w:r w:rsidRPr="00EF1159">
        <w:rPr>
          <w:noProof/>
          <w:color w:val="000000"/>
        </w:rPr>
        <w:t xml:space="preserve">Find the </w:t>
      </w:r>
      <w:r w:rsidRPr="00EF1159">
        <w:rPr>
          <w:b/>
          <w:color w:val="000000"/>
        </w:rPr>
        <w:t>MSS tile</w:t>
      </w:r>
      <w:r w:rsidRPr="00EF1159">
        <w:rPr>
          <w:color w:val="000000"/>
        </w:rPr>
        <w:t xml:space="preserve"> and select </w:t>
      </w:r>
      <w:r w:rsidRPr="00EF1159">
        <w:rPr>
          <w:b/>
          <w:color w:val="000000"/>
        </w:rPr>
        <w:t>Request Access</w:t>
      </w:r>
      <w:r w:rsidRPr="00EF1159">
        <w:rPr>
          <w:color w:val="000000"/>
        </w:rPr>
        <w:t>.</w:t>
      </w:r>
    </w:p>
    <w:p w14:paraId="728A2093" w14:textId="6AF7B491" w:rsidR="007E369E" w:rsidRDefault="007E369E" w:rsidP="007E369E">
      <w:pPr>
        <w:pStyle w:val="Picture"/>
      </w:pPr>
      <w:r>
        <w:drawing>
          <wp:inline distT="0" distB="0" distL="0" distR="0" wp14:anchorId="3BD70494" wp14:editId="44156839">
            <wp:extent cx="3657600" cy="1566255"/>
            <wp:effectExtent l="19050" t="19050" r="19050" b="15240"/>
            <wp:docPr id="188520641" name="Picture 73" descr="Graphical user interface,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20641" name="Picture 73" descr="Graphical user interface, website&#10;&#10;AI-generated content may be incorrect.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" t="22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56625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3F8CB" w14:textId="3622F9ED" w:rsidR="007E369E" w:rsidRDefault="00CE173C" w:rsidP="00CE173C">
      <w:pPr>
        <w:pStyle w:val="ListParagraph"/>
        <w:rPr>
          <w:noProof/>
        </w:rPr>
      </w:pPr>
      <w:r w:rsidRPr="00CE173C">
        <w:rPr>
          <w:noProof/>
          <w:color w:val="000000"/>
        </w:rPr>
        <w:lastRenderedPageBreak/>
        <w:t xml:space="preserve">Choose </w:t>
      </w:r>
      <w:r w:rsidRPr="00CE173C">
        <w:rPr>
          <w:b/>
          <w:color w:val="000000"/>
        </w:rPr>
        <w:t>County Board</w:t>
      </w:r>
      <w:r w:rsidRPr="00CE173C">
        <w:rPr>
          <w:color w:val="000000"/>
        </w:rPr>
        <w:t xml:space="preserve"> from the </w:t>
      </w:r>
      <w:r w:rsidRPr="00CE173C">
        <w:rPr>
          <w:b/>
          <w:color w:val="000000"/>
        </w:rPr>
        <w:t>Role Name field</w:t>
      </w:r>
      <w:r w:rsidRPr="00CE173C">
        <w:rPr>
          <w:color w:val="000000"/>
        </w:rPr>
        <w:t xml:space="preserve">. In the Reason for Access field, enter </w:t>
      </w:r>
      <w:r w:rsidRPr="00CE173C">
        <w:rPr>
          <w:b/>
          <w:color w:val="000000"/>
        </w:rPr>
        <w:t>MSS Production</w:t>
      </w:r>
      <w:r w:rsidRPr="00CE173C">
        <w:rPr>
          <w:color w:val="000000"/>
        </w:rPr>
        <w:t xml:space="preserve"> and verify the </w:t>
      </w:r>
      <w:r w:rsidRPr="00CE173C">
        <w:rPr>
          <w:b/>
          <w:bCs/>
          <w:color w:val="000000"/>
        </w:rPr>
        <w:t>County</w:t>
      </w:r>
      <w:r w:rsidRPr="00CE173C">
        <w:rPr>
          <w:color w:val="000000"/>
        </w:rPr>
        <w:t xml:space="preserve"> in the list, then click </w:t>
      </w:r>
      <w:r w:rsidRPr="00CE173C">
        <w:rPr>
          <w:b/>
          <w:color w:val="000000"/>
        </w:rPr>
        <w:t>Submit</w:t>
      </w:r>
      <w:r w:rsidRPr="00CE173C">
        <w:rPr>
          <w:color w:val="000000"/>
        </w:rPr>
        <w:t>.</w:t>
      </w:r>
    </w:p>
    <w:p w14:paraId="52B71750" w14:textId="2D86E8D8" w:rsidR="00087CAD" w:rsidRDefault="003A189F" w:rsidP="00087CAD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338" behindDoc="0" locked="0" layoutInCell="1" allowOverlap="1" wp14:anchorId="087DE9D9" wp14:editId="0A42193E">
                <wp:simplePos x="0" y="0"/>
                <wp:positionH relativeFrom="column">
                  <wp:posOffset>5574665</wp:posOffset>
                </wp:positionH>
                <wp:positionV relativeFrom="paragraph">
                  <wp:posOffset>633181</wp:posOffset>
                </wp:positionV>
                <wp:extent cx="274782" cy="179532"/>
                <wp:effectExtent l="19050" t="19050" r="11430" b="11430"/>
                <wp:wrapNone/>
                <wp:docPr id="2143102688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782" cy="179532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4525A20" id="Rectangle 70" o:spid="_x0000_s1026" style="position:absolute;margin-left:438.95pt;margin-top:49.85pt;width:21.65pt;height:14.15pt;z-index:2516962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" filled="f" strokecolor="#e00" strokeweight="2.5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337" behindDoc="0" locked="0" layoutInCell="1" allowOverlap="1" wp14:anchorId="2AD7172F" wp14:editId="2B9F7DE9">
                <wp:simplePos x="0" y="0"/>
                <wp:positionH relativeFrom="column">
                  <wp:posOffset>828675</wp:posOffset>
                </wp:positionH>
                <wp:positionV relativeFrom="paragraph">
                  <wp:posOffset>278130</wp:posOffset>
                </wp:positionV>
                <wp:extent cx="3216275" cy="288925"/>
                <wp:effectExtent l="19050" t="19050" r="22225" b="15875"/>
                <wp:wrapNone/>
                <wp:docPr id="1252508068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6275" cy="28892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49E0725B" id="Rectangle 70" o:spid="_x0000_s1026" style="position:absolute;margin-left:65.25pt;margin-top:21.9pt;width:253.25pt;height:22.75pt;z-index:251694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" filled="f" strokecolor="#e00" strokeweight="2.5pt"/>
            </w:pict>
          </mc:Fallback>
        </mc:AlternateContent>
      </w:r>
      <w:r w:rsidR="00A4443A">
        <w:drawing>
          <wp:inline distT="0" distB="0" distL="0" distR="0" wp14:anchorId="7796701E" wp14:editId="50902769">
            <wp:extent cx="5303520" cy="813863"/>
            <wp:effectExtent l="19050" t="19050" r="11430" b="24765"/>
            <wp:docPr id="176959331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593310" name="Picture 1769593310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7" t="11143" r="13611" b="38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813863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E43F7" w14:textId="77FB8AAE" w:rsidR="001836C5" w:rsidRDefault="001836C5" w:rsidP="001836C5">
      <w:pPr>
        <w:pStyle w:val="ListParagraph"/>
        <w:rPr>
          <w:noProof/>
        </w:rPr>
      </w:pPr>
      <w:r>
        <w:rPr>
          <w:noProof/>
        </w:rPr>
        <w:t xml:space="preserve">You will receive a </w:t>
      </w:r>
      <w:r w:rsidR="00C42392">
        <w:rPr>
          <w:noProof/>
        </w:rPr>
        <w:t>confirmation email.</w:t>
      </w:r>
    </w:p>
    <w:p w14:paraId="49958AF6" w14:textId="2F33EF41" w:rsidR="00C42392" w:rsidRDefault="0008250E" w:rsidP="0008250E">
      <w:pPr>
        <w:pStyle w:val="ListParagraph"/>
        <w:rPr>
          <w:noProof/>
        </w:rPr>
      </w:pPr>
      <w:bookmarkStart w:id="7" w:name="_Hlk218606079"/>
      <w:r w:rsidRPr="0008250E">
        <w:rPr>
          <w:noProof/>
          <w:color w:val="000000"/>
        </w:rPr>
        <w:t xml:space="preserve">Click </w:t>
      </w:r>
      <w:r w:rsidRPr="0008250E">
        <w:rPr>
          <w:b/>
          <w:bCs/>
          <w:noProof/>
          <w:color w:val="000000"/>
        </w:rPr>
        <w:t xml:space="preserve">My Apps </w:t>
      </w:r>
      <w:r w:rsidRPr="0008250E">
        <w:rPr>
          <w:noProof/>
          <w:color w:val="000000"/>
        </w:rPr>
        <w:t>in the blue navigation bar of the My DODD application.</w:t>
      </w:r>
    </w:p>
    <w:p w14:paraId="2F6DA9B4" w14:textId="758FD5B6" w:rsidR="00452B62" w:rsidRDefault="00452B62" w:rsidP="00452B62">
      <w:pPr>
        <w:pStyle w:val="Picture"/>
      </w:pPr>
      <w:r>
        <w:drawing>
          <wp:inline distT="0" distB="0" distL="0" distR="0" wp14:anchorId="2A068C0C" wp14:editId="6BAA70EE">
            <wp:extent cx="4088633" cy="310101"/>
            <wp:effectExtent l="19050" t="19050" r="7620" b="13970"/>
            <wp:docPr id="597429269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429269" name="Picture 597429269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" t="2155" r="22834" b="90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479" cy="311834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062E2" w14:textId="196EA579" w:rsidR="00452B62" w:rsidRDefault="0008250E" w:rsidP="0008250E">
      <w:pPr>
        <w:pStyle w:val="ListParagraph"/>
        <w:rPr>
          <w:noProof/>
        </w:rPr>
      </w:pPr>
      <w:r w:rsidRPr="0008250E">
        <w:rPr>
          <w:noProof/>
          <w:color w:val="000000"/>
        </w:rPr>
        <w:t xml:space="preserve">Find the </w:t>
      </w:r>
      <w:r w:rsidRPr="0008250E">
        <w:rPr>
          <w:b/>
          <w:color w:val="000000"/>
        </w:rPr>
        <w:t>MSS tile</w:t>
      </w:r>
      <w:r w:rsidRPr="0008250E">
        <w:rPr>
          <w:color w:val="000000"/>
        </w:rPr>
        <w:t xml:space="preserve"> and click </w:t>
      </w:r>
      <w:r w:rsidRPr="0008250E">
        <w:rPr>
          <w:b/>
          <w:color w:val="000000"/>
        </w:rPr>
        <w:t>Open</w:t>
      </w:r>
      <w:r w:rsidRPr="0008250E">
        <w:rPr>
          <w:color w:val="000000"/>
        </w:rPr>
        <w:t>.</w:t>
      </w:r>
    </w:p>
    <w:p w14:paraId="735291CD" w14:textId="10221E14" w:rsidR="002473D0" w:rsidRDefault="00F23B3E" w:rsidP="002473D0">
      <w:pPr>
        <w:pStyle w:val="Picture"/>
      </w:pPr>
      <w:r>
        <w:drawing>
          <wp:inline distT="0" distB="0" distL="0" distR="0" wp14:anchorId="07E8985F" wp14:editId="77A96953">
            <wp:extent cx="1920240" cy="1374620"/>
            <wp:effectExtent l="19050" t="19050" r="22860" b="16510"/>
            <wp:docPr id="1833700931" name="Picture 76" descr="Graphical user interface,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700931" name="Picture 76" descr="Graphical user interface, website&#10;&#10;AI-generated content may be incorrect.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6" t="57682" r="46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374620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22D6A4" w14:textId="2D4A05E9" w:rsidR="005F41D6" w:rsidRDefault="005F41D6" w:rsidP="005F41D6">
      <w:pPr>
        <w:pStyle w:val="Heading2"/>
        <w:rPr>
          <w:noProof/>
        </w:rPr>
      </w:pPr>
      <w:bookmarkStart w:id="8" w:name="_Toc218671188"/>
      <w:bookmarkEnd w:id="7"/>
      <w:r>
        <w:rPr>
          <w:noProof/>
        </w:rPr>
        <w:t>Returning Users</w:t>
      </w:r>
      <w:bookmarkEnd w:id="8"/>
    </w:p>
    <w:p w14:paraId="5CF113B7" w14:textId="77777777" w:rsidR="0034089A" w:rsidRPr="00321976" w:rsidRDefault="0034089A" w:rsidP="0043060D">
      <w:pPr>
        <w:pStyle w:val="ListParagraph"/>
        <w:numPr>
          <w:ilvl w:val="0"/>
          <w:numId w:val="32"/>
        </w:numPr>
      </w:pPr>
      <w:r w:rsidRPr="00321976">
        <w:t xml:space="preserve">To begin, go to the OH|ID Portal at </w:t>
      </w:r>
      <w:hyperlink r:id="rId34">
        <w:r w:rsidRPr="00321976">
          <w:t>ohid.ohio.gov,</w:t>
        </w:r>
      </w:hyperlink>
      <w:r w:rsidRPr="00321976">
        <w:t xml:space="preserve"> log in with your OHID User ID and Password, and click </w:t>
      </w:r>
      <w:r w:rsidRPr="0043060D">
        <w:rPr>
          <w:b/>
          <w:bCs/>
        </w:rPr>
        <w:t>Log In</w:t>
      </w:r>
      <w:r w:rsidRPr="00321976">
        <w:t>.</w:t>
      </w:r>
    </w:p>
    <w:p w14:paraId="35AAC06B" w14:textId="0D69A9AE" w:rsidR="005F41D6" w:rsidRDefault="00E72DE7" w:rsidP="0034089A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330" behindDoc="0" locked="0" layoutInCell="1" allowOverlap="1" wp14:anchorId="299F34D4" wp14:editId="6B70D2C7">
                <wp:simplePos x="0" y="0"/>
                <wp:positionH relativeFrom="column">
                  <wp:posOffset>4203065</wp:posOffset>
                </wp:positionH>
                <wp:positionV relativeFrom="paragraph">
                  <wp:posOffset>703580</wp:posOffset>
                </wp:positionV>
                <wp:extent cx="1044815" cy="163340"/>
                <wp:effectExtent l="19050" t="19050" r="22225" b="27305"/>
                <wp:wrapNone/>
                <wp:docPr id="193030680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815" cy="16334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717F272E" id="Rectangle 70" o:spid="_x0000_s1026" style="position:absolute;margin-left:330.95pt;margin-top:55.4pt;width:82.25pt;height:12.85pt;z-index:2516798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" filled="f" strokecolor="#e00" strokeweight="2.5pt"/>
            </w:pict>
          </mc:Fallback>
        </mc:AlternateContent>
      </w:r>
      <w:r w:rsidR="0034089A" w:rsidRPr="00321976">
        <w:drawing>
          <wp:inline distT="0" distB="0" distL="0" distR="0" wp14:anchorId="6DFCC35A" wp14:editId="4B1EC71E">
            <wp:extent cx="3840480" cy="1083947"/>
            <wp:effectExtent l="19050" t="19050" r="26670" b="20955"/>
            <wp:docPr id="2108181116" name="Picture 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805859" name="Picture 3" descr="A screenshot of a computer&#10;&#10;AI-generated content may be incorrect.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1167" r="1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083947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339DCE" w14:textId="2C56F4B5" w:rsidR="00E1724F" w:rsidRPr="00321976" w:rsidRDefault="00E1724F" w:rsidP="00E1724F">
      <w:pPr>
        <w:pStyle w:val="ListParagraph"/>
      </w:pPr>
      <w:r w:rsidRPr="00E1724F">
        <w:t xml:space="preserve">After logging in, select the </w:t>
      </w:r>
      <w:r w:rsidR="00CE173C">
        <w:rPr>
          <w:b/>
        </w:rPr>
        <w:t>My Apps</w:t>
      </w:r>
      <w:r w:rsidRPr="00E1724F">
        <w:t xml:space="preserve"> tab from the navigation menu on the left side.</w:t>
      </w:r>
    </w:p>
    <w:p w14:paraId="28BE1526" w14:textId="36E2080B" w:rsidR="00E37A04" w:rsidRDefault="00936762" w:rsidP="00E37A04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332" behindDoc="0" locked="0" layoutInCell="1" allowOverlap="1" wp14:anchorId="4339F4FE" wp14:editId="12EEF3F8">
                <wp:simplePos x="0" y="0"/>
                <wp:positionH relativeFrom="column">
                  <wp:posOffset>2419350</wp:posOffset>
                </wp:positionH>
                <wp:positionV relativeFrom="paragraph">
                  <wp:posOffset>92075</wp:posOffset>
                </wp:positionV>
                <wp:extent cx="1933575" cy="285750"/>
                <wp:effectExtent l="19050" t="19050" r="28575" b="19050"/>
                <wp:wrapNone/>
                <wp:docPr id="467448963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3C70BC8B" id="Rectangle 70" o:spid="_x0000_s1026" style="position:absolute;margin-left:190.5pt;margin-top:7.25pt;width:152.25pt;height:22.5pt;z-index:2516839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" filled="f" strokecolor="#e00" strokeweight="2.5pt"/>
            </w:pict>
          </mc:Fallback>
        </mc:AlternateContent>
      </w:r>
      <w:r>
        <w:drawing>
          <wp:inline distT="0" distB="0" distL="0" distR="0" wp14:anchorId="36113B18" wp14:editId="32753999">
            <wp:extent cx="2286000" cy="467140"/>
            <wp:effectExtent l="0" t="0" r="0" b="9525"/>
            <wp:docPr id="1450006541" name="Picture 77" descr="Sha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011499" name="Picture 77" descr="Shape&#10;&#10;AI-generated content may be incorrect.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6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6B9B7B" w14:textId="2C9A7AE5" w:rsidR="00936762" w:rsidRDefault="00FB54FF" w:rsidP="00936762">
      <w:pPr>
        <w:pStyle w:val="ListParagraph"/>
      </w:pPr>
      <w:r>
        <w:lastRenderedPageBreak/>
        <w:t xml:space="preserve">Find the </w:t>
      </w:r>
      <w:r w:rsidRPr="00866591">
        <w:rPr>
          <w:b/>
          <w:bCs/>
        </w:rPr>
        <w:t>My DODD</w:t>
      </w:r>
      <w:r>
        <w:t xml:space="preserve"> application and </w:t>
      </w:r>
      <w:r w:rsidR="00211201">
        <w:t>select</w:t>
      </w:r>
      <w:r>
        <w:t xml:space="preserve"> </w:t>
      </w:r>
      <w:r w:rsidRPr="00866591">
        <w:rPr>
          <w:b/>
          <w:bCs/>
        </w:rPr>
        <w:t>Open</w:t>
      </w:r>
      <w:r>
        <w:t>.</w:t>
      </w:r>
    </w:p>
    <w:p w14:paraId="2E6FBB2F" w14:textId="0CE2BBBD" w:rsidR="00FB54FF" w:rsidRDefault="00FB54FF" w:rsidP="00FB54FF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334" behindDoc="0" locked="0" layoutInCell="1" allowOverlap="1" wp14:anchorId="7148ED57" wp14:editId="6AB5DBF3">
                <wp:simplePos x="0" y="0"/>
                <wp:positionH relativeFrom="column">
                  <wp:posOffset>4493260</wp:posOffset>
                </wp:positionH>
                <wp:positionV relativeFrom="paragraph">
                  <wp:posOffset>79375</wp:posOffset>
                </wp:positionV>
                <wp:extent cx="462881" cy="259773"/>
                <wp:effectExtent l="19050" t="19050" r="13970" b="26035"/>
                <wp:wrapNone/>
                <wp:docPr id="800398708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881" cy="259773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767CB910" id="Rectangle 70" o:spid="_x0000_s1026" style="position:absolute;margin-left:353.8pt;margin-top:6.25pt;width:36.45pt;height:20.45pt;z-index:2516880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" filled="f" strokecolor="#e00" strokeweight="2.5pt"/>
            </w:pict>
          </mc:Fallback>
        </mc:AlternateContent>
      </w:r>
      <w:r>
        <w:drawing>
          <wp:inline distT="0" distB="0" distL="0" distR="0" wp14:anchorId="14756779" wp14:editId="344EDD64">
            <wp:extent cx="3657600" cy="373549"/>
            <wp:effectExtent l="19050" t="19050" r="19050" b="26670"/>
            <wp:docPr id="1164229660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229660" name="Picture 116422966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7354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40DC43" w14:textId="4DF18E75" w:rsidR="00E1724F" w:rsidRDefault="00E1724F" w:rsidP="00E1724F">
      <w:pPr>
        <w:pStyle w:val="ListParagraph"/>
        <w:rPr>
          <w:noProof/>
        </w:rPr>
      </w:pPr>
      <w:r w:rsidRPr="00E1724F">
        <w:rPr>
          <w:noProof/>
        </w:rPr>
        <w:t xml:space="preserve">Once you click </w:t>
      </w:r>
      <w:r w:rsidRPr="00E1724F">
        <w:rPr>
          <w:b/>
        </w:rPr>
        <w:t>Open</w:t>
      </w:r>
      <w:r w:rsidRPr="00E1724F">
        <w:t xml:space="preserve">, you might see the page shown below. If you do, click </w:t>
      </w:r>
      <w:r w:rsidRPr="00E1724F">
        <w:rPr>
          <w:b/>
        </w:rPr>
        <w:t>Continue</w:t>
      </w:r>
      <w:r w:rsidRPr="00E1724F">
        <w:t>. If not, move to the next step.</w:t>
      </w:r>
    </w:p>
    <w:p w14:paraId="3D28AEF8" w14:textId="4405B041" w:rsidR="00866591" w:rsidRDefault="00866591" w:rsidP="00135470">
      <w:pPr>
        <w:pStyle w:val="Picture"/>
      </w:pPr>
      <w:r>
        <w:drawing>
          <wp:inline distT="0" distB="0" distL="0" distR="0" wp14:anchorId="5CCD43BF" wp14:editId="49ACE68E">
            <wp:extent cx="3200400" cy="2344924"/>
            <wp:effectExtent l="19050" t="19050" r="19050" b="17780"/>
            <wp:docPr id="1047255493" name="Picture 7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154695" name="Picture 71" descr="Graphical user interface, application&#10;&#10;AI-generated content may be incorrect.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18" b="9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4492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BCAE62" w14:textId="7055FB64" w:rsidR="00866591" w:rsidRDefault="0043060D" w:rsidP="0043060D">
      <w:pPr>
        <w:pStyle w:val="ListParagraph"/>
        <w:rPr>
          <w:noProof/>
        </w:rPr>
      </w:pPr>
      <w:r w:rsidRPr="0043060D">
        <w:rPr>
          <w:noProof/>
          <w:color w:val="000000"/>
        </w:rPr>
        <w:t xml:space="preserve">In the </w:t>
      </w:r>
      <w:r w:rsidRPr="0043060D">
        <w:rPr>
          <w:b/>
          <w:color w:val="000000"/>
        </w:rPr>
        <w:t>My DODD</w:t>
      </w:r>
      <w:r w:rsidRPr="0043060D">
        <w:rPr>
          <w:color w:val="000000"/>
        </w:rPr>
        <w:t xml:space="preserve"> application, select </w:t>
      </w:r>
      <w:r w:rsidRPr="0043060D">
        <w:rPr>
          <w:b/>
          <w:color w:val="000000"/>
        </w:rPr>
        <w:t>My Apps</w:t>
      </w:r>
      <w:r w:rsidRPr="0043060D">
        <w:rPr>
          <w:color w:val="000000"/>
        </w:rPr>
        <w:t xml:space="preserve"> from the blue navigation bar.</w:t>
      </w:r>
    </w:p>
    <w:p w14:paraId="2C7AC776" w14:textId="77777777" w:rsidR="00866591" w:rsidRDefault="00866591" w:rsidP="00866591">
      <w:pPr>
        <w:pStyle w:val="Picture"/>
      </w:pPr>
      <w:r>
        <w:drawing>
          <wp:inline distT="0" distB="0" distL="0" distR="0" wp14:anchorId="112BC682" wp14:editId="6B6DF59C">
            <wp:extent cx="4088633" cy="310101"/>
            <wp:effectExtent l="19050" t="19050" r="7620" b="13970"/>
            <wp:docPr id="1857713629" name="Picture 75" descr="Graphical user interface,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713629" name="Picture 75" descr="Graphical user interface, website&#10;&#10;AI-generated content may be incorrect.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" t="2155" r="22834" b="90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479" cy="311834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2B5E2" w14:textId="7830674C" w:rsidR="00866591" w:rsidRDefault="0043060D" w:rsidP="0043060D">
      <w:pPr>
        <w:pStyle w:val="ListParagraph"/>
        <w:rPr>
          <w:noProof/>
        </w:rPr>
      </w:pPr>
      <w:r w:rsidRPr="0043060D">
        <w:rPr>
          <w:noProof/>
          <w:color w:val="000000"/>
        </w:rPr>
        <w:t xml:space="preserve">Find the </w:t>
      </w:r>
      <w:r w:rsidRPr="0043060D">
        <w:rPr>
          <w:b/>
          <w:color w:val="000000"/>
        </w:rPr>
        <w:t>MSS tile</w:t>
      </w:r>
      <w:r w:rsidRPr="0043060D">
        <w:rPr>
          <w:color w:val="000000"/>
        </w:rPr>
        <w:t xml:space="preserve"> and click </w:t>
      </w:r>
      <w:r w:rsidRPr="0043060D">
        <w:rPr>
          <w:b/>
          <w:color w:val="000000"/>
        </w:rPr>
        <w:t>Open</w:t>
      </w:r>
      <w:r w:rsidRPr="0043060D">
        <w:rPr>
          <w:color w:val="000000"/>
        </w:rPr>
        <w:t>.</w:t>
      </w:r>
    </w:p>
    <w:p w14:paraId="221B0F9C" w14:textId="5B6D3D44" w:rsidR="0034089A" w:rsidRPr="005F41D6" w:rsidRDefault="00866591" w:rsidP="00866591">
      <w:pPr>
        <w:pStyle w:val="Picture"/>
      </w:pPr>
      <w:r>
        <w:drawing>
          <wp:inline distT="0" distB="0" distL="0" distR="0" wp14:anchorId="42223A9C" wp14:editId="362F531B">
            <wp:extent cx="2286000" cy="1636452"/>
            <wp:effectExtent l="19050" t="19050" r="19050" b="20955"/>
            <wp:docPr id="1086714201" name="Picture 76" descr="Graphical user interface,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700931" name="Picture 76" descr="Graphical user interface, website&#10;&#10;AI-generated content may be incorrect.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6" t="57682" r="46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36452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7F8B8" w14:textId="0C805435" w:rsidR="0086185F" w:rsidRDefault="00734072" w:rsidP="00EB0B18">
      <w:pPr>
        <w:pStyle w:val="Heading1"/>
      </w:pPr>
      <w:bookmarkStart w:id="9" w:name="_Toc218671189"/>
      <w:r>
        <w:lastRenderedPageBreak/>
        <w:t>Search</w:t>
      </w:r>
      <w:r w:rsidR="00E52F45">
        <w:t>ing</w:t>
      </w:r>
      <w:bookmarkEnd w:id="9"/>
    </w:p>
    <w:p w14:paraId="047229C5" w14:textId="3FA15617" w:rsidR="007F2039" w:rsidRDefault="00734072" w:rsidP="00866591">
      <w:pPr>
        <w:pStyle w:val="ListParagraph"/>
        <w:numPr>
          <w:ilvl w:val="0"/>
          <w:numId w:val="29"/>
        </w:numPr>
      </w:pPr>
      <w:r>
        <w:t>The</w:t>
      </w:r>
      <w:r w:rsidR="003A10C7">
        <w:t xml:space="preserve">re are two ways to access </w:t>
      </w:r>
      <w:r w:rsidR="002C342F">
        <w:t xml:space="preserve">the </w:t>
      </w:r>
      <w:r w:rsidR="00406764" w:rsidRPr="00866591">
        <w:rPr>
          <w:b/>
          <w:bCs/>
        </w:rPr>
        <w:t>S</w:t>
      </w:r>
      <w:r w:rsidR="002C342F" w:rsidRPr="00866591">
        <w:rPr>
          <w:b/>
          <w:bCs/>
        </w:rPr>
        <w:t>earch</w:t>
      </w:r>
      <w:r w:rsidR="002C342F">
        <w:t xml:space="preserve"> function</w:t>
      </w:r>
      <w:r w:rsidR="00D14F02">
        <w:t>:</w:t>
      </w:r>
    </w:p>
    <w:p w14:paraId="359BA38A" w14:textId="1B291146" w:rsidR="007F2039" w:rsidRDefault="002C342F" w:rsidP="001B2F8C">
      <w:pPr>
        <w:pStyle w:val="ListParagraph"/>
        <w:numPr>
          <w:ilvl w:val="0"/>
          <w:numId w:val="19"/>
        </w:numPr>
      </w:pPr>
      <w:r>
        <w:t xml:space="preserve">Click the </w:t>
      </w:r>
      <w:r w:rsidRPr="00AB7ACA">
        <w:rPr>
          <w:b/>
          <w:bCs/>
        </w:rPr>
        <w:t>Search</w:t>
      </w:r>
      <w:r>
        <w:t xml:space="preserve"> tile on the homepage</w:t>
      </w:r>
      <w:r w:rsidR="00C642D6">
        <w:t>.</w:t>
      </w:r>
    </w:p>
    <w:p w14:paraId="7B9CB074" w14:textId="32FC33BE" w:rsidR="00734072" w:rsidRDefault="007F2039" w:rsidP="001B2F8C">
      <w:pPr>
        <w:pStyle w:val="ListParagraph"/>
        <w:numPr>
          <w:ilvl w:val="0"/>
          <w:numId w:val="19"/>
        </w:numPr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1BCC1EF5" wp14:editId="1CA82D3D">
            <wp:simplePos x="0" y="0"/>
            <wp:positionH relativeFrom="column">
              <wp:posOffset>2645521</wp:posOffset>
            </wp:positionH>
            <wp:positionV relativeFrom="paragraph">
              <wp:posOffset>25912</wp:posOffset>
            </wp:positionV>
            <wp:extent cx="179579" cy="183523"/>
            <wp:effectExtent l="0" t="0" r="0" b="6985"/>
            <wp:wrapNone/>
            <wp:docPr id="441082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082147" name="Picture 441082147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79" cy="183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</w:t>
      </w:r>
      <w:r w:rsidR="000B54D4">
        <w:t xml:space="preserve">lick the </w:t>
      </w:r>
      <w:r w:rsidR="000B54D4" w:rsidRPr="00C642D6">
        <w:rPr>
          <w:b/>
          <w:bCs/>
        </w:rPr>
        <w:t>menu button</w:t>
      </w:r>
      <w:r w:rsidR="000B54D4">
        <w:t xml:space="preserve"> (    ) in the top-left</w:t>
      </w:r>
      <w:r w:rsidR="00C642D6">
        <w:t xml:space="preserve"> corner</w:t>
      </w:r>
      <w:r w:rsidR="0025293A">
        <w:t xml:space="preserve">, then select </w:t>
      </w:r>
      <w:r w:rsidR="0025293A" w:rsidRPr="00AB7ACA">
        <w:rPr>
          <w:b/>
          <w:bCs/>
        </w:rPr>
        <w:t>Search</w:t>
      </w:r>
      <w:r w:rsidR="0025293A">
        <w:t>.</w:t>
      </w:r>
    </w:p>
    <w:p w14:paraId="7F48E94A" w14:textId="73D01A06" w:rsidR="0025293A" w:rsidRDefault="00DC4588" w:rsidP="0025293A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18353E4" wp14:editId="1722DB33">
                <wp:simplePos x="0" y="0"/>
                <wp:positionH relativeFrom="column">
                  <wp:posOffset>3977640</wp:posOffset>
                </wp:positionH>
                <wp:positionV relativeFrom="paragraph">
                  <wp:posOffset>339032</wp:posOffset>
                </wp:positionV>
                <wp:extent cx="423651" cy="186863"/>
                <wp:effectExtent l="0" t="0" r="14605" b="22860"/>
                <wp:wrapNone/>
                <wp:docPr id="1560438763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651" cy="186863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5E46A5AE" id="Rectangle: Rounded Corners 7" o:spid="_x0000_s1026" style="position:absolute;margin-left:313.2pt;margin-top:26.7pt;width:33.35pt;height:14.7pt;z-index:2516643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" filled="f" strokecolor="#c00000" strokeweight="1.5pt">
                <v:stroke joinstyle="miter"/>
              </v:roundrect>
            </w:pict>
          </mc:Fallback>
        </mc:AlternateContent>
      </w:r>
      <w:r w:rsidR="00907BF2"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28AD337" wp14:editId="3BF0DF44">
                <wp:simplePos x="0" y="0"/>
                <wp:positionH relativeFrom="column">
                  <wp:posOffset>2015836</wp:posOffset>
                </wp:positionH>
                <wp:positionV relativeFrom="paragraph">
                  <wp:posOffset>77008</wp:posOffset>
                </wp:positionV>
                <wp:extent cx="1842655" cy="436245"/>
                <wp:effectExtent l="0" t="0" r="24765" b="20955"/>
                <wp:wrapNone/>
                <wp:docPr id="166721870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655" cy="43624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5A0E3C89" id="Rectangle: Rounded Corners 7" o:spid="_x0000_s1026" style="position:absolute;margin-left:158.75pt;margin-top:6.05pt;width:145.1pt;height:34.35pt;z-index:2516623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" filled="f" strokecolor="#c00000" strokeweight="1.5pt">
                <v:stroke joinstyle="miter"/>
              </v:roundrect>
            </w:pict>
          </mc:Fallback>
        </mc:AlternateContent>
      </w:r>
      <w:r w:rsidR="0025293A">
        <w:drawing>
          <wp:inline distT="0" distB="0" distL="0" distR="0" wp14:anchorId="73E2D2B2" wp14:editId="196B8835">
            <wp:extent cx="1918102" cy="548640"/>
            <wp:effectExtent l="19050" t="19050" r="25400" b="22860"/>
            <wp:docPr id="292275792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275792" name="Picture 1" descr="Graphical user interface, application&#10;&#10;AI-generated content may be incorrect.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4" t="15605" r="73590" b="65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102" cy="5486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293A">
        <w:drawing>
          <wp:inline distT="0" distB="0" distL="0" distR="0" wp14:anchorId="0CED567A" wp14:editId="29CA92FD">
            <wp:extent cx="924676" cy="548640"/>
            <wp:effectExtent l="19050" t="19050" r="27940" b="22860"/>
            <wp:docPr id="706104389" name="Picture 2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104389" name="Picture 2" descr="Text&#10;&#10;AI-generated content may be incorrect.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676" cy="5486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428A0F" w14:textId="0AD2E7DD" w:rsidR="00292C12" w:rsidRDefault="005F23D0" w:rsidP="005F23D0">
      <w:pPr>
        <w:pStyle w:val="ListParagraph"/>
      </w:pPr>
      <w:r>
        <w:t>Fill in the search fields</w:t>
      </w:r>
      <w:r w:rsidR="00637B98">
        <w:t xml:space="preserve">, </w:t>
      </w:r>
      <w:r w:rsidR="00706875">
        <w:t xml:space="preserve">then </w:t>
      </w:r>
      <w:r w:rsidR="00AA0EC3">
        <w:t>click</w:t>
      </w:r>
      <w:r w:rsidR="00706875">
        <w:t xml:space="preserve"> </w:t>
      </w:r>
      <w:r w:rsidR="00706875" w:rsidRPr="00AA0EC3">
        <w:rPr>
          <w:b/>
          <w:bCs/>
        </w:rPr>
        <w:t>Search</w:t>
      </w:r>
      <w:r w:rsidR="00706875">
        <w:t>.</w:t>
      </w:r>
      <w:r w:rsidR="00E53276">
        <w:t xml:space="preserve"> Use the</w:t>
      </w:r>
      <w:r w:rsidR="00283078">
        <w:t>se</w:t>
      </w:r>
      <w:r w:rsidR="00E53276">
        <w:t xml:space="preserve"> tip</w:t>
      </w:r>
      <w:r w:rsidR="00A2179F">
        <w:t>s</w:t>
      </w:r>
      <w:r w:rsidR="00E53276">
        <w:t xml:space="preserve"> </w:t>
      </w:r>
      <w:r w:rsidR="00A2179F">
        <w:t>while conducting a search:</w:t>
      </w:r>
    </w:p>
    <w:p w14:paraId="7A2E8E3B" w14:textId="77777777" w:rsidR="00E53276" w:rsidRDefault="00E53276" w:rsidP="001B2F8C">
      <w:pPr>
        <w:pStyle w:val="ListParagraph"/>
        <w:numPr>
          <w:ilvl w:val="0"/>
          <w:numId w:val="20"/>
        </w:numPr>
        <w:spacing w:after="120"/>
      </w:pPr>
      <w:r>
        <w:t xml:space="preserve">If you enter a </w:t>
      </w:r>
      <w:r w:rsidRPr="00A2179F">
        <w:rPr>
          <w:b/>
          <w:bCs/>
        </w:rPr>
        <w:t>DODD number</w:t>
      </w:r>
      <w:r>
        <w:t>, you don’t need to enter any other information.</w:t>
      </w:r>
    </w:p>
    <w:p w14:paraId="67135A27" w14:textId="77777777" w:rsidR="00E53276" w:rsidRDefault="00E53276" w:rsidP="001B2F8C">
      <w:pPr>
        <w:pStyle w:val="ListParagraph"/>
        <w:numPr>
          <w:ilvl w:val="0"/>
          <w:numId w:val="20"/>
        </w:numPr>
        <w:spacing w:after="120"/>
      </w:pPr>
      <w:r>
        <w:t xml:space="preserve">If you search by </w:t>
      </w:r>
      <w:r w:rsidRPr="00A2179F">
        <w:rPr>
          <w:b/>
          <w:bCs/>
        </w:rPr>
        <w:t>name</w:t>
      </w:r>
      <w:r>
        <w:t>, you must first enter the</w:t>
      </w:r>
      <w:r w:rsidRPr="00A2179F">
        <w:rPr>
          <w:b/>
          <w:bCs/>
        </w:rPr>
        <w:t xml:space="preserve"> County</w:t>
      </w:r>
      <w:r>
        <w:t>.</w:t>
      </w:r>
    </w:p>
    <w:p w14:paraId="57FD2B46" w14:textId="4DD825D4" w:rsidR="00E53276" w:rsidRDefault="00E53276" w:rsidP="001B2F8C">
      <w:pPr>
        <w:pStyle w:val="ListParagraph"/>
        <w:numPr>
          <w:ilvl w:val="0"/>
          <w:numId w:val="20"/>
        </w:numPr>
        <w:spacing w:after="120"/>
      </w:pPr>
      <w:r>
        <w:t xml:space="preserve">The </w:t>
      </w:r>
      <w:r w:rsidR="00C430F4" w:rsidRPr="00C430F4">
        <w:rPr>
          <w:b/>
          <w:bCs/>
        </w:rPr>
        <w:t>N</w:t>
      </w:r>
      <w:r w:rsidRPr="00C430F4">
        <w:rPr>
          <w:b/>
          <w:bCs/>
        </w:rPr>
        <w:t>ame</w:t>
      </w:r>
      <w:r>
        <w:t xml:space="preserve"> search field will </w:t>
      </w:r>
      <w:r w:rsidR="00302E73">
        <w:t xml:space="preserve">show </w:t>
      </w:r>
      <w:r>
        <w:t xml:space="preserve">results after </w:t>
      </w:r>
      <w:r w:rsidR="00302E73">
        <w:t>you type the</w:t>
      </w:r>
      <w:r>
        <w:t xml:space="preserve"> first three characters</w:t>
      </w:r>
      <w:r w:rsidR="00C430F4">
        <w:t>.</w:t>
      </w:r>
      <w:r>
        <w:t xml:space="preserve"> </w:t>
      </w:r>
      <w:r w:rsidR="00D56F36">
        <w:t xml:space="preserve">Select one of the </w:t>
      </w:r>
      <w:r w:rsidR="00302E73">
        <w:t>suggested</w:t>
      </w:r>
      <w:r w:rsidR="006748E6">
        <w:t xml:space="preserve"> </w:t>
      </w:r>
      <w:r w:rsidR="00AA0EC3">
        <w:t xml:space="preserve">results or type the full name before clicking </w:t>
      </w:r>
      <w:r w:rsidR="00AF43C8" w:rsidRPr="00AF43C8">
        <w:rPr>
          <w:b/>
          <w:bCs/>
        </w:rPr>
        <w:t>S</w:t>
      </w:r>
      <w:r w:rsidR="00AA0EC3" w:rsidRPr="00AF43C8">
        <w:rPr>
          <w:b/>
          <w:bCs/>
        </w:rPr>
        <w:t>earch</w:t>
      </w:r>
      <w:r w:rsidR="00AA0EC3">
        <w:t>.</w:t>
      </w:r>
    </w:p>
    <w:p w14:paraId="031593D8" w14:textId="17180878" w:rsidR="001B7F82" w:rsidRDefault="00DC4588" w:rsidP="00AA0EC3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009A42F" wp14:editId="724A274C">
                <wp:simplePos x="0" y="0"/>
                <wp:positionH relativeFrom="column">
                  <wp:posOffset>3089275</wp:posOffset>
                </wp:positionH>
                <wp:positionV relativeFrom="paragraph">
                  <wp:posOffset>561671</wp:posOffset>
                </wp:positionV>
                <wp:extent cx="331417" cy="168192"/>
                <wp:effectExtent l="0" t="0" r="12065" b="22860"/>
                <wp:wrapNone/>
                <wp:docPr id="1881378744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17" cy="168192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7CD5A430" id="Rectangle: Rounded Corners 7" o:spid="_x0000_s1026" style="position:absolute;margin-left:243.25pt;margin-top:44.25pt;width:26.1pt;height:13.25pt;z-index:2516664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" filled="f" strokecolor="#c00000" strokeweight="1.5pt">
                <v:stroke joinstyle="miter"/>
              </v:roundrect>
            </w:pict>
          </mc:Fallback>
        </mc:AlternateContent>
      </w:r>
      <w:r w:rsidR="00D6061B">
        <w:drawing>
          <wp:inline distT="0" distB="0" distL="0" distR="0" wp14:anchorId="34DF9396" wp14:editId="0431F3D5">
            <wp:extent cx="4112799" cy="712636"/>
            <wp:effectExtent l="19050" t="19050" r="21590" b="11430"/>
            <wp:docPr id="310829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829100" name="Picture 310829100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12983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24C7B4" w14:textId="43AB698F" w:rsidR="00CD18BC" w:rsidRDefault="00265012" w:rsidP="002A58A7">
      <w:pPr>
        <w:pStyle w:val="Note"/>
      </w:pPr>
      <w:r w:rsidRPr="00F23D62">
        <w:drawing>
          <wp:anchor distT="0" distB="0" distL="114300" distR="114300" simplePos="0" relativeHeight="251658244" behindDoc="0" locked="0" layoutInCell="1" allowOverlap="1" wp14:anchorId="1A715B3E" wp14:editId="1035821A">
            <wp:simplePos x="0" y="0"/>
            <wp:positionH relativeFrom="column">
              <wp:posOffset>346364</wp:posOffset>
            </wp:positionH>
            <wp:positionV relativeFrom="paragraph">
              <wp:posOffset>183804</wp:posOffset>
            </wp:positionV>
            <wp:extent cx="457200" cy="466832"/>
            <wp:effectExtent l="0" t="0" r="0" b="9525"/>
            <wp:wrapNone/>
            <wp:docPr id="1702449647" name="Picture 1702449647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11ADC7C-FD6C-AF2D-B223-86683C09B4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611ADC7C-FD6C-AF2D-B223-86683C09B4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" t="7779" r="1193" b="20712"/>
                    <a:stretch/>
                  </pic:blipFill>
                  <pic:spPr>
                    <a:xfrm>
                      <a:off x="0" y="0"/>
                      <a:ext cx="457200" cy="466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80D">
        <w:t xml:space="preserve">If you receive a message </w:t>
      </w:r>
      <w:r w:rsidR="001A7F54">
        <w:t xml:space="preserve">stating </w:t>
      </w:r>
      <w:r w:rsidR="00B4380D">
        <w:t>“Individual or Site is not found</w:t>
      </w:r>
      <w:r w:rsidR="001B3615">
        <w:t>”, double</w:t>
      </w:r>
      <w:r w:rsidR="001A7F54">
        <w:t>-</w:t>
      </w:r>
      <w:r w:rsidR="001B3615">
        <w:t xml:space="preserve">check your search criteria to </w:t>
      </w:r>
      <w:r w:rsidR="00BC16A9">
        <w:t>make sure</w:t>
      </w:r>
      <w:r w:rsidR="00CA1DE5">
        <w:t xml:space="preserve"> it</w:t>
      </w:r>
      <w:r w:rsidR="001B3615">
        <w:t xml:space="preserve"> is correct. </w:t>
      </w:r>
      <w:r w:rsidR="00E644F3">
        <w:t xml:space="preserve">If </w:t>
      </w:r>
      <w:r w:rsidR="00CA1DE5">
        <w:t>the criteria is</w:t>
      </w:r>
      <w:r w:rsidR="00E644F3">
        <w:t xml:space="preserve"> correct, the </w:t>
      </w:r>
      <w:r w:rsidR="00BC16A9">
        <w:t>i</w:t>
      </w:r>
      <w:r w:rsidR="00E644F3">
        <w:t>ndividual does not have a site</w:t>
      </w:r>
      <w:r w:rsidR="00CA1DE5">
        <w:t>,</w:t>
      </w:r>
      <w:r w:rsidR="00E644F3">
        <w:t xml:space="preserve"> and </w:t>
      </w:r>
      <w:r w:rsidR="00BC16A9">
        <w:t>you’ll need to create one.</w:t>
      </w:r>
    </w:p>
    <w:p w14:paraId="31BB16AE" w14:textId="406AC01A" w:rsidR="006C261F" w:rsidRDefault="000F4F3E" w:rsidP="00265012">
      <w:pPr>
        <w:pStyle w:val="ListParagraph"/>
      </w:pPr>
      <w:r>
        <w:t xml:space="preserve">Results will </w:t>
      </w:r>
      <w:r w:rsidR="007B2404">
        <w:t>appear</w:t>
      </w:r>
      <w:r>
        <w:t xml:space="preserve"> in two ways</w:t>
      </w:r>
      <w:r w:rsidR="006C261F">
        <w:t>:</w:t>
      </w:r>
    </w:p>
    <w:p w14:paraId="0B5A8DB4" w14:textId="1C9D965C" w:rsidR="00370579" w:rsidRDefault="008159EA" w:rsidP="001B2F8C">
      <w:pPr>
        <w:pStyle w:val="ListParagraph"/>
        <w:numPr>
          <w:ilvl w:val="0"/>
          <w:numId w:val="21"/>
        </w:numPr>
      </w:pPr>
      <w:r>
        <w:t xml:space="preserve">If the individual is at a </w:t>
      </w:r>
      <w:r w:rsidRPr="008159EA">
        <w:rPr>
          <w:b/>
          <w:bCs/>
        </w:rPr>
        <w:t>single site</w:t>
      </w:r>
      <w:r>
        <w:t>, you</w:t>
      </w:r>
      <w:r w:rsidR="007B2404">
        <w:t>’ll</w:t>
      </w:r>
      <w:r>
        <w:t xml:space="preserve"> see the individual’s name.</w:t>
      </w:r>
      <w:r w:rsidR="000E6CE5">
        <w:t xml:space="preserve"> </w:t>
      </w:r>
    </w:p>
    <w:p w14:paraId="4D58C63C" w14:textId="411624AD" w:rsidR="003319A0" w:rsidRPr="00A87FA7" w:rsidRDefault="00A87FA7" w:rsidP="001B2F8C">
      <w:pPr>
        <w:pStyle w:val="ListParagraph"/>
        <w:numPr>
          <w:ilvl w:val="0"/>
          <w:numId w:val="21"/>
        </w:numPr>
      </w:pPr>
      <w:r>
        <w:t xml:space="preserve">If the individual is at a </w:t>
      </w:r>
      <w:r w:rsidRPr="00A87FA7">
        <w:rPr>
          <w:b/>
          <w:bCs/>
        </w:rPr>
        <w:t>multi-site</w:t>
      </w:r>
      <w:r>
        <w:t>, you</w:t>
      </w:r>
      <w:r w:rsidR="007B2404">
        <w:t>’ll</w:t>
      </w:r>
      <w:r>
        <w:t xml:space="preserve"> see a location.</w:t>
      </w:r>
    </w:p>
    <w:p w14:paraId="65CAE4BF" w14:textId="5B7D0EA1" w:rsidR="001341C1" w:rsidRDefault="00E853B9" w:rsidP="001341C1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5706494" wp14:editId="117A5D8D">
                <wp:simplePos x="0" y="0"/>
                <wp:positionH relativeFrom="column">
                  <wp:posOffset>940435</wp:posOffset>
                </wp:positionH>
                <wp:positionV relativeFrom="paragraph">
                  <wp:posOffset>35891</wp:posOffset>
                </wp:positionV>
                <wp:extent cx="120015" cy="113665"/>
                <wp:effectExtent l="0" t="0" r="13335" b="19685"/>
                <wp:wrapNone/>
                <wp:docPr id="197602554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" cy="11366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5E98382B" id="Rectangle: Rounded Corners 7" o:spid="_x0000_s1026" style="position:absolute;margin-left:74.05pt;margin-top:2.85pt;width:9.45pt;height:8.95pt;z-index:2516684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" filled="f" strokecolor="#c00000" strokeweight="1.5pt">
                <v:stroke joinstyle="miter"/>
              </v:roundrect>
            </w:pict>
          </mc:Fallback>
        </mc:AlternateContent>
      </w:r>
      <w:r w:rsidR="00FB49A6">
        <w:drawing>
          <wp:inline distT="0" distB="0" distL="0" distR="0" wp14:anchorId="6C5A717C" wp14:editId="70E24A72">
            <wp:extent cx="5023423" cy="370563"/>
            <wp:effectExtent l="19050" t="19050" r="6350" b="10795"/>
            <wp:docPr id="1125215230" name="Picture 4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215230" name="Picture 41" descr="A screenshot of a computer&#10;&#10;AI-generated content may be incorrect.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67" b="19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0989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35F3DB" w14:textId="0E618A6B" w:rsidR="008927CC" w:rsidRDefault="006D3F43" w:rsidP="00E853B9">
      <w:pPr>
        <w:pStyle w:val="Note"/>
      </w:pPr>
      <w:r w:rsidRPr="00F23D62">
        <w:drawing>
          <wp:anchor distT="0" distB="0" distL="114300" distR="114300" simplePos="0" relativeHeight="251658318" behindDoc="0" locked="0" layoutInCell="1" allowOverlap="1" wp14:anchorId="3A7ECD9E" wp14:editId="4399DF9E">
            <wp:simplePos x="0" y="0"/>
            <wp:positionH relativeFrom="column">
              <wp:posOffset>343618</wp:posOffset>
            </wp:positionH>
            <wp:positionV relativeFrom="paragraph">
              <wp:posOffset>62865</wp:posOffset>
            </wp:positionV>
            <wp:extent cx="457200" cy="466832"/>
            <wp:effectExtent l="0" t="0" r="0" b="9525"/>
            <wp:wrapNone/>
            <wp:docPr id="306550595" name="Picture 306550595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11ADC7C-FD6C-AF2D-B223-86683C09B4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611ADC7C-FD6C-AF2D-B223-86683C09B4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" t="7779" r="1193" b="20712"/>
                    <a:stretch/>
                  </pic:blipFill>
                  <pic:spPr>
                    <a:xfrm>
                      <a:off x="0" y="0"/>
                      <a:ext cx="457200" cy="466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3B9">
        <w:t xml:space="preserve">Click the </w:t>
      </w:r>
      <w:r w:rsidR="00E853B9" w:rsidRPr="007E00B1">
        <w:rPr>
          <w:b/>
          <w:bCs/>
        </w:rPr>
        <w:t>arrow</w:t>
      </w:r>
      <w:r w:rsidR="00E853B9">
        <w:t xml:space="preserve"> next to either result to expand it </w:t>
      </w:r>
      <w:r w:rsidR="00554432">
        <w:t>and view</w:t>
      </w:r>
      <w:r w:rsidR="00E853B9">
        <w:t xml:space="preserve"> additional information. All blue text and icons are clickable links.</w:t>
      </w:r>
    </w:p>
    <w:p w14:paraId="46652CE5" w14:textId="62BB08A2" w:rsidR="00022AB5" w:rsidRDefault="00022AB5" w:rsidP="00022AB5">
      <w:pPr>
        <w:pStyle w:val="Heading2"/>
      </w:pPr>
      <w:bookmarkStart w:id="10" w:name="_Toc218671190"/>
      <w:r>
        <w:lastRenderedPageBreak/>
        <w:t>Direct Links</w:t>
      </w:r>
      <w:bookmarkEnd w:id="10"/>
    </w:p>
    <w:p w14:paraId="687E2ABF" w14:textId="3E909504" w:rsidR="00022AB5" w:rsidRDefault="00022AB5" w:rsidP="00022AB5">
      <w:r>
        <w:t>When you search for an individual, you will</w:t>
      </w:r>
      <w:r w:rsidR="005C51A1">
        <w:t xml:space="preserve"> </w:t>
      </w:r>
      <w:r w:rsidR="008C5970">
        <w:t>see</w:t>
      </w:r>
      <w:r w:rsidR="005C51A1">
        <w:t xml:space="preserve"> </w:t>
      </w:r>
      <w:r w:rsidR="005C51A1" w:rsidRPr="0010034F">
        <w:rPr>
          <w:b/>
          <w:bCs/>
        </w:rPr>
        <w:t>blue icons</w:t>
      </w:r>
      <w:r w:rsidR="005C51A1">
        <w:t xml:space="preserve"> to the right of their information. </w:t>
      </w:r>
      <w:r w:rsidR="008C5970">
        <w:t>These icons are</w:t>
      </w:r>
      <w:r w:rsidR="005C51A1">
        <w:t xml:space="preserve"> direct links</w:t>
      </w:r>
      <w:r w:rsidR="00111178">
        <w:t xml:space="preserve"> to </w:t>
      </w:r>
      <w:r w:rsidR="008C5970">
        <w:t>details</w:t>
      </w:r>
      <w:r w:rsidR="00852AC5">
        <w:t xml:space="preserve"> </w:t>
      </w:r>
      <w:r w:rsidR="008C5970">
        <w:t>about that person:</w:t>
      </w:r>
    </w:p>
    <w:p w14:paraId="296ED071" w14:textId="50640C90" w:rsidR="00852AC5" w:rsidRDefault="00D44149" w:rsidP="001B2F8C">
      <w:pPr>
        <w:pStyle w:val="ListParagraph"/>
        <w:numPr>
          <w:ilvl w:val="0"/>
          <w:numId w:val="10"/>
        </w:numPr>
      </w:pPr>
      <w:r w:rsidRPr="004D5E86">
        <w:rPr>
          <w:b/>
          <w:bCs/>
          <w:noProof/>
        </w:rPr>
        <w:drawing>
          <wp:anchor distT="0" distB="0" distL="114300" distR="114300" simplePos="0" relativeHeight="251658283" behindDoc="0" locked="0" layoutInCell="1" allowOverlap="1" wp14:anchorId="27FBAB64" wp14:editId="31FCD008">
            <wp:simplePos x="0" y="0"/>
            <wp:positionH relativeFrom="column">
              <wp:posOffset>2339644</wp:posOffset>
            </wp:positionH>
            <wp:positionV relativeFrom="paragraph">
              <wp:posOffset>25400</wp:posOffset>
            </wp:positionV>
            <wp:extent cx="182880" cy="192259"/>
            <wp:effectExtent l="0" t="0" r="7620" b="0"/>
            <wp:wrapNone/>
            <wp:docPr id="1860709675" name="Picture 44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709675" name="Picture 44" descr="Graphical user interface&#10;&#10;AI-generated content may be incorrect.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1" t="56323" r="53010" b="16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2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8B2" w:rsidRPr="004D5E86">
        <w:rPr>
          <w:b/>
          <w:bCs/>
        </w:rPr>
        <w:t>Waiver Service Summary</w:t>
      </w:r>
      <w:r>
        <w:t xml:space="preserve"> (</w:t>
      </w:r>
      <w:r w:rsidR="00FD09ED">
        <w:t xml:space="preserve"> </w:t>
      </w:r>
      <w:r>
        <w:t xml:space="preserve">    )</w:t>
      </w:r>
    </w:p>
    <w:p w14:paraId="7572FF8D" w14:textId="76A6E08B" w:rsidR="008B38B2" w:rsidRDefault="00D000AE" w:rsidP="001B2F8C">
      <w:pPr>
        <w:pStyle w:val="ListParagraph"/>
        <w:numPr>
          <w:ilvl w:val="0"/>
          <w:numId w:val="10"/>
        </w:numPr>
      </w:pPr>
      <w:r w:rsidRPr="004D5E86">
        <w:rPr>
          <w:b/>
          <w:bCs/>
          <w:noProof/>
        </w:rPr>
        <w:drawing>
          <wp:anchor distT="0" distB="0" distL="114300" distR="114300" simplePos="0" relativeHeight="251658284" behindDoc="0" locked="0" layoutInCell="1" allowOverlap="1" wp14:anchorId="7DFC4E45" wp14:editId="3A9019D1">
            <wp:simplePos x="0" y="0"/>
            <wp:positionH relativeFrom="column">
              <wp:posOffset>2199336</wp:posOffset>
            </wp:positionH>
            <wp:positionV relativeFrom="paragraph">
              <wp:posOffset>34925</wp:posOffset>
            </wp:positionV>
            <wp:extent cx="182880" cy="187452"/>
            <wp:effectExtent l="0" t="0" r="7620" b="3175"/>
            <wp:wrapNone/>
            <wp:docPr id="349070937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070937" name="Picture 349070937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09" t="55660" r="42195" b="17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7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B38B2" w:rsidRPr="004D5E86">
        <w:rPr>
          <w:b/>
          <w:bCs/>
        </w:rPr>
        <w:t>Waiver Cost Projection</w:t>
      </w:r>
      <w:r>
        <w:t xml:space="preserve"> (     )</w:t>
      </w:r>
    </w:p>
    <w:p w14:paraId="7E1DCAA5" w14:textId="6B64974B" w:rsidR="008B38B2" w:rsidRDefault="00F96AB6" w:rsidP="001B2F8C">
      <w:pPr>
        <w:pStyle w:val="ListParagraph"/>
        <w:numPr>
          <w:ilvl w:val="0"/>
          <w:numId w:val="10"/>
        </w:numPr>
      </w:pPr>
      <w:r w:rsidRPr="004D5E86">
        <w:rPr>
          <w:b/>
          <w:bCs/>
          <w:noProof/>
        </w:rPr>
        <w:drawing>
          <wp:anchor distT="0" distB="0" distL="114300" distR="114300" simplePos="0" relativeHeight="251658285" behindDoc="0" locked="0" layoutInCell="1" allowOverlap="1" wp14:anchorId="683BB06B" wp14:editId="0BC8605A">
            <wp:simplePos x="0" y="0"/>
            <wp:positionH relativeFrom="column">
              <wp:posOffset>2408886</wp:posOffset>
            </wp:positionH>
            <wp:positionV relativeFrom="paragraph">
              <wp:posOffset>37465</wp:posOffset>
            </wp:positionV>
            <wp:extent cx="182880" cy="173256"/>
            <wp:effectExtent l="0" t="0" r="7620" b="0"/>
            <wp:wrapNone/>
            <wp:docPr id="1828056611" name="Picture 46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056611" name="Picture 46" descr="Graphical user interface&#10;&#10;AI-generated content may be incorrect.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34" t="58310" r="31025" b="17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73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D09ED" w:rsidRPr="004D5E86">
        <w:rPr>
          <w:b/>
          <w:bCs/>
        </w:rPr>
        <w:t>Nursing Service Summary</w:t>
      </w:r>
      <w:r w:rsidR="00D000AE">
        <w:t xml:space="preserve"> (     )</w:t>
      </w:r>
    </w:p>
    <w:p w14:paraId="155BB545" w14:textId="719DADF8" w:rsidR="00FD09ED" w:rsidRDefault="00551B01" w:rsidP="001B2F8C">
      <w:pPr>
        <w:pStyle w:val="ListParagraph"/>
        <w:numPr>
          <w:ilvl w:val="0"/>
          <w:numId w:val="10"/>
        </w:numPr>
      </w:pPr>
      <w:r w:rsidRPr="004D5E86">
        <w:rPr>
          <w:b/>
          <w:bCs/>
          <w:noProof/>
        </w:rPr>
        <w:drawing>
          <wp:anchor distT="0" distB="0" distL="114300" distR="114300" simplePos="0" relativeHeight="251658286" behindDoc="0" locked="0" layoutInCell="1" allowOverlap="1" wp14:anchorId="522154F3" wp14:editId="5F1DC1C1">
            <wp:simplePos x="0" y="0"/>
            <wp:positionH relativeFrom="column">
              <wp:posOffset>2258364</wp:posOffset>
            </wp:positionH>
            <wp:positionV relativeFrom="paragraph">
              <wp:posOffset>27305</wp:posOffset>
            </wp:positionV>
            <wp:extent cx="182880" cy="187824"/>
            <wp:effectExtent l="0" t="0" r="7620" b="3175"/>
            <wp:wrapNone/>
            <wp:docPr id="1092736756" name="Picture 47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736756" name="Picture 47" descr="Graphical user interface&#10;&#10;AI-generated content may be incorrect.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27" t="56324" r="20209" b="18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7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D09ED" w:rsidRPr="004D5E86">
        <w:rPr>
          <w:b/>
          <w:bCs/>
        </w:rPr>
        <w:t>Nursing Cost Projection</w:t>
      </w:r>
      <w:r>
        <w:t xml:space="preserve"> (     )</w:t>
      </w:r>
    </w:p>
    <w:p w14:paraId="265899CB" w14:textId="50D7DF97" w:rsidR="00FD09ED" w:rsidRPr="00022AB5" w:rsidRDefault="00551B01" w:rsidP="001B2F8C">
      <w:pPr>
        <w:pStyle w:val="ListParagraph"/>
        <w:numPr>
          <w:ilvl w:val="0"/>
          <w:numId w:val="10"/>
        </w:numPr>
      </w:pPr>
      <w:r w:rsidRPr="004D5E86">
        <w:rPr>
          <w:b/>
          <w:bCs/>
          <w:noProof/>
        </w:rPr>
        <w:drawing>
          <wp:anchor distT="0" distB="0" distL="114300" distR="114300" simplePos="0" relativeHeight="251658287" behindDoc="0" locked="0" layoutInCell="1" allowOverlap="1" wp14:anchorId="23777E71" wp14:editId="71B0821D">
            <wp:simplePos x="0" y="0"/>
            <wp:positionH relativeFrom="column">
              <wp:posOffset>994741</wp:posOffset>
            </wp:positionH>
            <wp:positionV relativeFrom="paragraph">
              <wp:posOffset>21590</wp:posOffset>
            </wp:positionV>
            <wp:extent cx="182880" cy="203200"/>
            <wp:effectExtent l="0" t="0" r="7620" b="6350"/>
            <wp:wrapNone/>
            <wp:docPr id="1268560723" name="Picture 48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560723" name="Picture 48" descr="Graphical user interface&#10;&#10;AI-generated content may be incorrect.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09" t="56385" r="4599" b="17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0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D09ED" w:rsidRPr="004D5E86">
        <w:rPr>
          <w:b/>
          <w:bCs/>
        </w:rPr>
        <w:t>PAWS</w:t>
      </w:r>
      <w:r>
        <w:t xml:space="preserve"> (     )</w:t>
      </w:r>
      <w:r w:rsidR="003A1FB2">
        <w:t xml:space="preserve"> or you can click </w:t>
      </w:r>
      <w:r w:rsidR="00076A7C" w:rsidRPr="00076A7C">
        <w:rPr>
          <w:b/>
          <w:bCs/>
        </w:rPr>
        <w:t>YES</w:t>
      </w:r>
      <w:r w:rsidR="00076A7C">
        <w:t xml:space="preserve"> in the PAWS column</w:t>
      </w:r>
      <w:r w:rsidR="00F66C2D">
        <w:t>, if applicable.</w:t>
      </w:r>
    </w:p>
    <w:p w14:paraId="5773F708" w14:textId="44A2E6EF" w:rsidR="00584553" w:rsidRDefault="00584553" w:rsidP="00584553">
      <w:pPr>
        <w:pStyle w:val="Heading1"/>
      </w:pPr>
      <w:bookmarkStart w:id="11" w:name="_Toc218671191"/>
      <w:r>
        <w:t>Creating a Site</w:t>
      </w:r>
      <w:bookmarkEnd w:id="11"/>
    </w:p>
    <w:p w14:paraId="03173B1F" w14:textId="32D9DDCD" w:rsidR="00584553" w:rsidRDefault="000F668E" w:rsidP="001B2F8C">
      <w:pPr>
        <w:pStyle w:val="ListParagraph"/>
        <w:numPr>
          <w:ilvl w:val="0"/>
          <w:numId w:val="2"/>
        </w:numPr>
      </w:pPr>
      <w:r>
        <w:t xml:space="preserve">Click the </w:t>
      </w:r>
      <w:r w:rsidRPr="00AA0830">
        <w:rPr>
          <w:b/>
          <w:bCs/>
        </w:rPr>
        <w:t>Create Site</w:t>
      </w:r>
      <w:r>
        <w:t xml:space="preserve"> tile on the homepage.</w:t>
      </w:r>
    </w:p>
    <w:p w14:paraId="442D581A" w14:textId="2C72E464" w:rsidR="000F668E" w:rsidRDefault="00242EBC" w:rsidP="000F668E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EB08AB3" wp14:editId="5B79C72C">
                <wp:simplePos x="0" y="0"/>
                <wp:positionH relativeFrom="column">
                  <wp:posOffset>2862884</wp:posOffset>
                </wp:positionH>
                <wp:positionV relativeFrom="paragraph">
                  <wp:posOffset>155575</wp:posOffset>
                </wp:positionV>
                <wp:extent cx="968121" cy="266701"/>
                <wp:effectExtent l="0" t="0" r="22860" b="19050"/>
                <wp:wrapNone/>
                <wp:docPr id="1000688651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21" cy="26670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458F8B24" id="Rectangle: Rounded Corners 7" o:spid="_x0000_s1026" style="position:absolute;margin-left:225.4pt;margin-top:12.25pt;width:76.25pt;height:21pt;z-index:2516725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" filled="f" strokecolor="#c00000" strokeweight="1.5pt">
                <v:stroke joinstyle="miter"/>
              </v:roundrect>
            </w:pict>
          </mc:Fallback>
        </mc:AlternateContent>
      </w:r>
      <w:r w:rsidR="00A93662">
        <w:drawing>
          <wp:inline distT="0" distB="0" distL="0" distR="0" wp14:anchorId="26476676" wp14:editId="5DAADA1D">
            <wp:extent cx="1280160" cy="498850"/>
            <wp:effectExtent l="19050" t="19050" r="15240" b="15875"/>
            <wp:docPr id="1667191500" name="Picture 12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191500" name="Picture 12" descr="Graphical user interface, application&#10;&#10;AI-generated content may be incorrect.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63" t="19728" r="62917" b="69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49885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215898" w14:textId="6D7A18B2" w:rsidR="003669CE" w:rsidRDefault="003669CE" w:rsidP="003669CE">
      <w:pPr>
        <w:pStyle w:val="ListParagraph"/>
      </w:pPr>
      <w:r>
        <w:t xml:space="preserve">Fill in the search </w:t>
      </w:r>
      <w:r w:rsidR="00F0760F">
        <w:t>field,</w:t>
      </w:r>
      <w:r>
        <w:t xml:space="preserve"> then click </w:t>
      </w:r>
      <w:r w:rsidRPr="00AA0EC3">
        <w:rPr>
          <w:b/>
          <w:bCs/>
        </w:rPr>
        <w:t>Search</w:t>
      </w:r>
      <w:r>
        <w:t xml:space="preserve">. Use </w:t>
      </w:r>
      <w:r w:rsidR="00A63623">
        <w:t>these</w:t>
      </w:r>
      <w:r>
        <w:t xml:space="preserve"> </w:t>
      </w:r>
      <w:r w:rsidR="007D138D">
        <w:t xml:space="preserve">tips </w:t>
      </w:r>
      <w:r w:rsidR="00CB48D4">
        <w:t>to</w:t>
      </w:r>
      <w:r w:rsidR="007D138D">
        <w:t xml:space="preserve"> guide your search</w:t>
      </w:r>
      <w:r w:rsidR="00CB48D4">
        <w:t>:</w:t>
      </w:r>
    </w:p>
    <w:p w14:paraId="7F5080C7" w14:textId="24B471D1" w:rsidR="003669CE" w:rsidRDefault="003669CE" w:rsidP="001B2F8C">
      <w:pPr>
        <w:pStyle w:val="ListParagraph"/>
        <w:numPr>
          <w:ilvl w:val="0"/>
          <w:numId w:val="22"/>
        </w:numPr>
        <w:spacing w:after="120"/>
      </w:pPr>
      <w:r>
        <w:t xml:space="preserve">If you enter a </w:t>
      </w:r>
      <w:r w:rsidRPr="00CB48D4">
        <w:rPr>
          <w:b/>
          <w:bCs/>
        </w:rPr>
        <w:t>DODD number</w:t>
      </w:r>
      <w:r>
        <w:t>, you d</w:t>
      </w:r>
      <w:r w:rsidR="0030407C">
        <w:t>o</w:t>
      </w:r>
      <w:r w:rsidR="001323FA">
        <w:t>n’t</w:t>
      </w:r>
      <w:r w:rsidR="0030407C">
        <w:t xml:space="preserve"> </w:t>
      </w:r>
      <w:r>
        <w:t>need to enter any other information.</w:t>
      </w:r>
    </w:p>
    <w:p w14:paraId="4E695006" w14:textId="58BCE7D0" w:rsidR="003669CE" w:rsidRDefault="003669CE" w:rsidP="001B2F8C">
      <w:pPr>
        <w:pStyle w:val="ListParagraph"/>
        <w:numPr>
          <w:ilvl w:val="0"/>
          <w:numId w:val="22"/>
        </w:numPr>
        <w:spacing w:after="120"/>
      </w:pPr>
      <w:r>
        <w:t xml:space="preserve">If you search by </w:t>
      </w:r>
      <w:r w:rsidRPr="00CB48D4">
        <w:rPr>
          <w:b/>
          <w:bCs/>
        </w:rPr>
        <w:t>name</w:t>
      </w:r>
      <w:r>
        <w:t xml:space="preserve">, you must first enter the </w:t>
      </w:r>
      <w:r w:rsidR="002C5E1F" w:rsidRPr="00CB48D4">
        <w:rPr>
          <w:b/>
          <w:bCs/>
        </w:rPr>
        <w:t>c</w:t>
      </w:r>
      <w:r w:rsidRPr="00CB48D4">
        <w:rPr>
          <w:b/>
          <w:bCs/>
        </w:rPr>
        <w:t>ounty</w:t>
      </w:r>
      <w:r>
        <w:t>.</w:t>
      </w:r>
    </w:p>
    <w:p w14:paraId="392FC83A" w14:textId="20296317" w:rsidR="003669CE" w:rsidRDefault="003669CE" w:rsidP="001B2F8C">
      <w:pPr>
        <w:pStyle w:val="ListParagraph"/>
        <w:numPr>
          <w:ilvl w:val="0"/>
          <w:numId w:val="22"/>
        </w:numPr>
        <w:spacing w:after="120"/>
      </w:pPr>
      <w:r>
        <w:t xml:space="preserve">The </w:t>
      </w:r>
      <w:r w:rsidR="00CB48D4" w:rsidRPr="00CB48D4">
        <w:rPr>
          <w:b/>
          <w:bCs/>
        </w:rPr>
        <w:t>N</w:t>
      </w:r>
      <w:r w:rsidRPr="00CB48D4">
        <w:rPr>
          <w:b/>
          <w:bCs/>
        </w:rPr>
        <w:t>ame</w:t>
      </w:r>
      <w:r>
        <w:t xml:space="preserve"> field will </w:t>
      </w:r>
      <w:r w:rsidR="00647B90">
        <w:t>display</w:t>
      </w:r>
      <w:r>
        <w:t xml:space="preserve"> results after </w:t>
      </w:r>
      <w:r w:rsidR="00647B90">
        <w:t>you type</w:t>
      </w:r>
      <w:r>
        <w:t xml:space="preserve"> the first three characters</w:t>
      </w:r>
      <w:r w:rsidR="00647B90">
        <w:t xml:space="preserve">. </w:t>
      </w:r>
      <w:r>
        <w:t xml:space="preserve">Select </w:t>
      </w:r>
      <w:r w:rsidR="00647B90">
        <w:t>a result from the list</w:t>
      </w:r>
      <w:r>
        <w:t xml:space="preserve"> or type the full name before clicking </w:t>
      </w:r>
      <w:r w:rsidR="00A828CE" w:rsidRPr="00A828CE">
        <w:rPr>
          <w:b/>
          <w:bCs/>
        </w:rPr>
        <w:t>S</w:t>
      </w:r>
      <w:r w:rsidRPr="00A828CE">
        <w:rPr>
          <w:b/>
          <w:bCs/>
        </w:rPr>
        <w:t>earch</w:t>
      </w:r>
      <w:r>
        <w:t>.</w:t>
      </w:r>
    </w:p>
    <w:p w14:paraId="0AD2E40A" w14:textId="53B0B19D" w:rsidR="006459CA" w:rsidRDefault="00242EBC" w:rsidP="00242EBC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D6D2414" wp14:editId="574B8445">
                <wp:simplePos x="0" y="0"/>
                <wp:positionH relativeFrom="column">
                  <wp:posOffset>2945130</wp:posOffset>
                </wp:positionH>
                <wp:positionV relativeFrom="paragraph">
                  <wp:posOffset>514868</wp:posOffset>
                </wp:positionV>
                <wp:extent cx="466017" cy="226104"/>
                <wp:effectExtent l="0" t="0" r="10795" b="21590"/>
                <wp:wrapNone/>
                <wp:docPr id="2048668731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017" cy="226104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0F2CCFD7" id="Rectangle: Rounded Corners 7" o:spid="_x0000_s1026" style="position:absolute;margin-left:231.9pt;margin-top:40.55pt;width:36.7pt;height:17.8pt;z-index:2516705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" filled="f" strokecolor="#c00000" strokeweight="1.5pt">
                <v:stroke joinstyle="miter"/>
              </v:roundrect>
            </w:pict>
          </mc:Fallback>
        </mc:AlternateContent>
      </w:r>
      <w:r>
        <w:drawing>
          <wp:inline distT="0" distB="0" distL="0" distR="0" wp14:anchorId="6B329663" wp14:editId="05F3395D">
            <wp:extent cx="5029200" cy="769889"/>
            <wp:effectExtent l="19050" t="19050" r="19050" b="11430"/>
            <wp:docPr id="748493020" name="Picture 14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493020" name="Picture 14" descr="Graphical user interface, text, application&#10;&#10;AI-generated content may be incorrect.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7" b="-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69889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23DAC" w14:textId="0E332D6A" w:rsidR="001778A1" w:rsidRDefault="00642E37" w:rsidP="001778A1">
      <w:pPr>
        <w:pStyle w:val="ListParagraph"/>
      </w:pPr>
      <w:r>
        <w:t>The</w:t>
      </w:r>
      <w:r w:rsidR="001778A1">
        <w:t xml:space="preserve"> </w:t>
      </w:r>
      <w:r w:rsidRPr="002F0413">
        <w:rPr>
          <w:b/>
          <w:bCs/>
        </w:rPr>
        <w:t>L</w:t>
      </w:r>
      <w:r w:rsidR="001778A1" w:rsidRPr="002F0413">
        <w:rPr>
          <w:b/>
          <w:bCs/>
        </w:rPr>
        <w:t xml:space="preserve">ist of </w:t>
      </w:r>
      <w:r w:rsidRPr="002F0413">
        <w:rPr>
          <w:b/>
          <w:bCs/>
        </w:rPr>
        <w:t>I</w:t>
      </w:r>
      <w:r w:rsidR="001778A1" w:rsidRPr="002F0413">
        <w:rPr>
          <w:b/>
          <w:bCs/>
        </w:rPr>
        <w:t>ndividual(s)</w:t>
      </w:r>
      <w:r w:rsidR="001778A1">
        <w:t xml:space="preserve"> will appear. Click the </w:t>
      </w:r>
      <w:r w:rsidR="001778A1" w:rsidRPr="00AD76FB">
        <w:rPr>
          <w:b/>
          <w:bCs/>
        </w:rPr>
        <w:t>green person icon</w:t>
      </w:r>
      <w:r w:rsidR="006F0702">
        <w:t xml:space="preserve"> to select the </w:t>
      </w:r>
      <w:r w:rsidR="00E8484A">
        <w:t>appropriate person</w:t>
      </w:r>
      <w:r w:rsidR="006F0702">
        <w:t>.</w:t>
      </w:r>
    </w:p>
    <w:p w14:paraId="37369077" w14:textId="4CB57119" w:rsidR="00AD76FB" w:rsidRDefault="00AD76FB" w:rsidP="00AD76FB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9D7583C" wp14:editId="5820F824">
                <wp:simplePos x="0" y="0"/>
                <wp:positionH relativeFrom="column">
                  <wp:posOffset>954074</wp:posOffset>
                </wp:positionH>
                <wp:positionV relativeFrom="paragraph">
                  <wp:posOffset>424180</wp:posOffset>
                </wp:positionV>
                <wp:extent cx="148486" cy="140393"/>
                <wp:effectExtent l="0" t="0" r="23495" b="12065"/>
                <wp:wrapNone/>
                <wp:docPr id="787735099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86" cy="140393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382683FD" id="Rectangle: Rounded Corners 7" o:spid="_x0000_s1026" style="position:absolute;margin-left:75.1pt;margin-top:33.4pt;width:11.7pt;height:11.05pt;z-index:2516746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" filled="f" strokecolor="#c00000" strokeweight="1.5pt">
                <v:stroke joinstyle="miter"/>
              </v:roundrect>
            </w:pict>
          </mc:Fallback>
        </mc:AlternateContent>
      </w:r>
      <w:r>
        <w:drawing>
          <wp:inline distT="0" distB="0" distL="0" distR="0" wp14:anchorId="77726174" wp14:editId="44CB9A17">
            <wp:extent cx="5029200" cy="753924"/>
            <wp:effectExtent l="19050" t="19050" r="19050" b="27305"/>
            <wp:docPr id="2143326385" name="Picture 16" descr="A picture containing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326385" name="Picture 16" descr="A picture containing table&#10;&#10;AI-generated content may be incorrect.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5392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D67453" w14:textId="7AAAD387" w:rsidR="00AD76FB" w:rsidRDefault="004E01DF" w:rsidP="00AD76FB">
      <w:pPr>
        <w:pStyle w:val="ListParagraph"/>
      </w:pPr>
      <w:r>
        <w:lastRenderedPageBreak/>
        <w:t xml:space="preserve">The </w:t>
      </w:r>
      <w:r w:rsidR="00CC22A6">
        <w:t>person</w:t>
      </w:r>
      <w:r>
        <w:t xml:space="preserve"> </w:t>
      </w:r>
      <w:r w:rsidR="006C66EF">
        <w:t xml:space="preserve">you selected </w:t>
      </w:r>
      <w:r>
        <w:t xml:space="preserve">will </w:t>
      </w:r>
      <w:r w:rsidR="00CC22A6">
        <w:t xml:space="preserve">appear </w:t>
      </w:r>
      <w:r>
        <w:t xml:space="preserve">in </w:t>
      </w:r>
      <w:r w:rsidR="00CC22A6">
        <w:t>the</w:t>
      </w:r>
      <w:r>
        <w:t xml:space="preserve"> </w:t>
      </w:r>
      <w:r w:rsidRPr="002F0413">
        <w:rPr>
          <w:b/>
          <w:bCs/>
        </w:rPr>
        <w:t>Selected Individual(s)</w:t>
      </w:r>
      <w:r>
        <w:t xml:space="preserve"> list. </w:t>
      </w:r>
      <w:r w:rsidR="00C83B84">
        <w:t>I</w:t>
      </w:r>
      <w:r w:rsidR="005C1D53">
        <w:t xml:space="preserve">f </w:t>
      </w:r>
      <w:r w:rsidR="00CC22A6">
        <w:t>you are creating</w:t>
      </w:r>
      <w:r w:rsidR="00E777E4">
        <w:t xml:space="preserve"> a </w:t>
      </w:r>
      <w:r w:rsidR="00123B28">
        <w:t>multi-site</w:t>
      </w:r>
      <w:r w:rsidR="00C83B84">
        <w:t xml:space="preserve">, you can add </w:t>
      </w:r>
      <w:r w:rsidR="00AC2DA4">
        <w:t xml:space="preserve">more </w:t>
      </w:r>
      <w:r w:rsidR="00C83B84">
        <w:t>people</w:t>
      </w:r>
      <w:r w:rsidR="00E777E4">
        <w:t xml:space="preserve">. Once </w:t>
      </w:r>
      <w:r w:rsidR="00CC22A6">
        <w:t>your</w:t>
      </w:r>
      <w:r w:rsidR="00E777E4">
        <w:t xml:space="preserve"> list is complete, click </w:t>
      </w:r>
      <w:r w:rsidR="00E777E4" w:rsidRPr="004625DF">
        <w:rPr>
          <w:b/>
          <w:bCs/>
        </w:rPr>
        <w:t>Continue to Site Creation</w:t>
      </w:r>
      <w:r w:rsidR="00E777E4">
        <w:t>.</w:t>
      </w:r>
    </w:p>
    <w:p w14:paraId="3EF17C8F" w14:textId="3C9AB092" w:rsidR="004625DF" w:rsidRDefault="00B90726" w:rsidP="004625DF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61EAFF1" wp14:editId="483B25D1">
                <wp:simplePos x="0" y="0"/>
                <wp:positionH relativeFrom="column">
                  <wp:posOffset>4939334</wp:posOffset>
                </wp:positionH>
                <wp:positionV relativeFrom="paragraph">
                  <wp:posOffset>48895</wp:posOffset>
                </wp:positionV>
                <wp:extent cx="763325" cy="164283"/>
                <wp:effectExtent l="0" t="0" r="17780" b="26670"/>
                <wp:wrapNone/>
                <wp:docPr id="1178369624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325" cy="164283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7BE759A7" id="Rectangle: Rounded Corners 7" o:spid="_x0000_s1026" style="position:absolute;margin-left:388.9pt;margin-top:3.85pt;width:60.1pt;height:12.95pt;z-index:2516797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" filled="f" strokecolor="#c00000" strokeweight="1.5pt">
                <v:stroke joinstyle="miter"/>
              </v:roundrect>
            </w:pict>
          </mc:Fallback>
        </mc:AlternateContent>
      </w:r>
      <w:r>
        <w:drawing>
          <wp:inline distT="0" distB="0" distL="0" distR="0" wp14:anchorId="04DB1215" wp14:editId="5D2143E8">
            <wp:extent cx="4688171" cy="866775"/>
            <wp:effectExtent l="19050" t="19050" r="17780" b="9525"/>
            <wp:docPr id="1966058724" name="Picture 19" descr="Graphical user interface,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058724" name="Picture 19" descr="Graphical user interface, table&#10;&#10;AI-generated content may be incorrect.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61" r="-1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1" cy="867838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C5098" w14:textId="0AD34C3B" w:rsidR="00123B28" w:rsidRDefault="00487F9B" w:rsidP="00A13386">
      <w:pPr>
        <w:pStyle w:val="Note"/>
      </w:pPr>
      <w:r w:rsidRPr="00F23D62">
        <w:drawing>
          <wp:anchor distT="0" distB="0" distL="114300" distR="114300" simplePos="0" relativeHeight="251658253" behindDoc="0" locked="0" layoutInCell="1" allowOverlap="1" wp14:anchorId="66E5C217" wp14:editId="399122B6">
            <wp:simplePos x="0" y="0"/>
            <wp:positionH relativeFrom="column">
              <wp:posOffset>341630</wp:posOffset>
            </wp:positionH>
            <wp:positionV relativeFrom="paragraph">
              <wp:posOffset>184092</wp:posOffset>
            </wp:positionV>
            <wp:extent cx="457200" cy="466832"/>
            <wp:effectExtent l="0" t="0" r="0" b="9525"/>
            <wp:wrapNone/>
            <wp:docPr id="1330604081" name="Picture 1330604081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11ADC7C-FD6C-AF2D-B223-86683C09B4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611ADC7C-FD6C-AF2D-B223-86683C09B4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" t="7779" r="1193" b="20712"/>
                    <a:stretch/>
                  </pic:blipFill>
                  <pic:spPr>
                    <a:xfrm>
                      <a:off x="0" y="0"/>
                      <a:ext cx="457200" cy="466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8C9">
        <w:drawing>
          <wp:anchor distT="0" distB="0" distL="114300" distR="114300" simplePos="0" relativeHeight="251658252" behindDoc="0" locked="0" layoutInCell="1" allowOverlap="1" wp14:anchorId="60EC20BB" wp14:editId="3DC1F5E8">
            <wp:simplePos x="0" y="0"/>
            <wp:positionH relativeFrom="column">
              <wp:posOffset>2090362</wp:posOffset>
            </wp:positionH>
            <wp:positionV relativeFrom="paragraph">
              <wp:posOffset>537845</wp:posOffset>
            </wp:positionV>
            <wp:extent cx="198485" cy="186063"/>
            <wp:effectExtent l="0" t="0" r="0" b="4445"/>
            <wp:wrapNone/>
            <wp:docPr id="135634009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340091" name="Picture 1356340091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85" cy="186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946">
        <w:t xml:space="preserve">You may edit the </w:t>
      </w:r>
      <w:r w:rsidR="00E37946" w:rsidRPr="00054C68">
        <w:rPr>
          <w:b/>
          <w:bCs/>
        </w:rPr>
        <w:t xml:space="preserve">Move-In </w:t>
      </w:r>
      <w:r w:rsidR="007360C4">
        <w:rPr>
          <w:b/>
          <w:bCs/>
        </w:rPr>
        <w:t>d</w:t>
      </w:r>
      <w:r w:rsidR="00E37946" w:rsidRPr="00054C68">
        <w:rPr>
          <w:b/>
          <w:bCs/>
        </w:rPr>
        <w:t>ate</w:t>
      </w:r>
      <w:r w:rsidR="00B14EBD">
        <w:t xml:space="preserve"> at this point to reflect the indiv</w:t>
      </w:r>
      <w:r w:rsidR="0088639D">
        <w:t>i</w:t>
      </w:r>
      <w:r w:rsidR="00B14EBD">
        <w:t xml:space="preserve">dual’s </w:t>
      </w:r>
      <w:r w:rsidR="0088639D">
        <w:t xml:space="preserve">actual </w:t>
      </w:r>
      <w:r w:rsidR="00B14EBD">
        <w:t>mo</w:t>
      </w:r>
      <w:r w:rsidR="001168C9">
        <w:t xml:space="preserve">ve-in date. </w:t>
      </w:r>
      <w:r w:rsidR="0088639D">
        <w:t>To</w:t>
      </w:r>
      <w:r w:rsidR="00AF08E2">
        <w:t xml:space="preserve"> </w:t>
      </w:r>
      <w:r w:rsidR="00AF08E2" w:rsidRPr="005A5E23">
        <w:rPr>
          <w:b/>
          <w:bCs/>
        </w:rPr>
        <w:t>remove a person</w:t>
      </w:r>
      <w:r w:rsidR="00AF08E2">
        <w:t xml:space="preserve"> from the </w:t>
      </w:r>
      <w:r w:rsidR="002B4DD7" w:rsidRPr="00173447">
        <w:t>S</w:t>
      </w:r>
      <w:r w:rsidR="00AF08E2" w:rsidRPr="00173447">
        <w:t xml:space="preserve">elected </w:t>
      </w:r>
      <w:r w:rsidR="002B4DD7" w:rsidRPr="00173447">
        <w:t>I</w:t>
      </w:r>
      <w:r w:rsidR="00AF08E2" w:rsidRPr="00173447">
        <w:t>ndivi</w:t>
      </w:r>
      <w:r w:rsidR="00DF4BD4">
        <w:t>du</w:t>
      </w:r>
      <w:r w:rsidR="00AF08E2" w:rsidRPr="00173447">
        <w:t>al</w:t>
      </w:r>
      <w:r w:rsidR="00A13386" w:rsidRPr="00173447">
        <w:t>(</w:t>
      </w:r>
      <w:r w:rsidR="00AF08E2" w:rsidRPr="00173447">
        <w:t>s</w:t>
      </w:r>
      <w:r w:rsidR="00A13386" w:rsidRPr="00173447">
        <w:t>)</w:t>
      </w:r>
      <w:r w:rsidR="00AF08E2">
        <w:t xml:space="preserve"> list, click the </w:t>
      </w:r>
      <w:r w:rsidR="00AF08E2" w:rsidRPr="005A5E23">
        <w:rPr>
          <w:b/>
          <w:bCs/>
        </w:rPr>
        <w:t>red</w:t>
      </w:r>
      <w:r w:rsidR="00AF08E2">
        <w:t xml:space="preserve"> </w:t>
      </w:r>
      <w:r w:rsidR="00AF08E2" w:rsidRPr="000A7A84">
        <w:rPr>
          <w:b/>
          <w:bCs/>
        </w:rPr>
        <w:t>person</w:t>
      </w:r>
      <w:r w:rsidR="001168C9">
        <w:rPr>
          <w:b/>
          <w:bCs/>
        </w:rPr>
        <w:t xml:space="preserve"> </w:t>
      </w:r>
      <w:r w:rsidR="00AF08E2" w:rsidRPr="000A7A84">
        <w:rPr>
          <w:b/>
          <w:bCs/>
        </w:rPr>
        <w:t>icon</w:t>
      </w:r>
      <w:r w:rsidR="00AF08E2">
        <w:t xml:space="preserve"> (</w:t>
      </w:r>
      <w:r w:rsidR="00A13386">
        <w:t xml:space="preserve">    </w:t>
      </w:r>
      <w:r w:rsidR="00AF08E2">
        <w:t>)</w:t>
      </w:r>
      <w:r w:rsidR="00C921BB">
        <w:t>.</w:t>
      </w:r>
    </w:p>
    <w:p w14:paraId="24E36404" w14:textId="3653A2A7" w:rsidR="00BC704B" w:rsidRDefault="00C51B1D" w:rsidP="00BC704B">
      <w:pPr>
        <w:pStyle w:val="ListParagraph"/>
      </w:pPr>
      <w:r>
        <w:t>Most of the information on the next page will be locked</w:t>
      </w:r>
      <w:r w:rsidR="006357B6">
        <w:t>;</w:t>
      </w:r>
      <w:r>
        <w:t xml:space="preserve"> </w:t>
      </w:r>
      <w:r w:rsidR="00F7261C">
        <w:t xml:space="preserve">however, </w:t>
      </w:r>
      <w:r>
        <w:t>you</w:t>
      </w:r>
      <w:r w:rsidR="00766BD8">
        <w:t xml:space="preserve">’ll </w:t>
      </w:r>
      <w:r>
        <w:t xml:space="preserve">need to enter a </w:t>
      </w:r>
      <w:r w:rsidRPr="00F7261C">
        <w:rPr>
          <w:b/>
          <w:bCs/>
        </w:rPr>
        <w:t>Site Effective Date</w:t>
      </w:r>
      <w:r w:rsidR="000C5B27">
        <w:t xml:space="preserve">. The </w:t>
      </w:r>
      <w:r w:rsidR="000C5B27" w:rsidRPr="00173447">
        <w:t>Management County</w:t>
      </w:r>
      <w:r w:rsidR="000C5B27">
        <w:t xml:space="preserve"> </w:t>
      </w:r>
      <w:r w:rsidR="006357B6">
        <w:t xml:space="preserve">will </w:t>
      </w:r>
      <w:r w:rsidR="00173447">
        <w:t xml:space="preserve">automatically </w:t>
      </w:r>
      <w:r w:rsidR="006357B6">
        <w:t>default</w:t>
      </w:r>
      <w:r w:rsidR="000C5B27">
        <w:t xml:space="preserve"> </w:t>
      </w:r>
      <w:r w:rsidR="00B85791">
        <w:t>to</w:t>
      </w:r>
      <w:r w:rsidR="000C5B27">
        <w:t xml:space="preserve"> </w:t>
      </w:r>
      <w:r w:rsidR="00B85791">
        <w:t xml:space="preserve">the </w:t>
      </w:r>
      <w:r w:rsidR="00CB28AC">
        <w:t>selected</w:t>
      </w:r>
      <w:r w:rsidR="00B85791">
        <w:t xml:space="preserve"> person’s county.</w:t>
      </w:r>
      <w:r w:rsidR="00D96D63">
        <w:t xml:space="preserve"> </w:t>
      </w:r>
      <w:r w:rsidR="00251154">
        <w:t xml:space="preserve">When </w:t>
      </w:r>
      <w:r w:rsidR="00173447">
        <w:t xml:space="preserve">you’re </w:t>
      </w:r>
      <w:r w:rsidR="00B85791">
        <w:t xml:space="preserve">finished, click </w:t>
      </w:r>
      <w:r w:rsidR="00B85791" w:rsidRPr="00F7261C">
        <w:rPr>
          <w:b/>
          <w:bCs/>
        </w:rPr>
        <w:t>Create Site</w:t>
      </w:r>
      <w:r w:rsidR="00F7261C">
        <w:t>.</w:t>
      </w:r>
    </w:p>
    <w:p w14:paraId="55B96FC3" w14:textId="3A94682A" w:rsidR="00F7261C" w:rsidRDefault="0074273D" w:rsidP="00F7261C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5F99CB2" wp14:editId="7E424B47">
                <wp:simplePos x="0" y="0"/>
                <wp:positionH relativeFrom="column">
                  <wp:posOffset>3042920</wp:posOffset>
                </wp:positionH>
                <wp:positionV relativeFrom="paragraph">
                  <wp:posOffset>1228394</wp:posOffset>
                </wp:positionV>
                <wp:extent cx="419100" cy="168910"/>
                <wp:effectExtent l="0" t="0" r="19050" b="21590"/>
                <wp:wrapNone/>
                <wp:docPr id="588813773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6891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4BF1D553" id="Rectangle: Rounded Corners 7" o:spid="_x0000_s1026" style="position:absolute;margin-left:239.6pt;margin-top:96.7pt;width:33pt;height:13.3pt;z-index:2516817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" filled="f" strokecolor="#c00000" strokeweight="1.5pt">
                <v:stroke joinstyle="miter"/>
              </v:roundrect>
            </w:pict>
          </mc:Fallback>
        </mc:AlternateContent>
      </w:r>
      <w:r w:rsidR="00934022"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7C67DD2" wp14:editId="6A6CF244">
                <wp:simplePos x="0" y="0"/>
                <wp:positionH relativeFrom="column">
                  <wp:posOffset>2322830</wp:posOffset>
                </wp:positionH>
                <wp:positionV relativeFrom="paragraph">
                  <wp:posOffset>70221</wp:posOffset>
                </wp:positionV>
                <wp:extent cx="1087984" cy="225665"/>
                <wp:effectExtent l="0" t="0" r="17145" b="22225"/>
                <wp:wrapNone/>
                <wp:docPr id="1078367409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984" cy="22566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635D0570" id="Rectangle: Rounded Corners 7" o:spid="_x0000_s1026" style="position:absolute;margin-left:182.9pt;margin-top:5.55pt;width:85.65pt;height:17.75pt;z-index:2516838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" filled="f" strokecolor="#c00000" strokeweight="1.5pt">
                <v:stroke joinstyle="miter"/>
              </v:roundrect>
            </w:pict>
          </mc:Fallback>
        </mc:AlternateContent>
      </w:r>
      <w:r w:rsidR="00251154">
        <w:drawing>
          <wp:inline distT="0" distB="0" distL="0" distR="0" wp14:anchorId="63915367" wp14:editId="3FF4CA4A">
            <wp:extent cx="4571300" cy="1436039"/>
            <wp:effectExtent l="19050" t="19050" r="20320" b="12065"/>
            <wp:docPr id="1048232846" name="Picture 20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232846" name="Picture 20" descr="Graphical user interface, text, application&#10;&#10;AI-generated content may be incorrect.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3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436259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F1813" w14:textId="03344833" w:rsidR="005E3982" w:rsidRDefault="00146BEB" w:rsidP="000C5DB5">
      <w:pPr>
        <w:pStyle w:val="ListParagraph"/>
      </w:pPr>
      <w:r>
        <w:t>If need</w:t>
      </w:r>
      <w:r w:rsidR="00FF4F69">
        <w:t xml:space="preserve">ed, click </w:t>
      </w:r>
      <w:r w:rsidR="00FF4F69" w:rsidRPr="00E30E05">
        <w:rPr>
          <w:b/>
          <w:bCs/>
        </w:rPr>
        <w:t>Add Associated County</w:t>
      </w:r>
      <w:r w:rsidR="00FF4F69">
        <w:t xml:space="preserve">. This will </w:t>
      </w:r>
      <w:r w:rsidR="00D06F1C">
        <w:t>display additional</w:t>
      </w:r>
      <w:r w:rsidR="00FF4F69">
        <w:t xml:space="preserve"> </w:t>
      </w:r>
      <w:r w:rsidR="008B5981">
        <w:t xml:space="preserve">fields </w:t>
      </w:r>
      <w:r w:rsidR="003A7E47">
        <w:t xml:space="preserve">where you can </w:t>
      </w:r>
      <w:r w:rsidR="00D06F1C">
        <w:t>enter a</w:t>
      </w:r>
      <w:r w:rsidR="008B5981">
        <w:t xml:space="preserve"> county. When </w:t>
      </w:r>
      <w:r w:rsidR="003A7E47">
        <w:t xml:space="preserve">you’re </w:t>
      </w:r>
      <w:r w:rsidR="001D2B0C">
        <w:t>finished</w:t>
      </w:r>
      <w:r w:rsidR="008B5981">
        <w:t xml:space="preserve">, click the </w:t>
      </w:r>
      <w:r w:rsidR="008B5981" w:rsidRPr="00E30E05">
        <w:rPr>
          <w:b/>
          <w:bCs/>
        </w:rPr>
        <w:t>Save</w:t>
      </w:r>
      <w:r w:rsidR="008B5981">
        <w:t xml:space="preserve"> </w:t>
      </w:r>
      <w:r w:rsidR="008B5981" w:rsidRPr="001D2B0C">
        <w:rPr>
          <w:b/>
          <w:bCs/>
        </w:rPr>
        <w:t>icon</w:t>
      </w:r>
      <w:r w:rsidR="008B5981">
        <w:t>.</w:t>
      </w:r>
    </w:p>
    <w:p w14:paraId="415EFAA4" w14:textId="64DAA350" w:rsidR="008B5981" w:rsidRDefault="00934022" w:rsidP="008B5981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2BE78D9" wp14:editId="531B20FC">
                <wp:simplePos x="0" y="0"/>
                <wp:positionH relativeFrom="column">
                  <wp:posOffset>1138251</wp:posOffset>
                </wp:positionH>
                <wp:positionV relativeFrom="paragraph">
                  <wp:posOffset>45085</wp:posOffset>
                </wp:positionV>
                <wp:extent cx="825747" cy="169736"/>
                <wp:effectExtent l="0" t="0" r="12700" b="20955"/>
                <wp:wrapNone/>
                <wp:docPr id="930246856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747" cy="169736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5435DDEE" id="Rectangle: Rounded Corners 7" o:spid="_x0000_s1026" style="position:absolute;margin-left:89.65pt;margin-top:3.55pt;width:65pt;height:13.35pt;z-index:2516858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" filled="f" strokecolor="#c00000" strokeweight="1.5pt">
                <v:stroke joinstyle="miter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235CEAE" wp14:editId="32B82056">
                <wp:simplePos x="0" y="0"/>
                <wp:positionH relativeFrom="column">
                  <wp:posOffset>5053648</wp:posOffset>
                </wp:positionH>
                <wp:positionV relativeFrom="paragraph">
                  <wp:posOffset>407670</wp:posOffset>
                </wp:positionV>
                <wp:extent cx="146685" cy="139700"/>
                <wp:effectExtent l="0" t="0" r="24765" b="12700"/>
                <wp:wrapNone/>
                <wp:docPr id="308970798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" cy="1397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21CDAE05" id="Rectangle: Rounded Corners 7" o:spid="_x0000_s1026" style="position:absolute;margin-left:397.95pt;margin-top:32.1pt;width:11.55pt;height:11pt;z-index:2516879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" filled="f" strokecolor="#c00000" strokeweight="1.5pt">
                <v:stroke joinstyle="miter"/>
              </v:roundrect>
            </w:pict>
          </mc:Fallback>
        </mc:AlternateContent>
      </w:r>
      <w:r w:rsidR="001006F0">
        <w:drawing>
          <wp:inline distT="0" distB="0" distL="0" distR="0" wp14:anchorId="11687D81" wp14:editId="1AF856AD">
            <wp:extent cx="4655618" cy="650875"/>
            <wp:effectExtent l="19050" t="19050" r="12065" b="15875"/>
            <wp:docPr id="479370127" name="Picture 23" descr="Graphical user interface, application, Tea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370127" name="Picture 23" descr="Graphical user interface, application, Teams&#10;&#10;AI-generated content may be incorrect.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19" t="-2507" r="-927" b="-1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081" cy="652897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E968CA" w14:textId="417625E0" w:rsidR="003E11C8" w:rsidRDefault="0024596F" w:rsidP="003E11C8">
      <w:pPr>
        <w:pStyle w:val="Note"/>
      </w:pPr>
      <w:r w:rsidRPr="00F23D62">
        <w:drawing>
          <wp:anchor distT="0" distB="0" distL="114300" distR="114300" simplePos="0" relativeHeight="251658259" behindDoc="0" locked="0" layoutInCell="1" allowOverlap="1" wp14:anchorId="35C44A4B" wp14:editId="3FCAAA61">
            <wp:simplePos x="0" y="0"/>
            <wp:positionH relativeFrom="column">
              <wp:posOffset>361950</wp:posOffset>
            </wp:positionH>
            <wp:positionV relativeFrom="paragraph">
              <wp:posOffset>63831</wp:posOffset>
            </wp:positionV>
            <wp:extent cx="457200" cy="466832"/>
            <wp:effectExtent l="0" t="0" r="0" b="9525"/>
            <wp:wrapNone/>
            <wp:docPr id="734250357" name="Picture 734250357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11ADC7C-FD6C-AF2D-B223-86683C09B4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611ADC7C-FD6C-AF2D-B223-86683C09B4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" t="7779" r="1193" b="20712"/>
                    <a:stretch/>
                  </pic:blipFill>
                  <pic:spPr>
                    <a:xfrm>
                      <a:off x="0" y="0"/>
                      <a:ext cx="457200" cy="466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120">
        <w:t>The</w:t>
      </w:r>
      <w:r w:rsidR="003E11C8">
        <w:t xml:space="preserve"> </w:t>
      </w:r>
      <w:r w:rsidR="003E11C8" w:rsidRPr="002F0413">
        <w:rPr>
          <w:b/>
          <w:bCs/>
        </w:rPr>
        <w:t>Site Summary</w:t>
      </w:r>
      <w:r w:rsidR="003E11C8">
        <w:t xml:space="preserve"> page</w:t>
      </w:r>
      <w:r w:rsidR="00401120">
        <w:t xml:space="preserve"> has two tabs</w:t>
      </w:r>
      <w:r w:rsidR="001E18CA">
        <w:t>:</w:t>
      </w:r>
      <w:r w:rsidR="00174C23">
        <w:t xml:space="preserve"> </w:t>
      </w:r>
      <w:r w:rsidR="00174C23" w:rsidRPr="001E18CA">
        <w:rPr>
          <w:b/>
          <w:bCs/>
        </w:rPr>
        <w:t>Active Items</w:t>
      </w:r>
      <w:r w:rsidR="00174C23">
        <w:t xml:space="preserve"> and </w:t>
      </w:r>
      <w:r w:rsidR="00174C23" w:rsidRPr="001E18CA">
        <w:rPr>
          <w:b/>
          <w:bCs/>
        </w:rPr>
        <w:t>History</w:t>
      </w:r>
      <w:r w:rsidR="00174C23">
        <w:t xml:space="preserve">. </w:t>
      </w:r>
      <w:r w:rsidR="002C286D">
        <w:t>C</w:t>
      </w:r>
      <w:r w:rsidR="00174C23">
        <w:t xml:space="preserve">lick the </w:t>
      </w:r>
      <w:r w:rsidR="00174C23" w:rsidRPr="0024596F">
        <w:rPr>
          <w:b/>
          <w:bCs/>
        </w:rPr>
        <w:t>History</w:t>
      </w:r>
      <w:r w:rsidR="00174C23">
        <w:t xml:space="preserve"> tab</w:t>
      </w:r>
      <w:r w:rsidR="00D8426D">
        <w:t xml:space="preserve"> to view</w:t>
      </w:r>
      <w:r w:rsidR="00174C23">
        <w:t xml:space="preserve"> all previous</w:t>
      </w:r>
      <w:r w:rsidR="00D8426D">
        <w:t>ly</w:t>
      </w:r>
      <w:r w:rsidR="00174C23">
        <w:t xml:space="preserve"> </w:t>
      </w:r>
      <w:r w:rsidR="00D8426D">
        <w:t>associated individuals</w:t>
      </w:r>
      <w:r w:rsidR="0046124F">
        <w:t xml:space="preserve"> and</w:t>
      </w:r>
      <w:r>
        <w:t xml:space="preserve"> counties </w:t>
      </w:r>
      <w:r w:rsidR="0046124F">
        <w:t>for</w:t>
      </w:r>
      <w:r>
        <w:t xml:space="preserve"> that site.</w:t>
      </w:r>
    </w:p>
    <w:p w14:paraId="2F8E6C15" w14:textId="29F5DD22" w:rsidR="00E30E05" w:rsidRDefault="002F5BB1" w:rsidP="0074273D">
      <w:pPr>
        <w:pStyle w:val="Heading1"/>
        <w:pageBreakBefore/>
      </w:pPr>
      <w:bookmarkStart w:id="12" w:name="_Toc218671192"/>
      <w:r>
        <w:lastRenderedPageBreak/>
        <w:t>Individual Summary</w:t>
      </w:r>
      <w:bookmarkEnd w:id="12"/>
    </w:p>
    <w:p w14:paraId="36BB1511" w14:textId="765D6422" w:rsidR="00B01DBE" w:rsidRPr="00B01DBE" w:rsidRDefault="00B01DBE" w:rsidP="00B01DBE">
      <w:r>
        <w:t xml:space="preserve">Navigate to a Site Summary page using the </w:t>
      </w:r>
      <w:hyperlink w:anchor="_Searching" w:history="1">
        <w:r w:rsidRPr="006D0403">
          <w:rPr>
            <w:rStyle w:val="Hyperlink"/>
          </w:rPr>
          <w:t>Search</w:t>
        </w:r>
      </w:hyperlink>
      <w:r>
        <w:t xml:space="preserve"> tool on the homepage.</w:t>
      </w:r>
    </w:p>
    <w:p w14:paraId="38A6F2D9" w14:textId="54F59F42" w:rsidR="002F5BB1" w:rsidRDefault="00C82089" w:rsidP="001B2F8C">
      <w:pPr>
        <w:pStyle w:val="ListParagraph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58319" behindDoc="0" locked="0" layoutInCell="1" allowOverlap="1" wp14:anchorId="6B0AC1B5" wp14:editId="5202AB7E">
            <wp:simplePos x="0" y="0"/>
            <wp:positionH relativeFrom="column">
              <wp:posOffset>1547826</wp:posOffset>
            </wp:positionH>
            <wp:positionV relativeFrom="paragraph">
              <wp:posOffset>249555</wp:posOffset>
            </wp:positionV>
            <wp:extent cx="179579" cy="183523"/>
            <wp:effectExtent l="0" t="0" r="0" b="6985"/>
            <wp:wrapNone/>
            <wp:docPr id="4329274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082147" name="Picture 441082147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79" cy="183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DB9">
        <w:t xml:space="preserve">On the </w:t>
      </w:r>
      <w:r w:rsidR="00780390" w:rsidRPr="002F0413">
        <w:rPr>
          <w:b/>
          <w:bCs/>
        </w:rPr>
        <w:t xml:space="preserve">Site Summary </w:t>
      </w:r>
      <w:r w:rsidR="00780390">
        <w:t xml:space="preserve">page, you can </w:t>
      </w:r>
      <w:r>
        <w:t xml:space="preserve">either </w:t>
      </w:r>
      <w:r w:rsidR="00780390">
        <w:t xml:space="preserve">click on the person’s </w:t>
      </w:r>
      <w:r w:rsidR="00780390" w:rsidRPr="003E11C8">
        <w:rPr>
          <w:b/>
          <w:bCs/>
        </w:rPr>
        <w:t xml:space="preserve">DODD number </w:t>
      </w:r>
      <w:r w:rsidR="00780390">
        <w:t xml:space="preserve">or </w:t>
      </w:r>
      <w:r w:rsidR="00EC7DE9">
        <w:t>use the</w:t>
      </w:r>
      <w:r w:rsidR="005B2033">
        <w:t xml:space="preserve"> </w:t>
      </w:r>
      <w:r w:rsidR="005B2033" w:rsidRPr="00C82089">
        <w:rPr>
          <w:b/>
          <w:bCs/>
        </w:rPr>
        <w:t>menu button</w:t>
      </w:r>
      <w:r>
        <w:t xml:space="preserve"> (   )</w:t>
      </w:r>
      <w:r w:rsidR="005B2033">
        <w:t xml:space="preserve"> </w:t>
      </w:r>
      <w:r w:rsidR="00D71580">
        <w:t>in</w:t>
      </w:r>
      <w:r w:rsidR="005B2033">
        <w:t xml:space="preserve"> the top-left</w:t>
      </w:r>
      <w:r w:rsidR="000B7FC5">
        <w:t xml:space="preserve"> </w:t>
      </w:r>
      <w:r w:rsidR="00D71580">
        <w:t>corner to</w:t>
      </w:r>
      <w:r w:rsidR="003E11C8">
        <w:t xml:space="preserve"> select </w:t>
      </w:r>
      <w:r w:rsidR="003E11C8" w:rsidRPr="0024596F">
        <w:rPr>
          <w:b/>
          <w:bCs/>
        </w:rPr>
        <w:t>Individual Summary</w:t>
      </w:r>
      <w:r w:rsidR="003E11C8">
        <w:t>.</w:t>
      </w:r>
    </w:p>
    <w:p w14:paraId="1E831270" w14:textId="4468B4CE" w:rsidR="00A35EC5" w:rsidRDefault="009416C0" w:rsidP="00A35EC5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10DF8464" wp14:editId="1B9C211B">
                <wp:simplePos x="0" y="0"/>
                <wp:positionH relativeFrom="column">
                  <wp:posOffset>2712085</wp:posOffset>
                </wp:positionH>
                <wp:positionV relativeFrom="paragraph">
                  <wp:posOffset>400685</wp:posOffset>
                </wp:positionV>
                <wp:extent cx="572770" cy="176530"/>
                <wp:effectExtent l="0" t="0" r="17780" b="13970"/>
                <wp:wrapNone/>
                <wp:docPr id="310916113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70" cy="17653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657CD68A" id="Rectangle: Rounded Corners 7" o:spid="_x0000_s1026" style="position:absolute;margin-left:213.55pt;margin-top:31.55pt;width:45.1pt;height:13.9pt;z-index:2516920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" filled="f" strokecolor="#c00000" strokeweight="1.5pt">
                <v:stroke joinstyle="miter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23963F41" wp14:editId="7FED0E0F">
                <wp:simplePos x="0" y="0"/>
                <wp:positionH relativeFrom="column">
                  <wp:posOffset>4246245</wp:posOffset>
                </wp:positionH>
                <wp:positionV relativeFrom="paragraph">
                  <wp:posOffset>400685</wp:posOffset>
                </wp:positionV>
                <wp:extent cx="875030" cy="169545"/>
                <wp:effectExtent l="0" t="0" r="20320" b="20955"/>
                <wp:wrapNone/>
                <wp:docPr id="1845351624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030" cy="16954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184FF470" id="Rectangle: Rounded Corners 7" o:spid="_x0000_s1026" style="position:absolute;margin-left:334.35pt;margin-top:31.55pt;width:68.9pt;height:13.35pt;z-index:2516940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" filled="f" strokecolor="#c00000" strokeweight="1.5pt">
                <v:stroke joinstyle="miter"/>
              </v:roundrect>
            </w:pict>
          </mc:Fallback>
        </mc:AlternateContent>
      </w:r>
      <w:r w:rsidR="006C2603">
        <w:drawing>
          <wp:inline distT="0" distB="0" distL="0" distR="0" wp14:anchorId="7FFA983F" wp14:editId="75535045">
            <wp:extent cx="2672846" cy="612648"/>
            <wp:effectExtent l="19050" t="19050" r="13335" b="16510"/>
            <wp:docPr id="173919391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193910" name="Picture 1739193910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846" cy="61264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1EB7">
        <w:drawing>
          <wp:inline distT="0" distB="0" distL="0" distR="0" wp14:anchorId="415E5708" wp14:editId="00F19497">
            <wp:extent cx="1122782" cy="612648"/>
            <wp:effectExtent l="19050" t="19050" r="20320" b="16510"/>
            <wp:docPr id="745151718" name="Picture 25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151718" name="Picture 25" descr="Graphical user interface, application&#10;&#10;AI-generated content may be incorrect.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40" b="38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782" cy="612648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4C927" w14:textId="24287535" w:rsidR="00417D2E" w:rsidRDefault="003E0C81" w:rsidP="00417D2E">
      <w:pPr>
        <w:pStyle w:val="ListParagraph"/>
      </w:pPr>
      <w:r>
        <w:t xml:space="preserve">The </w:t>
      </w:r>
      <w:r w:rsidRPr="002F0413">
        <w:rPr>
          <w:b/>
          <w:bCs/>
        </w:rPr>
        <w:t>Individual Summary</w:t>
      </w:r>
      <w:r>
        <w:t xml:space="preserve"> page </w:t>
      </w:r>
      <w:r w:rsidR="00FB7BB4">
        <w:t>displays</w:t>
      </w:r>
      <w:r w:rsidR="00456231">
        <w:t xml:space="preserve"> </w:t>
      </w:r>
      <w:r w:rsidR="007A6305">
        <w:t>details</w:t>
      </w:r>
      <w:r w:rsidR="00456231">
        <w:t xml:space="preserve"> about the individual, site, common law</w:t>
      </w:r>
      <w:r w:rsidR="007E07D2">
        <w:t>, provider rate, budget, and site history</w:t>
      </w:r>
      <w:r w:rsidR="00A93500">
        <w:t xml:space="preserve">. </w:t>
      </w:r>
      <w:r w:rsidR="00B348B7">
        <w:t xml:space="preserve">Near the top of the page, </w:t>
      </w:r>
      <w:r w:rsidR="00873A3D">
        <w:t>you’ll find</w:t>
      </w:r>
      <w:r w:rsidR="00B348B7">
        <w:t xml:space="preserve"> tabs for</w:t>
      </w:r>
      <w:r w:rsidR="005E6E06">
        <w:t xml:space="preserve"> </w:t>
      </w:r>
      <w:r w:rsidR="005E6E06" w:rsidRPr="002C286D">
        <w:rPr>
          <w:b/>
          <w:bCs/>
        </w:rPr>
        <w:t>Active Items</w:t>
      </w:r>
      <w:r w:rsidR="005E6E06">
        <w:t xml:space="preserve"> and </w:t>
      </w:r>
      <w:r w:rsidR="005E6E06" w:rsidRPr="002C286D">
        <w:rPr>
          <w:b/>
          <w:bCs/>
        </w:rPr>
        <w:t>History</w:t>
      </w:r>
      <w:r w:rsidR="009A515A" w:rsidRPr="009A515A">
        <w:t>.</w:t>
      </w:r>
      <w:r w:rsidR="009A515A">
        <w:rPr>
          <w:b/>
          <w:bCs/>
        </w:rPr>
        <w:t xml:space="preserve"> </w:t>
      </w:r>
      <w:r w:rsidR="005E6E06">
        <w:t xml:space="preserve">Use these </w:t>
      </w:r>
      <w:r w:rsidR="009A515A">
        <w:t xml:space="preserve">tabs </w:t>
      </w:r>
      <w:r w:rsidR="005E6E06">
        <w:t>to view both</w:t>
      </w:r>
      <w:r w:rsidR="00CB44DC">
        <w:t xml:space="preserve"> current and historical</w:t>
      </w:r>
      <w:r w:rsidR="005E6E06">
        <w:t xml:space="preserve"> information.</w:t>
      </w:r>
    </w:p>
    <w:p w14:paraId="66FCF26D" w14:textId="2AFA5989" w:rsidR="005E6E06" w:rsidRDefault="005E6E06" w:rsidP="005E6E06">
      <w:pPr>
        <w:pStyle w:val="Picture"/>
      </w:pPr>
      <w:r>
        <w:drawing>
          <wp:inline distT="0" distB="0" distL="0" distR="0" wp14:anchorId="6149ABD1" wp14:editId="3CEF1988">
            <wp:extent cx="1828800" cy="250930"/>
            <wp:effectExtent l="19050" t="19050" r="19050" b="15875"/>
            <wp:docPr id="213328375" name="Picture 26" descr="Ic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28375" name="Picture 26" descr="Icon&#10;&#10;AI-generated content may be incorrect.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09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A147B9" w14:textId="5FF0FD35" w:rsidR="00007245" w:rsidRDefault="00257F18" w:rsidP="003B6846">
      <w:pPr>
        <w:pStyle w:val="Heading2"/>
      </w:pPr>
      <w:bookmarkStart w:id="13" w:name="_Toc218671193"/>
      <w:r>
        <w:t xml:space="preserve">Adding </w:t>
      </w:r>
      <w:r w:rsidR="003B6846">
        <w:t>Add-Ons</w:t>
      </w:r>
      <w:bookmarkEnd w:id="13"/>
    </w:p>
    <w:p w14:paraId="5F9488AF" w14:textId="0C81A63B" w:rsidR="008563F7" w:rsidRDefault="00257F18" w:rsidP="001B2F8C">
      <w:pPr>
        <w:pStyle w:val="ListParagraph"/>
        <w:numPr>
          <w:ilvl w:val="0"/>
          <w:numId w:val="17"/>
        </w:numPr>
      </w:pPr>
      <w:r>
        <w:t xml:space="preserve">Scroll down to the </w:t>
      </w:r>
      <w:r w:rsidRPr="00072ABC">
        <w:rPr>
          <w:b/>
          <w:bCs/>
        </w:rPr>
        <w:t>Add-Ons</w:t>
      </w:r>
      <w:r>
        <w:t xml:space="preserve"> section under the active tab</w:t>
      </w:r>
      <w:r w:rsidR="00072ABC">
        <w:t>.</w:t>
      </w:r>
      <w:r w:rsidR="0060485E">
        <w:t xml:space="preserve"> </w:t>
      </w:r>
      <w:r w:rsidR="00072ABC">
        <w:t>T</w:t>
      </w:r>
      <w:r w:rsidR="0060485E">
        <w:t>hen</w:t>
      </w:r>
      <w:r w:rsidR="00072ABC">
        <w:t>,</w:t>
      </w:r>
      <w:r w:rsidR="0060485E">
        <w:t xml:space="preserve"> select an </w:t>
      </w:r>
      <w:r w:rsidR="0060485E" w:rsidRPr="002F0413">
        <w:rPr>
          <w:b/>
          <w:bCs/>
        </w:rPr>
        <w:t>Add-On</w:t>
      </w:r>
      <w:r w:rsidR="0060485E">
        <w:t xml:space="preserve"> from the dropdown, </w:t>
      </w:r>
      <w:r w:rsidR="008563F7">
        <w:t xml:space="preserve">enter a </w:t>
      </w:r>
      <w:r w:rsidR="008563F7" w:rsidRPr="0042241C">
        <w:rPr>
          <w:b/>
          <w:bCs/>
        </w:rPr>
        <w:t>start</w:t>
      </w:r>
      <w:r w:rsidR="0042241C" w:rsidRPr="0042241C">
        <w:rPr>
          <w:b/>
          <w:bCs/>
        </w:rPr>
        <w:t xml:space="preserve"> date</w:t>
      </w:r>
      <w:r w:rsidR="00C24FAC">
        <w:t xml:space="preserve"> and</w:t>
      </w:r>
      <w:r w:rsidR="00287258">
        <w:t xml:space="preserve"> </w:t>
      </w:r>
      <w:r w:rsidR="008563F7" w:rsidRPr="0042241C">
        <w:rPr>
          <w:b/>
          <w:bCs/>
        </w:rPr>
        <w:t>end date</w:t>
      </w:r>
      <w:r w:rsidR="008563F7">
        <w:t xml:space="preserve">, </w:t>
      </w:r>
      <w:r w:rsidR="00C24FAC">
        <w:t>then</w:t>
      </w:r>
      <w:r w:rsidR="00072ABC">
        <w:t xml:space="preserve"> </w:t>
      </w:r>
      <w:r w:rsidR="008563F7">
        <w:t xml:space="preserve">click </w:t>
      </w:r>
      <w:r w:rsidR="008563F7" w:rsidRPr="004F5E19">
        <w:rPr>
          <w:b/>
          <w:bCs/>
        </w:rPr>
        <w:t>Add</w:t>
      </w:r>
      <w:r w:rsidR="008563F7">
        <w:t xml:space="preserve">. </w:t>
      </w:r>
    </w:p>
    <w:p w14:paraId="09F20F4A" w14:textId="765ED028" w:rsidR="003B6846" w:rsidRDefault="002A41F6" w:rsidP="008563F7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314" behindDoc="0" locked="0" layoutInCell="1" allowOverlap="1" wp14:anchorId="2F32051F" wp14:editId="43D1839A">
                <wp:simplePos x="0" y="0"/>
                <wp:positionH relativeFrom="column">
                  <wp:posOffset>4298646</wp:posOffset>
                </wp:positionH>
                <wp:positionV relativeFrom="paragraph">
                  <wp:posOffset>306070</wp:posOffset>
                </wp:positionV>
                <wp:extent cx="377190" cy="175260"/>
                <wp:effectExtent l="0" t="0" r="22860" b="15240"/>
                <wp:wrapNone/>
                <wp:docPr id="395704132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" cy="1752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6E99FB01" id="Rectangle: Rounded Corners 7" o:spid="_x0000_s1026" style="position:absolute;margin-left:338.5pt;margin-top:24.1pt;width:29.7pt;height:13.8pt;z-index:2517995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" filled="f" strokecolor="#c00000" strokeweight="1.5pt">
                <v:stroke joinstyle="miter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320" behindDoc="0" locked="0" layoutInCell="1" allowOverlap="1" wp14:anchorId="14873E6C" wp14:editId="66789973">
                <wp:simplePos x="0" y="0"/>
                <wp:positionH relativeFrom="column">
                  <wp:posOffset>1013460</wp:posOffset>
                </wp:positionH>
                <wp:positionV relativeFrom="paragraph">
                  <wp:posOffset>235585</wp:posOffset>
                </wp:positionV>
                <wp:extent cx="1590040" cy="262255"/>
                <wp:effectExtent l="0" t="0" r="10160" b="23495"/>
                <wp:wrapNone/>
                <wp:docPr id="1043928088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040" cy="26225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9612E3" w14:textId="3C4C596A" w:rsidR="002A41F6" w:rsidRDefault="002A41F6" w:rsidP="002A41F6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873E6C" id="Rectangle: Rounded Corners 7" o:spid="_x0000_s1026" style="position:absolute;left:0;text-align:left;margin-left:79.8pt;margin-top:18.55pt;width:125.2pt;height:20.65pt;z-index:25165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" filled="f" strokecolor="#c00000" strokeweight="1.5pt">
                <v:stroke joinstyle="miter"/>
                <v:textbox>
                  <w:txbxContent>
                    <w:p w14:paraId="049612E3" w14:textId="3C4C596A" w:rsidR="002A41F6" w:rsidRDefault="002A41F6" w:rsidP="002A41F6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321" behindDoc="0" locked="0" layoutInCell="1" allowOverlap="1" wp14:anchorId="5605B5F2" wp14:editId="0CBE837F">
                <wp:simplePos x="0" y="0"/>
                <wp:positionH relativeFrom="column">
                  <wp:posOffset>2651760</wp:posOffset>
                </wp:positionH>
                <wp:positionV relativeFrom="paragraph">
                  <wp:posOffset>240361</wp:posOffset>
                </wp:positionV>
                <wp:extent cx="795020" cy="256540"/>
                <wp:effectExtent l="0" t="0" r="24130" b="10160"/>
                <wp:wrapNone/>
                <wp:docPr id="1692207238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25654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1BB07659" id="Rectangle: Rounded Corners 7" o:spid="_x0000_s1026" style="position:absolute;margin-left:208.8pt;margin-top:18.95pt;width:62.6pt;height:20.2pt;z-index:2518138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" filled="f" strokecolor="#c00000" strokeweight="1.5pt">
                <v:stroke joinstyle="miter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322" behindDoc="0" locked="0" layoutInCell="1" allowOverlap="1" wp14:anchorId="01BFB511" wp14:editId="2E648F2F">
                <wp:simplePos x="0" y="0"/>
                <wp:positionH relativeFrom="column">
                  <wp:posOffset>3470910</wp:posOffset>
                </wp:positionH>
                <wp:positionV relativeFrom="paragraph">
                  <wp:posOffset>240996</wp:posOffset>
                </wp:positionV>
                <wp:extent cx="795130" cy="257104"/>
                <wp:effectExtent l="0" t="0" r="24130" b="10160"/>
                <wp:wrapNone/>
                <wp:docPr id="29350008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130" cy="257104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427C32B4" id="Rectangle: Rounded Corners 7" o:spid="_x0000_s1026" style="position:absolute;margin-left:273.3pt;margin-top:19pt;width:62.6pt;height:20.25pt;z-index:2518159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" filled="f" strokecolor="#c00000" strokeweight="1.5pt">
                <v:stroke joinstyle="miter"/>
              </v:roundrect>
            </w:pict>
          </mc:Fallback>
        </mc:AlternateContent>
      </w:r>
      <w:r w:rsidR="0060485E">
        <w:t xml:space="preserve"> </w:t>
      </w:r>
      <w:r w:rsidR="004F5E19">
        <w:drawing>
          <wp:inline distT="0" distB="0" distL="0" distR="0" wp14:anchorId="59032A2D" wp14:editId="196473F8">
            <wp:extent cx="5029200" cy="1034335"/>
            <wp:effectExtent l="19050" t="19050" r="19050" b="13970"/>
            <wp:docPr id="744267155" name="Picture 65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267155" name="Picture 65" descr="Graphical user interface, application&#10;&#10;AI-generated content may be incorrect.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" t="4115" r="1518" b="6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03433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455212" w14:textId="2EE3FF62" w:rsidR="00046570" w:rsidRDefault="005F523E" w:rsidP="00F96AB0">
      <w:pPr>
        <w:pStyle w:val="Note"/>
      </w:pPr>
      <w:r w:rsidRPr="00926D78">
        <w:rPr>
          <w:b/>
          <w:bCs/>
        </w:rPr>
        <w:drawing>
          <wp:anchor distT="0" distB="0" distL="114300" distR="114300" simplePos="0" relativeHeight="251658315" behindDoc="0" locked="0" layoutInCell="1" allowOverlap="1" wp14:anchorId="1BCDBE21" wp14:editId="593BD531">
            <wp:simplePos x="0" y="0"/>
            <wp:positionH relativeFrom="column">
              <wp:posOffset>344170</wp:posOffset>
            </wp:positionH>
            <wp:positionV relativeFrom="paragraph">
              <wp:posOffset>181941</wp:posOffset>
            </wp:positionV>
            <wp:extent cx="457200" cy="466832"/>
            <wp:effectExtent l="0" t="0" r="0" b="9525"/>
            <wp:wrapNone/>
            <wp:docPr id="1442908515" name="Picture 1442908515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11ADC7C-FD6C-AF2D-B223-86683C09B4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611ADC7C-FD6C-AF2D-B223-86683C09B4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" t="7779" r="1193" b="20712"/>
                    <a:stretch/>
                  </pic:blipFill>
                  <pic:spPr>
                    <a:xfrm>
                      <a:off x="0" y="0"/>
                      <a:ext cx="457200" cy="466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165" w:rsidRPr="00926D78">
        <w:rPr>
          <w:b/>
          <w:bCs/>
        </w:rPr>
        <w:t>ICF</w:t>
      </w:r>
      <w:r w:rsidR="00A47126">
        <w:t xml:space="preserve">, </w:t>
      </w:r>
      <w:r w:rsidR="00A47126" w:rsidRPr="00A47126">
        <w:rPr>
          <w:b/>
          <w:bCs/>
        </w:rPr>
        <w:t>Behavioral Support</w:t>
      </w:r>
      <w:r w:rsidR="00A47126">
        <w:t xml:space="preserve">, and </w:t>
      </w:r>
      <w:r w:rsidR="00463165" w:rsidRPr="00926D78">
        <w:rPr>
          <w:b/>
          <w:bCs/>
        </w:rPr>
        <w:t>Medical Asssistance</w:t>
      </w:r>
      <w:r w:rsidR="00463165">
        <w:t xml:space="preserve"> </w:t>
      </w:r>
      <w:r w:rsidR="00463165" w:rsidRPr="00EF5F3F">
        <w:rPr>
          <w:b/>
          <w:bCs/>
        </w:rPr>
        <w:t>Add-ons</w:t>
      </w:r>
      <w:r w:rsidR="00463165">
        <w:t xml:space="preserve"> </w:t>
      </w:r>
      <w:r w:rsidR="00775DFC">
        <w:t>do</w:t>
      </w:r>
      <w:r w:rsidR="00463165">
        <w:t xml:space="preserve"> </w:t>
      </w:r>
      <w:r w:rsidR="00ED7D90">
        <w:t xml:space="preserve">not require </w:t>
      </w:r>
      <w:r w:rsidR="00ED7D90" w:rsidRPr="00926D78">
        <w:t>ERMS</w:t>
      </w:r>
      <w:r w:rsidR="00ED7D90">
        <w:t xml:space="preserve"> confirmation. </w:t>
      </w:r>
      <w:r w:rsidR="00775DFC">
        <w:t xml:space="preserve">For </w:t>
      </w:r>
      <w:r w:rsidR="00A26D76" w:rsidRPr="00A26D76">
        <w:rPr>
          <w:b/>
          <w:bCs/>
        </w:rPr>
        <w:t>State-Funded</w:t>
      </w:r>
      <w:r w:rsidR="00A26D76">
        <w:t xml:space="preserve"> </w:t>
      </w:r>
      <w:r w:rsidR="004670D7" w:rsidRPr="00926D78">
        <w:rPr>
          <w:b/>
          <w:bCs/>
        </w:rPr>
        <w:t>Behavior</w:t>
      </w:r>
      <w:r w:rsidR="00DF4BD4">
        <w:rPr>
          <w:b/>
          <w:bCs/>
        </w:rPr>
        <w:t>al</w:t>
      </w:r>
      <w:r w:rsidR="004670D7" w:rsidRPr="00926D78">
        <w:rPr>
          <w:b/>
          <w:bCs/>
        </w:rPr>
        <w:t xml:space="preserve"> Support</w:t>
      </w:r>
      <w:r w:rsidR="004670D7">
        <w:t xml:space="preserve"> and </w:t>
      </w:r>
      <w:r w:rsidR="004670D7" w:rsidRPr="00926D78">
        <w:rPr>
          <w:b/>
          <w:bCs/>
        </w:rPr>
        <w:t>Complex Care</w:t>
      </w:r>
      <w:r w:rsidR="004670D7">
        <w:t xml:space="preserve"> </w:t>
      </w:r>
      <w:r w:rsidR="004670D7" w:rsidRPr="00A26D76">
        <w:rPr>
          <w:b/>
          <w:bCs/>
        </w:rPr>
        <w:t>Add-ons</w:t>
      </w:r>
      <w:r w:rsidR="00775DFC">
        <w:t>,</w:t>
      </w:r>
      <w:r w:rsidR="004670D7">
        <w:t xml:space="preserve"> </w:t>
      </w:r>
      <w:r w:rsidR="00425E8D">
        <w:t>an ERMS validation process will occur.</w:t>
      </w:r>
    </w:p>
    <w:p w14:paraId="427252D8" w14:textId="08A78E20" w:rsidR="00F96AB0" w:rsidRDefault="00F96AB0" w:rsidP="00F96AB0">
      <w:pPr>
        <w:pStyle w:val="Heading2"/>
      </w:pPr>
      <w:bookmarkStart w:id="14" w:name="_Toc218671194"/>
      <w:r>
        <w:lastRenderedPageBreak/>
        <w:t>Adding a Provider Negotiated Rate</w:t>
      </w:r>
      <w:bookmarkEnd w:id="14"/>
    </w:p>
    <w:p w14:paraId="35F8E2C8" w14:textId="4806F046" w:rsidR="00F96AB0" w:rsidRDefault="008F56A6" w:rsidP="001B2F8C">
      <w:pPr>
        <w:pStyle w:val="ListParagraph"/>
        <w:numPr>
          <w:ilvl w:val="0"/>
          <w:numId w:val="18"/>
        </w:numPr>
      </w:pPr>
      <w:r>
        <w:t xml:space="preserve">Scroll down to the </w:t>
      </w:r>
      <w:r w:rsidRPr="008D0199">
        <w:rPr>
          <w:b/>
          <w:bCs/>
        </w:rPr>
        <w:t>Provider Negotiated Rate</w:t>
      </w:r>
      <w:r>
        <w:t xml:space="preserve"> section under the </w:t>
      </w:r>
      <w:r w:rsidR="00B119FD">
        <w:t>a</w:t>
      </w:r>
      <w:r>
        <w:t xml:space="preserve">ctive tab. Then, search </w:t>
      </w:r>
      <w:r w:rsidR="00287258">
        <w:t xml:space="preserve">for </w:t>
      </w:r>
      <w:r>
        <w:t xml:space="preserve">and select a </w:t>
      </w:r>
      <w:r w:rsidRPr="00287258">
        <w:rPr>
          <w:b/>
          <w:bCs/>
        </w:rPr>
        <w:t>provider</w:t>
      </w:r>
      <w:r>
        <w:t xml:space="preserve">, </w:t>
      </w:r>
      <w:r w:rsidR="00287258">
        <w:t>enter a</w:t>
      </w:r>
      <w:r>
        <w:t xml:space="preserve"> </w:t>
      </w:r>
      <w:r w:rsidRPr="00287258">
        <w:rPr>
          <w:b/>
          <w:bCs/>
        </w:rPr>
        <w:t xml:space="preserve">start </w:t>
      </w:r>
      <w:r w:rsidR="00287258" w:rsidRPr="00287258">
        <w:rPr>
          <w:b/>
          <w:bCs/>
        </w:rPr>
        <w:t>date,</w:t>
      </w:r>
      <w:r w:rsidR="00287258">
        <w:t xml:space="preserve"> </w:t>
      </w:r>
      <w:r w:rsidR="00287258" w:rsidRPr="00287258">
        <w:rPr>
          <w:b/>
          <w:bCs/>
        </w:rPr>
        <w:t>end</w:t>
      </w:r>
      <w:r w:rsidRPr="00287258">
        <w:rPr>
          <w:b/>
          <w:bCs/>
        </w:rPr>
        <w:t xml:space="preserve"> date</w:t>
      </w:r>
      <w:r>
        <w:t xml:space="preserve">, </w:t>
      </w:r>
      <w:r w:rsidR="00C24FAC">
        <w:t xml:space="preserve">and </w:t>
      </w:r>
      <w:r w:rsidR="00287258">
        <w:t>the</w:t>
      </w:r>
      <w:r w:rsidR="008D0199">
        <w:t xml:space="preserve"> </w:t>
      </w:r>
      <w:r w:rsidR="008D0199" w:rsidRPr="00287258">
        <w:rPr>
          <w:b/>
          <w:bCs/>
        </w:rPr>
        <w:t>negotiated rate</w:t>
      </w:r>
      <w:r w:rsidR="00287258">
        <w:t>,</w:t>
      </w:r>
      <w:r w:rsidR="008D0199">
        <w:t xml:space="preserve"> </w:t>
      </w:r>
      <w:r w:rsidR="00C24FAC">
        <w:t>then</w:t>
      </w:r>
      <w:r w:rsidR="008D0199">
        <w:t xml:space="preserve"> click </w:t>
      </w:r>
      <w:r w:rsidR="008D0199" w:rsidRPr="008D0199">
        <w:rPr>
          <w:b/>
          <w:bCs/>
        </w:rPr>
        <w:t>Add</w:t>
      </w:r>
      <w:r w:rsidR="008D0199">
        <w:t>.</w:t>
      </w:r>
    </w:p>
    <w:p w14:paraId="0B0B0CF3" w14:textId="4E81A884" w:rsidR="008D0199" w:rsidRDefault="008D0199" w:rsidP="008D0199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316" behindDoc="0" locked="0" layoutInCell="1" allowOverlap="1" wp14:anchorId="5F2A9C27" wp14:editId="1C2048DF">
                <wp:simplePos x="0" y="0"/>
                <wp:positionH relativeFrom="column">
                  <wp:posOffset>5053146</wp:posOffset>
                </wp:positionH>
                <wp:positionV relativeFrom="paragraph">
                  <wp:posOffset>470535</wp:posOffset>
                </wp:positionV>
                <wp:extent cx="377331" cy="175605"/>
                <wp:effectExtent l="0" t="0" r="22860" b="15240"/>
                <wp:wrapNone/>
                <wp:docPr id="1633372520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331" cy="17560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466ADB49" id="Rectangle: Rounded Corners 7" o:spid="_x0000_s1026" style="position:absolute;margin-left:397.9pt;margin-top:37.05pt;width:29.7pt;height:13.85pt;z-index:2518036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" filled="f" strokecolor="#c00000" strokeweight="1.5pt">
                <v:stroke joinstyle="miter"/>
              </v:roundrect>
            </w:pict>
          </mc:Fallback>
        </mc:AlternateContent>
      </w:r>
      <w:r>
        <w:drawing>
          <wp:inline distT="0" distB="0" distL="0" distR="0" wp14:anchorId="5BB23450" wp14:editId="6DA4CC98">
            <wp:extent cx="5029200" cy="1244261"/>
            <wp:effectExtent l="19050" t="19050" r="19050" b="13335"/>
            <wp:docPr id="1749404695" name="Picture 67" descr="Graphical user interface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404695" name="Picture 67" descr="Graphical user interface, application, email&#10;&#10;AI-generated content may be incorrect.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2442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D08D54" w14:textId="4BFF961F" w:rsidR="008D0199" w:rsidRPr="00F96AB0" w:rsidRDefault="00E323D1" w:rsidP="008D0199">
      <w:pPr>
        <w:pStyle w:val="Note"/>
      </w:pPr>
      <w:r w:rsidRPr="00F23D62">
        <w:drawing>
          <wp:anchor distT="0" distB="0" distL="114300" distR="114300" simplePos="0" relativeHeight="251658317" behindDoc="0" locked="0" layoutInCell="1" allowOverlap="1" wp14:anchorId="73D723FC" wp14:editId="379ACFBA">
            <wp:simplePos x="0" y="0"/>
            <wp:positionH relativeFrom="column">
              <wp:posOffset>344805</wp:posOffset>
            </wp:positionH>
            <wp:positionV relativeFrom="paragraph">
              <wp:posOffset>63196</wp:posOffset>
            </wp:positionV>
            <wp:extent cx="457200" cy="466832"/>
            <wp:effectExtent l="0" t="0" r="0" b="9525"/>
            <wp:wrapNone/>
            <wp:docPr id="1683667214" name="Picture 1683667214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11ADC7C-FD6C-AF2D-B223-86683C09B4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611ADC7C-FD6C-AF2D-B223-86683C09B4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" t="7779" r="1193" b="20712"/>
                    <a:stretch/>
                  </pic:blipFill>
                  <pic:spPr>
                    <a:xfrm>
                      <a:off x="0" y="0"/>
                      <a:ext cx="457200" cy="466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212">
        <w:t>As shown in the above screenshot</w:t>
      </w:r>
      <w:r w:rsidR="00061BBD">
        <w:t>, you’ll</w:t>
      </w:r>
      <w:r w:rsidR="00E01212">
        <w:t xml:space="preserve"> receive an error if you enter a </w:t>
      </w:r>
      <w:r w:rsidR="003D09AD">
        <w:t xml:space="preserve">negotiated </w:t>
      </w:r>
      <w:r w:rsidR="00E01212">
        <w:t>rate outside the accepted range.</w:t>
      </w:r>
    </w:p>
    <w:p w14:paraId="63BE697B" w14:textId="17D4C605" w:rsidR="00E30E05" w:rsidRDefault="007A0BE1" w:rsidP="00B01DBE">
      <w:pPr>
        <w:pStyle w:val="Heading1"/>
      </w:pPr>
      <w:bookmarkStart w:id="15" w:name="_Toc218671195"/>
      <w:r>
        <w:t>Waiver Service Summary</w:t>
      </w:r>
      <w:bookmarkEnd w:id="15"/>
    </w:p>
    <w:p w14:paraId="023778FF" w14:textId="18810141" w:rsidR="00B01DBE" w:rsidRPr="000F0098" w:rsidRDefault="00414074" w:rsidP="00B01DBE">
      <w:pPr>
        <w:pStyle w:val="Heading2"/>
      </w:pPr>
      <w:bookmarkStart w:id="16" w:name="_Toc218671196"/>
      <w:r>
        <w:t>Adding a Service</w:t>
      </w:r>
      <w:bookmarkEnd w:id="16"/>
    </w:p>
    <w:p w14:paraId="0A61A02E" w14:textId="6F239FF2" w:rsidR="00A325FF" w:rsidRDefault="00911F2A" w:rsidP="001B2F8C">
      <w:pPr>
        <w:pStyle w:val="ListParagraph"/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58323" behindDoc="0" locked="0" layoutInCell="1" allowOverlap="1" wp14:anchorId="23ABDFAF" wp14:editId="3671C405">
            <wp:simplePos x="0" y="0"/>
            <wp:positionH relativeFrom="column">
              <wp:posOffset>1772285</wp:posOffset>
            </wp:positionH>
            <wp:positionV relativeFrom="paragraph">
              <wp:posOffset>249859</wp:posOffset>
            </wp:positionV>
            <wp:extent cx="179579" cy="183523"/>
            <wp:effectExtent l="0" t="0" r="0" b="6985"/>
            <wp:wrapNone/>
            <wp:docPr id="3677644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082147" name="Picture 441082147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79" cy="183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B45">
        <w:t xml:space="preserve">Navigate to a </w:t>
      </w:r>
      <w:r w:rsidR="00026B45" w:rsidRPr="004D1497">
        <w:rPr>
          <w:b/>
          <w:bCs/>
        </w:rPr>
        <w:t>Site Summary</w:t>
      </w:r>
      <w:r w:rsidR="00026B45">
        <w:t xml:space="preserve"> page using the </w:t>
      </w:r>
      <w:hyperlink w:anchor="_Searching" w:history="1">
        <w:r w:rsidR="00026B45" w:rsidRPr="00026B45">
          <w:rPr>
            <w:rStyle w:val="Hyperlink"/>
          </w:rPr>
          <w:t>Search</w:t>
        </w:r>
      </w:hyperlink>
      <w:r w:rsidR="00026B45">
        <w:t xml:space="preserve"> function on the </w:t>
      </w:r>
      <w:r w:rsidR="004D1497">
        <w:t>homepage</w:t>
      </w:r>
      <w:r w:rsidR="00026B45">
        <w:t xml:space="preserve">. </w:t>
      </w:r>
      <w:r>
        <w:t>Then, c</w:t>
      </w:r>
      <w:r w:rsidR="0079526B">
        <w:t>lick the menu button</w:t>
      </w:r>
      <w:r>
        <w:t xml:space="preserve"> (    )</w:t>
      </w:r>
      <w:r w:rsidR="0079526B">
        <w:t xml:space="preserve"> </w:t>
      </w:r>
      <w:r w:rsidR="006F0C2E">
        <w:t>i</w:t>
      </w:r>
      <w:r w:rsidR="000B7FC5">
        <w:t>n</w:t>
      </w:r>
      <w:r w:rsidR="0079526B">
        <w:t xml:space="preserve"> the top-left</w:t>
      </w:r>
      <w:r w:rsidR="000B7FC5">
        <w:t xml:space="preserve"> </w:t>
      </w:r>
      <w:r w:rsidR="00600A15">
        <w:t xml:space="preserve">corner </w:t>
      </w:r>
      <w:r w:rsidR="0079526B">
        <w:t xml:space="preserve">and select </w:t>
      </w:r>
      <w:r w:rsidR="0079526B" w:rsidRPr="00026B45">
        <w:rPr>
          <w:b/>
          <w:bCs/>
        </w:rPr>
        <w:t>Waiver Service Summary</w:t>
      </w:r>
      <w:r w:rsidR="0079526B">
        <w:t>.</w:t>
      </w:r>
    </w:p>
    <w:p w14:paraId="7FC3D1B3" w14:textId="32EC8961" w:rsidR="0079526B" w:rsidRDefault="000B7FC5" w:rsidP="0079526B">
      <w:pPr>
        <w:pStyle w:val="Picture"/>
      </w:pPr>
      <w:r>
        <w:drawing>
          <wp:inline distT="0" distB="0" distL="0" distR="0" wp14:anchorId="52A69081" wp14:editId="375F101A">
            <wp:extent cx="1815631" cy="219489"/>
            <wp:effectExtent l="19050" t="19050" r="13335" b="28575"/>
            <wp:docPr id="596523215" name="Picture 27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523215" name="Picture 27" descr="Graphical user interface, application&#10;&#10;AI-generated content may be incorrect.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9" t="60223" r="7818" b="31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1081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A4914B" w14:textId="62AA8EE6" w:rsidR="00741E46" w:rsidRDefault="00595E16" w:rsidP="00741E46">
      <w:pPr>
        <w:pStyle w:val="ListParagraph"/>
      </w:pPr>
      <w:r>
        <w:t>If</w:t>
      </w:r>
      <w:r w:rsidR="00351CD0">
        <w:t xml:space="preserve"> you have a move</w:t>
      </w:r>
      <w:r w:rsidR="00EA53DB">
        <w:t>-</w:t>
      </w:r>
      <w:r w:rsidR="00351CD0">
        <w:t xml:space="preserve">in </w:t>
      </w:r>
      <w:r>
        <w:t>date</w:t>
      </w:r>
      <w:r w:rsidR="00351CD0">
        <w:t xml:space="preserve">, you </w:t>
      </w:r>
      <w:r w:rsidR="00645FDB">
        <w:t xml:space="preserve">can </w:t>
      </w:r>
      <w:r w:rsidR="00EA53DB">
        <w:t>begin</w:t>
      </w:r>
      <w:r w:rsidR="00351CD0">
        <w:t xml:space="preserve"> add</w:t>
      </w:r>
      <w:r w:rsidR="00EA53DB">
        <w:t>ing</w:t>
      </w:r>
      <w:r w:rsidR="00351CD0">
        <w:t xml:space="preserve"> waiver services. </w:t>
      </w:r>
      <w:r w:rsidR="008A6384">
        <w:t xml:space="preserve">Start by selecting a </w:t>
      </w:r>
      <w:r w:rsidR="008A6384" w:rsidRPr="00F24A94">
        <w:rPr>
          <w:b/>
          <w:bCs/>
        </w:rPr>
        <w:t>Waiver Sp</w:t>
      </w:r>
      <w:r w:rsidRPr="00F24A94">
        <w:rPr>
          <w:b/>
          <w:bCs/>
        </w:rPr>
        <w:t>an</w:t>
      </w:r>
      <w:r>
        <w:t>.</w:t>
      </w:r>
    </w:p>
    <w:p w14:paraId="2EAD4F9D" w14:textId="38A32A6A" w:rsidR="0000048D" w:rsidRDefault="00CE28EC" w:rsidP="0000048D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05849683" wp14:editId="621FB5DB">
                <wp:simplePos x="0" y="0"/>
                <wp:positionH relativeFrom="column">
                  <wp:posOffset>2197100</wp:posOffset>
                </wp:positionH>
                <wp:positionV relativeFrom="paragraph">
                  <wp:posOffset>51699</wp:posOffset>
                </wp:positionV>
                <wp:extent cx="1184226" cy="212483"/>
                <wp:effectExtent l="0" t="0" r="16510" b="16510"/>
                <wp:wrapNone/>
                <wp:docPr id="1992709520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226" cy="212483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3567B710" id="Rectangle: Rounded Corners 7" o:spid="_x0000_s1026" style="position:absolute;margin-left:173pt;margin-top:4.05pt;width:93.25pt;height:16.75pt;z-index:2516981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" filled="f" strokecolor="#c00000" strokeweight="1.5pt">
                <v:stroke joinstyle="miter"/>
              </v:roundrect>
            </w:pict>
          </mc:Fallback>
        </mc:AlternateContent>
      </w:r>
      <w:r w:rsidR="0000048D">
        <w:drawing>
          <wp:inline distT="0" distB="0" distL="0" distR="0" wp14:anchorId="1FAD9ADB" wp14:editId="761B3872">
            <wp:extent cx="5029200" cy="381852"/>
            <wp:effectExtent l="19050" t="19050" r="19050" b="18415"/>
            <wp:docPr id="63817019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170194" name="Picture 638170194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185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2D3DE8" w14:textId="4B1441B4" w:rsidR="00841D21" w:rsidRDefault="00B04DD0" w:rsidP="00841D21">
      <w:pPr>
        <w:pStyle w:val="ListParagraph"/>
      </w:pPr>
      <w:r>
        <w:t xml:space="preserve">Enter the </w:t>
      </w:r>
      <w:r w:rsidRPr="00816BD3">
        <w:rPr>
          <w:b/>
          <w:bCs/>
        </w:rPr>
        <w:t>provider type</w:t>
      </w:r>
      <w:r>
        <w:t>,</w:t>
      </w:r>
      <w:r w:rsidR="00314A04">
        <w:t xml:space="preserve"> then</w:t>
      </w:r>
      <w:r>
        <w:t xml:space="preserve"> search by </w:t>
      </w:r>
      <w:r w:rsidR="00A01DA2" w:rsidRPr="00E65DAA">
        <w:rPr>
          <w:b/>
          <w:bCs/>
        </w:rPr>
        <w:t>provider name</w:t>
      </w:r>
      <w:r w:rsidR="00A01DA2">
        <w:t xml:space="preserve"> or </w:t>
      </w:r>
      <w:r w:rsidR="00A01DA2" w:rsidRPr="00F97FFB">
        <w:rPr>
          <w:b/>
          <w:bCs/>
        </w:rPr>
        <w:t>contract number</w:t>
      </w:r>
      <w:r w:rsidR="00A01DA2">
        <w:t xml:space="preserve"> (check </w:t>
      </w:r>
      <w:r w:rsidR="00314A04">
        <w:rPr>
          <w:b/>
          <w:bCs/>
        </w:rPr>
        <w:t>C</w:t>
      </w:r>
      <w:r w:rsidR="00A01DA2" w:rsidRPr="00314A04">
        <w:rPr>
          <w:b/>
          <w:bCs/>
        </w:rPr>
        <w:t>ontract #</w:t>
      </w:r>
      <w:r w:rsidR="00A01DA2">
        <w:t xml:space="preserve"> box</w:t>
      </w:r>
      <w:r w:rsidR="00E42569">
        <w:t xml:space="preserve"> </w:t>
      </w:r>
      <w:r w:rsidR="00D04639">
        <w:t xml:space="preserve">to </w:t>
      </w:r>
      <w:r w:rsidR="009359F6">
        <w:t>search by contract number</w:t>
      </w:r>
      <w:r w:rsidR="00D04639">
        <w:t>)</w:t>
      </w:r>
      <w:r w:rsidR="009359F6">
        <w:t>.</w:t>
      </w:r>
      <w:r w:rsidR="00687AA4">
        <w:t xml:space="preserve"> </w:t>
      </w:r>
      <w:r w:rsidR="009359F6">
        <w:t>Next,</w:t>
      </w:r>
      <w:r w:rsidR="00ED4471">
        <w:t xml:space="preserve"> add </w:t>
      </w:r>
      <w:r w:rsidR="00687AA4" w:rsidRPr="00F97FFB">
        <w:rPr>
          <w:b/>
          <w:bCs/>
        </w:rPr>
        <w:t xml:space="preserve">certified </w:t>
      </w:r>
      <w:r w:rsidR="00733A8D" w:rsidRPr="00F97FFB">
        <w:rPr>
          <w:b/>
          <w:bCs/>
        </w:rPr>
        <w:t>services</w:t>
      </w:r>
      <w:r w:rsidR="00ED4471">
        <w:t xml:space="preserve">. Only services </w:t>
      </w:r>
      <w:r w:rsidR="00AD1D75">
        <w:t>that are certified for the</w:t>
      </w:r>
      <w:r w:rsidR="0019425A">
        <w:t xml:space="preserve"> selected </w:t>
      </w:r>
      <w:r w:rsidR="00CB200B">
        <w:t>p</w:t>
      </w:r>
      <w:r w:rsidR="0019425A">
        <w:t>rovider</w:t>
      </w:r>
      <w:r w:rsidR="00AD1D75">
        <w:t xml:space="preserve"> and available during </w:t>
      </w:r>
      <w:r w:rsidR="00CB200B">
        <w:t xml:space="preserve">the selected span </w:t>
      </w:r>
      <w:r w:rsidR="00F37691">
        <w:t xml:space="preserve">will </w:t>
      </w:r>
      <w:r w:rsidR="00D500B8">
        <w:t>appear</w:t>
      </w:r>
      <w:r w:rsidR="001A4948">
        <w:t xml:space="preserve"> in the service list</w:t>
      </w:r>
      <w:r w:rsidR="00D500B8">
        <w:t xml:space="preserve">. </w:t>
      </w:r>
    </w:p>
    <w:p w14:paraId="59FB0502" w14:textId="4A9F936A" w:rsidR="00C460CE" w:rsidRDefault="0065188E" w:rsidP="00687AA4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589988F0" wp14:editId="68C0CB3B">
                <wp:simplePos x="0" y="0"/>
                <wp:positionH relativeFrom="column">
                  <wp:posOffset>2217420</wp:posOffset>
                </wp:positionH>
                <wp:positionV relativeFrom="paragraph">
                  <wp:posOffset>194046</wp:posOffset>
                </wp:positionV>
                <wp:extent cx="1575435" cy="281940"/>
                <wp:effectExtent l="0" t="0" r="24765" b="22860"/>
                <wp:wrapNone/>
                <wp:docPr id="1985826068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5435" cy="28194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1CBF96" w14:textId="77777777" w:rsidR="00A51605" w:rsidRDefault="00A51605" w:rsidP="00A51605">
                            <w:pPr>
                              <w:jc w:val="center"/>
                            </w:pPr>
                            <w: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9988F0" id="_x0000_s1027" style="position:absolute;left:0;text-align:left;margin-left:174.6pt;margin-top:15.3pt;width:124.05pt;height:22.2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" filled="f" strokecolor="#c00000" strokeweight="1.5pt">
                <v:stroke joinstyle="miter"/>
                <v:textbox>
                  <w:txbxContent>
                    <w:p w14:paraId="341CBF96" w14:textId="77777777" w:rsidR="00A51605" w:rsidRDefault="00A51605" w:rsidP="00A51605">
                      <w:pPr>
                        <w:jc w:val="center"/>
                      </w:pPr>
                      <w:r>
                        <w:t>s</w:t>
                      </w:r>
                    </w:p>
                  </w:txbxContent>
                </v:textbox>
              </v:roundrect>
            </w:pict>
          </mc:Fallback>
        </mc:AlternateContent>
      </w:r>
      <w:r w:rsidR="00DE1978"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7C67EC28" wp14:editId="3F03AFD5">
                <wp:simplePos x="0" y="0"/>
                <wp:positionH relativeFrom="column">
                  <wp:posOffset>954776</wp:posOffset>
                </wp:positionH>
                <wp:positionV relativeFrom="paragraph">
                  <wp:posOffset>197485</wp:posOffset>
                </wp:positionV>
                <wp:extent cx="787591" cy="256886"/>
                <wp:effectExtent l="0" t="0" r="12700" b="10160"/>
                <wp:wrapNone/>
                <wp:docPr id="243023528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591" cy="256886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A5452F" w14:textId="5DD5AEB7" w:rsidR="00687AA4" w:rsidRDefault="00687AA4" w:rsidP="00687AA4">
                            <w:pPr>
                              <w:jc w:val="center"/>
                            </w:pPr>
                            <w: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7EC28" id="_x0000_s1028" style="position:absolute;left:0;text-align:left;margin-left:75.2pt;margin-top:15.55pt;width:62pt;height:20.2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" filled="f" strokecolor="#c00000" strokeweight="1.5pt">
                <v:stroke joinstyle="miter"/>
                <v:textbox>
                  <w:txbxContent>
                    <w:p w14:paraId="15A5452F" w14:textId="5DD5AEB7" w:rsidR="00687AA4" w:rsidRDefault="00687AA4" w:rsidP="00687AA4">
                      <w:pPr>
                        <w:jc w:val="center"/>
                      </w:pPr>
                      <w:r>
                        <w:t>s</w:t>
                      </w:r>
                    </w:p>
                  </w:txbxContent>
                </v:textbox>
              </v:roundrect>
            </w:pict>
          </mc:Fallback>
        </mc:AlternateContent>
      </w:r>
      <w:r w:rsidR="00DE1978"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7A4723CE" wp14:editId="66E715C8">
                <wp:simplePos x="0" y="0"/>
                <wp:positionH relativeFrom="column">
                  <wp:posOffset>3850005</wp:posOffset>
                </wp:positionH>
                <wp:positionV relativeFrom="paragraph">
                  <wp:posOffset>191135</wp:posOffset>
                </wp:positionV>
                <wp:extent cx="2049145" cy="282575"/>
                <wp:effectExtent l="0" t="0" r="27305" b="22225"/>
                <wp:wrapNone/>
                <wp:docPr id="783851954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145" cy="2825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54EE14" w14:textId="77777777" w:rsidR="00584A16" w:rsidRDefault="00584A16" w:rsidP="00584A16">
                            <w:pPr>
                              <w:jc w:val="center"/>
                            </w:pPr>
                            <w: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4723CE" id="_x0000_s1029" style="position:absolute;left:0;text-align:left;margin-left:303.15pt;margin-top:15.05pt;width:161.35pt;height:22.25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" filled="f" strokecolor="#c00000" strokeweight="1.5pt">
                <v:stroke joinstyle="miter"/>
                <v:textbox>
                  <w:txbxContent>
                    <w:p w14:paraId="1854EE14" w14:textId="77777777" w:rsidR="00584A16" w:rsidRDefault="00584A16" w:rsidP="00584A16">
                      <w:pPr>
                        <w:jc w:val="center"/>
                      </w:pPr>
                      <w:r>
                        <w:t>s</w:t>
                      </w:r>
                    </w:p>
                  </w:txbxContent>
                </v:textbox>
              </v:roundrect>
            </w:pict>
          </mc:Fallback>
        </mc:AlternateContent>
      </w:r>
      <w:r w:rsidR="00687AA4">
        <w:drawing>
          <wp:inline distT="0" distB="0" distL="0" distR="0" wp14:anchorId="299E43D0" wp14:editId="57C735D1">
            <wp:extent cx="5029200" cy="557877"/>
            <wp:effectExtent l="19050" t="19050" r="19050" b="13970"/>
            <wp:docPr id="138988650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886503" name="Picture 1389886503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5787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1B3E5" w14:textId="59E6FBC7" w:rsidR="00C33968" w:rsidRDefault="006144A0" w:rsidP="00BD0A67">
      <w:pPr>
        <w:pStyle w:val="ListParagraph"/>
      </w:pPr>
      <w:r>
        <w:lastRenderedPageBreak/>
        <w:t xml:space="preserve">After selecting a service, </w:t>
      </w:r>
      <w:r w:rsidR="00BD0A67">
        <w:t xml:space="preserve">an additional </w:t>
      </w:r>
      <w:r>
        <w:t xml:space="preserve">section </w:t>
      </w:r>
      <w:r w:rsidR="00BD0A67">
        <w:t xml:space="preserve">will </w:t>
      </w:r>
      <w:r>
        <w:t>appear</w:t>
      </w:r>
      <w:r w:rsidR="00BD0A67">
        <w:t xml:space="preserve"> below where you can </w:t>
      </w:r>
      <w:r>
        <w:t>enter</w:t>
      </w:r>
      <w:r w:rsidR="00C74542">
        <w:t xml:space="preserve"> details for </w:t>
      </w:r>
      <w:r w:rsidR="00627293">
        <w:t>that</w:t>
      </w:r>
      <w:r w:rsidR="00200713">
        <w:t xml:space="preserve"> selected service.</w:t>
      </w:r>
      <w:r w:rsidR="00247CB8">
        <w:t xml:space="preserve"> </w:t>
      </w:r>
      <w:r w:rsidR="00017F04">
        <w:t xml:space="preserve">Once </w:t>
      </w:r>
      <w:r w:rsidR="00B260A5">
        <w:t>all</w:t>
      </w:r>
      <w:r w:rsidR="00017F04">
        <w:t xml:space="preserve"> details </w:t>
      </w:r>
      <w:r w:rsidR="00B260A5">
        <w:t>are entered</w:t>
      </w:r>
      <w:r w:rsidR="00017F04">
        <w:t xml:space="preserve">, click </w:t>
      </w:r>
      <w:r w:rsidR="00710983" w:rsidRPr="00710983">
        <w:rPr>
          <w:b/>
          <w:bCs/>
        </w:rPr>
        <w:t>Apply</w:t>
      </w:r>
      <w:r w:rsidR="00017F04">
        <w:t>.</w:t>
      </w:r>
    </w:p>
    <w:p w14:paraId="5A40C49B" w14:textId="086AD88C" w:rsidR="00710983" w:rsidRDefault="006D11F6" w:rsidP="00710983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6103C063" wp14:editId="38205D66">
                <wp:simplePos x="0" y="0"/>
                <wp:positionH relativeFrom="column">
                  <wp:posOffset>5510794</wp:posOffset>
                </wp:positionH>
                <wp:positionV relativeFrom="paragraph">
                  <wp:posOffset>258445</wp:posOffset>
                </wp:positionV>
                <wp:extent cx="377331" cy="159641"/>
                <wp:effectExtent l="0" t="0" r="22860" b="12065"/>
                <wp:wrapNone/>
                <wp:docPr id="706997870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331" cy="15964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141E8E1F" id="Rectangle: Rounded Corners 7" o:spid="_x0000_s1026" style="position:absolute;margin-left:433.9pt;margin-top:20.35pt;width:29.7pt;height:12.55pt;z-index:2517063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" filled="f" strokecolor="#c00000" strokeweight="1.5pt">
                <v:stroke joinstyle="miter"/>
              </v:roundrect>
            </w:pict>
          </mc:Fallback>
        </mc:AlternateContent>
      </w:r>
      <w:r w:rsidR="00710983">
        <w:drawing>
          <wp:inline distT="0" distB="0" distL="0" distR="0" wp14:anchorId="75E31E4B" wp14:editId="72A9BAC5">
            <wp:extent cx="5029200" cy="441267"/>
            <wp:effectExtent l="19050" t="19050" r="19050" b="16510"/>
            <wp:docPr id="106016906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169069" name="Picture 1060169069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41267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94200B" w14:textId="6926A2E0" w:rsidR="003E534A" w:rsidRDefault="00BA487A" w:rsidP="003E534A">
      <w:pPr>
        <w:pStyle w:val="ListParagraph"/>
      </w:pPr>
      <w:r>
        <w:t xml:space="preserve">The service will </w:t>
      </w:r>
      <w:r w:rsidR="00613589">
        <w:t>appear</w:t>
      </w:r>
      <w:r>
        <w:t xml:space="preserve"> in the list below, </w:t>
      </w:r>
      <w:r w:rsidR="00D86C68">
        <w:t>along with</w:t>
      </w:r>
      <w:r>
        <w:t xml:space="preserve"> </w:t>
      </w:r>
      <w:r w:rsidR="00613589">
        <w:t>its</w:t>
      </w:r>
      <w:r>
        <w:t xml:space="preserve"> cost. </w:t>
      </w:r>
      <w:r w:rsidR="00613589">
        <w:t>Be</w:t>
      </w:r>
      <w:r>
        <w:t xml:space="preserve"> sure to click the</w:t>
      </w:r>
      <w:r w:rsidRPr="0051267F">
        <w:rPr>
          <w:b/>
          <w:bCs/>
        </w:rPr>
        <w:t xml:space="preserve"> Save</w:t>
      </w:r>
      <w:r>
        <w:t xml:space="preserve"> </w:t>
      </w:r>
      <w:r w:rsidR="0051267F" w:rsidRPr="005B714B">
        <w:rPr>
          <w:b/>
          <w:bCs/>
        </w:rPr>
        <w:t>icon</w:t>
      </w:r>
      <w:r w:rsidR="00442C45" w:rsidRPr="005B714B">
        <w:rPr>
          <w:b/>
          <w:bCs/>
        </w:rPr>
        <w:t xml:space="preserve"> </w:t>
      </w:r>
      <w:r w:rsidR="00442C45">
        <w:t xml:space="preserve">before adding additional services or </w:t>
      </w:r>
      <w:r w:rsidR="0051267F">
        <w:t>navigating away from the page.</w:t>
      </w:r>
    </w:p>
    <w:p w14:paraId="2FCC495F" w14:textId="347D9F6C" w:rsidR="0051267F" w:rsidRDefault="000E0C40" w:rsidP="0051267F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679769CA" wp14:editId="39C5CB54">
                <wp:simplePos x="0" y="0"/>
                <wp:positionH relativeFrom="column">
                  <wp:posOffset>1110244</wp:posOffset>
                </wp:positionH>
                <wp:positionV relativeFrom="paragraph">
                  <wp:posOffset>340995</wp:posOffset>
                </wp:positionV>
                <wp:extent cx="132253" cy="131935"/>
                <wp:effectExtent l="0" t="0" r="20320" b="20955"/>
                <wp:wrapNone/>
                <wp:docPr id="1808274903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53" cy="13193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15AEB634" id="Rectangle: Rounded Corners 7" o:spid="_x0000_s1026" style="position:absolute;margin-left:87.4pt;margin-top:26.85pt;width:10.4pt;height:10.4pt;z-index:2517084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" filled="f" strokecolor="#c00000" strokeweight="1.5pt">
                <v:stroke joinstyle="miter"/>
              </v:roundrect>
            </w:pict>
          </mc:Fallback>
        </mc:AlternateContent>
      </w:r>
      <w:r w:rsidR="0051267F">
        <w:drawing>
          <wp:inline distT="0" distB="0" distL="0" distR="0" wp14:anchorId="7F707989" wp14:editId="27947013">
            <wp:extent cx="5029200" cy="511765"/>
            <wp:effectExtent l="19050" t="19050" r="19050" b="22225"/>
            <wp:docPr id="87377393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773937" name="Picture 873773937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117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7D08C8" w14:textId="1E456CE4" w:rsidR="000E0C40" w:rsidRDefault="00AA0BA8" w:rsidP="000E0C40">
      <w:pPr>
        <w:pStyle w:val="Note"/>
      </w:pPr>
      <w:r w:rsidRPr="00F23D62">
        <w:drawing>
          <wp:anchor distT="0" distB="0" distL="114300" distR="114300" simplePos="0" relativeHeight="251658268" behindDoc="0" locked="0" layoutInCell="1" allowOverlap="1" wp14:anchorId="2814E986" wp14:editId="78781FAC">
            <wp:simplePos x="0" y="0"/>
            <wp:positionH relativeFrom="column">
              <wp:posOffset>327660</wp:posOffset>
            </wp:positionH>
            <wp:positionV relativeFrom="paragraph">
              <wp:posOffset>141234</wp:posOffset>
            </wp:positionV>
            <wp:extent cx="457200" cy="466832"/>
            <wp:effectExtent l="0" t="0" r="0" b="9525"/>
            <wp:wrapNone/>
            <wp:docPr id="884108000" name="Picture 884108000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11ADC7C-FD6C-AF2D-B223-86683C09B4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611ADC7C-FD6C-AF2D-B223-86683C09B4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" t="7779" r="1193" b="20712"/>
                    <a:stretch/>
                  </pic:blipFill>
                  <pic:spPr>
                    <a:xfrm>
                      <a:off x="0" y="0"/>
                      <a:ext cx="457200" cy="466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C40">
        <w:t>If y</w:t>
      </w:r>
      <w:r w:rsidR="00776E4A">
        <w:t xml:space="preserve">ou </w:t>
      </w:r>
      <w:r w:rsidR="00833345">
        <w:t>encounter</w:t>
      </w:r>
      <w:r w:rsidR="00DA6C08">
        <w:t xml:space="preserve"> any</w:t>
      </w:r>
      <w:r w:rsidR="00833345">
        <w:t xml:space="preserve"> </w:t>
      </w:r>
      <w:r w:rsidR="00776E4A">
        <w:t xml:space="preserve">issues during this process, scroll </w:t>
      </w:r>
      <w:r w:rsidR="00833345">
        <w:t>to</w:t>
      </w:r>
      <w:r w:rsidR="00776E4A">
        <w:t xml:space="preserve"> the top of the page and </w:t>
      </w:r>
      <w:r w:rsidR="00443EC1">
        <w:t>look</w:t>
      </w:r>
      <w:r w:rsidR="00776E4A">
        <w:t xml:space="preserve"> </w:t>
      </w:r>
      <w:r w:rsidR="00D21A21">
        <w:t>for</w:t>
      </w:r>
      <w:r w:rsidR="00776E4A">
        <w:t xml:space="preserve"> error messages.</w:t>
      </w:r>
      <w:r w:rsidR="00B2014A">
        <w:t xml:space="preserve"> The</w:t>
      </w:r>
      <w:r w:rsidR="00443EC1">
        <w:t>se</w:t>
      </w:r>
      <w:r w:rsidR="00B2014A">
        <w:t xml:space="preserve"> </w:t>
      </w:r>
      <w:r w:rsidR="00A925A7">
        <w:t>messages will appear</w:t>
      </w:r>
      <w:r w:rsidR="00443EC1">
        <w:t xml:space="preserve"> in</w:t>
      </w:r>
      <w:r w:rsidR="00B2014A">
        <w:t xml:space="preserve"> red and </w:t>
      </w:r>
      <w:r w:rsidR="00443EC1">
        <w:t xml:space="preserve">provide details about </w:t>
      </w:r>
      <w:r w:rsidR="00A925A7">
        <w:t>what went wrong.</w:t>
      </w:r>
      <w:r w:rsidR="00B2014A">
        <w:t xml:space="preserve"> </w:t>
      </w:r>
    </w:p>
    <w:p w14:paraId="47BDD337" w14:textId="34AAE877" w:rsidR="00AA0BA8" w:rsidRDefault="00CA30DF" w:rsidP="00CA30DF">
      <w:pPr>
        <w:pStyle w:val="Heading2"/>
      </w:pPr>
      <w:bookmarkStart w:id="17" w:name="_Toc218671197"/>
      <w:r>
        <w:t>Editing a Service</w:t>
      </w:r>
      <w:bookmarkEnd w:id="17"/>
    </w:p>
    <w:p w14:paraId="56D32630" w14:textId="07A4FA95" w:rsidR="00CA30DF" w:rsidRDefault="00F471E7" w:rsidP="001B2F8C">
      <w:pPr>
        <w:pStyle w:val="ListParagraph"/>
        <w:numPr>
          <w:ilvl w:val="0"/>
          <w:numId w:val="5"/>
        </w:numPr>
      </w:pPr>
      <w:r>
        <w:t xml:space="preserve">On the </w:t>
      </w:r>
      <w:r w:rsidRPr="005B714B">
        <w:rPr>
          <w:b/>
          <w:bCs/>
        </w:rPr>
        <w:t>Waiver Service Summary</w:t>
      </w:r>
      <w:r>
        <w:t xml:space="preserve"> page, scroll down to the list of services, and click the </w:t>
      </w:r>
      <w:r w:rsidRPr="00793A87">
        <w:rPr>
          <w:b/>
          <w:bCs/>
        </w:rPr>
        <w:t xml:space="preserve">pencil </w:t>
      </w:r>
      <w:r w:rsidRPr="005B714B">
        <w:rPr>
          <w:b/>
          <w:bCs/>
        </w:rPr>
        <w:t>icon</w:t>
      </w:r>
      <w:r w:rsidR="00793A87">
        <w:t xml:space="preserve"> next to the service you want to edit. The entire row </w:t>
      </w:r>
      <w:r w:rsidR="00957764">
        <w:t xml:space="preserve">will </w:t>
      </w:r>
      <w:r w:rsidR="00957764" w:rsidRPr="00D204E0">
        <w:rPr>
          <w:b/>
          <w:bCs/>
        </w:rPr>
        <w:t>highlight in</w:t>
      </w:r>
      <w:r w:rsidR="00793A87" w:rsidRPr="00D204E0">
        <w:rPr>
          <w:b/>
          <w:bCs/>
        </w:rPr>
        <w:t xml:space="preserve"> yellow</w:t>
      </w:r>
      <w:r w:rsidR="00793A87">
        <w:t>.</w:t>
      </w:r>
    </w:p>
    <w:p w14:paraId="4F79AE09" w14:textId="21630182" w:rsidR="00793A87" w:rsidRDefault="00946FCA" w:rsidP="00793A87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6E3DA780" wp14:editId="16BE1573">
                <wp:simplePos x="0" y="0"/>
                <wp:positionH relativeFrom="column">
                  <wp:posOffset>1109345</wp:posOffset>
                </wp:positionH>
                <wp:positionV relativeFrom="paragraph">
                  <wp:posOffset>68209</wp:posOffset>
                </wp:positionV>
                <wp:extent cx="145478" cy="145129"/>
                <wp:effectExtent l="0" t="0" r="26035" b="26670"/>
                <wp:wrapNone/>
                <wp:docPr id="292381401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78" cy="145129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06C0AF36" id="Rectangle: Rounded Corners 7" o:spid="_x0000_s1026" style="position:absolute;margin-left:87.35pt;margin-top:5.35pt;width:11.45pt;height:11.45pt;z-index:2517125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" filled="f" strokecolor="#c00000" strokeweight="1.5pt">
                <v:stroke joinstyle="miter"/>
              </v:roundrect>
            </w:pict>
          </mc:Fallback>
        </mc:AlternateContent>
      </w:r>
      <w:r w:rsidR="00FC513C">
        <w:drawing>
          <wp:inline distT="0" distB="0" distL="0" distR="0" wp14:anchorId="1EC764E4" wp14:editId="00470287">
            <wp:extent cx="5029200" cy="237960"/>
            <wp:effectExtent l="19050" t="19050" r="0" b="10160"/>
            <wp:docPr id="102704277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042776" name="Picture 1027042776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79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207630" w14:textId="20E402C8" w:rsidR="00FC513C" w:rsidRDefault="00966D4A" w:rsidP="00FC513C">
      <w:pPr>
        <w:pStyle w:val="ListParagraph"/>
      </w:pPr>
      <w:r>
        <w:t xml:space="preserve">The details line will now be </w:t>
      </w:r>
      <w:r w:rsidR="00BB56EB">
        <w:t>editable. Make the necessary changes</w:t>
      </w:r>
      <w:r w:rsidR="008463DE">
        <w:t>,</w:t>
      </w:r>
      <w:r w:rsidR="00BB56EB">
        <w:t xml:space="preserve"> then click </w:t>
      </w:r>
      <w:r w:rsidR="00BB56EB" w:rsidRPr="00BB56EB">
        <w:rPr>
          <w:b/>
          <w:bCs/>
        </w:rPr>
        <w:t>Update</w:t>
      </w:r>
      <w:r w:rsidR="00BB56EB">
        <w:t>.</w:t>
      </w:r>
    </w:p>
    <w:p w14:paraId="7391E02A" w14:textId="673A42AF" w:rsidR="00BB56EB" w:rsidRDefault="00BB56EB" w:rsidP="00BB56EB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23043804" wp14:editId="71EC6637">
                <wp:simplePos x="0" y="0"/>
                <wp:positionH relativeFrom="column">
                  <wp:posOffset>5541010</wp:posOffset>
                </wp:positionH>
                <wp:positionV relativeFrom="paragraph">
                  <wp:posOffset>242199</wp:posOffset>
                </wp:positionV>
                <wp:extent cx="334015" cy="159642"/>
                <wp:effectExtent l="0" t="0" r="27940" b="12065"/>
                <wp:wrapNone/>
                <wp:docPr id="174413182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5" cy="159642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45883F03" id="Rectangle: Rounded Corners 7" o:spid="_x0000_s1026" style="position:absolute;margin-left:436.3pt;margin-top:19.05pt;width:26.3pt;height:12.55pt;z-index:2517145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" filled="f" strokecolor="#c00000" strokeweight="1.5pt">
                <v:stroke joinstyle="miter"/>
              </v:roundrect>
            </w:pict>
          </mc:Fallback>
        </mc:AlternateContent>
      </w:r>
      <w:r>
        <w:drawing>
          <wp:inline distT="0" distB="0" distL="0" distR="0" wp14:anchorId="76FD947A" wp14:editId="5238BD37">
            <wp:extent cx="5029200" cy="454025"/>
            <wp:effectExtent l="19050" t="19050" r="19050" b="22225"/>
            <wp:docPr id="138426080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260800" name="Picture 1384260800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540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3C18ED" w14:textId="089AF362" w:rsidR="005734C4" w:rsidRPr="00CA30DF" w:rsidRDefault="008764E5" w:rsidP="008764E5">
      <w:pPr>
        <w:pStyle w:val="Heading2"/>
      </w:pPr>
      <w:bookmarkStart w:id="18" w:name="_Toc218671198"/>
      <w:r>
        <w:t>Waiver Cost Projection</w:t>
      </w:r>
      <w:bookmarkEnd w:id="18"/>
    </w:p>
    <w:p w14:paraId="0B0A0C53" w14:textId="488F8AB6" w:rsidR="00017F04" w:rsidRDefault="008764E5" w:rsidP="001B2F8C">
      <w:pPr>
        <w:pStyle w:val="ListParagraph"/>
        <w:numPr>
          <w:ilvl w:val="0"/>
          <w:numId w:val="6"/>
        </w:numPr>
      </w:pPr>
      <w:r>
        <w:t>Once all services are added</w:t>
      </w:r>
      <w:r w:rsidR="00A22CE6">
        <w:t xml:space="preserve"> and correct, click the </w:t>
      </w:r>
      <w:r w:rsidR="00A22CE6" w:rsidRPr="00A22CE6">
        <w:rPr>
          <w:b/>
          <w:bCs/>
        </w:rPr>
        <w:t>Waiver Cost Projection</w:t>
      </w:r>
      <w:r w:rsidR="00A22CE6">
        <w:t xml:space="preserve"> button.</w:t>
      </w:r>
    </w:p>
    <w:p w14:paraId="56FD8A6B" w14:textId="7F314A64" w:rsidR="00A22CE6" w:rsidRDefault="009C0C31" w:rsidP="009C0C31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3022A2B7" wp14:editId="6946B64B">
                <wp:simplePos x="0" y="0"/>
                <wp:positionH relativeFrom="column">
                  <wp:posOffset>2560056</wp:posOffset>
                </wp:positionH>
                <wp:positionV relativeFrom="paragraph">
                  <wp:posOffset>66675</wp:posOffset>
                </wp:positionV>
                <wp:extent cx="1733856" cy="257105"/>
                <wp:effectExtent l="0" t="0" r="19050" b="10160"/>
                <wp:wrapNone/>
                <wp:docPr id="1451317335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856" cy="25710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68877036" id="Rectangle: Rounded Corners 7" o:spid="_x0000_s1026" style="position:absolute;margin-left:201.6pt;margin-top:5.25pt;width:136.5pt;height:20.25pt;z-index:2517166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" filled="f" strokecolor="#c00000" strokeweight="1.5pt">
                <v:stroke joinstyle="miter"/>
              </v:roundrect>
            </w:pict>
          </mc:Fallback>
        </mc:AlternateContent>
      </w:r>
      <w:r>
        <w:drawing>
          <wp:inline distT="0" distB="0" distL="0" distR="0" wp14:anchorId="12F61DE9" wp14:editId="49275311">
            <wp:extent cx="1828800" cy="360696"/>
            <wp:effectExtent l="19050" t="19050" r="19050" b="20320"/>
            <wp:docPr id="1247589500" name="Picture 31" descr="A picture containing sha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589500" name="Picture 31" descr="A picture containing shape&#10;&#10;AI-generated content may be incorrect.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6069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EC34AD" w14:textId="2E4FA4D1" w:rsidR="009C0C31" w:rsidRDefault="008C1229" w:rsidP="008C1229">
      <w:pPr>
        <w:pStyle w:val="ListParagraph"/>
      </w:pPr>
      <w:r>
        <w:lastRenderedPageBreak/>
        <w:t>T</w:t>
      </w:r>
      <w:r w:rsidR="00624272">
        <w:t xml:space="preserve">he waiver cost projection will appear. If you want a detailed breakdown, click </w:t>
      </w:r>
      <w:r w:rsidR="00624272" w:rsidRPr="004C6347">
        <w:rPr>
          <w:b/>
          <w:bCs/>
        </w:rPr>
        <w:t>Expand All</w:t>
      </w:r>
      <w:r w:rsidR="00624272">
        <w:t>.</w:t>
      </w:r>
      <w:r w:rsidR="009054F7">
        <w:t xml:space="preserve"> This will reveal all </w:t>
      </w:r>
      <w:r w:rsidR="00501FB8">
        <w:t>the services and associated costs</w:t>
      </w:r>
      <w:r w:rsidR="00E266A8">
        <w:t>.</w:t>
      </w:r>
      <w:r w:rsidR="00F86EB4">
        <w:t xml:space="preserve"> Alternatively, you</w:t>
      </w:r>
      <w:r w:rsidR="004C6347">
        <w:t xml:space="preserve"> can click on </w:t>
      </w:r>
      <w:r w:rsidR="00FE5325">
        <w:t xml:space="preserve">and expand </w:t>
      </w:r>
      <w:r w:rsidR="00FE5325" w:rsidRPr="00CA32AC">
        <w:rPr>
          <w:b/>
          <w:bCs/>
        </w:rPr>
        <w:t>individual lines</w:t>
      </w:r>
      <w:r w:rsidR="00FE5325">
        <w:t xml:space="preserve"> (e.g.,</w:t>
      </w:r>
      <w:r w:rsidR="00992C78">
        <w:t xml:space="preserve"> Budget Type, Site Name, Span Dates).</w:t>
      </w:r>
    </w:p>
    <w:p w14:paraId="68C4B7C8" w14:textId="0E6937F7" w:rsidR="00501FB8" w:rsidRDefault="006A7C6C" w:rsidP="006A7C6C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42CECD56" wp14:editId="21B48E8C">
                <wp:simplePos x="0" y="0"/>
                <wp:positionH relativeFrom="column">
                  <wp:posOffset>952500</wp:posOffset>
                </wp:positionH>
                <wp:positionV relativeFrom="paragraph">
                  <wp:posOffset>39741</wp:posOffset>
                </wp:positionV>
                <wp:extent cx="489005" cy="159642"/>
                <wp:effectExtent l="0" t="0" r="25400" b="12065"/>
                <wp:wrapNone/>
                <wp:docPr id="1972527911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05" cy="159642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2E175732" id="Rectangle: Rounded Corners 7" o:spid="_x0000_s1026" style="position:absolute;margin-left:75pt;margin-top:3.15pt;width:38.5pt;height:12.55pt;z-index:2517186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" filled="f" strokecolor="#c00000" strokeweight="1.5pt">
                <v:stroke joinstyle="miter"/>
              </v:roundrect>
            </w:pict>
          </mc:Fallback>
        </mc:AlternateContent>
      </w:r>
      <w:r w:rsidR="00F86EB4">
        <w:drawing>
          <wp:inline distT="0" distB="0" distL="0" distR="0" wp14:anchorId="72BC60BF" wp14:editId="33D04ADC">
            <wp:extent cx="5027295" cy="943058"/>
            <wp:effectExtent l="19050" t="19050" r="20955" b="28575"/>
            <wp:docPr id="501850573" name="Picture 4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50573" name="Picture 42" descr="A screenshot of a computer&#10;&#10;AI-generated content may be incorrect.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4341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C5842" w14:textId="174EE48D" w:rsidR="00992C78" w:rsidRDefault="002A0D2F" w:rsidP="002454EA">
      <w:pPr>
        <w:pStyle w:val="ListParagraph"/>
      </w:pPr>
      <w:r>
        <w:t xml:space="preserve">When services are ready for finalization, click </w:t>
      </w:r>
      <w:r w:rsidR="004A55C5">
        <w:t xml:space="preserve">the </w:t>
      </w:r>
      <w:r w:rsidR="004A55C5" w:rsidRPr="00EA402C">
        <w:rPr>
          <w:b/>
          <w:bCs/>
        </w:rPr>
        <w:t>Finalization</w:t>
      </w:r>
      <w:r w:rsidR="004A55C5">
        <w:t xml:space="preserve"> button.</w:t>
      </w:r>
    </w:p>
    <w:p w14:paraId="50A940D2" w14:textId="7594B1FA" w:rsidR="004A55C5" w:rsidRDefault="000129F6" w:rsidP="004A55C5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77EBBAD0" wp14:editId="3E5CAF1D">
                <wp:simplePos x="0" y="0"/>
                <wp:positionH relativeFrom="column">
                  <wp:posOffset>5459994</wp:posOffset>
                </wp:positionH>
                <wp:positionV relativeFrom="paragraph">
                  <wp:posOffset>44450</wp:posOffset>
                </wp:positionV>
                <wp:extent cx="444550" cy="159642"/>
                <wp:effectExtent l="0" t="0" r="12700" b="12065"/>
                <wp:wrapNone/>
                <wp:docPr id="1334597699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50" cy="159642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46464733" id="Rectangle: Rounded Corners 7" o:spid="_x0000_s1026" style="position:absolute;margin-left:429.9pt;margin-top:3.5pt;width:35pt;height:12.55pt;z-index:2517463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" filled="f" strokecolor="#c00000" strokeweight="1.5pt">
                <v:stroke joinstyle="miter"/>
              </v:roundrect>
            </w:pict>
          </mc:Fallback>
        </mc:AlternateContent>
      </w:r>
      <w:r w:rsidR="004A55C5">
        <w:drawing>
          <wp:inline distT="0" distB="0" distL="0" distR="0" wp14:anchorId="75C01B01" wp14:editId="4C2D00E5">
            <wp:extent cx="5027492" cy="419100"/>
            <wp:effectExtent l="19050" t="19050" r="20955" b="19050"/>
            <wp:docPr id="609886994" name="Picture 4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886994" name="Picture 43" descr="A screenshot of a computer&#10;&#10;AI-generated content may be incorrect.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1924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E9EA7" w14:textId="4166B46F" w:rsidR="004A55C5" w:rsidRDefault="00C84871" w:rsidP="004A55C5">
      <w:pPr>
        <w:pStyle w:val="ListParagraph"/>
      </w:pPr>
      <w:r>
        <w:t xml:space="preserve">A popup will appear confirming the </w:t>
      </w:r>
      <w:r w:rsidR="00931F9D">
        <w:t>Finalization was saved successfully</w:t>
      </w:r>
      <w:r w:rsidR="009A11EC">
        <w:t>.</w:t>
      </w:r>
      <w:r w:rsidR="002A2CB4">
        <w:t xml:space="preserve"> </w:t>
      </w:r>
      <w:r w:rsidR="009A11EC">
        <w:t>C</w:t>
      </w:r>
      <w:r w:rsidR="002A2CB4">
        <w:t xml:space="preserve">lick </w:t>
      </w:r>
      <w:r w:rsidR="002A2CB4" w:rsidRPr="002A2CB4">
        <w:rPr>
          <w:b/>
          <w:bCs/>
        </w:rPr>
        <w:t>Continue</w:t>
      </w:r>
      <w:r w:rsidR="002A2CB4">
        <w:t>.</w:t>
      </w:r>
    </w:p>
    <w:p w14:paraId="04A3F27E" w14:textId="5B957599" w:rsidR="00F23C4B" w:rsidRDefault="00480BEC" w:rsidP="00480BEC">
      <w:pPr>
        <w:pStyle w:val="Heading1"/>
      </w:pPr>
      <w:bookmarkStart w:id="19" w:name="_Toc218671199"/>
      <w:r>
        <w:t>Service Payment Authorization</w:t>
      </w:r>
      <w:r w:rsidR="00A23D6C">
        <w:t xml:space="preserve"> (SPA)</w:t>
      </w:r>
      <w:bookmarkEnd w:id="19"/>
    </w:p>
    <w:p w14:paraId="6EE14162" w14:textId="6951591B" w:rsidR="00480BEC" w:rsidRDefault="00480BEC" w:rsidP="00480BEC">
      <w:r>
        <w:t>Once you have finalized waiver services</w:t>
      </w:r>
      <w:r w:rsidR="00DB45B7">
        <w:t>,</w:t>
      </w:r>
      <w:r>
        <w:t xml:space="preserve"> you</w:t>
      </w:r>
      <w:r w:rsidR="0062086A">
        <w:t xml:space="preserve"> can use the </w:t>
      </w:r>
      <w:r w:rsidR="0062086A" w:rsidRPr="00DB45B7">
        <w:rPr>
          <w:b/>
          <w:bCs/>
        </w:rPr>
        <w:t>Service Payment Authorization</w:t>
      </w:r>
      <w:r w:rsidR="0062086A">
        <w:t xml:space="preserve"> process to approve or disapprove the</w:t>
      </w:r>
      <w:r w:rsidR="00547992">
        <w:t xml:space="preserve"> </w:t>
      </w:r>
      <w:r w:rsidR="00547992" w:rsidRPr="00DB45B7">
        <w:rPr>
          <w:b/>
          <w:bCs/>
        </w:rPr>
        <w:t>Payment Authori</w:t>
      </w:r>
      <w:r w:rsidR="008106F8" w:rsidRPr="00DB45B7">
        <w:rPr>
          <w:b/>
          <w:bCs/>
        </w:rPr>
        <w:t xml:space="preserve">zation </w:t>
      </w:r>
      <w:r w:rsidR="005B638D" w:rsidRPr="00DB45B7">
        <w:rPr>
          <w:b/>
          <w:bCs/>
        </w:rPr>
        <w:t xml:space="preserve">Waiver </w:t>
      </w:r>
      <w:r w:rsidR="008106F8" w:rsidRPr="00DB45B7">
        <w:rPr>
          <w:b/>
          <w:bCs/>
        </w:rPr>
        <w:t>S</w:t>
      </w:r>
      <w:r w:rsidR="005B638D" w:rsidRPr="00DB45B7">
        <w:rPr>
          <w:b/>
          <w:bCs/>
        </w:rPr>
        <w:t>ervice</w:t>
      </w:r>
      <w:r w:rsidR="0062086A" w:rsidRPr="00DB45B7">
        <w:rPr>
          <w:b/>
          <w:bCs/>
        </w:rPr>
        <w:t xml:space="preserve"> </w:t>
      </w:r>
      <w:r w:rsidR="008106F8" w:rsidRPr="00DB45B7">
        <w:rPr>
          <w:b/>
          <w:bCs/>
        </w:rPr>
        <w:t>(</w:t>
      </w:r>
      <w:r w:rsidR="0098035E" w:rsidRPr="00DB45B7">
        <w:rPr>
          <w:b/>
          <w:bCs/>
        </w:rPr>
        <w:t>PAWS</w:t>
      </w:r>
      <w:r w:rsidR="008106F8" w:rsidRPr="00DB45B7">
        <w:rPr>
          <w:b/>
          <w:bCs/>
        </w:rPr>
        <w:t>)</w:t>
      </w:r>
      <w:r w:rsidR="005B638D">
        <w:t xml:space="preserve"> submission</w:t>
      </w:r>
      <w:r w:rsidR="008106F8">
        <w:t>.</w:t>
      </w:r>
    </w:p>
    <w:p w14:paraId="2E1B78F2" w14:textId="072B370D" w:rsidR="0062086A" w:rsidRDefault="007E51A6" w:rsidP="001B2F8C">
      <w:pPr>
        <w:pStyle w:val="ListParagraph"/>
        <w:numPr>
          <w:ilvl w:val="0"/>
          <w:numId w:val="11"/>
        </w:numPr>
      </w:pPr>
      <w:r>
        <w:t xml:space="preserve">From the </w:t>
      </w:r>
      <w:r w:rsidR="00EB5923">
        <w:t>homepage</w:t>
      </w:r>
      <w:r>
        <w:t xml:space="preserve">, click the </w:t>
      </w:r>
      <w:r w:rsidRPr="00FE03E4">
        <w:rPr>
          <w:b/>
          <w:bCs/>
        </w:rPr>
        <w:t>Service Payment Authorization (SPA)</w:t>
      </w:r>
      <w:r>
        <w:t xml:space="preserve"> tile.</w:t>
      </w:r>
    </w:p>
    <w:p w14:paraId="168227DD" w14:textId="7FFE6C0C" w:rsidR="007E51A6" w:rsidRDefault="00B33AD3" w:rsidP="00FE03E4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0461826F" wp14:editId="7F1343A0">
                <wp:simplePos x="0" y="0"/>
                <wp:positionH relativeFrom="column">
                  <wp:posOffset>2549856</wp:posOffset>
                </wp:positionH>
                <wp:positionV relativeFrom="paragraph">
                  <wp:posOffset>88900</wp:posOffset>
                </wp:positionV>
                <wp:extent cx="1655914" cy="264496"/>
                <wp:effectExtent l="0" t="0" r="20955" b="21590"/>
                <wp:wrapNone/>
                <wp:docPr id="909185944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914" cy="264496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5C6F9D21" id="Rectangle: Rounded Corners 7" o:spid="_x0000_s1026" style="position:absolute;margin-left:200.8pt;margin-top:7pt;width:130.4pt;height:20.85pt;z-index:2517565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" filled="f" strokecolor="#c00000" strokeweight="1.5pt">
                <v:stroke joinstyle="miter"/>
              </v:roundrect>
            </w:pict>
          </mc:Fallback>
        </mc:AlternateContent>
      </w:r>
      <w:r w:rsidR="00FE03E4">
        <w:drawing>
          <wp:inline distT="0" distB="0" distL="0" distR="0" wp14:anchorId="18021E70" wp14:editId="59FA3E31">
            <wp:extent cx="1828800" cy="427016"/>
            <wp:effectExtent l="19050" t="19050" r="19050" b="11430"/>
            <wp:docPr id="1384469008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469008" name="Picture 1384469008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92" t="82549" r="29992" b="3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27016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A5C06" w14:textId="11E0DA96" w:rsidR="001D2292" w:rsidRDefault="001D2292" w:rsidP="001D2292">
      <w:pPr>
        <w:pStyle w:val="ListParagraph"/>
      </w:pPr>
      <w:r>
        <w:t xml:space="preserve">Enter the </w:t>
      </w:r>
      <w:r w:rsidRPr="00F8285F">
        <w:rPr>
          <w:b/>
          <w:bCs/>
        </w:rPr>
        <w:t>Management County</w:t>
      </w:r>
      <w:r w:rsidR="00365510">
        <w:t>.</w:t>
      </w:r>
      <w:r w:rsidR="0002329D">
        <w:t xml:space="preserve"> </w:t>
      </w:r>
      <w:r w:rsidR="00365510">
        <w:t>This</w:t>
      </w:r>
      <w:r w:rsidR="0002329D">
        <w:t xml:space="preserve"> will </w:t>
      </w:r>
      <w:r w:rsidR="00F8285F">
        <w:t>generate</w:t>
      </w:r>
      <w:r w:rsidR="0002329D">
        <w:t xml:space="preserve"> any </w:t>
      </w:r>
      <w:r w:rsidR="00365510">
        <w:t>pending approvals</w:t>
      </w:r>
      <w:r w:rsidR="0002329D">
        <w:t>.</w:t>
      </w:r>
    </w:p>
    <w:p w14:paraId="1CDB794A" w14:textId="5ED3D77B" w:rsidR="00C41A34" w:rsidRDefault="00B33AD3" w:rsidP="00C41A34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4E933FC5" wp14:editId="4E54F068">
                <wp:simplePos x="0" y="0"/>
                <wp:positionH relativeFrom="column">
                  <wp:posOffset>942752</wp:posOffset>
                </wp:positionH>
                <wp:positionV relativeFrom="paragraph">
                  <wp:posOffset>127635</wp:posOffset>
                </wp:positionV>
                <wp:extent cx="1667540" cy="132959"/>
                <wp:effectExtent l="0" t="0" r="27940" b="19685"/>
                <wp:wrapNone/>
                <wp:docPr id="2091427674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540" cy="132959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284B3ABE" id="Rectangle: Rounded Corners 7" o:spid="_x0000_s1026" style="position:absolute;margin-left:74.25pt;margin-top:10.05pt;width:131.3pt;height:10.45pt;z-index:2517544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" filled="f" strokecolor="#c00000" strokeweight="1.5pt">
                <v:stroke joinstyle="miter"/>
              </v:roundrect>
            </w:pict>
          </mc:Fallback>
        </mc:AlternateContent>
      </w:r>
      <w:r w:rsidR="001503FD">
        <w:drawing>
          <wp:inline distT="0" distB="0" distL="0" distR="0" wp14:anchorId="262E969D" wp14:editId="5A1BA052">
            <wp:extent cx="5028931" cy="290945"/>
            <wp:effectExtent l="19050" t="19050" r="19685" b="13970"/>
            <wp:docPr id="1562553612" name="Picture 47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553612" name="Picture 47" descr="Graphical user interface, application&#10;&#10;AI-generated content may be incorrect.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096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732D0" w14:textId="4A02D38C" w:rsidR="00F8285F" w:rsidRDefault="00760138" w:rsidP="00F8285F">
      <w:pPr>
        <w:pStyle w:val="ListParagraph"/>
      </w:pPr>
      <w:r>
        <w:t xml:space="preserve">If you want to add a comment before </w:t>
      </w:r>
      <w:r w:rsidR="004D49E5">
        <w:t>approving</w:t>
      </w:r>
      <w:r w:rsidR="00AF0B67">
        <w:t xml:space="preserve"> or </w:t>
      </w:r>
      <w:r w:rsidR="004D49E5">
        <w:t>disapproving</w:t>
      </w:r>
      <w:r>
        <w:t xml:space="preserve">, check the </w:t>
      </w:r>
      <w:r w:rsidRPr="004D49E5">
        <w:rPr>
          <w:b/>
          <w:bCs/>
        </w:rPr>
        <w:t xml:space="preserve">comment </w:t>
      </w:r>
      <w:r w:rsidR="00FD3191" w:rsidRPr="004D49E5">
        <w:rPr>
          <w:b/>
          <w:bCs/>
        </w:rPr>
        <w:t>box</w:t>
      </w:r>
      <w:r w:rsidR="007F6382">
        <w:t xml:space="preserve">. A </w:t>
      </w:r>
      <w:r w:rsidR="007F6382" w:rsidRPr="004D49E5">
        <w:rPr>
          <w:b/>
          <w:bCs/>
        </w:rPr>
        <w:t>field</w:t>
      </w:r>
      <w:r w:rsidR="007F6382">
        <w:t xml:space="preserve"> will populate where you can type your message.</w:t>
      </w:r>
      <w:r w:rsidR="004D49E5">
        <w:t xml:space="preserve"> Comments will be saved after approval.</w:t>
      </w:r>
    </w:p>
    <w:p w14:paraId="2E5DBC54" w14:textId="153C3B27" w:rsidR="007F6382" w:rsidRDefault="004D49E5" w:rsidP="007F6382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79B75641" wp14:editId="5FBF7F1A">
                <wp:simplePos x="0" y="0"/>
                <wp:positionH relativeFrom="column">
                  <wp:posOffset>1169447</wp:posOffset>
                </wp:positionH>
                <wp:positionV relativeFrom="paragraph">
                  <wp:posOffset>773430</wp:posOffset>
                </wp:positionV>
                <wp:extent cx="1252847" cy="285008"/>
                <wp:effectExtent l="0" t="0" r="24130" b="20320"/>
                <wp:wrapNone/>
                <wp:docPr id="697068835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847" cy="285008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1786A116" id="Rectangle: Rounded Corners 7" o:spid="_x0000_s1026" style="position:absolute;margin-left:92.1pt;margin-top:60.9pt;width:98.65pt;height:22.45pt;z-index:2517504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" filled="f" strokecolor="#c00000" strokeweight="1.5pt">
                <v:stroke joinstyle="miter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6BBEFA03" wp14:editId="08D0E87A">
                <wp:simplePos x="0" y="0"/>
                <wp:positionH relativeFrom="column">
                  <wp:posOffset>1894617</wp:posOffset>
                </wp:positionH>
                <wp:positionV relativeFrom="paragraph">
                  <wp:posOffset>293370</wp:posOffset>
                </wp:positionV>
                <wp:extent cx="109300" cy="109037"/>
                <wp:effectExtent l="0" t="0" r="24130" b="24765"/>
                <wp:wrapNone/>
                <wp:docPr id="39239139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00" cy="109037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0F8CB42D" id="Rectangle: Rounded Corners 7" o:spid="_x0000_s1026" style="position:absolute;margin-left:149.2pt;margin-top:23.1pt;width:8.6pt;height:8.6pt;z-index:2517483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" filled="f" strokecolor="#c00000" strokeweight="1.5pt">
                <v:stroke joinstyle="miter"/>
              </v:roundrect>
            </w:pict>
          </mc:Fallback>
        </mc:AlternateContent>
      </w:r>
      <w:r w:rsidR="007F6382">
        <w:drawing>
          <wp:inline distT="0" distB="0" distL="0" distR="0" wp14:anchorId="75BEAA68" wp14:editId="560BB021">
            <wp:extent cx="4572000" cy="1137860"/>
            <wp:effectExtent l="19050" t="19050" r="19050" b="24765"/>
            <wp:docPr id="1618953502" name="Picture 48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953502" name="Picture 48" descr="Graphical user interface, application&#10;&#10;AI-generated content may be incorrect.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52" r="57900" b="24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1378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7AE6C" w14:textId="1B0B1905" w:rsidR="00FD3191" w:rsidRDefault="007F70AF" w:rsidP="00F8285F">
      <w:pPr>
        <w:pStyle w:val="ListParagraph"/>
      </w:pPr>
      <w:r>
        <w:lastRenderedPageBreak/>
        <w:t>Review</w:t>
      </w:r>
      <w:r w:rsidR="004D49E5">
        <w:t xml:space="preserve"> the </w:t>
      </w:r>
      <w:r w:rsidR="006950AA">
        <w:t xml:space="preserve">pending PAWS submission and use the </w:t>
      </w:r>
      <w:r w:rsidR="006950AA" w:rsidRPr="00D4557D">
        <w:rPr>
          <w:b/>
          <w:bCs/>
        </w:rPr>
        <w:t>Approve</w:t>
      </w:r>
      <w:r w:rsidR="006950AA">
        <w:t xml:space="preserve"> or </w:t>
      </w:r>
      <w:r w:rsidR="006950AA" w:rsidRPr="00D4557D">
        <w:rPr>
          <w:b/>
          <w:bCs/>
        </w:rPr>
        <w:t>Disapprove</w:t>
      </w:r>
      <w:r w:rsidR="006950AA">
        <w:t xml:space="preserve"> buttons </w:t>
      </w:r>
      <w:r w:rsidR="00FE4E8E">
        <w:t>once a d</w:t>
      </w:r>
      <w:r w:rsidR="00D4557D">
        <w:t>ecision has been made.</w:t>
      </w:r>
    </w:p>
    <w:p w14:paraId="7CE35BE6" w14:textId="3585E59F" w:rsidR="00FE4E8E" w:rsidRDefault="00D4557D" w:rsidP="00FE4E8E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6CC6E438" wp14:editId="06B98291">
                <wp:simplePos x="0" y="0"/>
                <wp:positionH relativeFrom="column">
                  <wp:posOffset>3113405</wp:posOffset>
                </wp:positionH>
                <wp:positionV relativeFrom="paragraph">
                  <wp:posOffset>279824</wp:posOffset>
                </wp:positionV>
                <wp:extent cx="665842" cy="160881"/>
                <wp:effectExtent l="0" t="0" r="20320" b="10795"/>
                <wp:wrapNone/>
                <wp:docPr id="17331981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842" cy="16088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07836FE0" id="Rectangle: Rounded Corners 7" o:spid="_x0000_s1026" style="position:absolute;margin-left:245.15pt;margin-top:22.05pt;width:52.45pt;height:12.65pt;z-index:2517524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" filled="f" strokecolor="#c00000" strokeweight="1.5pt">
                <v:stroke joinstyle="miter"/>
              </v:roundrect>
            </w:pict>
          </mc:Fallback>
        </mc:AlternateContent>
      </w:r>
      <w:r>
        <w:drawing>
          <wp:inline distT="0" distB="0" distL="0" distR="0" wp14:anchorId="375C17F0" wp14:editId="665B5D6A">
            <wp:extent cx="5029200" cy="1288404"/>
            <wp:effectExtent l="19050" t="19050" r="19050" b="26670"/>
            <wp:docPr id="1768322195" name="Picture 49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322195" name="Picture 49" descr="Graphical user interface, application&#10;&#10;AI-generated content may be incorrect.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28840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13D9B" w14:textId="53F8CA4B" w:rsidR="002A2CB4" w:rsidRDefault="002A2CB4" w:rsidP="002A2CB4">
      <w:pPr>
        <w:pStyle w:val="ListParagraph"/>
      </w:pPr>
      <w:r>
        <w:t xml:space="preserve">A popup will appear confirming </w:t>
      </w:r>
      <w:r w:rsidR="00C9173E">
        <w:t>services in the waiver span</w:t>
      </w:r>
      <w:r>
        <w:t xml:space="preserve"> w</w:t>
      </w:r>
      <w:r w:rsidR="00C9173E">
        <w:t>ere</w:t>
      </w:r>
      <w:r>
        <w:t xml:space="preserve"> </w:t>
      </w:r>
      <w:r w:rsidR="00240C15">
        <w:t xml:space="preserve">successfully </w:t>
      </w:r>
      <w:r>
        <w:t>approved</w:t>
      </w:r>
      <w:r w:rsidR="003E52AF">
        <w:t xml:space="preserve"> or </w:t>
      </w:r>
      <w:r>
        <w:t>disapproved</w:t>
      </w:r>
      <w:r w:rsidR="003E52AF">
        <w:t>. C</w:t>
      </w:r>
      <w:r>
        <w:t xml:space="preserve">lick </w:t>
      </w:r>
      <w:r w:rsidRPr="002A2CB4">
        <w:rPr>
          <w:b/>
          <w:bCs/>
        </w:rPr>
        <w:t>Continue</w:t>
      </w:r>
      <w:r>
        <w:t>.</w:t>
      </w:r>
    </w:p>
    <w:p w14:paraId="0CBB0D6A" w14:textId="48D767CA" w:rsidR="004410C5" w:rsidRDefault="004410C5" w:rsidP="004410C5">
      <w:pPr>
        <w:pStyle w:val="Heading1"/>
      </w:pPr>
      <w:bookmarkStart w:id="20" w:name="_Toc218671200"/>
      <w:r>
        <w:t>P</w:t>
      </w:r>
      <w:r w:rsidR="008B360D">
        <w:t>ayment Authorization Waiver Service (PAWS)</w:t>
      </w:r>
      <w:bookmarkEnd w:id="20"/>
    </w:p>
    <w:p w14:paraId="5A5FA957" w14:textId="1DBC5592" w:rsidR="008B360D" w:rsidRDefault="00931F7B" w:rsidP="008B360D">
      <w:r>
        <w:t>Once the PAWS submission is approved</w:t>
      </w:r>
      <w:r w:rsidR="004F282D">
        <w:t>,</w:t>
      </w:r>
      <w:r>
        <w:t xml:space="preserve"> you </w:t>
      </w:r>
      <w:r w:rsidR="00342545">
        <w:t>can view the PAWS</w:t>
      </w:r>
      <w:r>
        <w:t>.</w:t>
      </w:r>
    </w:p>
    <w:p w14:paraId="70361797" w14:textId="126501EC" w:rsidR="00B1712D" w:rsidRDefault="000F0B6E" w:rsidP="00B1712D">
      <w:pPr>
        <w:pStyle w:val="Heading2"/>
      </w:pPr>
      <w:bookmarkStart w:id="21" w:name="_Toc218671201"/>
      <w:r>
        <w:t>Navigating to PAWS</w:t>
      </w:r>
      <w:bookmarkEnd w:id="21"/>
    </w:p>
    <w:p w14:paraId="53655F3C" w14:textId="1BB1D477" w:rsidR="00931F7B" w:rsidRDefault="00D46BB6" w:rsidP="001B2F8C">
      <w:pPr>
        <w:pStyle w:val="ListParagraph"/>
        <w:numPr>
          <w:ilvl w:val="0"/>
          <w:numId w:val="12"/>
        </w:numPr>
      </w:pPr>
      <w:r>
        <w:t xml:space="preserve">Search for an </w:t>
      </w:r>
      <w:r w:rsidR="00183649">
        <w:t>i</w:t>
      </w:r>
      <w:r>
        <w:t>ndividual</w:t>
      </w:r>
      <w:r w:rsidR="00183649">
        <w:t xml:space="preserve"> by</w:t>
      </w:r>
      <w:r w:rsidR="00212758">
        <w:t xml:space="preserve"> clicking</w:t>
      </w:r>
      <w:r w:rsidR="00183649">
        <w:t xml:space="preserve"> either </w:t>
      </w:r>
      <w:r w:rsidR="00212758">
        <w:t xml:space="preserve">the </w:t>
      </w:r>
      <w:r w:rsidR="00212758" w:rsidRPr="00C85319">
        <w:rPr>
          <w:b/>
          <w:bCs/>
        </w:rPr>
        <w:t>Search</w:t>
      </w:r>
      <w:r w:rsidR="00183649">
        <w:t xml:space="preserve"> tile</w:t>
      </w:r>
      <w:r w:rsidR="00212758">
        <w:t xml:space="preserve"> or </w:t>
      </w:r>
      <w:r w:rsidR="00212758" w:rsidRPr="00C85319">
        <w:rPr>
          <w:b/>
          <w:bCs/>
        </w:rPr>
        <w:t>PAWS</w:t>
      </w:r>
      <w:r w:rsidR="00212758">
        <w:t xml:space="preserve"> tile on the </w:t>
      </w:r>
      <w:r w:rsidR="00C85319">
        <w:t>homepage</w:t>
      </w:r>
      <w:r w:rsidR="00183649">
        <w:t>.</w:t>
      </w:r>
      <w:r w:rsidR="00212758">
        <w:t xml:space="preserve"> </w:t>
      </w:r>
      <w:r w:rsidR="009A1AC1">
        <w:t xml:space="preserve">After locating </w:t>
      </w:r>
      <w:r w:rsidR="00746DF6">
        <w:t>the</w:t>
      </w:r>
      <w:r w:rsidR="009A1AC1">
        <w:t xml:space="preserve"> individual, </w:t>
      </w:r>
      <w:r w:rsidR="00E134E9">
        <w:t xml:space="preserve">click the carrot beside </w:t>
      </w:r>
      <w:r w:rsidR="00E134E9">
        <w:rPr>
          <w:b/>
          <w:bCs/>
        </w:rPr>
        <w:t>Site Name</w:t>
      </w:r>
      <w:r w:rsidR="00E134E9">
        <w:t xml:space="preserve"> to use</w:t>
      </w:r>
      <w:r w:rsidR="00212758">
        <w:t xml:space="preserve"> the</w:t>
      </w:r>
      <w:r w:rsidR="00183649">
        <w:t xml:space="preserve"> available</w:t>
      </w:r>
      <w:r w:rsidR="00212758">
        <w:t xml:space="preserve"> </w:t>
      </w:r>
      <w:r w:rsidR="00212758" w:rsidRPr="00B42989">
        <w:rPr>
          <w:b/>
          <w:bCs/>
        </w:rPr>
        <w:t>direct links</w:t>
      </w:r>
      <w:r w:rsidR="00B42989">
        <w:t xml:space="preserve"> </w:t>
      </w:r>
      <w:r w:rsidR="00212758">
        <w:t xml:space="preserve">to access </w:t>
      </w:r>
      <w:r w:rsidR="003E2DDD">
        <w:t>th</w:t>
      </w:r>
      <w:r w:rsidR="00183649">
        <w:t>at person’s</w:t>
      </w:r>
      <w:r w:rsidR="003E2DDD">
        <w:t xml:space="preserve"> PAWS</w:t>
      </w:r>
      <w:r w:rsidR="00183649">
        <w:t xml:space="preserve">. </w:t>
      </w:r>
      <w:r w:rsidR="003E2DDD">
        <w:t xml:space="preserve">If </w:t>
      </w:r>
      <w:r w:rsidR="00183649">
        <w:t>no</w:t>
      </w:r>
      <w:r w:rsidR="003E2DDD">
        <w:t xml:space="preserve"> PAWS links</w:t>
      </w:r>
      <w:r w:rsidR="00183649">
        <w:t xml:space="preserve"> appear</w:t>
      </w:r>
      <w:r w:rsidR="003E2DDD">
        <w:t xml:space="preserve">, </w:t>
      </w:r>
      <w:r w:rsidR="00183649">
        <w:t xml:space="preserve">it means </w:t>
      </w:r>
      <w:r w:rsidR="00B42989">
        <w:t>the</w:t>
      </w:r>
      <w:r w:rsidR="003E2DDD">
        <w:t xml:space="preserve"> </w:t>
      </w:r>
      <w:r w:rsidR="00B42989">
        <w:t>individual</w:t>
      </w:r>
      <w:r w:rsidR="003E2DDD">
        <w:t xml:space="preserve"> does not </w:t>
      </w:r>
      <w:r w:rsidR="00104CAF">
        <w:t xml:space="preserve">have </w:t>
      </w:r>
      <w:r w:rsidR="00B42989">
        <w:t>an active PAWS.</w:t>
      </w:r>
    </w:p>
    <w:p w14:paraId="5C049A03" w14:textId="26FC9242" w:rsidR="00B378F5" w:rsidRDefault="00940870" w:rsidP="00B378F5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3A31A645" wp14:editId="4FE5CEA3">
                <wp:simplePos x="0" y="0"/>
                <wp:positionH relativeFrom="column">
                  <wp:posOffset>5427980</wp:posOffset>
                </wp:positionH>
                <wp:positionV relativeFrom="paragraph">
                  <wp:posOffset>479425</wp:posOffset>
                </wp:positionV>
                <wp:extent cx="144145" cy="142240"/>
                <wp:effectExtent l="0" t="0" r="27305" b="10160"/>
                <wp:wrapNone/>
                <wp:docPr id="1835317696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4224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3BA665F5" id="Rectangle: Rounded Corners 7" o:spid="_x0000_s1026" style="position:absolute;margin-left:427.4pt;margin-top:37.75pt;width:11.35pt;height:11.2pt;z-index:2517606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" filled="f" strokecolor="#c00000" strokeweight="1.5pt">
                <v:stroke joinstyle="miter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206EEE0D" wp14:editId="4283A4C0">
                <wp:simplePos x="0" y="0"/>
                <wp:positionH relativeFrom="column">
                  <wp:posOffset>4357634</wp:posOffset>
                </wp:positionH>
                <wp:positionV relativeFrom="paragraph">
                  <wp:posOffset>478155</wp:posOffset>
                </wp:positionV>
                <wp:extent cx="192490" cy="142585"/>
                <wp:effectExtent l="0" t="0" r="17145" b="10160"/>
                <wp:wrapNone/>
                <wp:docPr id="911394424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90" cy="14258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46F825C2" id="Rectangle: Rounded Corners 7" o:spid="_x0000_s1026" style="position:absolute;margin-left:343.1pt;margin-top:37.65pt;width:15.15pt;height:11.25pt;z-index:2517585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" filled="f" strokecolor="#c00000" strokeweight="1.5pt">
                <v:stroke joinstyle="miter"/>
              </v:roundrect>
            </w:pict>
          </mc:Fallback>
        </mc:AlternateContent>
      </w:r>
      <w:r w:rsidR="00CC53A6">
        <w:drawing>
          <wp:inline distT="0" distB="0" distL="0" distR="0" wp14:anchorId="1B47C4EF" wp14:editId="510C3FA0">
            <wp:extent cx="5029200" cy="625392"/>
            <wp:effectExtent l="19050" t="19050" r="19050" b="22860"/>
            <wp:docPr id="951556485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556485" name="Picture 951556485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25392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5A90195" w14:textId="0C84CBD2" w:rsidR="00743F30" w:rsidRDefault="000F0B6E" w:rsidP="000F0B6E">
      <w:pPr>
        <w:pStyle w:val="Heading2"/>
      </w:pPr>
      <w:bookmarkStart w:id="22" w:name="_Toc218671202"/>
      <w:r>
        <w:t>Viewing PAWS</w:t>
      </w:r>
      <w:bookmarkEnd w:id="22"/>
    </w:p>
    <w:p w14:paraId="2FC7F8C6" w14:textId="3630D47B" w:rsidR="00316692" w:rsidRDefault="006C47EB" w:rsidP="006C47EB">
      <w:r>
        <w:t xml:space="preserve">If you are </w:t>
      </w:r>
      <w:r w:rsidRPr="00290627">
        <w:rPr>
          <w:b/>
          <w:bCs/>
        </w:rPr>
        <w:t>not an Admin</w:t>
      </w:r>
      <w:r>
        <w:t xml:space="preserve">, you </w:t>
      </w:r>
      <w:r w:rsidR="00FD6E6B">
        <w:t xml:space="preserve">can </w:t>
      </w:r>
      <w:r>
        <w:t>view a</w:t>
      </w:r>
      <w:r w:rsidR="00FD6E6B">
        <w:t xml:space="preserve"> person’s PAWS </w:t>
      </w:r>
      <w:r w:rsidR="00B02A68">
        <w:t>but cannot make any edits.</w:t>
      </w:r>
    </w:p>
    <w:p w14:paraId="72C50E43" w14:textId="39D85CB1" w:rsidR="00316692" w:rsidRDefault="00316692" w:rsidP="001B2F8C">
      <w:pPr>
        <w:pStyle w:val="ListParagraph"/>
        <w:numPr>
          <w:ilvl w:val="0"/>
          <w:numId w:val="14"/>
        </w:numPr>
      </w:pPr>
      <w:r>
        <w:t xml:space="preserve">In the </w:t>
      </w:r>
      <w:r w:rsidRPr="00B40232">
        <w:rPr>
          <w:b/>
          <w:bCs/>
        </w:rPr>
        <w:t>PAWS summary</w:t>
      </w:r>
      <w:r>
        <w:t xml:space="preserve">, go to the </w:t>
      </w:r>
      <w:r w:rsidRPr="00107ACB">
        <w:rPr>
          <w:b/>
          <w:bCs/>
        </w:rPr>
        <w:t>Plan Info</w:t>
      </w:r>
      <w:r>
        <w:t xml:space="preserve"> tab and click the </w:t>
      </w:r>
      <w:r w:rsidRPr="00B40232">
        <w:rPr>
          <w:b/>
          <w:bCs/>
        </w:rPr>
        <w:t xml:space="preserve">View </w:t>
      </w:r>
      <w:r w:rsidR="005C504A" w:rsidRPr="00B40232">
        <w:rPr>
          <w:b/>
          <w:bCs/>
        </w:rPr>
        <w:t>Plan</w:t>
      </w:r>
      <w:r w:rsidR="005C504A">
        <w:t xml:space="preserve"> </w:t>
      </w:r>
      <w:r w:rsidR="005C504A" w:rsidRPr="007A7433">
        <w:t>action button</w:t>
      </w:r>
      <w:r w:rsidR="009701A8" w:rsidRPr="009701A8">
        <w:rPr>
          <w:b/>
          <w:bCs/>
        </w:rPr>
        <w:t xml:space="preserve"> </w:t>
      </w:r>
      <w:r w:rsidR="009701A8">
        <w:t>(</w:t>
      </w:r>
      <w:r w:rsidR="009701A8" w:rsidRPr="007A7433">
        <w:rPr>
          <w:b/>
          <w:bCs/>
        </w:rPr>
        <w:t>blue icon</w:t>
      </w:r>
      <w:r w:rsidR="009701A8">
        <w:t>)</w:t>
      </w:r>
      <w:r w:rsidR="00B40232">
        <w:t>.</w:t>
      </w:r>
    </w:p>
    <w:p w14:paraId="3406142F" w14:textId="0C851032" w:rsidR="00107ACB" w:rsidRDefault="00BB1EE2" w:rsidP="00107ACB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44BFCB05" wp14:editId="08D40755">
                <wp:simplePos x="0" y="0"/>
                <wp:positionH relativeFrom="column">
                  <wp:posOffset>3287024</wp:posOffset>
                </wp:positionH>
                <wp:positionV relativeFrom="paragraph">
                  <wp:posOffset>252730</wp:posOffset>
                </wp:positionV>
                <wp:extent cx="308989" cy="117554"/>
                <wp:effectExtent l="0" t="0" r="15240" b="15875"/>
                <wp:wrapNone/>
                <wp:docPr id="1891590736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989" cy="117554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064C3C5E" id="Rectangle: Rounded Corners 7" o:spid="_x0000_s1026" style="position:absolute;margin-left:258.8pt;margin-top:19.9pt;width:24.35pt;height:9.25pt;z-index:2517811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" filled="f" strokecolor="#c00000" strokeweight="1.5pt">
                <v:stroke joinstyle="miter"/>
              </v:roundrect>
            </w:pict>
          </mc:Fallback>
        </mc:AlternateContent>
      </w:r>
      <w:r w:rsidR="00107ACB"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489FAC7D" wp14:editId="5A6058B5">
                <wp:simplePos x="0" y="0"/>
                <wp:positionH relativeFrom="column">
                  <wp:posOffset>1041400</wp:posOffset>
                </wp:positionH>
                <wp:positionV relativeFrom="paragraph">
                  <wp:posOffset>579491</wp:posOffset>
                </wp:positionV>
                <wp:extent cx="119128" cy="129309"/>
                <wp:effectExtent l="0" t="0" r="14605" b="23495"/>
                <wp:wrapNone/>
                <wp:docPr id="2077222432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28" cy="129309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266D3AFA" id="Rectangle: Rounded Corners 7" o:spid="_x0000_s1026" style="position:absolute;margin-left:82pt;margin-top:45.65pt;width:9.4pt;height:10.2pt;z-index:2517790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" filled="f" strokecolor="#c00000" strokeweight="1.5pt">
                <v:stroke joinstyle="miter"/>
              </v:roundrect>
            </w:pict>
          </mc:Fallback>
        </mc:AlternateContent>
      </w:r>
      <w:r w:rsidR="00107ACB">
        <w:drawing>
          <wp:inline distT="0" distB="0" distL="0" distR="0" wp14:anchorId="0C657C32" wp14:editId="6F994790">
            <wp:extent cx="5029200" cy="708466"/>
            <wp:effectExtent l="19050" t="19050" r="19050" b="15875"/>
            <wp:docPr id="865105355" name="Picture 5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814721" name="Picture 51" descr="Graphical user interface, application&#10;&#10;AI-generated content may be incorrect.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35" b="2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084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81C49" w14:textId="5A2546FB" w:rsidR="00BB1EE2" w:rsidRDefault="000921CB" w:rsidP="00BB1EE2">
      <w:pPr>
        <w:pStyle w:val="ListParagraph"/>
      </w:pPr>
      <w:r>
        <w:lastRenderedPageBreak/>
        <w:t>Click</w:t>
      </w:r>
      <w:r w:rsidR="0040669A">
        <w:t xml:space="preserve"> the </w:t>
      </w:r>
      <w:r w:rsidR="0040669A" w:rsidRPr="000921CB">
        <w:rPr>
          <w:b/>
          <w:bCs/>
        </w:rPr>
        <w:t>Select Version</w:t>
      </w:r>
      <w:r w:rsidR="0040669A">
        <w:t xml:space="preserve"> dropdown menu</w:t>
      </w:r>
      <w:r w:rsidR="00667F62">
        <w:t xml:space="preserve"> to navigate between versions.</w:t>
      </w:r>
    </w:p>
    <w:p w14:paraId="1192DC2A" w14:textId="5270D472" w:rsidR="00A46142" w:rsidRDefault="005375E4" w:rsidP="00A46142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4D930B74" wp14:editId="148D4484">
                <wp:simplePos x="0" y="0"/>
                <wp:positionH relativeFrom="column">
                  <wp:posOffset>918845</wp:posOffset>
                </wp:positionH>
                <wp:positionV relativeFrom="paragraph">
                  <wp:posOffset>284988</wp:posOffset>
                </wp:positionV>
                <wp:extent cx="373877" cy="156464"/>
                <wp:effectExtent l="0" t="0" r="26670" b="15240"/>
                <wp:wrapNone/>
                <wp:docPr id="497621228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877" cy="156464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0AB8A27D" id="Rectangle: Rounded Corners 7" o:spid="_x0000_s1026" style="position:absolute;margin-left:72.35pt;margin-top:22.45pt;width:29.45pt;height:12.3pt;z-index:2517831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" filled="f" strokecolor="#c00000" strokeweight="1.5pt">
                <v:stroke joinstyle="miter"/>
              </v:roundrect>
            </w:pict>
          </mc:Fallback>
        </mc:AlternateContent>
      </w:r>
      <w:r w:rsidR="00A46142">
        <w:drawing>
          <wp:inline distT="0" distB="0" distL="0" distR="0" wp14:anchorId="684A9A1E" wp14:editId="03DDD0A0">
            <wp:extent cx="5027303" cy="448573"/>
            <wp:effectExtent l="19050" t="19050" r="20955" b="27940"/>
            <wp:docPr id="1852394260" name="Picture 57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394260" name="Picture 57" descr="Graphical user interface, text, application, email&#10;&#10;AI-generated content may be incorrect.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4874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48AE8" w14:textId="0EF3D4CC" w:rsidR="000921CB" w:rsidRDefault="00117B45" w:rsidP="000921CB">
      <w:pPr>
        <w:pStyle w:val="ListParagraph"/>
      </w:pPr>
      <w:r>
        <w:t>While viewing</w:t>
      </w:r>
      <w:r w:rsidR="00821D50">
        <w:t>, there are three tabs:</w:t>
      </w:r>
      <w:r w:rsidR="006D6BE9">
        <w:t xml:space="preserve"> </w:t>
      </w:r>
      <w:r w:rsidR="006D6BE9" w:rsidRPr="00821D50">
        <w:rPr>
          <w:b/>
          <w:bCs/>
        </w:rPr>
        <w:t>PAWS Plan Information</w:t>
      </w:r>
      <w:r w:rsidR="006D6BE9">
        <w:t xml:space="preserve">, </w:t>
      </w:r>
      <w:r w:rsidR="006D6BE9" w:rsidRPr="00821D50">
        <w:rPr>
          <w:b/>
          <w:bCs/>
        </w:rPr>
        <w:t>Comment History</w:t>
      </w:r>
      <w:r w:rsidR="006D6BE9">
        <w:t xml:space="preserve">, and </w:t>
      </w:r>
      <w:r w:rsidR="006D6BE9" w:rsidRPr="00821D50">
        <w:rPr>
          <w:b/>
          <w:bCs/>
        </w:rPr>
        <w:t>Compare Plans</w:t>
      </w:r>
      <w:r w:rsidR="006D6BE9">
        <w:t xml:space="preserve">. Click </w:t>
      </w:r>
      <w:r w:rsidR="00821D50">
        <w:t>a tab</w:t>
      </w:r>
      <w:r w:rsidR="005375E4">
        <w:t xml:space="preserve"> to</w:t>
      </w:r>
      <w:r w:rsidR="000B204E">
        <w:t xml:space="preserve"> navigate between them.</w:t>
      </w:r>
    </w:p>
    <w:p w14:paraId="2646B2E4" w14:textId="3643A639" w:rsidR="005375E4" w:rsidRDefault="005375E4" w:rsidP="005375E4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5C4CBB3D" wp14:editId="0447F4DC">
                <wp:simplePos x="0" y="0"/>
                <wp:positionH relativeFrom="column">
                  <wp:posOffset>2852049</wp:posOffset>
                </wp:positionH>
                <wp:positionV relativeFrom="paragraph">
                  <wp:posOffset>72390</wp:posOffset>
                </wp:positionV>
                <wp:extent cx="1173387" cy="141213"/>
                <wp:effectExtent l="0" t="0" r="27305" b="11430"/>
                <wp:wrapNone/>
                <wp:docPr id="2135174306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387" cy="141213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058636CC" id="Rectangle: Rounded Corners 7" o:spid="_x0000_s1026" style="position:absolute;margin-left:224.55pt;margin-top:5.7pt;width:92.4pt;height:11.1pt;z-index:2517852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" filled="f" strokecolor="#c00000" strokeweight="1.5pt">
                <v:stroke joinstyle="miter"/>
              </v:roundrect>
            </w:pict>
          </mc:Fallback>
        </mc:AlternateContent>
      </w:r>
      <w:r>
        <w:drawing>
          <wp:inline distT="0" distB="0" distL="0" distR="0" wp14:anchorId="2D6CC448" wp14:editId="30749751">
            <wp:extent cx="5026693" cy="439948"/>
            <wp:effectExtent l="19050" t="19050" r="21590" b="17780"/>
            <wp:docPr id="1813957794" name="Picture 58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957794" name="Picture 58" descr="Graphical user interface, text, application, email&#10;&#10;AI-generated content may be incorrect.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41" b="49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4016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F47E3" w14:textId="0F8AAD68" w:rsidR="00F7483E" w:rsidRDefault="00B338AC" w:rsidP="00F7483E">
      <w:pPr>
        <w:pStyle w:val="Note"/>
      </w:pPr>
      <w:r w:rsidRPr="00F23D62">
        <w:drawing>
          <wp:anchor distT="0" distB="0" distL="114300" distR="114300" simplePos="0" relativeHeight="251658308" behindDoc="0" locked="0" layoutInCell="1" allowOverlap="1" wp14:anchorId="73625373" wp14:editId="7790E333">
            <wp:simplePos x="0" y="0"/>
            <wp:positionH relativeFrom="column">
              <wp:posOffset>354965</wp:posOffset>
            </wp:positionH>
            <wp:positionV relativeFrom="paragraph">
              <wp:posOffset>51699</wp:posOffset>
            </wp:positionV>
            <wp:extent cx="457200" cy="466832"/>
            <wp:effectExtent l="0" t="0" r="0" b="9525"/>
            <wp:wrapNone/>
            <wp:docPr id="1639748151" name="Picture 1639748151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11ADC7C-FD6C-AF2D-B223-86683C09B4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611ADC7C-FD6C-AF2D-B223-86683C09B4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" t="7779" r="1193" b="20712"/>
                    <a:stretch/>
                  </pic:blipFill>
                  <pic:spPr>
                    <a:xfrm>
                      <a:off x="0" y="0"/>
                      <a:ext cx="457200" cy="466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83E">
        <w:t xml:space="preserve">The </w:t>
      </w:r>
      <w:r w:rsidRPr="00C37949">
        <w:rPr>
          <w:b/>
          <w:bCs/>
        </w:rPr>
        <w:t>C</w:t>
      </w:r>
      <w:r w:rsidR="00F7483E" w:rsidRPr="00C37949">
        <w:rPr>
          <w:b/>
          <w:bCs/>
        </w:rPr>
        <w:t xml:space="preserve">omment </w:t>
      </w:r>
      <w:r w:rsidRPr="00C37949">
        <w:rPr>
          <w:b/>
          <w:bCs/>
        </w:rPr>
        <w:t>H</w:t>
      </w:r>
      <w:r w:rsidR="00F7483E" w:rsidRPr="00C37949">
        <w:rPr>
          <w:b/>
          <w:bCs/>
        </w:rPr>
        <w:t>istory</w:t>
      </w:r>
      <w:r w:rsidRPr="00C37949">
        <w:rPr>
          <w:b/>
          <w:bCs/>
        </w:rPr>
        <w:t xml:space="preserve"> </w:t>
      </w:r>
      <w:r>
        <w:t>tab</w:t>
      </w:r>
      <w:r w:rsidR="00F7483E">
        <w:t xml:space="preserve"> </w:t>
      </w:r>
      <w:r w:rsidR="000A79C9">
        <w:t>displays</w:t>
      </w:r>
      <w:r w:rsidR="00F7483E">
        <w:t xml:space="preserve"> previous authorizations and </w:t>
      </w:r>
      <w:r w:rsidR="000A79C9">
        <w:t>added notes</w:t>
      </w:r>
      <w:r>
        <w:t xml:space="preserve">. It also </w:t>
      </w:r>
      <w:r w:rsidR="000A79C9">
        <w:t>show</w:t>
      </w:r>
      <w:r>
        <w:t>s the last time each version was updated.</w:t>
      </w:r>
    </w:p>
    <w:p w14:paraId="735629DA" w14:textId="626D71AD" w:rsidR="00F52612" w:rsidRPr="006C47EB" w:rsidRDefault="00586B29" w:rsidP="00F52612">
      <w:pPr>
        <w:pStyle w:val="ListParagraph"/>
      </w:pPr>
      <w:r>
        <w:t>You</w:t>
      </w:r>
      <w:r w:rsidR="008B3C7A">
        <w:t xml:space="preserve"> can </w:t>
      </w:r>
      <w:r w:rsidR="00514FCE">
        <w:t>view</w:t>
      </w:r>
      <w:r w:rsidR="008B3C7A">
        <w:t xml:space="preserve"> previous </w:t>
      </w:r>
      <w:r>
        <w:t>versions but can</w:t>
      </w:r>
      <w:r w:rsidR="00514FCE">
        <w:t>not make</w:t>
      </w:r>
      <w:r>
        <w:t xml:space="preserve"> </w:t>
      </w:r>
      <w:r w:rsidR="00514FCE">
        <w:t xml:space="preserve">changes to </w:t>
      </w:r>
      <w:r>
        <w:t xml:space="preserve">them. </w:t>
      </w:r>
      <w:r w:rsidR="00514FCE">
        <w:t xml:space="preserve">All </w:t>
      </w:r>
      <w:r>
        <w:t>edits</w:t>
      </w:r>
      <w:r w:rsidR="00514FCE">
        <w:t xml:space="preserve"> must be made to the current version.</w:t>
      </w:r>
      <w:r w:rsidR="008B3C7A">
        <w:t xml:space="preserve"> </w:t>
      </w:r>
    </w:p>
    <w:p w14:paraId="54981357" w14:textId="5B4403E2" w:rsidR="000F0B6E" w:rsidRDefault="000F0B6E" w:rsidP="000F0B6E">
      <w:pPr>
        <w:pStyle w:val="Heading2"/>
      </w:pPr>
      <w:bookmarkStart w:id="23" w:name="_Toc218671203"/>
      <w:r>
        <w:t>Editing PAWS</w:t>
      </w:r>
      <w:bookmarkEnd w:id="23"/>
    </w:p>
    <w:p w14:paraId="2BA0FB5E" w14:textId="171EC6ED" w:rsidR="000F0B6E" w:rsidRDefault="000F0B6E" w:rsidP="000F0B6E">
      <w:r>
        <w:t xml:space="preserve">As an </w:t>
      </w:r>
      <w:r w:rsidRPr="00290627">
        <w:rPr>
          <w:b/>
          <w:bCs/>
        </w:rPr>
        <w:t>Admin</w:t>
      </w:r>
      <w:r>
        <w:t xml:space="preserve">, </w:t>
      </w:r>
      <w:r w:rsidR="009C0A0E">
        <w:t>you can</w:t>
      </w:r>
      <w:r w:rsidR="00FD6E6B">
        <w:t xml:space="preserve"> view and edit a person’s PAWS.</w:t>
      </w:r>
    </w:p>
    <w:p w14:paraId="1F1105F9" w14:textId="11FEB801" w:rsidR="00E74C0D" w:rsidRDefault="00AE48A6" w:rsidP="001B2F8C">
      <w:pPr>
        <w:pStyle w:val="ListParagraph"/>
        <w:numPr>
          <w:ilvl w:val="0"/>
          <w:numId w:val="13"/>
        </w:numPr>
      </w:pPr>
      <w:r>
        <w:t>In the</w:t>
      </w:r>
      <w:r w:rsidR="00570DA5">
        <w:t xml:space="preserve"> </w:t>
      </w:r>
      <w:r w:rsidR="00570DA5" w:rsidRPr="00C752D7">
        <w:rPr>
          <w:b/>
          <w:bCs/>
        </w:rPr>
        <w:t>PAWS</w:t>
      </w:r>
      <w:r w:rsidR="003A0EA0" w:rsidRPr="00C752D7">
        <w:rPr>
          <w:b/>
          <w:bCs/>
        </w:rPr>
        <w:t xml:space="preserve"> summary</w:t>
      </w:r>
      <w:r w:rsidR="003A0EA0">
        <w:t xml:space="preserve">, </w:t>
      </w:r>
      <w:r>
        <w:t>go to the</w:t>
      </w:r>
      <w:r w:rsidR="003A0EA0">
        <w:t xml:space="preserve"> </w:t>
      </w:r>
      <w:r w:rsidR="003A0EA0" w:rsidRPr="00C24BB3">
        <w:rPr>
          <w:b/>
          <w:bCs/>
        </w:rPr>
        <w:t>Plan Info</w:t>
      </w:r>
      <w:r w:rsidR="003A0EA0">
        <w:t xml:space="preserve"> tab</w:t>
      </w:r>
      <w:r w:rsidR="00024F9D">
        <w:t xml:space="preserve"> and</w:t>
      </w:r>
      <w:r w:rsidR="003A0EA0">
        <w:t xml:space="preserve"> click the</w:t>
      </w:r>
      <w:r w:rsidR="00B850D6">
        <w:t xml:space="preserve"> </w:t>
      </w:r>
      <w:r w:rsidR="00B850D6" w:rsidRPr="00B850D6">
        <w:rPr>
          <w:b/>
          <w:bCs/>
        </w:rPr>
        <w:t xml:space="preserve">Edit </w:t>
      </w:r>
      <w:r w:rsidR="00B850D6" w:rsidRPr="007A7433">
        <w:t>action button</w:t>
      </w:r>
      <w:r w:rsidR="00B850D6">
        <w:t xml:space="preserve"> (</w:t>
      </w:r>
      <w:r w:rsidR="00B850D6" w:rsidRPr="007A7433">
        <w:rPr>
          <w:b/>
          <w:bCs/>
        </w:rPr>
        <w:t>pencil</w:t>
      </w:r>
      <w:r w:rsidR="00024F9D" w:rsidRPr="007A7433">
        <w:rPr>
          <w:b/>
          <w:bCs/>
        </w:rPr>
        <w:t xml:space="preserve"> icon</w:t>
      </w:r>
      <w:r w:rsidR="00B850D6">
        <w:t>).</w:t>
      </w:r>
    </w:p>
    <w:p w14:paraId="4C56800A" w14:textId="7361407E" w:rsidR="00E74C0D" w:rsidRDefault="00C24BB3" w:rsidP="00E74C0D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131BD435" wp14:editId="161D3FBD">
                <wp:simplePos x="0" y="0"/>
                <wp:positionH relativeFrom="column">
                  <wp:posOffset>3286685</wp:posOffset>
                </wp:positionH>
                <wp:positionV relativeFrom="paragraph">
                  <wp:posOffset>249555</wp:posOffset>
                </wp:positionV>
                <wp:extent cx="308989" cy="117554"/>
                <wp:effectExtent l="0" t="0" r="15240" b="15875"/>
                <wp:wrapNone/>
                <wp:docPr id="1348176912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989" cy="117554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533D3F25" id="Rectangle: Rounded Corners 7" o:spid="_x0000_s1026" style="position:absolute;margin-left:258.8pt;margin-top:19.65pt;width:24.35pt;height:9.25pt;z-index:2517647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" filled="f" strokecolor="#c00000" strokeweight="1.5pt">
                <v:stroke joinstyle="miter"/>
              </v:roundrect>
            </w:pict>
          </mc:Fallback>
        </mc:AlternateContent>
      </w:r>
      <w:r w:rsidR="00B850D6"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103E3681" wp14:editId="19587A16">
                <wp:simplePos x="0" y="0"/>
                <wp:positionH relativeFrom="column">
                  <wp:posOffset>953135</wp:posOffset>
                </wp:positionH>
                <wp:positionV relativeFrom="paragraph">
                  <wp:posOffset>572399</wp:posOffset>
                </wp:positionV>
                <wp:extent cx="119128" cy="129309"/>
                <wp:effectExtent l="0" t="0" r="14605" b="23495"/>
                <wp:wrapNone/>
                <wp:docPr id="144932936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28" cy="129309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5087142F" id="Rectangle: Rounded Corners 7" o:spid="_x0000_s1026" style="position:absolute;margin-left:75.05pt;margin-top:45.05pt;width:9.4pt;height:10.2pt;z-index:2517626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" filled="f" strokecolor="#c00000" strokeweight="1.5pt">
                <v:stroke joinstyle="miter"/>
              </v:roundrect>
            </w:pict>
          </mc:Fallback>
        </mc:AlternateContent>
      </w:r>
      <w:r w:rsidR="00E74C0D">
        <w:drawing>
          <wp:inline distT="0" distB="0" distL="0" distR="0" wp14:anchorId="64EE750D" wp14:editId="74104D5B">
            <wp:extent cx="5029200" cy="708466"/>
            <wp:effectExtent l="19050" t="19050" r="19050" b="15875"/>
            <wp:docPr id="1689814721" name="Picture 5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814721" name="Picture 51" descr="Graphical user interface, application&#10;&#10;AI-generated content may be incorrect.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35" b="2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084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3E045" w14:textId="27D15B08" w:rsidR="00C24BB3" w:rsidRDefault="003B74FB" w:rsidP="00C24BB3">
      <w:pPr>
        <w:pStyle w:val="ListParagraph"/>
      </w:pPr>
      <w:r>
        <w:t xml:space="preserve">While </w:t>
      </w:r>
      <w:r w:rsidR="00117B45">
        <w:t>editing</w:t>
      </w:r>
      <w:r w:rsidR="00E63F8B">
        <w:t xml:space="preserve">, </w:t>
      </w:r>
      <w:r>
        <w:t xml:space="preserve">view </w:t>
      </w:r>
      <w:r w:rsidR="00E63F8B">
        <w:t xml:space="preserve">and </w:t>
      </w:r>
      <w:r w:rsidR="00E67EBA">
        <w:t>add comments to the</w:t>
      </w:r>
      <w:r w:rsidR="00E63F8B">
        <w:t xml:space="preserve"> </w:t>
      </w:r>
      <w:r w:rsidR="00E63F8B" w:rsidRPr="00E63F8B">
        <w:rPr>
          <w:b/>
          <w:bCs/>
        </w:rPr>
        <w:t>Plan Comments</w:t>
      </w:r>
      <w:r w:rsidR="00E63F8B">
        <w:t xml:space="preserve"> section.</w:t>
      </w:r>
    </w:p>
    <w:p w14:paraId="186FBE58" w14:textId="538B932D" w:rsidR="00E63F8B" w:rsidRDefault="00E63F8B" w:rsidP="00E63F8B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2C9A0DB9" wp14:editId="0CE63540">
                <wp:simplePos x="0" y="0"/>
                <wp:positionH relativeFrom="column">
                  <wp:posOffset>930910</wp:posOffset>
                </wp:positionH>
                <wp:positionV relativeFrom="paragraph">
                  <wp:posOffset>275854</wp:posOffset>
                </wp:positionV>
                <wp:extent cx="638354" cy="181154"/>
                <wp:effectExtent l="0" t="0" r="28575" b="28575"/>
                <wp:wrapNone/>
                <wp:docPr id="1602297024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54" cy="181154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156D2D4B" id="Rectangle: Rounded Corners 7" o:spid="_x0000_s1026" style="position:absolute;margin-left:73.3pt;margin-top:21.7pt;width:50.25pt;height:14.25pt;z-index:2517667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" filled="f" strokecolor="#c00000" strokeweight="1.5pt">
                <v:stroke joinstyle="miter"/>
              </v:roundrect>
            </w:pict>
          </mc:Fallback>
        </mc:AlternateContent>
      </w:r>
      <w:r>
        <w:drawing>
          <wp:inline distT="0" distB="0" distL="0" distR="0" wp14:anchorId="6FC57B06" wp14:editId="5A832431">
            <wp:extent cx="5025974" cy="508959"/>
            <wp:effectExtent l="19050" t="19050" r="22860" b="24765"/>
            <wp:docPr id="198374540" name="Picture 5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74540" name="Picture 52" descr="A screenshot of a computer&#10;&#10;AI-generated content may be incorrect.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17" b="44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0928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9FD4D" w14:textId="57EF0827" w:rsidR="00E63F8B" w:rsidRDefault="00394678" w:rsidP="002F6ACD">
      <w:pPr>
        <w:pStyle w:val="ListParagraph"/>
      </w:pPr>
      <w:r>
        <w:lastRenderedPageBreak/>
        <w:t>To</w:t>
      </w:r>
      <w:r w:rsidR="00D1435C">
        <w:t xml:space="preserve"> edit </w:t>
      </w:r>
      <w:r>
        <w:t xml:space="preserve">a </w:t>
      </w:r>
      <w:r w:rsidR="00D1435C" w:rsidRPr="0067218D">
        <w:rPr>
          <w:b/>
          <w:bCs/>
        </w:rPr>
        <w:t>Service Item</w:t>
      </w:r>
      <w:r>
        <w:t xml:space="preserve">, </w:t>
      </w:r>
      <w:r w:rsidR="00D1435C">
        <w:t xml:space="preserve">click the </w:t>
      </w:r>
      <w:r w:rsidR="00D1435C" w:rsidRPr="00394678">
        <w:rPr>
          <w:b/>
          <w:bCs/>
        </w:rPr>
        <w:t>Edit</w:t>
      </w:r>
      <w:r w:rsidR="00D1435C">
        <w:t xml:space="preserve"> action button (</w:t>
      </w:r>
      <w:r w:rsidR="00D1435C" w:rsidRPr="0067218D">
        <w:rPr>
          <w:b/>
          <w:bCs/>
        </w:rPr>
        <w:t>pencil</w:t>
      </w:r>
      <w:r w:rsidRPr="0067218D">
        <w:rPr>
          <w:b/>
          <w:bCs/>
        </w:rPr>
        <w:t xml:space="preserve"> icon</w:t>
      </w:r>
      <w:r w:rsidR="00D1435C">
        <w:t xml:space="preserve">) </w:t>
      </w:r>
      <w:r>
        <w:t xml:space="preserve">located to the </w:t>
      </w:r>
      <w:r w:rsidR="00D1435C">
        <w:t>ri</w:t>
      </w:r>
      <w:r w:rsidR="000B7DF6">
        <w:t>ght of the line item.</w:t>
      </w:r>
    </w:p>
    <w:p w14:paraId="232A55B9" w14:textId="4DF3A601" w:rsidR="00624693" w:rsidRDefault="00856BCC" w:rsidP="00624693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17345519" wp14:editId="7B3ABAF6">
                <wp:simplePos x="0" y="0"/>
                <wp:positionH relativeFrom="column">
                  <wp:posOffset>5753999</wp:posOffset>
                </wp:positionH>
                <wp:positionV relativeFrom="paragraph">
                  <wp:posOffset>175895</wp:posOffset>
                </wp:positionV>
                <wp:extent cx="119128" cy="129309"/>
                <wp:effectExtent l="0" t="0" r="14605" b="23495"/>
                <wp:wrapNone/>
                <wp:docPr id="1334451201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28" cy="129309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3AF7577D" id="Rectangle: Rounded Corners 7" o:spid="_x0000_s1026" style="position:absolute;margin-left:453.05pt;margin-top:13.85pt;width:9.4pt;height:10.2pt;z-index:2517688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" filled="f" strokecolor="#c00000" strokeweight="1.5pt">
                <v:stroke joinstyle="miter"/>
              </v:roundrect>
            </w:pict>
          </mc:Fallback>
        </mc:AlternateContent>
      </w:r>
      <w:r>
        <w:drawing>
          <wp:inline distT="0" distB="0" distL="0" distR="0" wp14:anchorId="03A1F4C2" wp14:editId="003A600B">
            <wp:extent cx="5029200" cy="506207"/>
            <wp:effectExtent l="19050" t="19050" r="19050" b="27305"/>
            <wp:docPr id="1145141334" name="Picture 5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141334" name="Picture 55" descr="A screenshot of a computer&#10;&#10;AI-generated content may be incorrect.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94" b="13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0620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5125B" w14:textId="0DEAAF5F" w:rsidR="00856BCC" w:rsidRDefault="007F1230" w:rsidP="00856BCC">
      <w:pPr>
        <w:pStyle w:val="ListParagraph"/>
      </w:pPr>
      <w:r>
        <w:t>You can</w:t>
      </w:r>
      <w:r w:rsidR="00B72DB9">
        <w:t xml:space="preserve"> edit </w:t>
      </w:r>
      <w:r w:rsidR="00B72DB9" w:rsidRPr="00B72DB9">
        <w:rPr>
          <w:b/>
          <w:bCs/>
        </w:rPr>
        <w:t>Units</w:t>
      </w:r>
      <w:r w:rsidR="00B72DB9">
        <w:t xml:space="preserve"> and </w:t>
      </w:r>
      <w:r w:rsidR="00B72DB9" w:rsidRPr="00B72DB9">
        <w:rPr>
          <w:b/>
          <w:bCs/>
        </w:rPr>
        <w:t>Cost</w:t>
      </w:r>
      <w:r w:rsidR="00E956AF">
        <w:t>,</w:t>
      </w:r>
      <w:r w:rsidR="00B72DB9">
        <w:t xml:space="preserve"> but </w:t>
      </w:r>
      <w:r w:rsidR="00987C49">
        <w:t>changes cannot exceed 10%. After making edits, click the</w:t>
      </w:r>
      <w:r w:rsidR="007F0E84">
        <w:t xml:space="preserve"> </w:t>
      </w:r>
      <w:r w:rsidR="007F0E84" w:rsidRPr="003A3B33">
        <w:rPr>
          <w:b/>
          <w:bCs/>
        </w:rPr>
        <w:t>check mark</w:t>
      </w:r>
      <w:r w:rsidR="007F0E84">
        <w:t xml:space="preserve"> to save</w:t>
      </w:r>
      <w:r w:rsidR="00987C49">
        <w:t>.</w:t>
      </w:r>
    </w:p>
    <w:p w14:paraId="6E699D63" w14:textId="3E6FD9EA" w:rsidR="000B7DF6" w:rsidRDefault="003A3B33" w:rsidP="000B7DF6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4C3573C3" wp14:editId="78F0D7AD">
                <wp:simplePos x="0" y="0"/>
                <wp:positionH relativeFrom="column">
                  <wp:posOffset>3060065</wp:posOffset>
                </wp:positionH>
                <wp:positionV relativeFrom="paragraph">
                  <wp:posOffset>75565</wp:posOffset>
                </wp:positionV>
                <wp:extent cx="2008505" cy="203835"/>
                <wp:effectExtent l="0" t="0" r="10795" b="24765"/>
                <wp:wrapNone/>
                <wp:docPr id="1673310020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8505" cy="20383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228AB799" id="Rectangle: Rounded Corners 7" o:spid="_x0000_s1026" style="position:absolute;margin-left:240.95pt;margin-top:5.95pt;width:158.15pt;height:16.05pt;z-index:2517708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" filled="f" strokecolor="#c00000" strokeweight="1.5pt">
                <v:stroke joinstyle="miter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64AC357D" wp14:editId="6407AC5D">
                <wp:simplePos x="0" y="0"/>
                <wp:positionH relativeFrom="column">
                  <wp:posOffset>5728335</wp:posOffset>
                </wp:positionH>
                <wp:positionV relativeFrom="paragraph">
                  <wp:posOffset>151501</wp:posOffset>
                </wp:positionV>
                <wp:extent cx="119128" cy="129309"/>
                <wp:effectExtent l="0" t="0" r="14605" b="23495"/>
                <wp:wrapNone/>
                <wp:docPr id="1596839853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28" cy="129309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69E3C823" id="Rectangle: Rounded Corners 7" o:spid="_x0000_s1026" style="position:absolute;margin-left:451.05pt;margin-top:11.95pt;width:9.4pt;height:10.2pt;z-index:2517729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" filled="f" strokecolor="#c00000" strokeweight="1.5pt">
                <v:stroke joinstyle="miter"/>
              </v:roundrect>
            </w:pict>
          </mc:Fallback>
        </mc:AlternateContent>
      </w:r>
      <w:r w:rsidR="000B7DF6">
        <w:drawing>
          <wp:inline distT="0" distB="0" distL="0" distR="0" wp14:anchorId="71FD1F64" wp14:editId="7068D182">
            <wp:extent cx="5029200" cy="499758"/>
            <wp:effectExtent l="19050" t="19050" r="19050" b="14605"/>
            <wp:docPr id="1101351419" name="Picture 53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351419" name="Picture 53" descr="Graphical user interface, text, application&#10;&#10;AI-generated content may be incorrect.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25" b="28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9975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D7D08" w14:textId="1412E0D8" w:rsidR="001F20FC" w:rsidRDefault="0042309C" w:rsidP="001F20FC">
      <w:pPr>
        <w:pStyle w:val="Note"/>
      </w:pPr>
      <w:r w:rsidRPr="00F23D62">
        <w:drawing>
          <wp:anchor distT="0" distB="0" distL="114300" distR="114300" simplePos="0" relativeHeight="251658302" behindDoc="0" locked="0" layoutInCell="1" allowOverlap="1" wp14:anchorId="01D34D27" wp14:editId="2FB35F2B">
            <wp:simplePos x="0" y="0"/>
            <wp:positionH relativeFrom="column">
              <wp:posOffset>342900</wp:posOffset>
            </wp:positionH>
            <wp:positionV relativeFrom="paragraph">
              <wp:posOffset>79111</wp:posOffset>
            </wp:positionV>
            <wp:extent cx="457200" cy="466832"/>
            <wp:effectExtent l="0" t="0" r="0" b="9525"/>
            <wp:wrapNone/>
            <wp:docPr id="96838525" name="Picture 96838525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11ADC7C-FD6C-AF2D-B223-86683C09B4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611ADC7C-FD6C-AF2D-B223-86683C09B4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" t="7779" r="1193" b="20712"/>
                    <a:stretch/>
                  </pic:blipFill>
                  <pic:spPr>
                    <a:xfrm>
                      <a:off x="0" y="0"/>
                      <a:ext cx="457200" cy="466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A52">
        <w:t xml:space="preserve">If you enter </w:t>
      </w:r>
      <w:r w:rsidR="005F554A">
        <w:t>E</w:t>
      </w:r>
      <w:r w:rsidR="003C4A52">
        <w:t xml:space="preserve">dit </w:t>
      </w:r>
      <w:r w:rsidR="005F554A">
        <w:t>M</w:t>
      </w:r>
      <w:r w:rsidR="003C4A52">
        <w:t xml:space="preserve">ode for a </w:t>
      </w:r>
      <w:r w:rsidR="005F554A">
        <w:t>S</w:t>
      </w:r>
      <w:r w:rsidR="003C4A52">
        <w:t xml:space="preserve">ervice </w:t>
      </w:r>
      <w:r w:rsidR="005F554A">
        <w:t>I</w:t>
      </w:r>
      <w:r w:rsidR="003C4A52">
        <w:t>tem and</w:t>
      </w:r>
      <w:r w:rsidR="005F554A">
        <w:t xml:space="preserve"> decide</w:t>
      </w:r>
      <w:r>
        <w:t xml:space="preserve"> not</w:t>
      </w:r>
      <w:r w:rsidR="003C4A52">
        <w:t xml:space="preserve"> </w:t>
      </w:r>
      <w:r>
        <w:t xml:space="preserve">to </w:t>
      </w:r>
      <w:r w:rsidR="003C4A52">
        <w:t>make change</w:t>
      </w:r>
      <w:r>
        <w:t>s</w:t>
      </w:r>
      <w:r w:rsidR="003C4A52">
        <w:t xml:space="preserve">, click the </w:t>
      </w:r>
      <w:r w:rsidR="003C4A52" w:rsidRPr="003C4A52">
        <w:rPr>
          <w:b/>
          <w:bCs/>
        </w:rPr>
        <w:t>X</w:t>
      </w:r>
      <w:r w:rsidR="003C4A52">
        <w:t xml:space="preserve"> next to the check mark</w:t>
      </w:r>
      <w:r>
        <w:t xml:space="preserve"> to </w:t>
      </w:r>
      <w:r w:rsidRPr="0049634F">
        <w:rPr>
          <w:b/>
          <w:bCs/>
        </w:rPr>
        <w:t>cancel</w:t>
      </w:r>
      <w:r w:rsidR="003C4A52">
        <w:t>.</w:t>
      </w:r>
    </w:p>
    <w:p w14:paraId="0F51C6B2" w14:textId="59786C6A" w:rsidR="0042309C" w:rsidRDefault="00A162AC" w:rsidP="00A903F4">
      <w:pPr>
        <w:pStyle w:val="ListParagraph"/>
      </w:pPr>
      <w:r>
        <w:t>After making your edits</w:t>
      </w:r>
      <w:r w:rsidR="00A903F4">
        <w:t xml:space="preserve">, click </w:t>
      </w:r>
      <w:r w:rsidR="00A903F4" w:rsidRPr="00A162AC">
        <w:rPr>
          <w:b/>
          <w:bCs/>
        </w:rPr>
        <w:t>Submit to PAWS</w:t>
      </w:r>
      <w:r w:rsidR="00A903F4">
        <w:t xml:space="preserve"> at the bottom of the page.</w:t>
      </w:r>
    </w:p>
    <w:p w14:paraId="51A2CDCC" w14:textId="70D4C748" w:rsidR="00A903F4" w:rsidRDefault="00A903F4" w:rsidP="00A903F4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2DEDFE95" wp14:editId="7D046779">
                <wp:simplePos x="0" y="0"/>
                <wp:positionH relativeFrom="column">
                  <wp:posOffset>5304155</wp:posOffset>
                </wp:positionH>
                <wp:positionV relativeFrom="paragraph">
                  <wp:posOffset>170551</wp:posOffset>
                </wp:positionV>
                <wp:extent cx="361248" cy="104600"/>
                <wp:effectExtent l="0" t="0" r="20320" b="10160"/>
                <wp:wrapNone/>
                <wp:docPr id="427690446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248" cy="1046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15A74CEA" id="Rectangle: Rounded Corners 7" o:spid="_x0000_s1026" style="position:absolute;margin-left:417.65pt;margin-top:13.45pt;width:28.45pt;height:8.25pt;z-index:2517770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" filled="f" strokecolor="#c00000" strokeweight="1.5pt">
                <v:stroke joinstyle="miter"/>
              </v:roundrect>
            </w:pict>
          </mc:Fallback>
        </mc:AlternateContent>
      </w:r>
      <w:r>
        <w:drawing>
          <wp:inline distT="0" distB="0" distL="0" distR="0" wp14:anchorId="6D9B626B" wp14:editId="7B57BFDF">
            <wp:extent cx="5029200" cy="284696"/>
            <wp:effectExtent l="19050" t="19050" r="19050" b="20320"/>
            <wp:docPr id="1208456432" name="Picture 56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456432" name="Picture 56" descr="Graphical user interface, text, application&#10;&#10;AI-generated content may be incorrect.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31" b="6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469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91482" w14:textId="2FEE9E42" w:rsidR="002017B9" w:rsidRPr="000F0B6E" w:rsidRDefault="00166407" w:rsidP="00DF1AE9">
      <w:pPr>
        <w:pStyle w:val="ListParagraph"/>
      </w:pPr>
      <w:r>
        <w:t xml:space="preserve">This will take you back to the </w:t>
      </w:r>
      <w:r w:rsidRPr="00621393">
        <w:rPr>
          <w:b/>
          <w:bCs/>
        </w:rPr>
        <w:t xml:space="preserve">PAWS Summary </w:t>
      </w:r>
      <w:r w:rsidRPr="00621393">
        <w:t>page</w:t>
      </w:r>
      <w:r w:rsidR="00621393">
        <w:t>,</w:t>
      </w:r>
      <w:r w:rsidRPr="00621393">
        <w:t xml:space="preserve"> </w:t>
      </w:r>
      <w:r>
        <w:t>and the version number will be updated.</w:t>
      </w:r>
    </w:p>
    <w:p w14:paraId="416A1A29" w14:textId="3450FC30" w:rsidR="007346BB" w:rsidRDefault="00A51290" w:rsidP="007346BB">
      <w:pPr>
        <w:pStyle w:val="Heading1"/>
      </w:pPr>
      <w:bookmarkStart w:id="24" w:name="_Toc218671204"/>
      <w:r>
        <w:t>Nursing</w:t>
      </w:r>
      <w:r w:rsidR="009405FF">
        <w:t xml:space="preserve"> Services</w:t>
      </w:r>
      <w:bookmarkEnd w:id="24"/>
    </w:p>
    <w:p w14:paraId="378E2996" w14:textId="7C720CD8" w:rsidR="007346BB" w:rsidRPr="007346BB" w:rsidRDefault="007346BB" w:rsidP="007346BB">
      <w:pPr>
        <w:pStyle w:val="Heading2"/>
      </w:pPr>
      <w:bookmarkStart w:id="25" w:name="_Toc218671205"/>
      <w:r>
        <w:t>Adding Nursing Services</w:t>
      </w:r>
      <w:bookmarkEnd w:id="25"/>
    </w:p>
    <w:p w14:paraId="0AFC3AC6" w14:textId="5D364F9A" w:rsidR="003A1971" w:rsidRDefault="00795972" w:rsidP="001B2F8C">
      <w:pPr>
        <w:pStyle w:val="ListParagraph"/>
        <w:numPr>
          <w:ilvl w:val="0"/>
          <w:numId w:val="7"/>
        </w:numPr>
      </w:pPr>
      <w:r w:rsidRPr="004D5E86">
        <w:rPr>
          <w:b/>
          <w:bCs/>
          <w:noProof/>
        </w:rPr>
        <w:drawing>
          <wp:anchor distT="0" distB="0" distL="114300" distR="114300" simplePos="0" relativeHeight="251658324" behindDoc="0" locked="0" layoutInCell="1" allowOverlap="1" wp14:anchorId="5D59B4C6" wp14:editId="6E98B702">
            <wp:simplePos x="0" y="0"/>
            <wp:positionH relativeFrom="column">
              <wp:posOffset>1347139</wp:posOffset>
            </wp:positionH>
            <wp:positionV relativeFrom="paragraph">
              <wp:posOffset>256540</wp:posOffset>
            </wp:positionV>
            <wp:extent cx="182880" cy="173256"/>
            <wp:effectExtent l="0" t="0" r="7620" b="0"/>
            <wp:wrapNone/>
            <wp:docPr id="1940288672" name="Picture 46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056611" name="Picture 46" descr="Graphical user interface&#10;&#10;AI-generated content may be incorrect.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34" t="58310" r="31025" b="17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73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540F2">
        <w:t>Us</w:t>
      </w:r>
      <w:r w:rsidR="007104A5">
        <w:t xml:space="preserve">e </w:t>
      </w:r>
      <w:r w:rsidR="000540F2">
        <w:t xml:space="preserve">the </w:t>
      </w:r>
      <w:hyperlink w:anchor="_Searching" w:history="1">
        <w:r w:rsidR="00D65624">
          <w:rPr>
            <w:rStyle w:val="Hyperlink"/>
          </w:rPr>
          <w:t>s</w:t>
        </w:r>
        <w:r w:rsidR="000540F2" w:rsidRPr="006E0DA4">
          <w:rPr>
            <w:rStyle w:val="Hyperlink"/>
          </w:rPr>
          <w:t>earch</w:t>
        </w:r>
      </w:hyperlink>
      <w:r w:rsidR="000540F2">
        <w:t xml:space="preserve"> </w:t>
      </w:r>
      <w:r w:rsidR="007104A5">
        <w:t xml:space="preserve">feature to </w:t>
      </w:r>
      <w:r w:rsidR="000540F2">
        <w:t xml:space="preserve">locate </w:t>
      </w:r>
      <w:r w:rsidR="003D6BC2">
        <w:t>an individual</w:t>
      </w:r>
      <w:r w:rsidR="000540F2">
        <w:t xml:space="preserve">, then click the </w:t>
      </w:r>
      <w:r>
        <w:rPr>
          <w:b/>
          <w:bCs/>
        </w:rPr>
        <w:t xml:space="preserve">Nursing Services Summary </w:t>
      </w:r>
      <w:r w:rsidRPr="0028026B">
        <w:rPr>
          <w:b/>
          <w:bCs/>
        </w:rPr>
        <w:t>direct link</w:t>
      </w:r>
      <w:r>
        <w:rPr>
          <w:b/>
          <w:bCs/>
        </w:rPr>
        <w:t xml:space="preserve"> </w:t>
      </w:r>
      <w:r>
        <w:t>(    ).</w:t>
      </w:r>
    </w:p>
    <w:p w14:paraId="364AF5F9" w14:textId="54156D30" w:rsidR="00C25EBA" w:rsidRDefault="00C25EBA" w:rsidP="00C25EBA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2A15125B" wp14:editId="42EE968F">
                <wp:simplePos x="0" y="0"/>
                <wp:positionH relativeFrom="column">
                  <wp:posOffset>5161810</wp:posOffset>
                </wp:positionH>
                <wp:positionV relativeFrom="paragraph">
                  <wp:posOffset>370205</wp:posOffset>
                </wp:positionV>
                <wp:extent cx="109300" cy="109037"/>
                <wp:effectExtent l="0" t="0" r="24130" b="24765"/>
                <wp:wrapNone/>
                <wp:docPr id="845513836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00" cy="109037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561A1F8F" id="Rectangle: Rounded Corners 7" o:spid="_x0000_s1026" style="position:absolute;margin-left:406.45pt;margin-top:29.15pt;width:8.6pt;height:8.6pt;z-index:2517207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" filled="f" strokecolor="#c00000" strokeweight="1.5pt">
                <v:stroke joinstyle="miter"/>
              </v:roundrect>
            </w:pict>
          </mc:Fallback>
        </mc:AlternateContent>
      </w:r>
      <w:r w:rsidR="00EA402C">
        <w:drawing>
          <wp:inline distT="0" distB="0" distL="0" distR="0" wp14:anchorId="550A9E48" wp14:editId="005195E9">
            <wp:extent cx="5008513" cy="493185"/>
            <wp:effectExtent l="19050" t="19050" r="20955" b="21590"/>
            <wp:docPr id="189508556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08556" name="Picture 189508556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" b="-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95222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B1937" w14:textId="1B9C9002" w:rsidR="00C25EBA" w:rsidRDefault="002E00B5" w:rsidP="007F60AA">
      <w:pPr>
        <w:pStyle w:val="ListParagraph"/>
      </w:pPr>
      <w:r>
        <w:lastRenderedPageBreak/>
        <w:t>Complete</w:t>
      </w:r>
      <w:r w:rsidR="00985832">
        <w:t xml:space="preserve"> the fields to reflect the nursing service that will be provided </w:t>
      </w:r>
      <w:r>
        <w:t xml:space="preserve">during </w:t>
      </w:r>
      <w:r w:rsidR="00985832">
        <w:t xml:space="preserve">the waiver span, then click </w:t>
      </w:r>
      <w:r w:rsidR="00E85EAC" w:rsidRPr="00DB4357">
        <w:rPr>
          <w:b/>
          <w:bCs/>
        </w:rPr>
        <w:t>Add Nursing Service</w:t>
      </w:r>
      <w:r w:rsidR="00E85EAC">
        <w:t>.</w:t>
      </w:r>
    </w:p>
    <w:p w14:paraId="5D1A5F89" w14:textId="20FFD3AB" w:rsidR="00624960" w:rsidRDefault="00DB4357" w:rsidP="00624960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6B372A7B" wp14:editId="204DB760">
                <wp:simplePos x="0" y="0"/>
                <wp:positionH relativeFrom="column">
                  <wp:posOffset>4690745</wp:posOffset>
                </wp:positionH>
                <wp:positionV relativeFrom="paragraph">
                  <wp:posOffset>710261</wp:posOffset>
                </wp:positionV>
                <wp:extent cx="690113" cy="145129"/>
                <wp:effectExtent l="0" t="0" r="15240" b="26670"/>
                <wp:wrapNone/>
                <wp:docPr id="101895031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13" cy="145129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330177B9" id="Rectangle: Rounded Corners 7" o:spid="_x0000_s1026" style="position:absolute;margin-left:369.35pt;margin-top:55.95pt;width:54.35pt;height:11.45pt;z-index:2517227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" filled="f" strokecolor="#c00000" strokeweight="1.5pt">
                <v:stroke joinstyle="miter"/>
              </v:roundrect>
            </w:pict>
          </mc:Fallback>
        </mc:AlternateContent>
      </w:r>
      <w:r w:rsidR="00624960">
        <w:drawing>
          <wp:inline distT="0" distB="0" distL="0" distR="0" wp14:anchorId="260CF396" wp14:editId="61E9E2CF">
            <wp:extent cx="5023718" cy="880469"/>
            <wp:effectExtent l="19050" t="19050" r="24765" b="15240"/>
            <wp:docPr id="56192124" name="Picture 34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92124" name="Picture 34" descr="Graphical user interface, text, application, email&#10;&#10;AI-generated content may be incorrect.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61" b="2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8143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7EFA82" w14:textId="5EC5CF9F" w:rsidR="00112E40" w:rsidRDefault="00112E40" w:rsidP="00112E40">
      <w:pPr>
        <w:pStyle w:val="ListParagraph"/>
      </w:pPr>
      <w:r>
        <w:t xml:space="preserve">The service will be automatically saved in the list of services below. </w:t>
      </w:r>
      <w:r w:rsidR="006E0DA4">
        <w:t xml:space="preserve">You can </w:t>
      </w:r>
      <w:r w:rsidR="006E0DA4" w:rsidRPr="00B1756D">
        <w:t>edit</w:t>
      </w:r>
      <w:r w:rsidR="006E0DA4">
        <w:t xml:space="preserve"> or </w:t>
      </w:r>
      <w:r w:rsidR="006E0DA4" w:rsidRPr="00B1756D">
        <w:t>delete</w:t>
      </w:r>
      <w:r w:rsidR="006E0DA4">
        <w:t xml:space="preserve"> the service using the </w:t>
      </w:r>
      <w:r w:rsidR="006E0DA4" w:rsidRPr="006E0DA4">
        <w:rPr>
          <w:b/>
          <w:bCs/>
        </w:rPr>
        <w:t>action buttons</w:t>
      </w:r>
      <w:r w:rsidR="006E0DA4">
        <w:t xml:space="preserve"> on the left.</w:t>
      </w:r>
    </w:p>
    <w:p w14:paraId="10907F5E" w14:textId="09F6DB4E" w:rsidR="009E2F0A" w:rsidRDefault="006E0DA4" w:rsidP="0051441E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38DD2B0C" wp14:editId="3A1A1904">
                <wp:simplePos x="0" y="0"/>
                <wp:positionH relativeFrom="column">
                  <wp:posOffset>938530</wp:posOffset>
                </wp:positionH>
                <wp:positionV relativeFrom="paragraph">
                  <wp:posOffset>517789</wp:posOffset>
                </wp:positionV>
                <wp:extent cx="303633" cy="145129"/>
                <wp:effectExtent l="0" t="0" r="20320" b="26670"/>
                <wp:wrapNone/>
                <wp:docPr id="548448982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33" cy="145129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0DFF0775" id="Rectangle: Rounded Corners 7" o:spid="_x0000_s1026" style="position:absolute;margin-left:73.9pt;margin-top:40.75pt;width:23.9pt;height:11.45pt;z-index:2517248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" filled="f" strokecolor="#c00000" strokeweight="1.5pt">
                <v:stroke joinstyle="miter"/>
              </v:roundrect>
            </w:pict>
          </mc:Fallback>
        </mc:AlternateContent>
      </w:r>
      <w:r>
        <w:drawing>
          <wp:inline distT="0" distB="0" distL="0" distR="0" wp14:anchorId="0A7D4A9C" wp14:editId="2F438F02">
            <wp:extent cx="5029200" cy="663575"/>
            <wp:effectExtent l="19050" t="19050" r="19050" b="22225"/>
            <wp:docPr id="1346763797" name="Picture 35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763797" name="Picture 35" descr="Graphical user interface, text, application&#10;&#10;AI-generated content may be incorrect.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635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F6D176" w14:textId="403EA749" w:rsidR="007346BB" w:rsidRDefault="007346BB" w:rsidP="007346BB">
      <w:pPr>
        <w:pStyle w:val="Heading2"/>
      </w:pPr>
      <w:bookmarkStart w:id="26" w:name="_Toc218671206"/>
      <w:r>
        <w:t>Nursing Cost Projections</w:t>
      </w:r>
      <w:bookmarkEnd w:id="26"/>
    </w:p>
    <w:p w14:paraId="7F99CB45" w14:textId="52901200" w:rsidR="0040032B" w:rsidRDefault="00CD0A53" w:rsidP="001B2F8C">
      <w:pPr>
        <w:pStyle w:val="ListParagraph"/>
        <w:numPr>
          <w:ilvl w:val="0"/>
          <w:numId w:val="15"/>
        </w:numPr>
      </w:pPr>
      <w:r>
        <w:t>Choose one of the following options to access Nursing Cost Projection</w:t>
      </w:r>
    </w:p>
    <w:p w14:paraId="4C47C17B" w14:textId="7733FBF7" w:rsidR="0040032B" w:rsidRDefault="0040032B" w:rsidP="001B2F8C">
      <w:pPr>
        <w:pStyle w:val="ListParagraph"/>
        <w:numPr>
          <w:ilvl w:val="0"/>
          <w:numId w:val="23"/>
        </w:numPr>
      </w:pPr>
      <w:r w:rsidRPr="001868ED">
        <w:rPr>
          <w:b/>
          <w:bCs/>
          <w:noProof/>
        </w:rPr>
        <w:drawing>
          <wp:anchor distT="0" distB="0" distL="114300" distR="114300" simplePos="0" relativeHeight="251658309" behindDoc="0" locked="0" layoutInCell="1" allowOverlap="1" wp14:anchorId="475F68BF" wp14:editId="549CC22B">
            <wp:simplePos x="0" y="0"/>
            <wp:positionH relativeFrom="column">
              <wp:posOffset>2582849</wp:posOffset>
            </wp:positionH>
            <wp:positionV relativeFrom="paragraph">
              <wp:posOffset>238125</wp:posOffset>
            </wp:positionV>
            <wp:extent cx="182880" cy="187824"/>
            <wp:effectExtent l="0" t="0" r="7620" b="3175"/>
            <wp:wrapNone/>
            <wp:docPr id="321602452" name="Picture 47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736756" name="Picture 47" descr="Graphical user interface&#10;&#10;AI-generated content may be incorrect.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27" t="56324" r="20209" b="18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7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868ED" w:rsidRPr="001868ED">
        <w:rPr>
          <w:b/>
          <w:bCs/>
        </w:rPr>
        <w:t>Option 1</w:t>
      </w:r>
      <w:r w:rsidR="001868ED">
        <w:t xml:space="preserve">: </w:t>
      </w:r>
      <w:r w:rsidR="00896580">
        <w:t>Us</w:t>
      </w:r>
      <w:r w:rsidR="008B139B">
        <w:t xml:space="preserve">e the </w:t>
      </w:r>
      <w:hyperlink w:anchor="_Searching" w:history="1">
        <w:r w:rsidR="008B139B" w:rsidRPr="008B139B">
          <w:rPr>
            <w:rStyle w:val="Hyperlink"/>
          </w:rPr>
          <w:t>search</w:t>
        </w:r>
      </w:hyperlink>
      <w:r w:rsidR="008B139B">
        <w:t xml:space="preserve"> feature to</w:t>
      </w:r>
      <w:r w:rsidR="00896580">
        <w:t xml:space="preserve"> locate a</w:t>
      </w:r>
      <w:r w:rsidR="00284A5D">
        <w:t>n individual</w:t>
      </w:r>
      <w:r w:rsidR="00F1325F">
        <w:t>, t</w:t>
      </w:r>
      <w:r w:rsidR="00896580">
        <w:t>he</w:t>
      </w:r>
      <w:r w:rsidR="00077B0E">
        <w:t>n</w:t>
      </w:r>
      <w:r w:rsidR="00F1325F">
        <w:t xml:space="preserve"> </w:t>
      </w:r>
      <w:r w:rsidR="00896580">
        <w:t xml:space="preserve">click </w:t>
      </w:r>
      <w:r w:rsidR="00DE0496">
        <w:t>the</w:t>
      </w:r>
      <w:r w:rsidR="00182E81">
        <w:t xml:space="preserve"> </w:t>
      </w:r>
      <w:r w:rsidR="008B139B" w:rsidRPr="00C9205A">
        <w:rPr>
          <w:b/>
          <w:bCs/>
        </w:rPr>
        <w:t>Nur</w:t>
      </w:r>
      <w:r w:rsidR="00182E81" w:rsidRPr="00C9205A">
        <w:rPr>
          <w:b/>
          <w:bCs/>
        </w:rPr>
        <w:t xml:space="preserve">sing </w:t>
      </w:r>
      <w:r w:rsidR="00A57C0A" w:rsidRPr="00C9205A">
        <w:rPr>
          <w:b/>
          <w:bCs/>
        </w:rPr>
        <w:t>C</w:t>
      </w:r>
      <w:r w:rsidR="00182E81" w:rsidRPr="00C9205A">
        <w:rPr>
          <w:b/>
          <w:bCs/>
        </w:rPr>
        <w:t xml:space="preserve">ost </w:t>
      </w:r>
      <w:r w:rsidR="00A57C0A" w:rsidRPr="00C9205A">
        <w:rPr>
          <w:b/>
          <w:bCs/>
        </w:rPr>
        <w:t>P</w:t>
      </w:r>
      <w:r w:rsidR="00182E81" w:rsidRPr="00C9205A">
        <w:rPr>
          <w:b/>
          <w:bCs/>
        </w:rPr>
        <w:t>rojection direct link</w:t>
      </w:r>
      <w:r w:rsidR="00182E81">
        <w:t xml:space="preserve"> </w:t>
      </w:r>
      <w:r w:rsidR="00677AC9">
        <w:t>(    )</w:t>
      </w:r>
      <w:r w:rsidR="00077B0E">
        <w:rPr>
          <w:noProof/>
        </w:rPr>
        <w:t>.</w:t>
      </w:r>
    </w:p>
    <w:p w14:paraId="1EB9AFDE" w14:textId="61584419" w:rsidR="00382D22" w:rsidRDefault="001868ED" w:rsidP="001B2F8C">
      <w:pPr>
        <w:pStyle w:val="ListParagraph"/>
        <w:numPr>
          <w:ilvl w:val="0"/>
          <w:numId w:val="23"/>
        </w:numPr>
      </w:pPr>
      <w:r w:rsidRPr="001868ED">
        <w:rPr>
          <w:b/>
          <w:bCs/>
          <w:noProof/>
        </w:rPr>
        <w:t>Option 2</w:t>
      </w:r>
      <w:r>
        <w:rPr>
          <w:noProof/>
        </w:rPr>
        <w:t xml:space="preserve">: </w:t>
      </w:r>
      <w:r w:rsidR="00F1325F">
        <w:rPr>
          <w:noProof/>
        </w:rPr>
        <w:t xml:space="preserve">Go to the </w:t>
      </w:r>
      <w:r w:rsidR="00F1325F" w:rsidRPr="00AD460F">
        <w:rPr>
          <w:b/>
          <w:bCs/>
          <w:noProof/>
        </w:rPr>
        <w:t>Nursing Waiver Summary</w:t>
      </w:r>
      <w:r w:rsidR="00F1325F">
        <w:rPr>
          <w:noProof/>
        </w:rPr>
        <w:t xml:space="preserve"> page and click the</w:t>
      </w:r>
      <w:r w:rsidR="00CC616B">
        <w:t xml:space="preserve"> </w:t>
      </w:r>
      <w:r w:rsidR="00CC616B" w:rsidRPr="00CC616B">
        <w:rPr>
          <w:b/>
          <w:bCs/>
        </w:rPr>
        <w:t>Nursing Cost Projection</w:t>
      </w:r>
      <w:r w:rsidR="00CC616B">
        <w:t xml:space="preserve"> </w:t>
      </w:r>
      <w:r w:rsidR="00860A84">
        <w:t>button</w:t>
      </w:r>
      <w:r w:rsidR="00F1325F">
        <w:t>.</w:t>
      </w:r>
    </w:p>
    <w:p w14:paraId="183266C7" w14:textId="73610422" w:rsidR="009F7892" w:rsidRDefault="00986165" w:rsidP="001B2F8C">
      <w:pPr>
        <w:pStyle w:val="ListParagraph"/>
        <w:numPr>
          <w:ilvl w:val="0"/>
          <w:numId w:val="15"/>
        </w:numPr>
      </w:pPr>
      <w:r>
        <w:t>All</w:t>
      </w:r>
      <w:r w:rsidR="006C6108">
        <w:t xml:space="preserve"> nursing cost details </w:t>
      </w:r>
      <w:r>
        <w:t>for the selected</w:t>
      </w:r>
      <w:r w:rsidR="006C6108">
        <w:t xml:space="preserve"> person </w:t>
      </w:r>
      <w:r w:rsidR="00D517E0">
        <w:t xml:space="preserve">and waiver span </w:t>
      </w:r>
      <w:r>
        <w:t>will be displayed.</w:t>
      </w:r>
    </w:p>
    <w:p w14:paraId="1998602E" w14:textId="5FE8D9CB" w:rsidR="00C50D0A" w:rsidRDefault="008C10D7" w:rsidP="00C50D0A">
      <w:pPr>
        <w:pStyle w:val="Picture"/>
      </w:pPr>
      <w:r>
        <w:drawing>
          <wp:inline distT="0" distB="0" distL="0" distR="0" wp14:anchorId="7C65F352" wp14:editId="6D3DEA70">
            <wp:extent cx="5027014" cy="1682529"/>
            <wp:effectExtent l="19050" t="19050" r="21590" b="13335"/>
            <wp:docPr id="1165528620" name="Picture 63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528620" name="Picture 63" descr="Graphical user interface, text, application, email&#10;&#10;AI-generated content may be incorrect.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6" b="42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683261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5AF911" w14:textId="174A9B5F" w:rsidR="0014647B" w:rsidRDefault="007510B0" w:rsidP="0014647B">
      <w:pPr>
        <w:pStyle w:val="Note"/>
      </w:pPr>
      <w:r w:rsidRPr="00F23D62">
        <w:drawing>
          <wp:anchor distT="0" distB="0" distL="114300" distR="114300" simplePos="0" relativeHeight="251658312" behindDoc="0" locked="0" layoutInCell="1" allowOverlap="1" wp14:anchorId="2A726C7F" wp14:editId="3A114E48">
            <wp:simplePos x="0" y="0"/>
            <wp:positionH relativeFrom="column">
              <wp:posOffset>342265</wp:posOffset>
            </wp:positionH>
            <wp:positionV relativeFrom="paragraph">
              <wp:posOffset>70789</wp:posOffset>
            </wp:positionV>
            <wp:extent cx="457200" cy="466832"/>
            <wp:effectExtent l="0" t="0" r="0" b="9525"/>
            <wp:wrapNone/>
            <wp:docPr id="1192294936" name="Picture 1192294936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11ADC7C-FD6C-AF2D-B223-86683C09B4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611ADC7C-FD6C-AF2D-B223-86683C09B4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" t="7779" r="1193" b="20712"/>
                    <a:stretch/>
                  </pic:blipFill>
                  <pic:spPr>
                    <a:xfrm>
                      <a:off x="0" y="0"/>
                      <a:ext cx="457200" cy="466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937">
        <w:t>Only cost</w:t>
      </w:r>
      <w:r w:rsidR="0014647B">
        <w:t xml:space="preserve"> projections for nursing services </w:t>
      </w:r>
      <w:r w:rsidR="009E2937">
        <w:t xml:space="preserve">will be displayed </w:t>
      </w:r>
      <w:r w:rsidR="0014647B">
        <w:t>(e.g., Nursing Waiver Services, Nursing State Plan Services, Waiver Nursing Delegation Services)</w:t>
      </w:r>
    </w:p>
    <w:p w14:paraId="6EACB0B5" w14:textId="77777777" w:rsidR="00B42BBD" w:rsidRDefault="001B523E" w:rsidP="001B2F8C">
      <w:pPr>
        <w:pStyle w:val="ListParagraph"/>
        <w:numPr>
          <w:ilvl w:val="0"/>
          <w:numId w:val="15"/>
        </w:numPr>
      </w:pPr>
      <w:r>
        <w:lastRenderedPageBreak/>
        <w:t>There are two ways to view the cost details</w:t>
      </w:r>
      <w:r w:rsidR="002941AD">
        <w:t>:</w:t>
      </w:r>
    </w:p>
    <w:p w14:paraId="17627C4F" w14:textId="77777777" w:rsidR="00B42BBD" w:rsidRDefault="001B523E" w:rsidP="001B2F8C">
      <w:pPr>
        <w:pStyle w:val="ListParagraph"/>
        <w:numPr>
          <w:ilvl w:val="0"/>
          <w:numId w:val="16"/>
        </w:numPr>
      </w:pPr>
      <w:r w:rsidRPr="00B42BBD">
        <w:rPr>
          <w:b/>
          <w:bCs/>
        </w:rPr>
        <w:t xml:space="preserve">Expand </w:t>
      </w:r>
      <w:r w:rsidR="004036B0" w:rsidRPr="00B42BBD">
        <w:rPr>
          <w:b/>
          <w:bCs/>
        </w:rPr>
        <w:t>A</w:t>
      </w:r>
      <w:r w:rsidRPr="00B42BBD">
        <w:rPr>
          <w:b/>
          <w:bCs/>
        </w:rPr>
        <w:t>ll</w:t>
      </w:r>
      <w:r>
        <w:t xml:space="preserve"> </w:t>
      </w:r>
      <w:r w:rsidR="00B42BBD">
        <w:t xml:space="preserve">– Click this option </w:t>
      </w:r>
      <w:r>
        <w:t xml:space="preserve">to </w:t>
      </w:r>
      <w:r w:rsidR="00B42BBD">
        <w:t>display</w:t>
      </w:r>
      <w:r>
        <w:t xml:space="preserve"> all details for th</w:t>
      </w:r>
      <w:r w:rsidR="00B42BBD">
        <w:t>e</w:t>
      </w:r>
      <w:r>
        <w:t xml:space="preserve"> service</w:t>
      </w:r>
      <w:r w:rsidR="00B42BBD">
        <w:t>.</w:t>
      </w:r>
    </w:p>
    <w:p w14:paraId="1852A362" w14:textId="287BAF71" w:rsidR="009F7892" w:rsidRDefault="00B42BBD" w:rsidP="001B2F8C">
      <w:pPr>
        <w:pStyle w:val="ListParagraph"/>
        <w:numPr>
          <w:ilvl w:val="0"/>
          <w:numId w:val="16"/>
        </w:numPr>
      </w:pPr>
      <w:r w:rsidRPr="00B42BBD">
        <w:rPr>
          <w:b/>
          <w:bCs/>
        </w:rPr>
        <w:t>D</w:t>
      </w:r>
      <w:r w:rsidR="001B523E" w:rsidRPr="00B42BBD">
        <w:rPr>
          <w:b/>
          <w:bCs/>
        </w:rPr>
        <w:t xml:space="preserve">ropdown </w:t>
      </w:r>
      <w:r>
        <w:rPr>
          <w:b/>
          <w:bCs/>
        </w:rPr>
        <w:t>A</w:t>
      </w:r>
      <w:r w:rsidR="001B523E" w:rsidRPr="00B42BBD">
        <w:rPr>
          <w:b/>
          <w:bCs/>
        </w:rPr>
        <w:t>rrow</w:t>
      </w:r>
      <w:r w:rsidR="001B523E">
        <w:t xml:space="preserve"> </w:t>
      </w:r>
      <w:r>
        <w:t xml:space="preserve">– Click the arrow to the </w:t>
      </w:r>
      <w:r w:rsidR="001B523E">
        <w:t xml:space="preserve">right of the service </w:t>
      </w:r>
      <w:r>
        <w:t>to</w:t>
      </w:r>
      <w:r w:rsidR="001B523E">
        <w:t xml:space="preserve"> </w:t>
      </w:r>
      <w:r w:rsidR="004036B0">
        <w:t>expand individual items</w:t>
      </w:r>
      <w:r w:rsidR="00CB081E">
        <w:t>,</w:t>
      </w:r>
      <w:r w:rsidR="004036B0">
        <w:t xml:space="preserve"> starting with the month.</w:t>
      </w:r>
    </w:p>
    <w:p w14:paraId="2AA0545F" w14:textId="15417A6C" w:rsidR="00CC616B" w:rsidRDefault="00C75AD5" w:rsidP="00914FCD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311" behindDoc="0" locked="0" layoutInCell="1" allowOverlap="1" wp14:anchorId="3640E24F" wp14:editId="587A6830">
                <wp:simplePos x="0" y="0"/>
                <wp:positionH relativeFrom="column">
                  <wp:posOffset>5731814</wp:posOffset>
                </wp:positionH>
                <wp:positionV relativeFrom="paragraph">
                  <wp:posOffset>220345</wp:posOffset>
                </wp:positionV>
                <wp:extent cx="136535" cy="119941"/>
                <wp:effectExtent l="0" t="0" r="15875" b="13970"/>
                <wp:wrapNone/>
                <wp:docPr id="1970145849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35" cy="11994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0F5D1E53" id="Rectangle: Rounded Corners 7" o:spid="_x0000_s1026" style="position:absolute;margin-left:451.3pt;margin-top:17.35pt;width:10.75pt;height:9.45pt;z-index:2517934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" filled="f" strokecolor="#c00000" strokeweight="1.5pt">
                <v:stroke joinstyle="miter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45E48162" wp14:editId="29BE72C1">
                <wp:simplePos x="0" y="0"/>
                <wp:positionH relativeFrom="column">
                  <wp:posOffset>956614</wp:posOffset>
                </wp:positionH>
                <wp:positionV relativeFrom="paragraph">
                  <wp:posOffset>189865</wp:posOffset>
                </wp:positionV>
                <wp:extent cx="518492" cy="159642"/>
                <wp:effectExtent l="0" t="0" r="15240" b="12065"/>
                <wp:wrapNone/>
                <wp:docPr id="178235406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492" cy="159642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233EB4AC" id="Rectangle: Rounded Corners 7" o:spid="_x0000_s1026" style="position:absolute;margin-left:75.3pt;margin-top:14.95pt;width:40.85pt;height:12.55pt;z-index:2517913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" filled="f" strokecolor="#c00000" strokeweight="1.5pt">
                <v:stroke joinstyle="miter"/>
              </v:roundrect>
            </w:pict>
          </mc:Fallback>
        </mc:AlternateContent>
      </w:r>
      <w:r w:rsidR="004036B0">
        <w:drawing>
          <wp:inline distT="0" distB="0" distL="0" distR="0" wp14:anchorId="5751F272" wp14:editId="20A770EA">
            <wp:extent cx="5029200" cy="1797473"/>
            <wp:effectExtent l="19050" t="19050" r="19050" b="12700"/>
            <wp:docPr id="579470632" name="Picture 6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470632" name="Picture 64" descr="A screenshot of a computer&#10;&#10;AI-generated content may be incorrect.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79747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6BAE3E" w14:textId="3E8E4D38" w:rsidR="009E317E" w:rsidRPr="007346BB" w:rsidRDefault="0092666E" w:rsidP="009E317E">
      <w:pPr>
        <w:pStyle w:val="Note"/>
      </w:pPr>
      <w:r w:rsidRPr="00F23D62">
        <w:drawing>
          <wp:anchor distT="0" distB="0" distL="114300" distR="114300" simplePos="0" relativeHeight="251658313" behindDoc="0" locked="0" layoutInCell="1" allowOverlap="1" wp14:anchorId="05DBF2B8" wp14:editId="228945C1">
            <wp:simplePos x="0" y="0"/>
            <wp:positionH relativeFrom="column">
              <wp:posOffset>335915</wp:posOffset>
            </wp:positionH>
            <wp:positionV relativeFrom="paragraph">
              <wp:posOffset>193979</wp:posOffset>
            </wp:positionV>
            <wp:extent cx="457200" cy="466832"/>
            <wp:effectExtent l="0" t="0" r="0" b="9525"/>
            <wp:wrapNone/>
            <wp:docPr id="1479515445" name="Picture 1479515445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11ADC7C-FD6C-AF2D-B223-86683C09B4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611ADC7C-FD6C-AF2D-B223-86683C09B4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" t="7779" r="1193" b="20712"/>
                    <a:stretch/>
                  </pic:blipFill>
                  <pic:spPr>
                    <a:xfrm>
                      <a:off x="0" y="0"/>
                      <a:ext cx="457200" cy="466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CAD">
        <w:t>If you</w:t>
      </w:r>
      <w:r w:rsidR="00356F90">
        <w:t xml:space="preserve"> click </w:t>
      </w:r>
      <w:r w:rsidR="002C6CAD" w:rsidRPr="00DF5185">
        <w:rPr>
          <w:b/>
          <w:bCs/>
        </w:rPr>
        <w:t>Expand All</w:t>
      </w:r>
      <w:r w:rsidR="002C6CAD">
        <w:t xml:space="preserve">, the button will change to </w:t>
      </w:r>
      <w:r w:rsidR="002C6CAD" w:rsidRPr="00DF5185">
        <w:rPr>
          <w:b/>
          <w:bCs/>
        </w:rPr>
        <w:t>Collapse All</w:t>
      </w:r>
      <w:r w:rsidR="00356F90">
        <w:t xml:space="preserve">. Use this </w:t>
      </w:r>
      <w:r w:rsidR="006673A9">
        <w:t xml:space="preserve">option to </w:t>
      </w:r>
      <w:r>
        <w:t>view or hide all details at once</w:t>
      </w:r>
      <w:r w:rsidR="00356F90">
        <w:t xml:space="preserve">. </w:t>
      </w:r>
      <w:r w:rsidR="002C6CAD">
        <w:t xml:space="preserve">Any </w:t>
      </w:r>
      <w:r w:rsidR="002C6CAD" w:rsidRPr="0053764C">
        <w:rPr>
          <w:b/>
          <w:bCs/>
        </w:rPr>
        <w:t>arrow</w:t>
      </w:r>
      <w:r w:rsidR="002C6CAD">
        <w:t xml:space="preserve"> you click to expand a section or line can be clicked again to </w:t>
      </w:r>
      <w:r w:rsidR="00356F90">
        <w:t>collapse it.</w:t>
      </w:r>
    </w:p>
    <w:p w14:paraId="5CFDDE7E" w14:textId="0F760340" w:rsidR="004A1EDA" w:rsidRDefault="009218B6" w:rsidP="009218B6">
      <w:pPr>
        <w:pStyle w:val="Heading1"/>
      </w:pPr>
      <w:bookmarkStart w:id="27" w:name="_Toc218671207"/>
      <w:r>
        <w:t>Admin Security (Admins only)</w:t>
      </w:r>
      <w:bookmarkEnd w:id="27"/>
    </w:p>
    <w:p w14:paraId="02AEC26E" w14:textId="55863983" w:rsidR="009218B6" w:rsidRDefault="001F020A" w:rsidP="009218B6">
      <w:r w:rsidRPr="00201CCF">
        <w:rPr>
          <w:b/>
          <w:bCs/>
        </w:rPr>
        <w:t xml:space="preserve">Admin </w:t>
      </w:r>
      <w:r w:rsidR="00201CCF" w:rsidRPr="00201CCF">
        <w:rPr>
          <w:b/>
          <w:bCs/>
        </w:rPr>
        <w:t>S</w:t>
      </w:r>
      <w:r w:rsidRPr="00201CCF">
        <w:rPr>
          <w:b/>
          <w:bCs/>
        </w:rPr>
        <w:t>ecurity</w:t>
      </w:r>
      <w:r>
        <w:t xml:space="preserve"> is where you </w:t>
      </w:r>
      <w:r w:rsidR="00337DE9">
        <w:t>can</w:t>
      </w:r>
      <w:r>
        <w:t xml:space="preserve"> authorize</w:t>
      </w:r>
      <w:r w:rsidR="00534F98">
        <w:t xml:space="preserve"> or deny role requests. You </w:t>
      </w:r>
      <w:r w:rsidR="00337DE9">
        <w:t>can</w:t>
      </w:r>
      <w:r w:rsidR="00534F98">
        <w:t xml:space="preserve"> revoke a user’s current role access.</w:t>
      </w:r>
    </w:p>
    <w:p w14:paraId="564F8234" w14:textId="75E65029" w:rsidR="00730133" w:rsidRDefault="00730133" w:rsidP="00730133">
      <w:pPr>
        <w:pStyle w:val="Heading2"/>
      </w:pPr>
      <w:bookmarkStart w:id="28" w:name="_Toc218671208"/>
      <w:r>
        <w:t>Approving</w:t>
      </w:r>
      <w:r w:rsidR="00337DE9">
        <w:t xml:space="preserve"> or </w:t>
      </w:r>
      <w:r>
        <w:t>Denying a User Role Request</w:t>
      </w:r>
      <w:bookmarkEnd w:id="28"/>
    </w:p>
    <w:p w14:paraId="3DFFA664" w14:textId="00EED3A0" w:rsidR="00F10F43" w:rsidRDefault="006F381A" w:rsidP="001B2F8C">
      <w:pPr>
        <w:pStyle w:val="ListParagraph"/>
        <w:numPr>
          <w:ilvl w:val="0"/>
          <w:numId w:val="8"/>
        </w:numPr>
      </w:pPr>
      <w:r>
        <w:t xml:space="preserve">In the </w:t>
      </w:r>
      <w:r w:rsidRPr="009E2DA3">
        <w:rPr>
          <w:b/>
          <w:bCs/>
        </w:rPr>
        <w:t>blue navigation bar</w:t>
      </w:r>
      <w:r w:rsidR="00D5779B">
        <w:t xml:space="preserve"> at the top of the page</w:t>
      </w:r>
      <w:r w:rsidR="00E10A01">
        <w:t xml:space="preserve">, click </w:t>
      </w:r>
      <w:r w:rsidR="00E10A01" w:rsidRPr="00477B46">
        <w:rPr>
          <w:b/>
          <w:bCs/>
        </w:rPr>
        <w:t>Security</w:t>
      </w:r>
      <w:r w:rsidR="00D5779B">
        <w:t>.</w:t>
      </w:r>
    </w:p>
    <w:p w14:paraId="49735F54" w14:textId="257B4E37" w:rsidR="00477B46" w:rsidRDefault="0067487B" w:rsidP="00E10A01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5BD65A40" wp14:editId="1FDA9E9A">
                <wp:simplePos x="0" y="0"/>
                <wp:positionH relativeFrom="column">
                  <wp:posOffset>2811145</wp:posOffset>
                </wp:positionH>
                <wp:positionV relativeFrom="paragraph">
                  <wp:posOffset>105674</wp:posOffset>
                </wp:positionV>
                <wp:extent cx="444550" cy="175606"/>
                <wp:effectExtent l="0" t="0" r="12700" b="15240"/>
                <wp:wrapNone/>
                <wp:docPr id="1894532521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50" cy="175606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44A03CEE" id="Rectangle: Rounded Corners 7" o:spid="_x0000_s1026" style="position:absolute;margin-left:221.35pt;margin-top:8.3pt;width:35pt;height:13.85pt;z-index:2517268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" filled="f" strokecolor="#c00000" strokeweight="1.5pt">
                <v:stroke joinstyle="miter"/>
              </v:roundrect>
            </w:pict>
          </mc:Fallback>
        </mc:AlternateContent>
      </w:r>
      <w:r w:rsidR="00E10A01">
        <w:drawing>
          <wp:inline distT="0" distB="0" distL="0" distR="0" wp14:anchorId="4A2431A0" wp14:editId="3EBBE0B5">
            <wp:extent cx="2286000" cy="336680"/>
            <wp:effectExtent l="19050" t="19050" r="19050" b="25400"/>
            <wp:docPr id="190383932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839322" name="Picture 1903839322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04" b="91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366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81975" w14:textId="3844D990" w:rsidR="00FD0ADA" w:rsidRDefault="00730133" w:rsidP="00477B46">
      <w:pPr>
        <w:pStyle w:val="ListParagraph"/>
      </w:pPr>
      <w:r>
        <w:t xml:space="preserve">From the list </w:t>
      </w:r>
      <w:r w:rsidR="00DC1CA7">
        <w:t xml:space="preserve">of pending </w:t>
      </w:r>
      <w:r w:rsidR="009F5AF5">
        <w:t>u</w:t>
      </w:r>
      <w:r w:rsidR="00DC1CA7">
        <w:t>ser</w:t>
      </w:r>
      <w:r w:rsidR="009F5AF5">
        <w:t>-</w:t>
      </w:r>
      <w:r w:rsidR="00DC1CA7">
        <w:t xml:space="preserve">submitted </w:t>
      </w:r>
      <w:r w:rsidR="007B093D">
        <w:t xml:space="preserve">role </w:t>
      </w:r>
      <w:r w:rsidR="00DC1CA7">
        <w:t xml:space="preserve">requests, </w:t>
      </w:r>
      <w:r w:rsidR="000F3BF2">
        <w:t xml:space="preserve">click </w:t>
      </w:r>
      <w:r w:rsidR="000F3BF2" w:rsidRPr="000F3BF2">
        <w:rPr>
          <w:b/>
          <w:bCs/>
        </w:rPr>
        <w:t>Update</w:t>
      </w:r>
      <w:r w:rsidR="000F3BF2">
        <w:t xml:space="preserve"> next to the user you want to </w:t>
      </w:r>
      <w:r w:rsidR="000F3BF2" w:rsidRPr="009F5AF5">
        <w:rPr>
          <w:b/>
          <w:bCs/>
        </w:rPr>
        <w:t>approve</w:t>
      </w:r>
      <w:r w:rsidR="000F3BF2">
        <w:t xml:space="preserve"> or </w:t>
      </w:r>
      <w:r w:rsidR="000F3BF2" w:rsidRPr="009F5AF5">
        <w:rPr>
          <w:b/>
          <w:bCs/>
        </w:rPr>
        <w:t>deny</w:t>
      </w:r>
      <w:r w:rsidR="000F3BF2">
        <w:t>.</w:t>
      </w:r>
    </w:p>
    <w:p w14:paraId="36D19F51" w14:textId="4EA9E89B" w:rsidR="000F3BF2" w:rsidRDefault="000F3BF2" w:rsidP="00DE3CD1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5BCD13B1" wp14:editId="2E10518A">
                <wp:simplePos x="0" y="0"/>
                <wp:positionH relativeFrom="column">
                  <wp:posOffset>5385699</wp:posOffset>
                </wp:positionH>
                <wp:positionV relativeFrom="paragraph">
                  <wp:posOffset>518160</wp:posOffset>
                </wp:positionV>
                <wp:extent cx="250936" cy="131935"/>
                <wp:effectExtent l="0" t="0" r="15875" b="20955"/>
                <wp:wrapNone/>
                <wp:docPr id="810913482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936" cy="13193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229AF868" id="Rectangle: Rounded Corners 7" o:spid="_x0000_s1026" style="position:absolute;margin-left:424.05pt;margin-top:40.8pt;width:19.75pt;height:10.4pt;z-index:2517288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" filled="f" strokecolor="#c00000" strokeweight="1.5pt">
                <v:stroke joinstyle="miter"/>
              </v:roundrect>
            </w:pict>
          </mc:Fallback>
        </mc:AlternateContent>
      </w:r>
      <w:r w:rsidR="00DE3CD1">
        <w:drawing>
          <wp:inline distT="0" distB="0" distL="0" distR="0" wp14:anchorId="6F0B1385" wp14:editId="788CF54F">
            <wp:extent cx="5029200" cy="813926"/>
            <wp:effectExtent l="19050" t="19050" r="19050" b="24765"/>
            <wp:docPr id="83104363" name="Picture 37" descr="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04363" name="Picture 37" descr="Application&#10;&#10;AI-generated content may be incorrect."/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4" b="70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13926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AD67EC" w14:textId="3CCC2ED3" w:rsidR="007B093D" w:rsidRDefault="007B093D" w:rsidP="007B093D">
      <w:pPr>
        <w:pStyle w:val="ListParagraph"/>
      </w:pPr>
      <w:r>
        <w:lastRenderedPageBreak/>
        <w:t xml:space="preserve">All roles requested will appear. Choose </w:t>
      </w:r>
      <w:r w:rsidR="00DF4BBE" w:rsidRPr="00DF4BBE">
        <w:rPr>
          <w:b/>
          <w:bCs/>
        </w:rPr>
        <w:t>A</w:t>
      </w:r>
      <w:r w:rsidRPr="00DF4BBE">
        <w:rPr>
          <w:b/>
          <w:bCs/>
        </w:rPr>
        <w:t>uthorize</w:t>
      </w:r>
      <w:r>
        <w:t xml:space="preserve"> or </w:t>
      </w:r>
      <w:r w:rsidR="00DF4BBE" w:rsidRPr="00905CA1">
        <w:rPr>
          <w:b/>
          <w:bCs/>
        </w:rPr>
        <w:t>D</w:t>
      </w:r>
      <w:r w:rsidRPr="00905CA1">
        <w:rPr>
          <w:b/>
          <w:bCs/>
        </w:rPr>
        <w:t>eny</w:t>
      </w:r>
      <w:r>
        <w:t xml:space="preserve"> the appropriate roles </w:t>
      </w:r>
      <w:r w:rsidR="002049F0">
        <w:t>using the associated buttons.</w:t>
      </w:r>
      <w:r w:rsidR="00E01584">
        <w:t xml:space="preserve"> If applicable, you can </w:t>
      </w:r>
      <w:r w:rsidR="00E01584" w:rsidRPr="00051094">
        <w:rPr>
          <w:b/>
          <w:bCs/>
        </w:rPr>
        <w:t>add a comment</w:t>
      </w:r>
      <w:r w:rsidR="00E01584">
        <w:t xml:space="preserve"> below that will be logged and emailed.</w:t>
      </w:r>
    </w:p>
    <w:p w14:paraId="45429F10" w14:textId="22FE8F0B" w:rsidR="007B093D" w:rsidRDefault="00051094" w:rsidP="007B093D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325" behindDoc="0" locked="0" layoutInCell="1" allowOverlap="1" wp14:anchorId="6D2D3761" wp14:editId="2E9D05DC">
                <wp:simplePos x="0" y="0"/>
                <wp:positionH relativeFrom="column">
                  <wp:posOffset>4204639</wp:posOffset>
                </wp:positionH>
                <wp:positionV relativeFrom="paragraph">
                  <wp:posOffset>563880</wp:posOffset>
                </wp:positionV>
                <wp:extent cx="1047320" cy="135772"/>
                <wp:effectExtent l="0" t="0" r="19685" b="17145"/>
                <wp:wrapNone/>
                <wp:docPr id="1271553189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320" cy="135772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522B25C6" id="Rectangle: Rounded Corners 7" o:spid="_x0000_s1026" style="position:absolute;margin-left:331.05pt;margin-top:44.4pt;width:82.45pt;height:10.7pt;z-index:2518220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" filled="f" strokecolor="#c00000" strokeweight="1.5pt">
                <v:stroke joinstyle="miter"/>
              </v:roundrect>
            </w:pict>
          </mc:Fallback>
        </mc:AlternateContent>
      </w:r>
      <w:r w:rsidR="00F24A94"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3D45DCC4" wp14:editId="43871322">
                <wp:simplePos x="0" y="0"/>
                <wp:positionH relativeFrom="column">
                  <wp:posOffset>4731385</wp:posOffset>
                </wp:positionH>
                <wp:positionV relativeFrom="paragraph">
                  <wp:posOffset>385114</wp:posOffset>
                </wp:positionV>
                <wp:extent cx="650304" cy="159258"/>
                <wp:effectExtent l="0" t="0" r="16510" b="12700"/>
                <wp:wrapNone/>
                <wp:docPr id="1687618510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304" cy="159258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4776B4DC" id="Rectangle: Rounded Corners 7" o:spid="_x0000_s1026" style="position:absolute;margin-left:372.55pt;margin-top:30.3pt;width:51.2pt;height:12.55pt;z-index:2517309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" filled="f" strokecolor="#c00000" strokeweight="1.5pt">
                <v:stroke joinstyle="miter"/>
              </v:roundrect>
            </w:pict>
          </mc:Fallback>
        </mc:AlternateContent>
      </w:r>
      <w:r w:rsidR="007B093D">
        <w:drawing>
          <wp:inline distT="0" distB="0" distL="0" distR="0" wp14:anchorId="0208779F" wp14:editId="45CD5D64">
            <wp:extent cx="5029200" cy="855019"/>
            <wp:effectExtent l="19050" t="19050" r="19050" b="21590"/>
            <wp:docPr id="1695973685" name="Picture 38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973685" name="Picture 38" descr="Graphical user interface, application&#10;&#10;AI-generated content may be incorrect."/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" t="20197" r="1959" b="6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55019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BC9EE5" w14:textId="06477B47" w:rsidR="00E10A01" w:rsidRDefault="00051094" w:rsidP="00DF4BBE">
      <w:pPr>
        <w:pStyle w:val="Note"/>
      </w:pPr>
      <w:r w:rsidRPr="00F23D62">
        <w:drawing>
          <wp:anchor distT="0" distB="0" distL="114300" distR="114300" simplePos="0" relativeHeight="251658279" behindDoc="0" locked="0" layoutInCell="1" allowOverlap="1" wp14:anchorId="37A435C0" wp14:editId="3C8475B5">
            <wp:simplePos x="0" y="0"/>
            <wp:positionH relativeFrom="column">
              <wp:posOffset>342900</wp:posOffset>
            </wp:positionH>
            <wp:positionV relativeFrom="paragraph">
              <wp:posOffset>66344</wp:posOffset>
            </wp:positionV>
            <wp:extent cx="457200" cy="466725"/>
            <wp:effectExtent l="0" t="0" r="0" b="9525"/>
            <wp:wrapNone/>
            <wp:docPr id="1757045916" name="Picture 1757045916" descr="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11ADC7C-FD6C-AF2D-B223-86683C09B4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Icon&#10;&#10;Description automatically generated">
                      <a:extLst>
                        <a:ext uri="{FF2B5EF4-FFF2-40B4-BE49-F238E27FC236}">
                          <a16:creationId xmlns:a16="http://schemas.microsoft.com/office/drawing/2014/main" id="{611ADC7C-FD6C-AF2D-B223-86683C09B4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" t="7779" r="1193" b="20712"/>
                    <a:stretch/>
                  </pic:blipFill>
                  <pic:spPr>
                    <a:xfrm>
                      <a:off x="0" y="0"/>
                      <a:ext cx="4572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BBE">
        <w:t xml:space="preserve">Make sure to </w:t>
      </w:r>
      <w:r w:rsidR="00DF4BBE" w:rsidRPr="00BC31F0">
        <w:t xml:space="preserve">toggle the </w:t>
      </w:r>
      <w:r w:rsidR="00DF4BBE" w:rsidRPr="00BC31F0">
        <w:rPr>
          <w:b/>
          <w:bCs/>
        </w:rPr>
        <w:t>email function</w:t>
      </w:r>
      <w:r w:rsidR="00BC31F0">
        <w:t xml:space="preserve"> (located </w:t>
      </w:r>
      <w:r w:rsidR="00EE4486">
        <w:t>under the comment box</w:t>
      </w:r>
      <w:r w:rsidR="00BC31F0">
        <w:t xml:space="preserve">) </w:t>
      </w:r>
      <w:r w:rsidR="00DF4BBE" w:rsidRPr="00BC31F0">
        <w:rPr>
          <w:b/>
          <w:bCs/>
        </w:rPr>
        <w:t>on</w:t>
      </w:r>
      <w:r w:rsidR="00DF4BBE">
        <w:t xml:space="preserve"> or </w:t>
      </w:r>
      <w:r w:rsidR="00DF4BBE" w:rsidRPr="00BC31F0">
        <w:rPr>
          <w:b/>
          <w:bCs/>
        </w:rPr>
        <w:t>off</w:t>
      </w:r>
      <w:r w:rsidR="00DF4BBE">
        <w:t xml:space="preserve"> depending on your preference.</w:t>
      </w:r>
    </w:p>
    <w:p w14:paraId="69A5229F" w14:textId="5E7F54FB" w:rsidR="00534F98" w:rsidRDefault="001B75DC" w:rsidP="001B75DC">
      <w:pPr>
        <w:pStyle w:val="Heading2"/>
      </w:pPr>
      <w:bookmarkStart w:id="29" w:name="_Toc218671209"/>
      <w:r>
        <w:t>Viewing</w:t>
      </w:r>
      <w:r w:rsidR="00F76EEB">
        <w:t xml:space="preserve"> or </w:t>
      </w:r>
      <w:r w:rsidR="001531F9">
        <w:t>Updating</w:t>
      </w:r>
      <w:r w:rsidR="00B17D48">
        <w:t xml:space="preserve"> an Existing User Role</w:t>
      </w:r>
      <w:bookmarkEnd w:id="29"/>
    </w:p>
    <w:p w14:paraId="5AAE0A0E" w14:textId="24C74017" w:rsidR="00D5779B" w:rsidRDefault="00D5779B" w:rsidP="001B2F8C">
      <w:pPr>
        <w:pStyle w:val="ListParagraph"/>
        <w:numPr>
          <w:ilvl w:val="0"/>
          <w:numId w:val="9"/>
        </w:numPr>
      </w:pPr>
      <w:r>
        <w:t xml:space="preserve">In the </w:t>
      </w:r>
      <w:r w:rsidRPr="0026589B">
        <w:rPr>
          <w:b/>
          <w:bCs/>
        </w:rPr>
        <w:t xml:space="preserve">blue navigation bar </w:t>
      </w:r>
      <w:r>
        <w:t xml:space="preserve">at the top of the page, click </w:t>
      </w:r>
      <w:r w:rsidRPr="00D5779B">
        <w:rPr>
          <w:b/>
          <w:bCs/>
        </w:rPr>
        <w:t>Security</w:t>
      </w:r>
      <w:r>
        <w:t>.</w:t>
      </w:r>
    </w:p>
    <w:p w14:paraId="3FF83F2D" w14:textId="2318C79C" w:rsidR="001B75DC" w:rsidRDefault="00E7310F" w:rsidP="00E7310F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600CF3EC" wp14:editId="0B3C2412">
                <wp:simplePos x="0" y="0"/>
                <wp:positionH relativeFrom="column">
                  <wp:posOffset>2918460</wp:posOffset>
                </wp:positionH>
                <wp:positionV relativeFrom="paragraph">
                  <wp:posOffset>81584</wp:posOffset>
                </wp:positionV>
                <wp:extent cx="404136" cy="159642"/>
                <wp:effectExtent l="0" t="0" r="15240" b="12065"/>
                <wp:wrapNone/>
                <wp:docPr id="1673297636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136" cy="159642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2B36BB3E" id="Rectangle: Rounded Corners 7" o:spid="_x0000_s1026" style="position:absolute;margin-left:229.8pt;margin-top:6.4pt;width:31.8pt;height:12.55pt;z-index:2517350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" filled="f" strokecolor="#c00000" strokeweight="1.5pt">
                <v:stroke joinstyle="miter"/>
              </v:roundrect>
            </w:pict>
          </mc:Fallback>
        </mc:AlternateContent>
      </w:r>
      <w:r>
        <w:drawing>
          <wp:inline distT="0" distB="0" distL="0" distR="0" wp14:anchorId="001E15D3" wp14:editId="494A4B0D">
            <wp:extent cx="1828800" cy="269345"/>
            <wp:effectExtent l="19050" t="19050" r="19050" b="16510"/>
            <wp:docPr id="164835817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839322" name="Picture 1903839322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04" b="91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93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FC7770" w14:textId="4FC0B1BD" w:rsidR="00E7310F" w:rsidRDefault="00C8587E" w:rsidP="00E7310F">
      <w:pPr>
        <w:pStyle w:val="ListParagraph"/>
      </w:pPr>
      <w:r>
        <w:t xml:space="preserve">Use the </w:t>
      </w:r>
      <w:r w:rsidRPr="00FF4251">
        <w:rPr>
          <w:b/>
          <w:bCs/>
        </w:rPr>
        <w:t>Current Authorized User</w:t>
      </w:r>
      <w:r>
        <w:t xml:space="preserve"> </w:t>
      </w:r>
      <w:r w:rsidRPr="00F76EEB">
        <w:rPr>
          <w:b/>
          <w:bCs/>
        </w:rPr>
        <w:t>(Grouped by Role)</w:t>
      </w:r>
      <w:r>
        <w:t xml:space="preserve"> or the full </w:t>
      </w:r>
      <w:r w:rsidRPr="00F76EEB">
        <w:rPr>
          <w:b/>
          <w:bCs/>
        </w:rPr>
        <w:t>Current Authorized MSS Users</w:t>
      </w:r>
      <w:r>
        <w:t xml:space="preserve"> list to locate </w:t>
      </w:r>
      <w:r w:rsidR="001858C5">
        <w:t>the user</w:t>
      </w:r>
      <w:r w:rsidR="00F52E3F">
        <w:t xml:space="preserve"> you want to view or update.</w:t>
      </w:r>
      <w:r w:rsidR="00B17D48">
        <w:t xml:space="preserve"> </w:t>
      </w:r>
      <w:r w:rsidR="00AA2338">
        <w:t xml:space="preserve">Click </w:t>
      </w:r>
      <w:r w:rsidR="00AA2338" w:rsidRPr="00F24A94">
        <w:rPr>
          <w:b/>
          <w:bCs/>
        </w:rPr>
        <w:t>Updat</w:t>
      </w:r>
      <w:r w:rsidR="001531F9" w:rsidRPr="00F24A94">
        <w:rPr>
          <w:b/>
          <w:bCs/>
        </w:rPr>
        <w:t>e</w:t>
      </w:r>
      <w:r w:rsidR="001531F9">
        <w:t xml:space="preserve"> in the same row.</w:t>
      </w:r>
      <w:r w:rsidR="00B17D48">
        <w:t xml:space="preserve"> </w:t>
      </w:r>
    </w:p>
    <w:p w14:paraId="4AFD6168" w14:textId="4116FAA1" w:rsidR="00C8587E" w:rsidRDefault="001531F9" w:rsidP="00C8587E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2999D9BE" wp14:editId="0F32978E">
                <wp:simplePos x="0" y="0"/>
                <wp:positionH relativeFrom="column">
                  <wp:posOffset>5417820</wp:posOffset>
                </wp:positionH>
                <wp:positionV relativeFrom="paragraph">
                  <wp:posOffset>1280531</wp:posOffset>
                </wp:positionV>
                <wp:extent cx="250936" cy="131935"/>
                <wp:effectExtent l="0" t="0" r="15875" b="20955"/>
                <wp:wrapNone/>
                <wp:docPr id="1281425459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936" cy="13193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35CAE731" id="Rectangle: Rounded Corners 7" o:spid="_x0000_s1026" style="position:absolute;margin-left:426.6pt;margin-top:100.85pt;width:19.75pt;height:10.4pt;z-index:2517370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" filled="f" strokecolor="#c00000" strokeweight="1.5pt">
                <v:stroke joinstyle="miter"/>
              </v:roundrect>
            </w:pict>
          </mc:Fallback>
        </mc:AlternateContent>
      </w:r>
      <w:r w:rsidR="00C8587E">
        <w:drawing>
          <wp:inline distT="0" distB="0" distL="0" distR="0" wp14:anchorId="5A78FC3B" wp14:editId="3F2D8F58">
            <wp:extent cx="5029200" cy="1659635"/>
            <wp:effectExtent l="19050" t="19050" r="19050" b="17145"/>
            <wp:docPr id="1330322030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322030" name="Picture 1330322030"/>
                    <pic:cNvPicPr/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6596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2731FE" w14:textId="200A5C90" w:rsidR="001531F9" w:rsidRDefault="00735594" w:rsidP="001531F9">
      <w:pPr>
        <w:pStyle w:val="ListParagraph"/>
      </w:pPr>
      <w:r>
        <w:t>You can view all roles</w:t>
      </w:r>
      <w:r w:rsidR="007F3622">
        <w:t xml:space="preserve"> associated with this user. If applicable, click </w:t>
      </w:r>
      <w:r w:rsidR="007F3622" w:rsidRPr="00802349">
        <w:rPr>
          <w:b/>
          <w:bCs/>
        </w:rPr>
        <w:t>Revoke</w:t>
      </w:r>
      <w:r w:rsidR="007F3622">
        <w:t xml:space="preserve"> to remove </w:t>
      </w:r>
      <w:r w:rsidR="00802349">
        <w:t>role</w:t>
      </w:r>
      <w:r w:rsidR="0036562D">
        <w:t>.</w:t>
      </w:r>
    </w:p>
    <w:p w14:paraId="55C39F55" w14:textId="4EB33046" w:rsidR="00B17D48" w:rsidRPr="001B75DC" w:rsidRDefault="00802349" w:rsidP="0004586E">
      <w:pPr>
        <w:pStyle w:val="Picture"/>
      </w:pPr>
      <w: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73E0A3EA" wp14:editId="10FA44F5">
                <wp:simplePos x="0" y="0"/>
                <wp:positionH relativeFrom="column">
                  <wp:posOffset>5005441</wp:posOffset>
                </wp:positionH>
                <wp:positionV relativeFrom="paragraph">
                  <wp:posOffset>302260</wp:posOffset>
                </wp:positionV>
                <wp:extent cx="276030" cy="131935"/>
                <wp:effectExtent l="0" t="0" r="10160" b="20955"/>
                <wp:wrapNone/>
                <wp:docPr id="151462824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30" cy="13193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49A5091F" id="Rectangle: Rounded Corners 7" o:spid="_x0000_s1026" style="position:absolute;margin-left:394.15pt;margin-top:23.8pt;width:21.75pt;height:10.4pt;z-index:2517391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" filled="f" strokecolor="#c00000" strokeweight="1.5pt">
                <v:stroke joinstyle="miter"/>
              </v:roundrect>
            </w:pict>
          </mc:Fallback>
        </mc:AlternateContent>
      </w:r>
      <w:r w:rsidR="00735594">
        <w:drawing>
          <wp:inline distT="0" distB="0" distL="0" distR="0" wp14:anchorId="450659E0" wp14:editId="3C1DD2AD">
            <wp:extent cx="5029200" cy="999318"/>
            <wp:effectExtent l="19050" t="19050" r="19050" b="10795"/>
            <wp:docPr id="1872085855" name="Picture 40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085855" name="Picture 40" descr="Graphical user interface, application&#10;&#10;AI-generated content may be incorrect.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99931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B17D48" w:rsidRPr="001B75DC" w:rsidSect="00D55754">
      <w:footerReference w:type="default" r:id="rId83"/>
      <w:pgSz w:w="12240" w:h="15840" w:code="1"/>
      <w:pgMar w:top="2218" w:right="720" w:bottom="720" w:left="720" w:header="720" w:footer="95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7BF060" w14:textId="77777777" w:rsidR="005B1A69" w:rsidRDefault="005B1A69" w:rsidP="00B9534C">
      <w:pPr>
        <w:spacing w:after="0" w:line="240" w:lineRule="auto"/>
      </w:pPr>
      <w:r>
        <w:separator/>
      </w:r>
    </w:p>
  </w:endnote>
  <w:endnote w:type="continuationSeparator" w:id="0">
    <w:p w14:paraId="67FE73F1" w14:textId="77777777" w:rsidR="005B1A69" w:rsidRDefault="005B1A69" w:rsidP="00B9534C">
      <w:pPr>
        <w:spacing w:after="0" w:line="240" w:lineRule="auto"/>
      </w:pPr>
      <w:r>
        <w:continuationSeparator/>
      </w:r>
    </w:p>
  </w:endnote>
  <w:endnote w:type="continuationNotice" w:id="1">
    <w:p w14:paraId="14075CE9" w14:textId="77777777" w:rsidR="005B1A69" w:rsidRDefault="005B1A6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98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15"/>
      <w:gridCol w:w="8735"/>
      <w:gridCol w:w="1530"/>
    </w:tblGrid>
    <w:tr w:rsidR="00EB06F5" w14:paraId="07AE7617" w14:textId="77777777" w:rsidTr="006B7FAC">
      <w:tc>
        <w:tcPr>
          <w:tcW w:w="715" w:type="dxa"/>
          <w:vAlign w:val="bottom"/>
        </w:tcPr>
        <w:p w14:paraId="61D78F7C" w14:textId="77777777" w:rsidR="00EB06F5" w:rsidRDefault="00EB06F5" w:rsidP="006B7FAC">
          <w:pPr>
            <w:pStyle w:val="Footer"/>
            <w:jc w:val="center"/>
          </w:pPr>
        </w:p>
      </w:tc>
      <w:tc>
        <w:tcPr>
          <w:tcW w:w="8735" w:type="dxa"/>
          <w:vAlign w:val="bottom"/>
        </w:tcPr>
        <w:p w14:paraId="25A86A6E" w14:textId="77777777" w:rsidR="00EB06F5" w:rsidRDefault="00EB06F5" w:rsidP="006B7FAC">
          <w:pPr>
            <w:pStyle w:val="Footer"/>
            <w:jc w:val="center"/>
          </w:pPr>
          <w:r>
            <w:t>Division of Information Technology Services</w:t>
          </w:r>
        </w:p>
        <w:p w14:paraId="4907C465" w14:textId="77777777" w:rsidR="00EB06F5" w:rsidRDefault="00EB06F5" w:rsidP="006B7FAC">
          <w:pPr>
            <w:pStyle w:val="Footer"/>
            <w:jc w:val="center"/>
          </w:pPr>
          <w:r>
            <w:t>ITS Call Center 800.617.6733 option 4</w:t>
          </w:r>
        </w:p>
        <w:p w14:paraId="4A0626A4" w14:textId="77777777" w:rsidR="00EB06F5" w:rsidRDefault="00EB06F5" w:rsidP="006B7FAC">
          <w:pPr>
            <w:pStyle w:val="Footer"/>
            <w:jc w:val="center"/>
          </w:pPr>
          <w:hyperlink r:id="rId1" w:history="1">
            <w:r w:rsidRPr="008E5B16">
              <w:rPr>
                <w:rStyle w:val="Hyperlink"/>
              </w:rPr>
              <w:t>itscallcenter@dodd.ohio.gov</w:t>
            </w:r>
          </w:hyperlink>
        </w:p>
      </w:tc>
      <w:tc>
        <w:tcPr>
          <w:tcW w:w="1530" w:type="dxa"/>
          <w:vAlign w:val="bottom"/>
        </w:tcPr>
        <w:p w14:paraId="69053426" w14:textId="77777777" w:rsidR="00EB06F5" w:rsidRPr="007F6BDC" w:rsidRDefault="00EB06F5" w:rsidP="00123BB8">
          <w:pPr>
            <w:pStyle w:val="Footer"/>
          </w:pPr>
          <w:r w:rsidRPr="00123BB8">
            <w:rPr>
              <w:sz w:val="20"/>
              <w:szCs w:val="20"/>
            </w:rPr>
            <w:t xml:space="preserve">Page </w:t>
          </w:r>
          <w:r w:rsidRPr="00123BB8">
            <w:rPr>
              <w:bCs/>
              <w:sz w:val="20"/>
              <w:szCs w:val="20"/>
            </w:rPr>
            <w:fldChar w:fldCharType="begin"/>
          </w:r>
          <w:r w:rsidRPr="00123BB8">
            <w:rPr>
              <w:bCs/>
              <w:sz w:val="20"/>
              <w:szCs w:val="20"/>
            </w:rPr>
            <w:instrText xml:space="preserve"> PAGE  \* Arabic  \* MERGEFORMAT </w:instrText>
          </w:r>
          <w:r w:rsidRPr="00123BB8">
            <w:rPr>
              <w:bCs/>
              <w:sz w:val="20"/>
              <w:szCs w:val="20"/>
            </w:rPr>
            <w:fldChar w:fldCharType="separate"/>
          </w:r>
          <w:r w:rsidR="00DB06BA" w:rsidRPr="00123BB8">
            <w:rPr>
              <w:bCs/>
              <w:noProof/>
              <w:sz w:val="20"/>
              <w:szCs w:val="20"/>
            </w:rPr>
            <w:t>1</w:t>
          </w:r>
          <w:r w:rsidRPr="00123BB8">
            <w:rPr>
              <w:bCs/>
              <w:sz w:val="20"/>
              <w:szCs w:val="20"/>
            </w:rPr>
            <w:fldChar w:fldCharType="end"/>
          </w:r>
          <w:r w:rsidRPr="00123BB8">
            <w:rPr>
              <w:sz w:val="20"/>
              <w:szCs w:val="20"/>
            </w:rPr>
            <w:t xml:space="preserve"> of </w:t>
          </w:r>
          <w:r w:rsidRPr="00123BB8">
            <w:rPr>
              <w:bCs/>
              <w:sz w:val="20"/>
              <w:szCs w:val="20"/>
            </w:rPr>
            <w:fldChar w:fldCharType="begin"/>
          </w:r>
          <w:r w:rsidRPr="00123BB8">
            <w:rPr>
              <w:bCs/>
              <w:sz w:val="20"/>
              <w:szCs w:val="20"/>
            </w:rPr>
            <w:instrText xml:space="preserve"> NUMPAGES  \* Arabic  \* MERGEFORMAT </w:instrText>
          </w:r>
          <w:r w:rsidRPr="00123BB8">
            <w:rPr>
              <w:bCs/>
              <w:sz w:val="20"/>
              <w:szCs w:val="20"/>
            </w:rPr>
            <w:fldChar w:fldCharType="separate"/>
          </w:r>
          <w:r w:rsidR="00DB06BA" w:rsidRPr="00123BB8">
            <w:rPr>
              <w:bCs/>
              <w:noProof/>
              <w:sz w:val="20"/>
              <w:szCs w:val="20"/>
            </w:rPr>
            <w:t>3</w:t>
          </w:r>
          <w:r w:rsidRPr="00123BB8">
            <w:rPr>
              <w:bCs/>
              <w:sz w:val="20"/>
              <w:szCs w:val="20"/>
            </w:rPr>
            <w:fldChar w:fldCharType="end"/>
          </w:r>
        </w:p>
      </w:tc>
    </w:tr>
  </w:tbl>
  <w:p w14:paraId="4AF5137E" w14:textId="77777777" w:rsidR="00EB06F5" w:rsidRPr="006B7FAC" w:rsidRDefault="00EB06F5" w:rsidP="006B7F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51ED7AD8" w14:paraId="76BC05F6" w14:textId="77777777" w:rsidTr="51ED7AD8">
      <w:trPr>
        <w:trHeight w:val="300"/>
      </w:trPr>
      <w:tc>
        <w:tcPr>
          <w:tcW w:w="3600" w:type="dxa"/>
        </w:tcPr>
        <w:p w14:paraId="514840DE" w14:textId="77777777" w:rsidR="51ED7AD8" w:rsidRDefault="51ED7AD8" w:rsidP="51ED7AD8">
          <w:pPr>
            <w:pStyle w:val="Header"/>
            <w:ind w:left="-115"/>
          </w:pPr>
        </w:p>
      </w:tc>
      <w:tc>
        <w:tcPr>
          <w:tcW w:w="3600" w:type="dxa"/>
        </w:tcPr>
        <w:p w14:paraId="5BED6EF8" w14:textId="77777777" w:rsidR="51ED7AD8" w:rsidRDefault="51ED7AD8" w:rsidP="51ED7AD8">
          <w:pPr>
            <w:pStyle w:val="Header"/>
            <w:jc w:val="center"/>
          </w:pPr>
        </w:p>
      </w:tc>
      <w:tc>
        <w:tcPr>
          <w:tcW w:w="3600" w:type="dxa"/>
        </w:tcPr>
        <w:p w14:paraId="3EC716A1" w14:textId="77777777" w:rsidR="51ED7AD8" w:rsidRDefault="51ED7AD8" w:rsidP="51ED7AD8">
          <w:pPr>
            <w:pStyle w:val="Header"/>
            <w:ind w:right="-115"/>
            <w:jc w:val="right"/>
          </w:pPr>
        </w:p>
      </w:tc>
    </w:tr>
  </w:tbl>
  <w:p w14:paraId="263DA8A7" w14:textId="77777777" w:rsidR="00AB3806" w:rsidRDefault="00AB380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7BA24" w14:textId="77777777" w:rsidR="00EB06F5" w:rsidRPr="006B7FAC" w:rsidRDefault="004B7C66" w:rsidP="006B7FAC">
    <w:pPr>
      <w:pStyle w:val="Footer"/>
    </w:pPr>
    <w:r>
      <w:rPr>
        <w:rFonts w:ascii="Times New Roman"/>
        <w:noProof/>
        <w:sz w:val="20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62D6D409" wp14:editId="66914245">
              <wp:simplePos x="0" y="0"/>
              <wp:positionH relativeFrom="page">
                <wp:align>right</wp:align>
              </wp:positionH>
              <wp:positionV relativeFrom="paragraph">
                <wp:posOffset>166428</wp:posOffset>
              </wp:positionV>
              <wp:extent cx="7772400" cy="1189990"/>
              <wp:effectExtent l="0" t="0" r="0" b="0"/>
              <wp:wrapNone/>
              <wp:docPr id="100116949" name="Freeform: Shape 1001169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1899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1280160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1280159"/>
                            </a:lnTo>
                            <a:lnTo>
                              <a:pt x="7772400" y="1280159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0E3F75"/>
                      </a:solidFill>
                    </wps:spPr>
                    <wps:txbx>
                      <w:txbxContent>
                        <w:tbl>
                          <w:tblPr>
                            <w:tblStyle w:val="TableGrid"/>
                            <w:tblW w:w="12240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600"/>
                            <w:gridCol w:w="4896"/>
                            <w:gridCol w:w="3744"/>
                          </w:tblGrid>
                          <w:tr w:rsidR="0030178E" w14:paraId="6B1968E1" w14:textId="77777777" w:rsidTr="00A845CA">
                            <w:trPr>
                              <w:trHeight w:val="986"/>
                              <w:jc w:val="center"/>
                            </w:trPr>
                            <w:tc>
                              <w:tcPr>
                                <w:tcW w:w="3600" w:type="dxa"/>
                                <w:noWrap/>
                                <w:tcMar>
                                  <w:left w:w="0" w:type="dxa"/>
                                </w:tcMar>
                                <w:vAlign w:val="center"/>
                              </w:tcPr>
                              <w:p w14:paraId="4CCF6513" w14:textId="4D85C815" w:rsidR="0030178E" w:rsidRPr="007F0139" w:rsidRDefault="000D37AD" w:rsidP="0030178E">
                                <w:pPr>
                                  <w:tabs>
                                    <w:tab w:val="left" w:pos="1079"/>
                                  </w:tabs>
                                  <w:spacing w:line="393" w:lineRule="exact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1</w:t>
                                </w:r>
                                <w:r w:rsidR="00C9173E">
                                  <w:rPr>
                                    <w:b/>
                                    <w:bCs/>
                                  </w:rPr>
                                  <w:t>/</w:t>
                                </w:r>
                                <w:r w:rsidR="00F114E0">
                                  <w:rPr>
                                    <w:b/>
                                    <w:bCs/>
                                  </w:rPr>
                                  <w:t>7</w:t>
                                </w:r>
                                <w:r w:rsidR="0030178E" w:rsidRPr="007F0139">
                                  <w:rPr>
                                    <w:b/>
                                    <w:bCs/>
                                  </w:rPr>
                                  <w:t>/202</w:t>
                                </w:r>
                                <w:r w:rsidR="00940E5E">
                                  <w:rPr>
                                    <w:b/>
                                    <w:bCs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4896" w:type="dxa"/>
                                <w:vAlign w:val="center"/>
                              </w:tcPr>
                              <w:p w14:paraId="4B657A4B" w14:textId="77777777" w:rsidR="0030178E" w:rsidRPr="00C27A0D" w:rsidRDefault="0030178E" w:rsidP="0030178E">
                                <w:pPr>
                                  <w:tabs>
                                    <w:tab w:val="center" w:pos="4680"/>
                                    <w:tab w:val="right" w:pos="9360"/>
                                  </w:tabs>
                                  <w:jc w:val="center"/>
                                  <w:rPr>
                                    <w:rFonts w:eastAsia="Calibr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C27A0D">
                                  <w:rPr>
                                    <w:rFonts w:eastAsia="Calibr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Division of Information Technology Services</w:t>
                                </w:r>
                              </w:p>
                              <w:p w14:paraId="0F117AC6" w14:textId="77777777" w:rsidR="0030178E" w:rsidRDefault="0030178E" w:rsidP="0030178E">
                                <w:pPr>
                                  <w:tabs>
                                    <w:tab w:val="center" w:pos="4680"/>
                                    <w:tab w:val="right" w:pos="9360"/>
                                  </w:tabs>
                                  <w:jc w:val="center"/>
                                  <w:rPr>
                                    <w:rFonts w:eastAsia="Calibr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C27A0D">
                                  <w:rPr>
                                    <w:rFonts w:eastAsia="Calibr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ITS Call Center 800.617.6733 option 4</w:t>
                                </w:r>
                              </w:p>
                              <w:p w14:paraId="2C9FA425" w14:textId="77777777" w:rsidR="0030178E" w:rsidRPr="00E47A9B" w:rsidRDefault="0030178E" w:rsidP="0030178E">
                                <w:pPr>
                                  <w:tabs>
                                    <w:tab w:val="center" w:pos="4680"/>
                                    <w:tab w:val="right" w:pos="9360"/>
                                  </w:tabs>
                                  <w:jc w:val="center"/>
                                  <w:rPr>
                                    <w:rFonts w:eastAsia="Calibr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hyperlink r:id="rId1" w:history="1">
                                  <w:r w:rsidRPr="00761A4B">
                                    <w:rPr>
                                      <w:rStyle w:val="Hyperlink"/>
                                      <w:rFonts w:eastAsia="Calibri"/>
                                      <w:b/>
                                      <w:bCs/>
                                      <w:color w:val="9CC2E5" w:themeColor="accent1" w:themeTint="99"/>
                                      <w:sz w:val="18"/>
                                      <w:szCs w:val="18"/>
                                    </w:rPr>
                                    <w:t>itscallcenter@dodd.ohio.gov</w:t>
                                  </w:r>
                                </w:hyperlink>
                              </w:p>
                            </w:tc>
                            <w:tc>
                              <w:tcPr>
                                <w:tcW w:w="3744" w:type="dxa"/>
                                <w:noWrap/>
                                <w:tcMar>
                                  <w:left w:w="0" w:type="dxa"/>
                                </w:tcMar>
                                <w:vAlign w:val="center"/>
                              </w:tcPr>
                              <w:p w14:paraId="0368EB59" w14:textId="29B54B58" w:rsidR="0030178E" w:rsidRPr="009359A4" w:rsidRDefault="0030178E" w:rsidP="0030178E">
                                <w:pPr>
                                  <w:tabs>
                                    <w:tab w:val="left" w:pos="1079"/>
                                  </w:tabs>
                                  <w:spacing w:line="393" w:lineRule="exact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9359A4">
                                  <w:rPr>
                                    <w:b/>
                                    <w:bCs/>
                                  </w:rPr>
                                  <w:t xml:space="preserve">Page </w:t>
                                </w:r>
                                <w:r w:rsidR="00D55754">
                                  <w:rPr>
                                    <w:b/>
                                    <w:bCs/>
                                  </w:rPr>
                                  <w:fldChar w:fldCharType="begin"/>
                                </w:r>
                                <w:r w:rsidR="00D55754">
                                  <w:rPr>
                                    <w:b/>
                                    <w:bCs/>
                                  </w:rPr>
                                  <w:instrText xml:space="preserve"> PAGE  \* roman  \* MERGEFORMAT </w:instrText>
                                </w:r>
                                <w:r w:rsidR="00D55754">
                                  <w:rPr>
                                    <w:b/>
                                    <w:bCs/>
                                  </w:rPr>
                                  <w:fldChar w:fldCharType="separate"/>
                                </w:r>
                                <w:r w:rsidR="00D55754">
                                  <w:rPr>
                                    <w:b/>
                                    <w:bCs/>
                                    <w:noProof/>
                                  </w:rPr>
                                  <w:t>xiv</w:t>
                                </w:r>
                                <w:r w:rsidR="00D55754">
                                  <w:rPr>
                                    <w:b/>
                                    <w:bCs/>
                                  </w:rPr>
                                  <w:fldChar w:fldCharType="end"/>
                                </w:r>
                                <w:r w:rsidRPr="009359A4">
                                  <w:rPr>
                                    <w:b/>
                                    <w:bCs/>
                                  </w:rPr>
                                  <w:t xml:space="preserve"> of </w:t>
                                </w:r>
                                <w:r w:rsidR="00A665DA">
                                  <w:rPr>
                                    <w:b/>
                                    <w:bCs/>
                                  </w:rPr>
                                  <w:fldChar w:fldCharType="begin"/>
                                </w:r>
                                <w:r w:rsidR="00A665DA">
                                  <w:rPr>
                                    <w:b/>
                                    <w:bCs/>
                                  </w:rPr>
                                  <w:instrText xml:space="preserve"> SECTIONPAGES  \* roman  \* MERGEFORMAT </w:instrText>
                                </w:r>
                                <w:r w:rsidR="00A665DA">
                                  <w:rPr>
                                    <w:b/>
                                    <w:bCs/>
                                  </w:rPr>
                                  <w:fldChar w:fldCharType="separate"/>
                                </w:r>
                                <w:r w:rsidR="00EF0302">
                                  <w:rPr>
                                    <w:b/>
                                    <w:bCs/>
                                    <w:noProof/>
                                  </w:rPr>
                                  <w:t>i</w:t>
                                </w:r>
                                <w:r w:rsidR="00A665DA">
                                  <w:rPr>
                                    <w:b/>
                                    <w:bCs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48D97EBE" w14:textId="77777777" w:rsidR="004B7C66" w:rsidRDefault="004B7C66" w:rsidP="0030178E"/>
                      </w:txbxContent>
                    </wps:txbx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D6D409" id="Freeform: Shape 100116949" o:spid="_x0000_s1031" style="position:absolute;margin-left:560.8pt;margin-top:13.1pt;width:612pt;height:93.7pt;z-index:-25165823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coordsize="7772400,12801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" adj="-11796480,,5400" path="m7772400,l,,,1280159r7772400,l7772400,xe" fillcolor="#0e3f75" stroked="f">
              <v:stroke joinstyle="miter"/>
              <v:formulas/>
              <v:path arrowok="t" o:connecttype="custom" textboxrect="0,0,7772400,1280160"/>
              <v:textbox inset="0,0,0,0">
                <w:txbxContent>
                  <w:tbl>
                    <w:tblPr>
                      <w:tblStyle w:val="TableGrid"/>
                      <w:tblW w:w="12240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3600"/>
                      <w:gridCol w:w="4896"/>
                      <w:gridCol w:w="3744"/>
                    </w:tblGrid>
                    <w:tr w:rsidR="0030178E" w14:paraId="6B1968E1" w14:textId="77777777" w:rsidTr="00A845CA">
                      <w:trPr>
                        <w:trHeight w:val="986"/>
                        <w:jc w:val="center"/>
                      </w:trPr>
                      <w:tc>
                        <w:tcPr>
                          <w:tcW w:w="3600" w:type="dxa"/>
                          <w:noWrap/>
                          <w:tcMar>
                            <w:left w:w="0" w:type="dxa"/>
                          </w:tcMar>
                          <w:vAlign w:val="center"/>
                        </w:tcPr>
                        <w:p w14:paraId="4CCF6513" w14:textId="4D85C815" w:rsidR="0030178E" w:rsidRPr="007F0139" w:rsidRDefault="000D37AD" w:rsidP="0030178E">
                          <w:pPr>
                            <w:tabs>
                              <w:tab w:val="left" w:pos="1079"/>
                            </w:tabs>
                            <w:spacing w:line="393" w:lineRule="exact"/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1</w:t>
                          </w:r>
                          <w:r w:rsidR="00C9173E">
                            <w:rPr>
                              <w:b/>
                              <w:bCs/>
                            </w:rPr>
                            <w:t>/</w:t>
                          </w:r>
                          <w:r w:rsidR="00F114E0">
                            <w:rPr>
                              <w:b/>
                              <w:bCs/>
                            </w:rPr>
                            <w:t>7</w:t>
                          </w:r>
                          <w:r w:rsidR="0030178E" w:rsidRPr="007F0139">
                            <w:rPr>
                              <w:b/>
                              <w:bCs/>
                            </w:rPr>
                            <w:t>/202</w:t>
                          </w:r>
                          <w:r w:rsidR="00940E5E">
                            <w:rPr>
                              <w:b/>
                              <w:bCs/>
                            </w:rPr>
                            <w:t>6</w:t>
                          </w:r>
                        </w:p>
                      </w:tc>
                      <w:tc>
                        <w:tcPr>
                          <w:tcW w:w="4896" w:type="dxa"/>
                          <w:vAlign w:val="center"/>
                        </w:tcPr>
                        <w:p w14:paraId="4B657A4B" w14:textId="77777777" w:rsidR="0030178E" w:rsidRPr="00C27A0D" w:rsidRDefault="0030178E" w:rsidP="0030178E">
                          <w:pPr>
                            <w:tabs>
                              <w:tab w:val="center" w:pos="4680"/>
                              <w:tab w:val="right" w:pos="9360"/>
                            </w:tabs>
                            <w:jc w:val="center"/>
                            <w:rPr>
                              <w:rFonts w:eastAsia="Calibri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C27A0D">
                            <w:rPr>
                              <w:rFonts w:eastAsia="Calibri"/>
                              <w:b/>
                              <w:bCs/>
                              <w:sz w:val="18"/>
                              <w:szCs w:val="18"/>
                            </w:rPr>
                            <w:t>Division of Information Technology Services</w:t>
                          </w:r>
                        </w:p>
                        <w:p w14:paraId="0F117AC6" w14:textId="77777777" w:rsidR="0030178E" w:rsidRDefault="0030178E" w:rsidP="0030178E">
                          <w:pPr>
                            <w:tabs>
                              <w:tab w:val="center" w:pos="4680"/>
                              <w:tab w:val="right" w:pos="9360"/>
                            </w:tabs>
                            <w:jc w:val="center"/>
                            <w:rPr>
                              <w:rFonts w:eastAsia="Calibri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C27A0D">
                            <w:rPr>
                              <w:rFonts w:eastAsia="Calibri"/>
                              <w:b/>
                              <w:bCs/>
                              <w:sz w:val="18"/>
                              <w:szCs w:val="18"/>
                            </w:rPr>
                            <w:t>ITS Call Center 800.617.6733 option 4</w:t>
                          </w:r>
                        </w:p>
                        <w:p w14:paraId="2C9FA425" w14:textId="77777777" w:rsidR="0030178E" w:rsidRPr="00E47A9B" w:rsidRDefault="0030178E" w:rsidP="0030178E">
                          <w:pPr>
                            <w:tabs>
                              <w:tab w:val="center" w:pos="4680"/>
                              <w:tab w:val="right" w:pos="9360"/>
                            </w:tabs>
                            <w:jc w:val="center"/>
                            <w:rPr>
                              <w:rFonts w:eastAsia="Calibri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hyperlink r:id="rId2" w:history="1">
                            <w:r w:rsidRPr="00761A4B">
                              <w:rPr>
                                <w:rStyle w:val="Hyperlink"/>
                                <w:rFonts w:eastAsia="Calibri"/>
                                <w:b/>
                                <w:bCs/>
                                <w:color w:val="9CC2E5" w:themeColor="accent1" w:themeTint="99"/>
                                <w:sz w:val="18"/>
                                <w:szCs w:val="18"/>
                              </w:rPr>
                              <w:t>itscallcenter@dodd.ohio.gov</w:t>
                            </w:r>
                          </w:hyperlink>
                        </w:p>
                      </w:tc>
                      <w:tc>
                        <w:tcPr>
                          <w:tcW w:w="3744" w:type="dxa"/>
                          <w:noWrap/>
                          <w:tcMar>
                            <w:left w:w="0" w:type="dxa"/>
                          </w:tcMar>
                          <w:vAlign w:val="center"/>
                        </w:tcPr>
                        <w:p w14:paraId="0368EB59" w14:textId="29B54B58" w:rsidR="0030178E" w:rsidRPr="009359A4" w:rsidRDefault="0030178E" w:rsidP="0030178E">
                          <w:pPr>
                            <w:tabs>
                              <w:tab w:val="left" w:pos="1079"/>
                            </w:tabs>
                            <w:spacing w:line="393" w:lineRule="exact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9359A4">
                            <w:rPr>
                              <w:b/>
                              <w:bCs/>
                            </w:rPr>
                            <w:t xml:space="preserve">Page </w:t>
                          </w:r>
                          <w:r w:rsidR="00D55754">
                            <w:rPr>
                              <w:b/>
                              <w:bCs/>
                            </w:rPr>
                            <w:fldChar w:fldCharType="begin"/>
                          </w:r>
                          <w:r w:rsidR="00D55754">
                            <w:rPr>
                              <w:b/>
                              <w:bCs/>
                            </w:rPr>
                            <w:instrText xml:space="preserve"> PAGE  \* roman  \* MERGEFORMAT </w:instrText>
                          </w:r>
                          <w:r w:rsidR="00D55754"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 w:rsidR="00D55754">
                            <w:rPr>
                              <w:b/>
                              <w:bCs/>
                              <w:noProof/>
                            </w:rPr>
                            <w:t>xiv</w:t>
                          </w:r>
                          <w:r w:rsidR="00D55754">
                            <w:rPr>
                              <w:b/>
                              <w:bCs/>
                            </w:rPr>
                            <w:fldChar w:fldCharType="end"/>
                          </w:r>
                          <w:r w:rsidRPr="009359A4">
                            <w:rPr>
                              <w:b/>
                              <w:bCs/>
                            </w:rPr>
                            <w:t xml:space="preserve"> of </w:t>
                          </w:r>
                          <w:r w:rsidR="00A665DA">
                            <w:rPr>
                              <w:b/>
                              <w:bCs/>
                            </w:rPr>
                            <w:fldChar w:fldCharType="begin"/>
                          </w:r>
                          <w:r w:rsidR="00A665DA">
                            <w:rPr>
                              <w:b/>
                              <w:bCs/>
                            </w:rPr>
                            <w:instrText xml:space="preserve"> SECTIONPAGES  \* roman  \* MERGEFORMAT </w:instrText>
                          </w:r>
                          <w:r w:rsidR="00A665DA"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 w:rsidR="00EF0302">
                            <w:rPr>
                              <w:b/>
                              <w:bCs/>
                              <w:noProof/>
                            </w:rPr>
                            <w:t>i</w:t>
                          </w:r>
                          <w:r w:rsidR="00A665DA"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48D97EBE" w14:textId="77777777" w:rsidR="004B7C66" w:rsidRDefault="004B7C66" w:rsidP="0030178E"/>
                </w:txbxContent>
              </v:textbox>
              <w10:wrap anchorx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51ED7AD8" w14:paraId="070AA910" w14:textId="77777777" w:rsidTr="51ED7AD8">
      <w:trPr>
        <w:trHeight w:val="300"/>
      </w:trPr>
      <w:tc>
        <w:tcPr>
          <w:tcW w:w="3600" w:type="dxa"/>
        </w:tcPr>
        <w:p w14:paraId="4B6C5E76" w14:textId="77777777" w:rsidR="51ED7AD8" w:rsidRDefault="51ED7AD8" w:rsidP="51ED7AD8">
          <w:pPr>
            <w:pStyle w:val="Header"/>
            <w:ind w:left="-115"/>
          </w:pPr>
        </w:p>
      </w:tc>
      <w:tc>
        <w:tcPr>
          <w:tcW w:w="3600" w:type="dxa"/>
        </w:tcPr>
        <w:p w14:paraId="1770BFCB" w14:textId="77777777" w:rsidR="51ED7AD8" w:rsidRDefault="51ED7AD8" w:rsidP="51ED7AD8">
          <w:pPr>
            <w:pStyle w:val="Header"/>
            <w:jc w:val="center"/>
          </w:pPr>
        </w:p>
      </w:tc>
      <w:tc>
        <w:tcPr>
          <w:tcW w:w="3600" w:type="dxa"/>
        </w:tcPr>
        <w:p w14:paraId="5B7A89F0" w14:textId="77777777" w:rsidR="51ED7AD8" w:rsidRDefault="51ED7AD8" w:rsidP="51ED7AD8">
          <w:pPr>
            <w:pStyle w:val="Header"/>
            <w:ind w:right="-115"/>
            <w:jc w:val="right"/>
          </w:pPr>
        </w:p>
      </w:tc>
    </w:tr>
  </w:tbl>
  <w:p w14:paraId="3F047B5E" w14:textId="77777777" w:rsidR="00AB3806" w:rsidRDefault="00AB3806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4353E" w14:textId="77777777" w:rsidR="00D55754" w:rsidRPr="006B7FAC" w:rsidRDefault="00D55754" w:rsidP="006B7FAC">
    <w:pPr>
      <w:pStyle w:val="Footer"/>
    </w:pPr>
    <w:r>
      <w:rPr>
        <w:rFonts w:ascii="Times New Roman"/>
        <w:noProof/>
        <w:sz w:val="20"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6DA84B92" wp14:editId="6C681F91">
              <wp:simplePos x="0" y="0"/>
              <wp:positionH relativeFrom="page">
                <wp:align>right</wp:align>
              </wp:positionH>
              <wp:positionV relativeFrom="paragraph">
                <wp:posOffset>166428</wp:posOffset>
              </wp:positionV>
              <wp:extent cx="7772400" cy="1189990"/>
              <wp:effectExtent l="0" t="0" r="0" b="0"/>
              <wp:wrapNone/>
              <wp:docPr id="1104885342" name="Freeform: Shape 11048853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1899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1280160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1280159"/>
                            </a:lnTo>
                            <a:lnTo>
                              <a:pt x="7772400" y="1280159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0E3F75"/>
                      </a:solidFill>
                    </wps:spPr>
                    <wps:txbx>
                      <w:txbxContent>
                        <w:tbl>
                          <w:tblPr>
                            <w:tblStyle w:val="TableGrid"/>
                            <w:tblW w:w="12240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600"/>
                            <w:gridCol w:w="4896"/>
                            <w:gridCol w:w="3744"/>
                          </w:tblGrid>
                          <w:tr w:rsidR="00D55754" w14:paraId="4DDCFC8F" w14:textId="77777777" w:rsidTr="00A845CA">
                            <w:trPr>
                              <w:trHeight w:val="986"/>
                              <w:jc w:val="center"/>
                            </w:trPr>
                            <w:tc>
                              <w:tcPr>
                                <w:tcW w:w="3600" w:type="dxa"/>
                                <w:noWrap/>
                                <w:tcMar>
                                  <w:left w:w="0" w:type="dxa"/>
                                </w:tcMar>
                                <w:vAlign w:val="center"/>
                              </w:tcPr>
                              <w:p w14:paraId="617A2FB7" w14:textId="5B6C1F66" w:rsidR="00D55754" w:rsidRPr="007F0139" w:rsidRDefault="001B1F2E" w:rsidP="0030178E">
                                <w:pPr>
                                  <w:tabs>
                                    <w:tab w:val="left" w:pos="1079"/>
                                  </w:tabs>
                                  <w:spacing w:line="393" w:lineRule="exact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1</w:t>
                                </w:r>
                                <w:r w:rsidR="00C9173E">
                                  <w:rPr>
                                    <w:b/>
                                    <w:bCs/>
                                  </w:rPr>
                                  <w:t>/</w:t>
                                </w:r>
                                <w:r w:rsidR="00F114E0">
                                  <w:rPr>
                                    <w:b/>
                                    <w:bCs/>
                                  </w:rPr>
                                  <w:t>7</w:t>
                                </w:r>
                                <w:r w:rsidR="00D55754" w:rsidRPr="007F0139">
                                  <w:rPr>
                                    <w:b/>
                                    <w:bCs/>
                                  </w:rPr>
                                  <w:t>/202</w:t>
                                </w:r>
                                <w:r w:rsidR="00940E5E">
                                  <w:rPr>
                                    <w:b/>
                                    <w:bCs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4896" w:type="dxa"/>
                                <w:vAlign w:val="center"/>
                              </w:tcPr>
                              <w:p w14:paraId="278569F5" w14:textId="77777777" w:rsidR="00D55754" w:rsidRPr="00C27A0D" w:rsidRDefault="00D55754" w:rsidP="0030178E">
                                <w:pPr>
                                  <w:tabs>
                                    <w:tab w:val="center" w:pos="4680"/>
                                    <w:tab w:val="right" w:pos="9360"/>
                                  </w:tabs>
                                  <w:jc w:val="center"/>
                                  <w:rPr>
                                    <w:rFonts w:eastAsia="Calibr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C27A0D">
                                  <w:rPr>
                                    <w:rFonts w:eastAsia="Calibr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Division of Information Technology Services</w:t>
                                </w:r>
                              </w:p>
                              <w:p w14:paraId="443E93C0" w14:textId="77777777" w:rsidR="00D55754" w:rsidRDefault="00D55754" w:rsidP="0030178E">
                                <w:pPr>
                                  <w:tabs>
                                    <w:tab w:val="center" w:pos="4680"/>
                                    <w:tab w:val="right" w:pos="9360"/>
                                  </w:tabs>
                                  <w:jc w:val="center"/>
                                  <w:rPr>
                                    <w:rFonts w:eastAsia="Calibr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C27A0D">
                                  <w:rPr>
                                    <w:rFonts w:eastAsia="Calibr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ITS Call Center 800.617.6733 option 4</w:t>
                                </w:r>
                              </w:p>
                              <w:p w14:paraId="2FB70BFC" w14:textId="77777777" w:rsidR="00D55754" w:rsidRPr="00E47A9B" w:rsidRDefault="00D55754" w:rsidP="0030178E">
                                <w:pPr>
                                  <w:tabs>
                                    <w:tab w:val="center" w:pos="4680"/>
                                    <w:tab w:val="right" w:pos="9360"/>
                                  </w:tabs>
                                  <w:jc w:val="center"/>
                                  <w:rPr>
                                    <w:rFonts w:eastAsia="Calibri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hyperlink r:id="rId1" w:history="1">
                                  <w:r w:rsidRPr="00761A4B">
                                    <w:rPr>
                                      <w:rStyle w:val="Hyperlink"/>
                                      <w:rFonts w:eastAsia="Calibri"/>
                                      <w:b/>
                                      <w:bCs/>
                                      <w:color w:val="9CC2E5" w:themeColor="accent1" w:themeTint="99"/>
                                      <w:sz w:val="18"/>
                                      <w:szCs w:val="18"/>
                                    </w:rPr>
                                    <w:t>itscallcenter@dodd.ohio.gov</w:t>
                                  </w:r>
                                </w:hyperlink>
                              </w:p>
                            </w:tc>
                            <w:tc>
                              <w:tcPr>
                                <w:tcW w:w="3744" w:type="dxa"/>
                                <w:noWrap/>
                                <w:tcMar>
                                  <w:left w:w="0" w:type="dxa"/>
                                </w:tcMar>
                                <w:vAlign w:val="center"/>
                              </w:tcPr>
                              <w:p w14:paraId="1C539738" w14:textId="516A11E9" w:rsidR="00D55754" w:rsidRPr="009359A4" w:rsidRDefault="00D55754" w:rsidP="0030178E">
                                <w:pPr>
                                  <w:tabs>
                                    <w:tab w:val="left" w:pos="1079"/>
                                  </w:tabs>
                                  <w:spacing w:line="393" w:lineRule="exact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9359A4">
                                  <w:rPr>
                                    <w:b/>
                                    <w:bCs/>
                                  </w:rPr>
                                  <w:t xml:space="preserve">Page </w:t>
                                </w:r>
                                <w:r w:rsidRPr="009359A4">
                                  <w:rPr>
                                    <w:b/>
                                    <w:bCs/>
                                  </w:rPr>
                                  <w:fldChar w:fldCharType="begin"/>
                                </w:r>
                                <w:r w:rsidRPr="009359A4">
                                  <w:rPr>
                                    <w:b/>
                                    <w:bCs/>
                                  </w:rPr>
                                  <w:instrText xml:space="preserve"> PAGE  \* Arabic  \* MERGEFORMAT </w:instrText>
                                </w:r>
                                <w:r w:rsidRPr="009359A4">
                                  <w:rPr>
                                    <w:b/>
                                    <w:bCs/>
                                  </w:rPr>
                                  <w:fldChar w:fldCharType="separate"/>
                                </w:r>
                                <w:r w:rsidRPr="009359A4">
                                  <w:rPr>
                                    <w:b/>
                                    <w:bCs/>
                                    <w:noProof/>
                                  </w:rPr>
                                  <w:t>1</w:t>
                                </w:r>
                                <w:r w:rsidRPr="009359A4">
                                  <w:rPr>
                                    <w:b/>
                                    <w:bCs/>
                                  </w:rPr>
                                  <w:fldChar w:fldCharType="end"/>
                                </w:r>
                                <w:r w:rsidRPr="009359A4">
                                  <w:rPr>
                                    <w:b/>
                                    <w:bCs/>
                                  </w:rPr>
                                  <w:t xml:space="preserve"> of </w:t>
                                </w:r>
                                <w:r w:rsidR="006F234F">
                                  <w:rPr>
                                    <w:b/>
                                    <w:bCs/>
                                  </w:rPr>
                                  <w:fldChar w:fldCharType="begin"/>
                                </w:r>
                                <w:r w:rsidR="006F234F">
                                  <w:rPr>
                                    <w:b/>
                                    <w:bCs/>
                                  </w:rPr>
                                  <w:instrText xml:space="preserve"> SECTIONPAGES   \* MERGEFORMAT </w:instrText>
                                </w:r>
                                <w:r w:rsidR="006F234F">
                                  <w:rPr>
                                    <w:b/>
                                    <w:bCs/>
                                  </w:rPr>
                                  <w:fldChar w:fldCharType="separate"/>
                                </w:r>
                                <w:r w:rsidR="00EF0302">
                                  <w:rPr>
                                    <w:b/>
                                    <w:bCs/>
                                    <w:noProof/>
                                  </w:rPr>
                                  <w:t>18</w:t>
                                </w:r>
                                <w:r w:rsidR="006F234F">
                                  <w:rPr>
                                    <w:b/>
                                    <w:bCs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31D1E326" w14:textId="77777777" w:rsidR="00D55754" w:rsidRDefault="00D55754" w:rsidP="0030178E"/>
                      </w:txbxContent>
                    </wps:txbx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A84B92" id="Freeform: Shape 1104885342" o:spid="_x0000_s1032" style="position:absolute;margin-left:560.8pt;margin-top:13.1pt;width:612pt;height:93.7pt;z-index:-251658235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coordsize="7772400,12801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" adj="-11796480,,5400" path="m7772400,l,,,1280159r7772400,l7772400,xe" fillcolor="#0e3f75" stroked="f">
              <v:stroke joinstyle="miter"/>
              <v:formulas/>
              <v:path arrowok="t" o:connecttype="custom" textboxrect="0,0,7772400,1280160"/>
              <v:textbox inset="0,0,0,0">
                <w:txbxContent>
                  <w:tbl>
                    <w:tblPr>
                      <w:tblStyle w:val="TableGrid"/>
                      <w:tblW w:w="12240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3600"/>
                      <w:gridCol w:w="4896"/>
                      <w:gridCol w:w="3744"/>
                    </w:tblGrid>
                    <w:tr w:rsidR="00D55754" w14:paraId="4DDCFC8F" w14:textId="77777777" w:rsidTr="00A845CA">
                      <w:trPr>
                        <w:trHeight w:val="986"/>
                        <w:jc w:val="center"/>
                      </w:trPr>
                      <w:tc>
                        <w:tcPr>
                          <w:tcW w:w="3600" w:type="dxa"/>
                          <w:noWrap/>
                          <w:tcMar>
                            <w:left w:w="0" w:type="dxa"/>
                          </w:tcMar>
                          <w:vAlign w:val="center"/>
                        </w:tcPr>
                        <w:p w14:paraId="617A2FB7" w14:textId="5B6C1F66" w:rsidR="00D55754" w:rsidRPr="007F0139" w:rsidRDefault="001B1F2E" w:rsidP="0030178E">
                          <w:pPr>
                            <w:tabs>
                              <w:tab w:val="left" w:pos="1079"/>
                            </w:tabs>
                            <w:spacing w:line="393" w:lineRule="exact"/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1</w:t>
                          </w:r>
                          <w:r w:rsidR="00C9173E">
                            <w:rPr>
                              <w:b/>
                              <w:bCs/>
                            </w:rPr>
                            <w:t>/</w:t>
                          </w:r>
                          <w:r w:rsidR="00F114E0">
                            <w:rPr>
                              <w:b/>
                              <w:bCs/>
                            </w:rPr>
                            <w:t>7</w:t>
                          </w:r>
                          <w:r w:rsidR="00D55754" w:rsidRPr="007F0139">
                            <w:rPr>
                              <w:b/>
                              <w:bCs/>
                            </w:rPr>
                            <w:t>/202</w:t>
                          </w:r>
                          <w:r w:rsidR="00940E5E">
                            <w:rPr>
                              <w:b/>
                              <w:bCs/>
                            </w:rPr>
                            <w:t>6</w:t>
                          </w:r>
                        </w:p>
                      </w:tc>
                      <w:tc>
                        <w:tcPr>
                          <w:tcW w:w="4896" w:type="dxa"/>
                          <w:vAlign w:val="center"/>
                        </w:tcPr>
                        <w:p w14:paraId="278569F5" w14:textId="77777777" w:rsidR="00D55754" w:rsidRPr="00C27A0D" w:rsidRDefault="00D55754" w:rsidP="0030178E">
                          <w:pPr>
                            <w:tabs>
                              <w:tab w:val="center" w:pos="4680"/>
                              <w:tab w:val="right" w:pos="9360"/>
                            </w:tabs>
                            <w:jc w:val="center"/>
                            <w:rPr>
                              <w:rFonts w:eastAsia="Calibri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C27A0D">
                            <w:rPr>
                              <w:rFonts w:eastAsia="Calibri"/>
                              <w:b/>
                              <w:bCs/>
                              <w:sz w:val="18"/>
                              <w:szCs w:val="18"/>
                            </w:rPr>
                            <w:t>Division of Information Technology Services</w:t>
                          </w:r>
                        </w:p>
                        <w:p w14:paraId="443E93C0" w14:textId="77777777" w:rsidR="00D55754" w:rsidRDefault="00D55754" w:rsidP="0030178E">
                          <w:pPr>
                            <w:tabs>
                              <w:tab w:val="center" w:pos="4680"/>
                              <w:tab w:val="right" w:pos="9360"/>
                            </w:tabs>
                            <w:jc w:val="center"/>
                            <w:rPr>
                              <w:rFonts w:eastAsia="Calibri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C27A0D">
                            <w:rPr>
                              <w:rFonts w:eastAsia="Calibri"/>
                              <w:b/>
                              <w:bCs/>
                              <w:sz w:val="18"/>
                              <w:szCs w:val="18"/>
                            </w:rPr>
                            <w:t>ITS Call Center 800.617.6733 option 4</w:t>
                          </w:r>
                        </w:p>
                        <w:p w14:paraId="2FB70BFC" w14:textId="77777777" w:rsidR="00D55754" w:rsidRPr="00E47A9B" w:rsidRDefault="00D55754" w:rsidP="0030178E">
                          <w:pPr>
                            <w:tabs>
                              <w:tab w:val="center" w:pos="4680"/>
                              <w:tab w:val="right" w:pos="9360"/>
                            </w:tabs>
                            <w:jc w:val="center"/>
                            <w:rPr>
                              <w:rFonts w:eastAsia="Calibri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hyperlink r:id="rId2" w:history="1">
                            <w:r w:rsidRPr="00761A4B">
                              <w:rPr>
                                <w:rStyle w:val="Hyperlink"/>
                                <w:rFonts w:eastAsia="Calibri"/>
                                <w:b/>
                                <w:bCs/>
                                <w:color w:val="9CC2E5" w:themeColor="accent1" w:themeTint="99"/>
                                <w:sz w:val="18"/>
                                <w:szCs w:val="18"/>
                              </w:rPr>
                              <w:t>itscallcenter@dodd.ohio.gov</w:t>
                            </w:r>
                          </w:hyperlink>
                        </w:p>
                      </w:tc>
                      <w:tc>
                        <w:tcPr>
                          <w:tcW w:w="3744" w:type="dxa"/>
                          <w:noWrap/>
                          <w:tcMar>
                            <w:left w:w="0" w:type="dxa"/>
                          </w:tcMar>
                          <w:vAlign w:val="center"/>
                        </w:tcPr>
                        <w:p w14:paraId="1C539738" w14:textId="516A11E9" w:rsidR="00D55754" w:rsidRPr="009359A4" w:rsidRDefault="00D55754" w:rsidP="0030178E">
                          <w:pPr>
                            <w:tabs>
                              <w:tab w:val="left" w:pos="1079"/>
                            </w:tabs>
                            <w:spacing w:line="393" w:lineRule="exact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9359A4">
                            <w:rPr>
                              <w:b/>
                              <w:bCs/>
                            </w:rPr>
                            <w:t xml:space="preserve">Page </w:t>
                          </w:r>
                          <w:r w:rsidRPr="009359A4">
                            <w:rPr>
                              <w:b/>
                              <w:bCs/>
                            </w:rPr>
                            <w:fldChar w:fldCharType="begin"/>
                          </w:r>
                          <w:r w:rsidRPr="009359A4">
                            <w:rPr>
                              <w:b/>
                              <w:bCs/>
                            </w:rPr>
                            <w:instrText xml:space="preserve"> PAGE  \* Arabic  \* MERGEFORMAT </w:instrText>
                          </w:r>
                          <w:r w:rsidRPr="009359A4"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 w:rsidRPr="009359A4">
                            <w:rPr>
                              <w:b/>
                              <w:bCs/>
                              <w:noProof/>
                            </w:rPr>
                            <w:t>1</w:t>
                          </w:r>
                          <w:r w:rsidRPr="009359A4">
                            <w:rPr>
                              <w:b/>
                              <w:bCs/>
                            </w:rPr>
                            <w:fldChar w:fldCharType="end"/>
                          </w:r>
                          <w:r w:rsidRPr="009359A4">
                            <w:rPr>
                              <w:b/>
                              <w:bCs/>
                            </w:rPr>
                            <w:t xml:space="preserve"> of </w:t>
                          </w:r>
                          <w:r w:rsidR="006F234F">
                            <w:rPr>
                              <w:b/>
                              <w:bCs/>
                            </w:rPr>
                            <w:fldChar w:fldCharType="begin"/>
                          </w:r>
                          <w:r w:rsidR="006F234F">
                            <w:rPr>
                              <w:b/>
                              <w:bCs/>
                            </w:rPr>
                            <w:instrText xml:space="preserve"> SECTIONPAGES   \* MERGEFORMAT </w:instrText>
                          </w:r>
                          <w:r w:rsidR="006F234F"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 w:rsidR="00EF0302">
                            <w:rPr>
                              <w:b/>
                              <w:bCs/>
                              <w:noProof/>
                            </w:rPr>
                            <w:t>18</w:t>
                          </w:r>
                          <w:r w:rsidR="006F234F"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31D1E326" w14:textId="77777777" w:rsidR="00D55754" w:rsidRDefault="00D55754" w:rsidP="0030178E"/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0B83B8" w14:textId="77777777" w:rsidR="005B1A69" w:rsidRDefault="005B1A69" w:rsidP="00B9534C">
      <w:pPr>
        <w:spacing w:after="0" w:line="240" w:lineRule="auto"/>
      </w:pPr>
      <w:r>
        <w:separator/>
      </w:r>
    </w:p>
  </w:footnote>
  <w:footnote w:type="continuationSeparator" w:id="0">
    <w:p w14:paraId="673A2FE6" w14:textId="77777777" w:rsidR="005B1A69" w:rsidRDefault="005B1A69" w:rsidP="00B9534C">
      <w:pPr>
        <w:spacing w:after="0" w:line="240" w:lineRule="auto"/>
      </w:pPr>
      <w:r>
        <w:continuationSeparator/>
      </w:r>
    </w:p>
  </w:footnote>
  <w:footnote w:type="continuationNotice" w:id="1">
    <w:p w14:paraId="1965A6CC" w14:textId="77777777" w:rsidR="005B1A69" w:rsidRDefault="005B1A6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16F63" w14:textId="77777777" w:rsidR="00012070" w:rsidRDefault="005D33CF" w:rsidP="0001207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19FB13CD" wp14:editId="50335FE9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4543425" cy="1280160"/>
              <wp:effectExtent l="0" t="0" r="0" b="0"/>
              <wp:wrapNone/>
              <wp:docPr id="449191092" name="Text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43425" cy="12801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18FDD82" w14:textId="77777777" w:rsidR="005D33CF" w:rsidRDefault="005D33CF" w:rsidP="00620F6E">
                          <w:pPr>
                            <w:spacing w:after="0" w:line="240" w:lineRule="auto"/>
                            <w:rPr>
                              <w:sz w:val="47"/>
                            </w:rPr>
                          </w:pPr>
                        </w:p>
                        <w:p w14:paraId="3731AA5B" w14:textId="7B617308" w:rsidR="005D33CF" w:rsidRPr="003D402D" w:rsidRDefault="000D37AD" w:rsidP="00620F6E">
                          <w:pPr>
                            <w:spacing w:after="0" w:line="180" w:lineRule="auto"/>
                            <w:ind w:left="720"/>
                            <w:rPr>
                              <w:b/>
                              <w:color w:val="FFFFFF"/>
                              <w:sz w:val="42"/>
                              <w:u w:val="single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42"/>
                              <w:u w:val="single"/>
                            </w:rPr>
                            <w:t>Medicaid</w:t>
                          </w:r>
                          <w:r w:rsidR="00DB1810">
                            <w:rPr>
                              <w:b/>
                              <w:color w:val="FFFFFF"/>
                              <w:sz w:val="42"/>
                              <w:u w:val="single"/>
                            </w:rPr>
                            <w:t xml:space="preserve"> Services System (MSS)</w:t>
                          </w:r>
                        </w:p>
                        <w:p w14:paraId="07612EB8" w14:textId="4BDC5034" w:rsidR="005D33CF" w:rsidRPr="003D402D" w:rsidRDefault="005202B0" w:rsidP="0013765E">
                          <w:pPr>
                            <w:spacing w:after="0" w:line="216" w:lineRule="auto"/>
                            <w:ind w:left="720"/>
                            <w:rPr>
                              <w:b/>
                              <w:color w:val="FFFFFF"/>
                              <w:sz w:val="36"/>
                              <w:szCs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6"/>
                              <w:szCs w:val="18"/>
                            </w:rPr>
                            <w:t>User Guide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FB13CD" id="_x0000_t202" coordsize="21600,21600" o:spt="202" path="m,l,21600r21600,l21600,xe">
              <v:stroke joinstyle="miter"/>
              <v:path gradientshapeok="t" o:connecttype="rect"/>
            </v:shapetype>
            <v:shape id="Textbox 5" o:spid="_x0000_s1030" type="#_x0000_t202" style="position:absolute;margin-left:0;margin-top:-36pt;width:357.75pt;height:100.8pt;z-index:25165824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" filled="f" stroked="f">
              <v:textbox inset="0,0,0,0">
                <w:txbxContent>
                  <w:p w14:paraId="718FDD82" w14:textId="77777777" w:rsidR="005D33CF" w:rsidRDefault="005D33CF" w:rsidP="00620F6E">
                    <w:pPr>
                      <w:spacing w:after="0" w:line="240" w:lineRule="auto"/>
                      <w:rPr>
                        <w:sz w:val="47"/>
                      </w:rPr>
                    </w:pPr>
                  </w:p>
                  <w:p w14:paraId="3731AA5B" w14:textId="7B617308" w:rsidR="005D33CF" w:rsidRPr="003D402D" w:rsidRDefault="000D37AD" w:rsidP="00620F6E">
                    <w:pPr>
                      <w:spacing w:after="0" w:line="180" w:lineRule="auto"/>
                      <w:ind w:left="720"/>
                      <w:rPr>
                        <w:b/>
                        <w:color w:val="FFFFFF"/>
                        <w:sz w:val="42"/>
                        <w:u w:val="single"/>
                      </w:rPr>
                    </w:pPr>
                    <w:r>
                      <w:rPr>
                        <w:b/>
                        <w:color w:val="FFFFFF"/>
                        <w:sz w:val="42"/>
                        <w:u w:val="single"/>
                      </w:rPr>
                      <w:t>Medicaid</w:t>
                    </w:r>
                    <w:r w:rsidR="00DB1810">
                      <w:rPr>
                        <w:b/>
                        <w:color w:val="FFFFFF"/>
                        <w:sz w:val="42"/>
                        <w:u w:val="single"/>
                      </w:rPr>
                      <w:t xml:space="preserve"> Services System (MSS)</w:t>
                    </w:r>
                  </w:p>
                  <w:p w14:paraId="07612EB8" w14:textId="4BDC5034" w:rsidR="005D33CF" w:rsidRPr="003D402D" w:rsidRDefault="005202B0" w:rsidP="0013765E">
                    <w:pPr>
                      <w:spacing w:after="0" w:line="216" w:lineRule="auto"/>
                      <w:ind w:left="720"/>
                      <w:rPr>
                        <w:b/>
                        <w:color w:val="FFFFFF"/>
                        <w:sz w:val="36"/>
                        <w:szCs w:val="18"/>
                      </w:rPr>
                    </w:pPr>
                    <w:r>
                      <w:rPr>
                        <w:b/>
                        <w:color w:val="FFFFFF"/>
                        <w:sz w:val="36"/>
                        <w:szCs w:val="18"/>
                      </w:rPr>
                      <w:t>User Guide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EF2AAC">
      <w:rPr>
        <w:rFonts w:ascii="Times New Roman"/>
        <w:noProof/>
        <w:sz w:val="20"/>
      </w:rPr>
      <w:drawing>
        <wp:anchor distT="0" distB="0" distL="114300" distR="114300" simplePos="0" relativeHeight="251658243" behindDoc="0" locked="0" layoutInCell="1" allowOverlap="1" wp14:anchorId="5DF34F93" wp14:editId="5A40A3C0">
          <wp:simplePos x="0" y="0"/>
          <wp:positionH relativeFrom="column">
            <wp:posOffset>4428728</wp:posOffset>
          </wp:positionH>
          <wp:positionV relativeFrom="paragraph">
            <wp:posOffset>-216707</wp:posOffset>
          </wp:positionV>
          <wp:extent cx="2842484" cy="935845"/>
          <wp:effectExtent l="0" t="0" r="0" b="0"/>
          <wp:wrapNone/>
          <wp:docPr id="1437520754" name="Picture 14375207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5549650" name="Image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977"/>
                  <a:stretch/>
                </pic:blipFill>
                <pic:spPr>
                  <a:xfrm>
                    <a:off x="0" y="0"/>
                    <a:ext cx="2842484" cy="935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12070">
      <w:rPr>
        <w:rFonts w:ascii="Times New Roman"/>
        <w:noProof/>
        <w:sz w:val="20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CD6E56C" wp14:editId="5B2C56EB">
              <wp:simplePos x="0" y="0"/>
              <wp:positionH relativeFrom="column">
                <wp:posOffset>4154170</wp:posOffset>
              </wp:positionH>
              <wp:positionV relativeFrom="paragraph">
                <wp:posOffset>-95250</wp:posOffset>
              </wp:positionV>
              <wp:extent cx="1270" cy="629285"/>
              <wp:effectExtent l="0" t="0" r="36830" b="18415"/>
              <wp:wrapNone/>
              <wp:docPr id="1509376814" name="Freeform: Shape 15093768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70" cy="629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629285">
                            <a:moveTo>
                              <a:pt x="0" y="0"/>
                            </a:moveTo>
                            <a:lnTo>
                              <a:pt x="0" y="628840"/>
                            </a:lnTo>
                          </a:path>
                        </a:pathLst>
                      </a:custGeom>
                      <a:ln w="6350">
                        <a:solidFill>
                          <a:srgbClr val="FFFFF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 w14:anchorId="3492090D" id="Freeform: Shape 1509376814" o:spid="_x0000_s1026" style="position:absolute;margin-left:327.1pt;margin-top:-7.5pt;width:.1pt;height:49.5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629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" path="m,l,628840e" filled="f" strokecolor="white" strokeweight=".5pt">
              <v:path arrowok="t"/>
            </v:shape>
          </w:pict>
        </mc:Fallback>
      </mc:AlternateContent>
    </w:r>
    <w:r w:rsidR="00012070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F0F6AC8" wp14:editId="1D806CB3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8220075" cy="1280160"/>
              <wp:effectExtent l="0" t="0" r="9525" b="0"/>
              <wp:wrapNone/>
              <wp:docPr id="2012103801" name="Freeform: Shape 20121038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0075" cy="12801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1280160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1280159"/>
                            </a:lnTo>
                            <a:lnTo>
                              <a:pt x="7772400" y="1280159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0E3F7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>
          <w:pict>
            <v:shape w14:anchorId="6D172EEA" id="Freeform: Shape 2012103801" o:spid="_x0000_s1026" style="position:absolute;margin-left:596.05pt;margin-top:-36pt;width:647.25pt;height:100.8pt;z-index:251658240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coordsize="7772400,128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" path="m7772400,l,,,1280159r7772400,l7772400,xe" fillcolor="#0e3f75" stroked="f">
              <v:path arrowok="t"/>
              <w10:wrap anchorx="page"/>
            </v:shape>
          </w:pict>
        </mc:Fallback>
      </mc:AlternateContent>
    </w:r>
  </w:p>
  <w:p w14:paraId="52EAFF0E" w14:textId="77777777" w:rsidR="00051007" w:rsidRPr="00D248B4" w:rsidRDefault="00051007" w:rsidP="00051007">
    <w:pPr>
      <w:pStyle w:val="Header"/>
      <w:tabs>
        <w:tab w:val="left" w:pos="8796"/>
      </w:tabs>
      <w:rPr>
        <w:sz w:val="20"/>
      </w:rPr>
    </w:pPr>
    <w:r>
      <w:rPr>
        <w:sz w:val="20"/>
      </w:rPr>
      <w:tab/>
    </w:r>
  </w:p>
  <w:p w14:paraId="1C47B0FA" w14:textId="77777777" w:rsidR="00051007" w:rsidRDefault="0005100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51ED7AD8" w14:paraId="7C438CA4" w14:textId="77777777" w:rsidTr="51ED7AD8">
      <w:trPr>
        <w:trHeight w:val="300"/>
      </w:trPr>
      <w:tc>
        <w:tcPr>
          <w:tcW w:w="3600" w:type="dxa"/>
        </w:tcPr>
        <w:p w14:paraId="20704343" w14:textId="77777777" w:rsidR="51ED7AD8" w:rsidRDefault="51ED7AD8" w:rsidP="51ED7AD8">
          <w:pPr>
            <w:pStyle w:val="Header"/>
            <w:ind w:left="-115"/>
          </w:pPr>
        </w:p>
      </w:tc>
      <w:tc>
        <w:tcPr>
          <w:tcW w:w="3600" w:type="dxa"/>
        </w:tcPr>
        <w:p w14:paraId="0DD13124" w14:textId="77777777" w:rsidR="51ED7AD8" w:rsidRDefault="51ED7AD8" w:rsidP="51ED7AD8">
          <w:pPr>
            <w:pStyle w:val="Header"/>
            <w:jc w:val="center"/>
          </w:pPr>
        </w:p>
      </w:tc>
      <w:tc>
        <w:tcPr>
          <w:tcW w:w="3600" w:type="dxa"/>
        </w:tcPr>
        <w:p w14:paraId="2D56F6B7" w14:textId="77777777" w:rsidR="51ED7AD8" w:rsidRDefault="51ED7AD8" w:rsidP="51ED7AD8">
          <w:pPr>
            <w:pStyle w:val="Header"/>
            <w:ind w:right="-115"/>
            <w:jc w:val="right"/>
          </w:pPr>
        </w:p>
      </w:tc>
    </w:tr>
  </w:tbl>
  <w:p w14:paraId="46775854" w14:textId="77777777" w:rsidR="00AB3806" w:rsidRDefault="00AB380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51ED7AD8" w14:paraId="789AEA8C" w14:textId="77777777" w:rsidTr="51ED7AD8">
      <w:trPr>
        <w:trHeight w:val="300"/>
      </w:trPr>
      <w:tc>
        <w:tcPr>
          <w:tcW w:w="3600" w:type="dxa"/>
        </w:tcPr>
        <w:p w14:paraId="698A1BD1" w14:textId="77777777" w:rsidR="51ED7AD8" w:rsidRDefault="51ED7AD8" w:rsidP="51ED7AD8">
          <w:pPr>
            <w:pStyle w:val="Header"/>
            <w:ind w:left="-115"/>
          </w:pPr>
        </w:p>
      </w:tc>
      <w:tc>
        <w:tcPr>
          <w:tcW w:w="3600" w:type="dxa"/>
        </w:tcPr>
        <w:p w14:paraId="725A0481" w14:textId="77777777" w:rsidR="51ED7AD8" w:rsidRDefault="51ED7AD8" w:rsidP="51ED7AD8">
          <w:pPr>
            <w:pStyle w:val="Header"/>
            <w:jc w:val="center"/>
          </w:pPr>
        </w:p>
      </w:tc>
      <w:tc>
        <w:tcPr>
          <w:tcW w:w="3600" w:type="dxa"/>
        </w:tcPr>
        <w:p w14:paraId="026BB211" w14:textId="77777777" w:rsidR="51ED7AD8" w:rsidRDefault="51ED7AD8" w:rsidP="51ED7AD8">
          <w:pPr>
            <w:pStyle w:val="Header"/>
            <w:ind w:right="-115"/>
            <w:jc w:val="right"/>
          </w:pPr>
        </w:p>
      </w:tc>
    </w:tr>
  </w:tbl>
  <w:p w14:paraId="6A24FBCA" w14:textId="77777777" w:rsidR="00AB3806" w:rsidRDefault="00AB380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1D45A7"/>
    <w:multiLevelType w:val="hybridMultilevel"/>
    <w:tmpl w:val="A3207CDC"/>
    <w:lvl w:ilvl="0" w:tplc="04090001">
      <w:start w:val="1"/>
      <w:numFmt w:val="bullet"/>
      <w:lvlText w:val=""/>
      <w:lvlJc w:val="left"/>
      <w:pPr>
        <w:ind w:left="15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1" w15:restartNumberingAfterBreak="0">
    <w:nsid w:val="1CB630CC"/>
    <w:multiLevelType w:val="hybridMultilevel"/>
    <w:tmpl w:val="7F9E32C0"/>
    <w:lvl w:ilvl="0" w:tplc="040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" w15:restartNumberingAfterBreak="0">
    <w:nsid w:val="2FFF13C5"/>
    <w:multiLevelType w:val="hybridMultilevel"/>
    <w:tmpl w:val="9982A57E"/>
    <w:lvl w:ilvl="0" w:tplc="B436343C">
      <w:start w:val="1"/>
      <w:numFmt w:val="decimal"/>
      <w:pStyle w:val="ListParagraph"/>
      <w:lvlText w:val="%1."/>
      <w:lvlJc w:val="left"/>
      <w:pPr>
        <w:ind w:left="8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B9615B"/>
    <w:multiLevelType w:val="hybridMultilevel"/>
    <w:tmpl w:val="AA3AF3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B98061D"/>
    <w:multiLevelType w:val="hybridMultilevel"/>
    <w:tmpl w:val="8DAED2A2"/>
    <w:lvl w:ilvl="0" w:tplc="04090001">
      <w:start w:val="1"/>
      <w:numFmt w:val="bullet"/>
      <w:lvlText w:val=""/>
      <w:lvlJc w:val="left"/>
      <w:pPr>
        <w:ind w:left="15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5" w15:restartNumberingAfterBreak="0">
    <w:nsid w:val="5FA87CB8"/>
    <w:multiLevelType w:val="hybridMultilevel"/>
    <w:tmpl w:val="A3545B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18727ED"/>
    <w:multiLevelType w:val="hybridMultilevel"/>
    <w:tmpl w:val="E3945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5921AA"/>
    <w:multiLevelType w:val="hybridMultilevel"/>
    <w:tmpl w:val="480C73D4"/>
    <w:lvl w:ilvl="0" w:tplc="04090001">
      <w:start w:val="1"/>
      <w:numFmt w:val="bullet"/>
      <w:lvlText w:val=""/>
      <w:lvlJc w:val="left"/>
      <w:pPr>
        <w:ind w:left="15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num w:numId="1" w16cid:durableId="1647315897">
    <w:abstractNumId w:val="2"/>
  </w:num>
  <w:num w:numId="2" w16cid:durableId="110831868">
    <w:abstractNumId w:val="2"/>
    <w:lvlOverride w:ilvl="0">
      <w:startOverride w:val="1"/>
    </w:lvlOverride>
  </w:num>
  <w:num w:numId="3" w16cid:durableId="172651063">
    <w:abstractNumId w:val="2"/>
    <w:lvlOverride w:ilvl="0">
      <w:startOverride w:val="1"/>
    </w:lvlOverride>
  </w:num>
  <w:num w:numId="4" w16cid:durableId="1207840627">
    <w:abstractNumId w:val="2"/>
    <w:lvlOverride w:ilvl="0">
      <w:startOverride w:val="1"/>
    </w:lvlOverride>
  </w:num>
  <w:num w:numId="5" w16cid:durableId="1447581304">
    <w:abstractNumId w:val="2"/>
    <w:lvlOverride w:ilvl="0">
      <w:startOverride w:val="1"/>
    </w:lvlOverride>
  </w:num>
  <w:num w:numId="6" w16cid:durableId="883830962">
    <w:abstractNumId w:val="2"/>
    <w:lvlOverride w:ilvl="0">
      <w:startOverride w:val="1"/>
    </w:lvlOverride>
  </w:num>
  <w:num w:numId="7" w16cid:durableId="287322854">
    <w:abstractNumId w:val="2"/>
    <w:lvlOverride w:ilvl="0">
      <w:startOverride w:val="1"/>
    </w:lvlOverride>
  </w:num>
  <w:num w:numId="8" w16cid:durableId="1973368413">
    <w:abstractNumId w:val="2"/>
    <w:lvlOverride w:ilvl="0">
      <w:startOverride w:val="1"/>
    </w:lvlOverride>
  </w:num>
  <w:num w:numId="9" w16cid:durableId="239214648">
    <w:abstractNumId w:val="2"/>
    <w:lvlOverride w:ilvl="0">
      <w:startOverride w:val="1"/>
    </w:lvlOverride>
  </w:num>
  <w:num w:numId="10" w16cid:durableId="959264450">
    <w:abstractNumId w:val="6"/>
  </w:num>
  <w:num w:numId="11" w16cid:durableId="673924469">
    <w:abstractNumId w:val="2"/>
    <w:lvlOverride w:ilvl="0">
      <w:startOverride w:val="1"/>
    </w:lvlOverride>
  </w:num>
  <w:num w:numId="12" w16cid:durableId="1686663758">
    <w:abstractNumId w:val="2"/>
    <w:lvlOverride w:ilvl="0">
      <w:startOverride w:val="1"/>
    </w:lvlOverride>
  </w:num>
  <w:num w:numId="13" w16cid:durableId="1616018651">
    <w:abstractNumId w:val="2"/>
    <w:lvlOverride w:ilvl="0">
      <w:startOverride w:val="1"/>
    </w:lvlOverride>
  </w:num>
  <w:num w:numId="14" w16cid:durableId="57364214">
    <w:abstractNumId w:val="2"/>
    <w:lvlOverride w:ilvl="0">
      <w:startOverride w:val="1"/>
    </w:lvlOverride>
  </w:num>
  <w:num w:numId="15" w16cid:durableId="1108351209">
    <w:abstractNumId w:val="2"/>
    <w:lvlOverride w:ilvl="0">
      <w:startOverride w:val="1"/>
    </w:lvlOverride>
  </w:num>
  <w:num w:numId="16" w16cid:durableId="2066296744">
    <w:abstractNumId w:val="7"/>
  </w:num>
  <w:num w:numId="17" w16cid:durableId="544753537">
    <w:abstractNumId w:val="2"/>
    <w:lvlOverride w:ilvl="0">
      <w:startOverride w:val="1"/>
    </w:lvlOverride>
  </w:num>
  <w:num w:numId="18" w16cid:durableId="819812249">
    <w:abstractNumId w:val="2"/>
    <w:lvlOverride w:ilvl="0">
      <w:startOverride w:val="1"/>
    </w:lvlOverride>
  </w:num>
  <w:num w:numId="19" w16cid:durableId="1610890815">
    <w:abstractNumId w:val="4"/>
  </w:num>
  <w:num w:numId="20" w16cid:durableId="160046077">
    <w:abstractNumId w:val="5"/>
  </w:num>
  <w:num w:numId="21" w16cid:durableId="951399647">
    <w:abstractNumId w:val="1"/>
  </w:num>
  <w:num w:numId="22" w16cid:durableId="1855531828">
    <w:abstractNumId w:val="3"/>
  </w:num>
  <w:num w:numId="23" w16cid:durableId="2012177401">
    <w:abstractNumId w:val="0"/>
  </w:num>
  <w:num w:numId="24" w16cid:durableId="1535776422">
    <w:abstractNumId w:val="2"/>
  </w:num>
  <w:num w:numId="25" w16cid:durableId="1161850804">
    <w:abstractNumId w:val="2"/>
    <w:lvlOverride w:ilvl="0">
      <w:startOverride w:val="1"/>
    </w:lvlOverride>
  </w:num>
  <w:num w:numId="26" w16cid:durableId="1256860939">
    <w:abstractNumId w:val="2"/>
  </w:num>
  <w:num w:numId="27" w16cid:durableId="933396464">
    <w:abstractNumId w:val="2"/>
    <w:lvlOverride w:ilvl="0">
      <w:startOverride w:val="1"/>
    </w:lvlOverride>
  </w:num>
  <w:num w:numId="28" w16cid:durableId="1806777024">
    <w:abstractNumId w:val="2"/>
    <w:lvlOverride w:ilvl="0">
      <w:startOverride w:val="1"/>
    </w:lvlOverride>
  </w:num>
  <w:num w:numId="29" w16cid:durableId="13266338">
    <w:abstractNumId w:val="2"/>
    <w:lvlOverride w:ilvl="0">
      <w:startOverride w:val="1"/>
    </w:lvlOverride>
  </w:num>
  <w:num w:numId="30" w16cid:durableId="1527717516">
    <w:abstractNumId w:val="2"/>
    <w:lvlOverride w:ilvl="0">
      <w:startOverride w:val="1"/>
    </w:lvlOverride>
  </w:num>
  <w:num w:numId="31" w16cid:durableId="1441755915">
    <w:abstractNumId w:val="2"/>
    <w:lvlOverride w:ilvl="0">
      <w:startOverride w:val="1"/>
    </w:lvlOverride>
  </w:num>
  <w:num w:numId="32" w16cid:durableId="968508892">
    <w:abstractNumId w:val="2"/>
    <w:lvlOverride w:ilvl="0">
      <w:startOverride w:val="1"/>
    </w:lvlOverride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734"/>
    <w:rsid w:val="0000048D"/>
    <w:rsid w:val="0000406F"/>
    <w:rsid w:val="000043C7"/>
    <w:rsid w:val="00007245"/>
    <w:rsid w:val="0001077D"/>
    <w:rsid w:val="00011BC0"/>
    <w:rsid w:val="00012064"/>
    <w:rsid w:val="00012070"/>
    <w:rsid w:val="000122AB"/>
    <w:rsid w:val="000129F6"/>
    <w:rsid w:val="00015586"/>
    <w:rsid w:val="00017894"/>
    <w:rsid w:val="00017F04"/>
    <w:rsid w:val="000207D5"/>
    <w:rsid w:val="00020841"/>
    <w:rsid w:val="00021909"/>
    <w:rsid w:val="00022AB5"/>
    <w:rsid w:val="00022E48"/>
    <w:rsid w:val="0002329D"/>
    <w:rsid w:val="0002485A"/>
    <w:rsid w:val="00024B69"/>
    <w:rsid w:val="00024F9D"/>
    <w:rsid w:val="0002559B"/>
    <w:rsid w:val="00026B45"/>
    <w:rsid w:val="00031131"/>
    <w:rsid w:val="00032420"/>
    <w:rsid w:val="00034C9F"/>
    <w:rsid w:val="00037FE3"/>
    <w:rsid w:val="0004293D"/>
    <w:rsid w:val="000436DE"/>
    <w:rsid w:val="00043DE3"/>
    <w:rsid w:val="0004586E"/>
    <w:rsid w:val="00046018"/>
    <w:rsid w:val="00046038"/>
    <w:rsid w:val="00046570"/>
    <w:rsid w:val="00046ACD"/>
    <w:rsid w:val="00047EB3"/>
    <w:rsid w:val="00051007"/>
    <w:rsid w:val="00051094"/>
    <w:rsid w:val="0005257D"/>
    <w:rsid w:val="0005354E"/>
    <w:rsid w:val="000540F2"/>
    <w:rsid w:val="00054C68"/>
    <w:rsid w:val="0005663B"/>
    <w:rsid w:val="000566BF"/>
    <w:rsid w:val="000575D4"/>
    <w:rsid w:val="00061212"/>
    <w:rsid w:val="00061BBD"/>
    <w:rsid w:val="00061CA5"/>
    <w:rsid w:val="0006232E"/>
    <w:rsid w:val="00062CBA"/>
    <w:rsid w:val="00065BC3"/>
    <w:rsid w:val="00066B4B"/>
    <w:rsid w:val="00067478"/>
    <w:rsid w:val="00071B3A"/>
    <w:rsid w:val="000726F6"/>
    <w:rsid w:val="00072ABC"/>
    <w:rsid w:val="00073113"/>
    <w:rsid w:val="00073664"/>
    <w:rsid w:val="000739E8"/>
    <w:rsid w:val="00076A7C"/>
    <w:rsid w:val="00077B0E"/>
    <w:rsid w:val="0008250E"/>
    <w:rsid w:val="00085359"/>
    <w:rsid w:val="00087891"/>
    <w:rsid w:val="00087CAD"/>
    <w:rsid w:val="00087D04"/>
    <w:rsid w:val="00090836"/>
    <w:rsid w:val="00090CFE"/>
    <w:rsid w:val="0009104E"/>
    <w:rsid w:val="000921CB"/>
    <w:rsid w:val="0009288D"/>
    <w:rsid w:val="00092E4F"/>
    <w:rsid w:val="00092E94"/>
    <w:rsid w:val="00093ABF"/>
    <w:rsid w:val="0009434B"/>
    <w:rsid w:val="000948EE"/>
    <w:rsid w:val="00095D2B"/>
    <w:rsid w:val="00096357"/>
    <w:rsid w:val="00096861"/>
    <w:rsid w:val="00097616"/>
    <w:rsid w:val="000A05B8"/>
    <w:rsid w:val="000A79C9"/>
    <w:rsid w:val="000A7A84"/>
    <w:rsid w:val="000A7B18"/>
    <w:rsid w:val="000A7BA6"/>
    <w:rsid w:val="000B1522"/>
    <w:rsid w:val="000B1849"/>
    <w:rsid w:val="000B1FAC"/>
    <w:rsid w:val="000B204E"/>
    <w:rsid w:val="000B2F6F"/>
    <w:rsid w:val="000B36B9"/>
    <w:rsid w:val="000B3F38"/>
    <w:rsid w:val="000B411E"/>
    <w:rsid w:val="000B541A"/>
    <w:rsid w:val="000B54D4"/>
    <w:rsid w:val="000B5705"/>
    <w:rsid w:val="000B6BC2"/>
    <w:rsid w:val="000B7DF6"/>
    <w:rsid w:val="000B7FC5"/>
    <w:rsid w:val="000C0E42"/>
    <w:rsid w:val="000C1ABC"/>
    <w:rsid w:val="000C21DD"/>
    <w:rsid w:val="000C23CB"/>
    <w:rsid w:val="000C2E3B"/>
    <w:rsid w:val="000C3A5C"/>
    <w:rsid w:val="000C46DA"/>
    <w:rsid w:val="000C5216"/>
    <w:rsid w:val="000C5B27"/>
    <w:rsid w:val="000C5DB5"/>
    <w:rsid w:val="000C62D2"/>
    <w:rsid w:val="000D0DAB"/>
    <w:rsid w:val="000D24CA"/>
    <w:rsid w:val="000D284F"/>
    <w:rsid w:val="000D37AD"/>
    <w:rsid w:val="000D7285"/>
    <w:rsid w:val="000D78AD"/>
    <w:rsid w:val="000E0C40"/>
    <w:rsid w:val="000E3099"/>
    <w:rsid w:val="000E413A"/>
    <w:rsid w:val="000E4ABB"/>
    <w:rsid w:val="000E5BFE"/>
    <w:rsid w:val="000E6CE5"/>
    <w:rsid w:val="000F0098"/>
    <w:rsid w:val="000F0B6E"/>
    <w:rsid w:val="000F3BF2"/>
    <w:rsid w:val="000F4B90"/>
    <w:rsid w:val="000F4F3E"/>
    <w:rsid w:val="000F668E"/>
    <w:rsid w:val="000F6734"/>
    <w:rsid w:val="000F6FAF"/>
    <w:rsid w:val="000F7005"/>
    <w:rsid w:val="000F757C"/>
    <w:rsid w:val="000F7C84"/>
    <w:rsid w:val="000F7D0F"/>
    <w:rsid w:val="0010034F"/>
    <w:rsid w:val="001006F0"/>
    <w:rsid w:val="00102099"/>
    <w:rsid w:val="00102B29"/>
    <w:rsid w:val="00103296"/>
    <w:rsid w:val="00104CAF"/>
    <w:rsid w:val="001061AE"/>
    <w:rsid w:val="00106B09"/>
    <w:rsid w:val="00107ACB"/>
    <w:rsid w:val="00111178"/>
    <w:rsid w:val="00112E40"/>
    <w:rsid w:val="001136A4"/>
    <w:rsid w:val="001148AC"/>
    <w:rsid w:val="00114D6D"/>
    <w:rsid w:val="001157F8"/>
    <w:rsid w:val="001168C9"/>
    <w:rsid w:val="00117B45"/>
    <w:rsid w:val="00117F20"/>
    <w:rsid w:val="00120B71"/>
    <w:rsid w:val="001221F3"/>
    <w:rsid w:val="00122C85"/>
    <w:rsid w:val="00123B28"/>
    <w:rsid w:val="00123BB8"/>
    <w:rsid w:val="001269E8"/>
    <w:rsid w:val="00130FFB"/>
    <w:rsid w:val="001323FA"/>
    <w:rsid w:val="00132CF5"/>
    <w:rsid w:val="00132D36"/>
    <w:rsid w:val="00133393"/>
    <w:rsid w:val="001341C1"/>
    <w:rsid w:val="001348A7"/>
    <w:rsid w:val="00135470"/>
    <w:rsid w:val="001368B6"/>
    <w:rsid w:val="001370F6"/>
    <w:rsid w:val="0013765E"/>
    <w:rsid w:val="001406FC"/>
    <w:rsid w:val="001417CF"/>
    <w:rsid w:val="00144971"/>
    <w:rsid w:val="001458DE"/>
    <w:rsid w:val="0014647B"/>
    <w:rsid w:val="00146661"/>
    <w:rsid w:val="00146BEB"/>
    <w:rsid w:val="0014758A"/>
    <w:rsid w:val="00147D47"/>
    <w:rsid w:val="001503FD"/>
    <w:rsid w:val="001512B4"/>
    <w:rsid w:val="00152370"/>
    <w:rsid w:val="00152AF0"/>
    <w:rsid w:val="001531F9"/>
    <w:rsid w:val="00153B3A"/>
    <w:rsid w:val="001554A2"/>
    <w:rsid w:val="001554F7"/>
    <w:rsid w:val="0015561A"/>
    <w:rsid w:val="00161A9E"/>
    <w:rsid w:val="001648F8"/>
    <w:rsid w:val="00166407"/>
    <w:rsid w:val="0016727A"/>
    <w:rsid w:val="00167697"/>
    <w:rsid w:val="00171663"/>
    <w:rsid w:val="00173069"/>
    <w:rsid w:val="00173447"/>
    <w:rsid w:val="00174C23"/>
    <w:rsid w:val="00177160"/>
    <w:rsid w:val="001772DB"/>
    <w:rsid w:val="00177480"/>
    <w:rsid w:val="001778A1"/>
    <w:rsid w:val="0017797C"/>
    <w:rsid w:val="00182E81"/>
    <w:rsid w:val="0018349E"/>
    <w:rsid w:val="00183649"/>
    <w:rsid w:val="001836C5"/>
    <w:rsid w:val="00184225"/>
    <w:rsid w:val="001858C5"/>
    <w:rsid w:val="001868ED"/>
    <w:rsid w:val="00187C96"/>
    <w:rsid w:val="00190987"/>
    <w:rsid w:val="00193889"/>
    <w:rsid w:val="0019425A"/>
    <w:rsid w:val="00196ABE"/>
    <w:rsid w:val="00196B66"/>
    <w:rsid w:val="00196E1F"/>
    <w:rsid w:val="00197D85"/>
    <w:rsid w:val="00197F82"/>
    <w:rsid w:val="00197FCA"/>
    <w:rsid w:val="001A3C71"/>
    <w:rsid w:val="001A4948"/>
    <w:rsid w:val="001A6691"/>
    <w:rsid w:val="001A7F54"/>
    <w:rsid w:val="001B0BC5"/>
    <w:rsid w:val="001B0D49"/>
    <w:rsid w:val="001B0FA7"/>
    <w:rsid w:val="001B1629"/>
    <w:rsid w:val="001B1F2E"/>
    <w:rsid w:val="001B2F8C"/>
    <w:rsid w:val="001B3615"/>
    <w:rsid w:val="001B44B4"/>
    <w:rsid w:val="001B4BA5"/>
    <w:rsid w:val="001B4E50"/>
    <w:rsid w:val="001B4F6C"/>
    <w:rsid w:val="001B523E"/>
    <w:rsid w:val="001B531E"/>
    <w:rsid w:val="001B75DC"/>
    <w:rsid w:val="001B7F82"/>
    <w:rsid w:val="001C1A99"/>
    <w:rsid w:val="001C1EC1"/>
    <w:rsid w:val="001C258D"/>
    <w:rsid w:val="001C3DCF"/>
    <w:rsid w:val="001C501A"/>
    <w:rsid w:val="001C5FDB"/>
    <w:rsid w:val="001C7B8A"/>
    <w:rsid w:val="001D0E39"/>
    <w:rsid w:val="001D12EA"/>
    <w:rsid w:val="001D1417"/>
    <w:rsid w:val="001D16D8"/>
    <w:rsid w:val="001D2292"/>
    <w:rsid w:val="001D2B0C"/>
    <w:rsid w:val="001D5EE5"/>
    <w:rsid w:val="001D6236"/>
    <w:rsid w:val="001D71AA"/>
    <w:rsid w:val="001E1084"/>
    <w:rsid w:val="001E18CA"/>
    <w:rsid w:val="001E2411"/>
    <w:rsid w:val="001E33FC"/>
    <w:rsid w:val="001E4C6E"/>
    <w:rsid w:val="001E6E18"/>
    <w:rsid w:val="001F0134"/>
    <w:rsid w:val="001F020A"/>
    <w:rsid w:val="001F0386"/>
    <w:rsid w:val="001F1424"/>
    <w:rsid w:val="001F20FC"/>
    <w:rsid w:val="001F708E"/>
    <w:rsid w:val="00200075"/>
    <w:rsid w:val="00200348"/>
    <w:rsid w:val="00200713"/>
    <w:rsid w:val="002017B9"/>
    <w:rsid w:val="00201CCF"/>
    <w:rsid w:val="00202A21"/>
    <w:rsid w:val="002049F0"/>
    <w:rsid w:val="00204A8C"/>
    <w:rsid w:val="00204CA7"/>
    <w:rsid w:val="0020594B"/>
    <w:rsid w:val="00206797"/>
    <w:rsid w:val="00206F99"/>
    <w:rsid w:val="00211201"/>
    <w:rsid w:val="00211C34"/>
    <w:rsid w:val="00212758"/>
    <w:rsid w:val="00212C05"/>
    <w:rsid w:val="00216337"/>
    <w:rsid w:val="002163BB"/>
    <w:rsid w:val="002177A3"/>
    <w:rsid w:val="002179B3"/>
    <w:rsid w:val="00222729"/>
    <w:rsid w:val="002235FF"/>
    <w:rsid w:val="0022365D"/>
    <w:rsid w:val="00224C6E"/>
    <w:rsid w:val="00226038"/>
    <w:rsid w:val="0023060A"/>
    <w:rsid w:val="0023223C"/>
    <w:rsid w:val="00232936"/>
    <w:rsid w:val="002329CC"/>
    <w:rsid w:val="002332B7"/>
    <w:rsid w:val="0023335B"/>
    <w:rsid w:val="00234838"/>
    <w:rsid w:val="00234C46"/>
    <w:rsid w:val="002350E2"/>
    <w:rsid w:val="002351D0"/>
    <w:rsid w:val="002357F2"/>
    <w:rsid w:val="00237C1A"/>
    <w:rsid w:val="00240103"/>
    <w:rsid w:val="00240C15"/>
    <w:rsid w:val="00242325"/>
    <w:rsid w:val="002425B6"/>
    <w:rsid w:val="00242EBC"/>
    <w:rsid w:val="00243503"/>
    <w:rsid w:val="002449D8"/>
    <w:rsid w:val="002454EA"/>
    <w:rsid w:val="0024596F"/>
    <w:rsid w:val="00246475"/>
    <w:rsid w:val="002473D0"/>
    <w:rsid w:val="00247CB8"/>
    <w:rsid w:val="00251154"/>
    <w:rsid w:val="002514DF"/>
    <w:rsid w:val="0025196D"/>
    <w:rsid w:val="0025293A"/>
    <w:rsid w:val="002531C8"/>
    <w:rsid w:val="00253520"/>
    <w:rsid w:val="00253722"/>
    <w:rsid w:val="002539A1"/>
    <w:rsid w:val="00254517"/>
    <w:rsid w:val="00256100"/>
    <w:rsid w:val="00257F18"/>
    <w:rsid w:val="00260AAB"/>
    <w:rsid w:val="0026185F"/>
    <w:rsid w:val="002627D4"/>
    <w:rsid w:val="00262BD6"/>
    <w:rsid w:val="00263324"/>
    <w:rsid w:val="00265012"/>
    <w:rsid w:val="0026507F"/>
    <w:rsid w:val="0026589B"/>
    <w:rsid w:val="00265AD6"/>
    <w:rsid w:val="00266520"/>
    <w:rsid w:val="00266F56"/>
    <w:rsid w:val="0026787E"/>
    <w:rsid w:val="0027122B"/>
    <w:rsid w:val="00274690"/>
    <w:rsid w:val="00274FAE"/>
    <w:rsid w:val="00275271"/>
    <w:rsid w:val="002769A4"/>
    <w:rsid w:val="002800ED"/>
    <w:rsid w:val="0028026B"/>
    <w:rsid w:val="002819BF"/>
    <w:rsid w:val="00283078"/>
    <w:rsid w:val="00284A5D"/>
    <w:rsid w:val="00284D64"/>
    <w:rsid w:val="00286D3B"/>
    <w:rsid w:val="00287258"/>
    <w:rsid w:val="00287879"/>
    <w:rsid w:val="00290627"/>
    <w:rsid w:val="002911E5"/>
    <w:rsid w:val="00292C12"/>
    <w:rsid w:val="00293263"/>
    <w:rsid w:val="00293A0D"/>
    <w:rsid w:val="00293D2D"/>
    <w:rsid w:val="002941AD"/>
    <w:rsid w:val="00295BC1"/>
    <w:rsid w:val="0029605F"/>
    <w:rsid w:val="002973E1"/>
    <w:rsid w:val="002976BA"/>
    <w:rsid w:val="002A0D2F"/>
    <w:rsid w:val="002A2CB4"/>
    <w:rsid w:val="002A3056"/>
    <w:rsid w:val="002A32CC"/>
    <w:rsid w:val="002A3DC4"/>
    <w:rsid w:val="002A3E30"/>
    <w:rsid w:val="002A404F"/>
    <w:rsid w:val="002A41F6"/>
    <w:rsid w:val="002A456A"/>
    <w:rsid w:val="002A50E7"/>
    <w:rsid w:val="002A58A7"/>
    <w:rsid w:val="002A5944"/>
    <w:rsid w:val="002A6718"/>
    <w:rsid w:val="002B094D"/>
    <w:rsid w:val="002B1F9A"/>
    <w:rsid w:val="002B4282"/>
    <w:rsid w:val="002B46CE"/>
    <w:rsid w:val="002B4DD7"/>
    <w:rsid w:val="002B61D3"/>
    <w:rsid w:val="002B6926"/>
    <w:rsid w:val="002B6E2C"/>
    <w:rsid w:val="002C286D"/>
    <w:rsid w:val="002C342F"/>
    <w:rsid w:val="002C353B"/>
    <w:rsid w:val="002C5E1F"/>
    <w:rsid w:val="002C6CAD"/>
    <w:rsid w:val="002D0484"/>
    <w:rsid w:val="002D3FEC"/>
    <w:rsid w:val="002D74EA"/>
    <w:rsid w:val="002D781A"/>
    <w:rsid w:val="002D7F51"/>
    <w:rsid w:val="002E00B5"/>
    <w:rsid w:val="002E026F"/>
    <w:rsid w:val="002E096A"/>
    <w:rsid w:val="002E27D5"/>
    <w:rsid w:val="002E3265"/>
    <w:rsid w:val="002E4144"/>
    <w:rsid w:val="002E435A"/>
    <w:rsid w:val="002E535F"/>
    <w:rsid w:val="002E74B3"/>
    <w:rsid w:val="002F0413"/>
    <w:rsid w:val="002F3A72"/>
    <w:rsid w:val="002F4E89"/>
    <w:rsid w:val="002F5BB1"/>
    <w:rsid w:val="002F6ACD"/>
    <w:rsid w:val="002F72D9"/>
    <w:rsid w:val="002F7FD3"/>
    <w:rsid w:val="0030137A"/>
    <w:rsid w:val="0030178E"/>
    <w:rsid w:val="00302E73"/>
    <w:rsid w:val="0030407C"/>
    <w:rsid w:val="003044FC"/>
    <w:rsid w:val="00304647"/>
    <w:rsid w:val="003061B4"/>
    <w:rsid w:val="00310D97"/>
    <w:rsid w:val="00310EE4"/>
    <w:rsid w:val="00313A10"/>
    <w:rsid w:val="00314413"/>
    <w:rsid w:val="00314A04"/>
    <w:rsid w:val="00314B9B"/>
    <w:rsid w:val="003157AD"/>
    <w:rsid w:val="00316692"/>
    <w:rsid w:val="00317962"/>
    <w:rsid w:val="00317AF7"/>
    <w:rsid w:val="00320E9A"/>
    <w:rsid w:val="00321800"/>
    <w:rsid w:val="00321976"/>
    <w:rsid w:val="00321A57"/>
    <w:rsid w:val="003247F8"/>
    <w:rsid w:val="00324897"/>
    <w:rsid w:val="003275F9"/>
    <w:rsid w:val="003319A0"/>
    <w:rsid w:val="003348F0"/>
    <w:rsid w:val="00335990"/>
    <w:rsid w:val="00335DBB"/>
    <w:rsid w:val="00337140"/>
    <w:rsid w:val="003374E6"/>
    <w:rsid w:val="00337DE9"/>
    <w:rsid w:val="00337E1C"/>
    <w:rsid w:val="003406EF"/>
    <w:rsid w:val="0034089A"/>
    <w:rsid w:val="00341D37"/>
    <w:rsid w:val="00341D5D"/>
    <w:rsid w:val="00342545"/>
    <w:rsid w:val="0034404A"/>
    <w:rsid w:val="0034520E"/>
    <w:rsid w:val="00345244"/>
    <w:rsid w:val="003465BD"/>
    <w:rsid w:val="003467F1"/>
    <w:rsid w:val="00350604"/>
    <w:rsid w:val="00350E4A"/>
    <w:rsid w:val="003511D4"/>
    <w:rsid w:val="00351CD0"/>
    <w:rsid w:val="00351E33"/>
    <w:rsid w:val="003520DE"/>
    <w:rsid w:val="00353311"/>
    <w:rsid w:val="00353404"/>
    <w:rsid w:val="00354CA6"/>
    <w:rsid w:val="00355BEA"/>
    <w:rsid w:val="00356473"/>
    <w:rsid w:val="00356C64"/>
    <w:rsid w:val="00356F90"/>
    <w:rsid w:val="00357B7C"/>
    <w:rsid w:val="00361EF1"/>
    <w:rsid w:val="0036452C"/>
    <w:rsid w:val="003646FA"/>
    <w:rsid w:val="00365510"/>
    <w:rsid w:val="0036562D"/>
    <w:rsid w:val="003669CE"/>
    <w:rsid w:val="00367248"/>
    <w:rsid w:val="00367426"/>
    <w:rsid w:val="00370579"/>
    <w:rsid w:val="003728CD"/>
    <w:rsid w:val="00372C5F"/>
    <w:rsid w:val="00372E4D"/>
    <w:rsid w:val="00373703"/>
    <w:rsid w:val="003752AE"/>
    <w:rsid w:val="0037723E"/>
    <w:rsid w:val="0037785B"/>
    <w:rsid w:val="003805CB"/>
    <w:rsid w:val="00380A73"/>
    <w:rsid w:val="003811E8"/>
    <w:rsid w:val="00382331"/>
    <w:rsid w:val="00382D22"/>
    <w:rsid w:val="003830A7"/>
    <w:rsid w:val="00384852"/>
    <w:rsid w:val="0038497C"/>
    <w:rsid w:val="00384D61"/>
    <w:rsid w:val="00385EBF"/>
    <w:rsid w:val="00386BB2"/>
    <w:rsid w:val="00387A8D"/>
    <w:rsid w:val="00390023"/>
    <w:rsid w:val="003939FA"/>
    <w:rsid w:val="00394678"/>
    <w:rsid w:val="00394FBB"/>
    <w:rsid w:val="003953FA"/>
    <w:rsid w:val="00395F67"/>
    <w:rsid w:val="003A0005"/>
    <w:rsid w:val="003A0EA0"/>
    <w:rsid w:val="003A10C7"/>
    <w:rsid w:val="003A189F"/>
    <w:rsid w:val="003A1971"/>
    <w:rsid w:val="003A1FB2"/>
    <w:rsid w:val="003A3B33"/>
    <w:rsid w:val="003A63E6"/>
    <w:rsid w:val="003A7017"/>
    <w:rsid w:val="003A734A"/>
    <w:rsid w:val="003A7776"/>
    <w:rsid w:val="003A7E47"/>
    <w:rsid w:val="003B0284"/>
    <w:rsid w:val="003B3B08"/>
    <w:rsid w:val="003B3D8D"/>
    <w:rsid w:val="003B4861"/>
    <w:rsid w:val="003B6846"/>
    <w:rsid w:val="003B6E1E"/>
    <w:rsid w:val="003B74FB"/>
    <w:rsid w:val="003C0FE0"/>
    <w:rsid w:val="003C124B"/>
    <w:rsid w:val="003C1940"/>
    <w:rsid w:val="003C2F1F"/>
    <w:rsid w:val="003C3CD0"/>
    <w:rsid w:val="003C4A52"/>
    <w:rsid w:val="003D042B"/>
    <w:rsid w:val="003D09AD"/>
    <w:rsid w:val="003D241E"/>
    <w:rsid w:val="003D6483"/>
    <w:rsid w:val="003D6BC2"/>
    <w:rsid w:val="003E0C81"/>
    <w:rsid w:val="003E11C8"/>
    <w:rsid w:val="003E2DDD"/>
    <w:rsid w:val="003E2DFE"/>
    <w:rsid w:val="003E3609"/>
    <w:rsid w:val="003E400B"/>
    <w:rsid w:val="003E4438"/>
    <w:rsid w:val="003E4B0A"/>
    <w:rsid w:val="003E52AF"/>
    <w:rsid w:val="003E534A"/>
    <w:rsid w:val="003E650E"/>
    <w:rsid w:val="003E77E3"/>
    <w:rsid w:val="003F0FC8"/>
    <w:rsid w:val="003F11B0"/>
    <w:rsid w:val="003F134B"/>
    <w:rsid w:val="003F1941"/>
    <w:rsid w:val="003F384B"/>
    <w:rsid w:val="003F4AD3"/>
    <w:rsid w:val="003F62E7"/>
    <w:rsid w:val="003F6E96"/>
    <w:rsid w:val="003F7253"/>
    <w:rsid w:val="003F73C6"/>
    <w:rsid w:val="0040032B"/>
    <w:rsid w:val="00400F10"/>
    <w:rsid w:val="00401120"/>
    <w:rsid w:val="00401D28"/>
    <w:rsid w:val="004023C8"/>
    <w:rsid w:val="004023EB"/>
    <w:rsid w:val="004036B0"/>
    <w:rsid w:val="00403819"/>
    <w:rsid w:val="00404BCC"/>
    <w:rsid w:val="0040669A"/>
    <w:rsid w:val="00406764"/>
    <w:rsid w:val="00407E24"/>
    <w:rsid w:val="00413E15"/>
    <w:rsid w:val="00414074"/>
    <w:rsid w:val="00414311"/>
    <w:rsid w:val="00417D2E"/>
    <w:rsid w:val="00417E00"/>
    <w:rsid w:val="004214FF"/>
    <w:rsid w:val="00421B1B"/>
    <w:rsid w:val="00421D97"/>
    <w:rsid w:val="004221BC"/>
    <w:rsid w:val="0042241C"/>
    <w:rsid w:val="0042309C"/>
    <w:rsid w:val="0042442E"/>
    <w:rsid w:val="00424708"/>
    <w:rsid w:val="004253BD"/>
    <w:rsid w:val="00425E8D"/>
    <w:rsid w:val="0043060D"/>
    <w:rsid w:val="00431566"/>
    <w:rsid w:val="00432B18"/>
    <w:rsid w:val="00433528"/>
    <w:rsid w:val="00434A8D"/>
    <w:rsid w:val="00435664"/>
    <w:rsid w:val="00436001"/>
    <w:rsid w:val="004365B8"/>
    <w:rsid w:val="00440DBB"/>
    <w:rsid w:val="004410C5"/>
    <w:rsid w:val="00441434"/>
    <w:rsid w:val="00441D23"/>
    <w:rsid w:val="00442C45"/>
    <w:rsid w:val="0044332D"/>
    <w:rsid w:val="00443E2D"/>
    <w:rsid w:val="00443EC1"/>
    <w:rsid w:val="00446523"/>
    <w:rsid w:val="00451C77"/>
    <w:rsid w:val="00452A7C"/>
    <w:rsid w:val="00452B62"/>
    <w:rsid w:val="0045362B"/>
    <w:rsid w:val="00456231"/>
    <w:rsid w:val="0045726F"/>
    <w:rsid w:val="0046124F"/>
    <w:rsid w:val="00461E75"/>
    <w:rsid w:val="00462271"/>
    <w:rsid w:val="004625DF"/>
    <w:rsid w:val="00463165"/>
    <w:rsid w:val="00463F65"/>
    <w:rsid w:val="004670D7"/>
    <w:rsid w:val="0046715B"/>
    <w:rsid w:val="00467A92"/>
    <w:rsid w:val="004711C4"/>
    <w:rsid w:val="004717CC"/>
    <w:rsid w:val="00471F00"/>
    <w:rsid w:val="00473CCD"/>
    <w:rsid w:val="0047405A"/>
    <w:rsid w:val="00474F92"/>
    <w:rsid w:val="0047713B"/>
    <w:rsid w:val="00477B46"/>
    <w:rsid w:val="00480BEC"/>
    <w:rsid w:val="00480DB3"/>
    <w:rsid w:val="00483B05"/>
    <w:rsid w:val="0048524B"/>
    <w:rsid w:val="00486F7A"/>
    <w:rsid w:val="00487F9B"/>
    <w:rsid w:val="00491680"/>
    <w:rsid w:val="00491A49"/>
    <w:rsid w:val="00492038"/>
    <w:rsid w:val="00492452"/>
    <w:rsid w:val="00492EBE"/>
    <w:rsid w:val="00494089"/>
    <w:rsid w:val="00494675"/>
    <w:rsid w:val="00494D04"/>
    <w:rsid w:val="0049634F"/>
    <w:rsid w:val="0049667F"/>
    <w:rsid w:val="00497C98"/>
    <w:rsid w:val="004A1EDA"/>
    <w:rsid w:val="004A3D2E"/>
    <w:rsid w:val="004A5514"/>
    <w:rsid w:val="004A55C5"/>
    <w:rsid w:val="004A6389"/>
    <w:rsid w:val="004A6600"/>
    <w:rsid w:val="004A7054"/>
    <w:rsid w:val="004B18CE"/>
    <w:rsid w:val="004B232F"/>
    <w:rsid w:val="004B2543"/>
    <w:rsid w:val="004B4403"/>
    <w:rsid w:val="004B5527"/>
    <w:rsid w:val="004B5E1C"/>
    <w:rsid w:val="004B7C66"/>
    <w:rsid w:val="004C6347"/>
    <w:rsid w:val="004C7680"/>
    <w:rsid w:val="004D0702"/>
    <w:rsid w:val="004D1497"/>
    <w:rsid w:val="004D1D83"/>
    <w:rsid w:val="004D22F3"/>
    <w:rsid w:val="004D2651"/>
    <w:rsid w:val="004D383D"/>
    <w:rsid w:val="004D38BE"/>
    <w:rsid w:val="004D49E5"/>
    <w:rsid w:val="004D5E86"/>
    <w:rsid w:val="004D68EC"/>
    <w:rsid w:val="004E01DF"/>
    <w:rsid w:val="004E0C6E"/>
    <w:rsid w:val="004E0D15"/>
    <w:rsid w:val="004E1196"/>
    <w:rsid w:val="004E1FE3"/>
    <w:rsid w:val="004E6083"/>
    <w:rsid w:val="004E7E63"/>
    <w:rsid w:val="004F0712"/>
    <w:rsid w:val="004F282D"/>
    <w:rsid w:val="004F4C50"/>
    <w:rsid w:val="004F5E19"/>
    <w:rsid w:val="004F6FE5"/>
    <w:rsid w:val="00500019"/>
    <w:rsid w:val="0050193C"/>
    <w:rsid w:val="00501FB8"/>
    <w:rsid w:val="005022C0"/>
    <w:rsid w:val="00502C5E"/>
    <w:rsid w:val="005058D8"/>
    <w:rsid w:val="00507689"/>
    <w:rsid w:val="00510BA2"/>
    <w:rsid w:val="005111F5"/>
    <w:rsid w:val="0051154F"/>
    <w:rsid w:val="0051267F"/>
    <w:rsid w:val="0051441E"/>
    <w:rsid w:val="00514FCE"/>
    <w:rsid w:val="005157FA"/>
    <w:rsid w:val="005175C3"/>
    <w:rsid w:val="005202B0"/>
    <w:rsid w:val="005203EF"/>
    <w:rsid w:val="00523133"/>
    <w:rsid w:val="00523F22"/>
    <w:rsid w:val="005266C0"/>
    <w:rsid w:val="00526E36"/>
    <w:rsid w:val="00532CB2"/>
    <w:rsid w:val="00532E80"/>
    <w:rsid w:val="00532F60"/>
    <w:rsid w:val="00533436"/>
    <w:rsid w:val="00534367"/>
    <w:rsid w:val="00534F98"/>
    <w:rsid w:val="00535142"/>
    <w:rsid w:val="00535DB9"/>
    <w:rsid w:val="005375E4"/>
    <w:rsid w:val="0053764C"/>
    <w:rsid w:val="00540F0A"/>
    <w:rsid w:val="00541892"/>
    <w:rsid w:val="00544E7A"/>
    <w:rsid w:val="00544FFD"/>
    <w:rsid w:val="00546636"/>
    <w:rsid w:val="00547992"/>
    <w:rsid w:val="00551014"/>
    <w:rsid w:val="00551B01"/>
    <w:rsid w:val="00552DA7"/>
    <w:rsid w:val="00552ECC"/>
    <w:rsid w:val="00554432"/>
    <w:rsid w:val="00557876"/>
    <w:rsid w:val="00557FF2"/>
    <w:rsid w:val="00557FF3"/>
    <w:rsid w:val="005602F1"/>
    <w:rsid w:val="0056077E"/>
    <w:rsid w:val="00560D04"/>
    <w:rsid w:val="005613B4"/>
    <w:rsid w:val="00561BB8"/>
    <w:rsid w:val="00563B97"/>
    <w:rsid w:val="00565FC5"/>
    <w:rsid w:val="005665FC"/>
    <w:rsid w:val="00566D3D"/>
    <w:rsid w:val="005671C3"/>
    <w:rsid w:val="0057083A"/>
    <w:rsid w:val="00570B5E"/>
    <w:rsid w:val="00570DA5"/>
    <w:rsid w:val="0057188D"/>
    <w:rsid w:val="00572AF5"/>
    <w:rsid w:val="005734C4"/>
    <w:rsid w:val="00576FC0"/>
    <w:rsid w:val="005770D0"/>
    <w:rsid w:val="005815E5"/>
    <w:rsid w:val="00581EFD"/>
    <w:rsid w:val="005826AB"/>
    <w:rsid w:val="005826C1"/>
    <w:rsid w:val="00583443"/>
    <w:rsid w:val="00584553"/>
    <w:rsid w:val="00584A16"/>
    <w:rsid w:val="00585A89"/>
    <w:rsid w:val="00586B29"/>
    <w:rsid w:val="00591E72"/>
    <w:rsid w:val="00591FB5"/>
    <w:rsid w:val="005937BF"/>
    <w:rsid w:val="00595E16"/>
    <w:rsid w:val="005A015D"/>
    <w:rsid w:val="005A1185"/>
    <w:rsid w:val="005A5E23"/>
    <w:rsid w:val="005A6717"/>
    <w:rsid w:val="005A6C73"/>
    <w:rsid w:val="005A7FD0"/>
    <w:rsid w:val="005B1266"/>
    <w:rsid w:val="005B19F7"/>
    <w:rsid w:val="005B1A40"/>
    <w:rsid w:val="005B1A69"/>
    <w:rsid w:val="005B2033"/>
    <w:rsid w:val="005B32B5"/>
    <w:rsid w:val="005B359F"/>
    <w:rsid w:val="005B40F5"/>
    <w:rsid w:val="005B476F"/>
    <w:rsid w:val="005B638D"/>
    <w:rsid w:val="005B714B"/>
    <w:rsid w:val="005C1D53"/>
    <w:rsid w:val="005C269E"/>
    <w:rsid w:val="005C363D"/>
    <w:rsid w:val="005C444D"/>
    <w:rsid w:val="005C48EB"/>
    <w:rsid w:val="005C504A"/>
    <w:rsid w:val="005C51A1"/>
    <w:rsid w:val="005C600C"/>
    <w:rsid w:val="005C7927"/>
    <w:rsid w:val="005D2E69"/>
    <w:rsid w:val="005D33CF"/>
    <w:rsid w:val="005E13AD"/>
    <w:rsid w:val="005E2857"/>
    <w:rsid w:val="005E3326"/>
    <w:rsid w:val="005E3982"/>
    <w:rsid w:val="005E410C"/>
    <w:rsid w:val="005E59BB"/>
    <w:rsid w:val="005E6E06"/>
    <w:rsid w:val="005E788D"/>
    <w:rsid w:val="005F23D0"/>
    <w:rsid w:val="005F41D6"/>
    <w:rsid w:val="005F49C5"/>
    <w:rsid w:val="005F523E"/>
    <w:rsid w:val="005F554A"/>
    <w:rsid w:val="005F62CB"/>
    <w:rsid w:val="005F68FF"/>
    <w:rsid w:val="00600A15"/>
    <w:rsid w:val="0060485E"/>
    <w:rsid w:val="00606A2E"/>
    <w:rsid w:val="00610A50"/>
    <w:rsid w:val="00611A14"/>
    <w:rsid w:val="00612731"/>
    <w:rsid w:val="00612B65"/>
    <w:rsid w:val="00613589"/>
    <w:rsid w:val="006144A0"/>
    <w:rsid w:val="00615CFC"/>
    <w:rsid w:val="0062086A"/>
    <w:rsid w:val="00620F6E"/>
    <w:rsid w:val="00621393"/>
    <w:rsid w:val="00622A86"/>
    <w:rsid w:val="00624203"/>
    <w:rsid w:val="00624272"/>
    <w:rsid w:val="00624693"/>
    <w:rsid w:val="00624960"/>
    <w:rsid w:val="0062628B"/>
    <w:rsid w:val="006270B2"/>
    <w:rsid w:val="00627293"/>
    <w:rsid w:val="0062791E"/>
    <w:rsid w:val="00632A58"/>
    <w:rsid w:val="00632E50"/>
    <w:rsid w:val="00634572"/>
    <w:rsid w:val="006357B6"/>
    <w:rsid w:val="00635F12"/>
    <w:rsid w:val="00637B98"/>
    <w:rsid w:val="00642E37"/>
    <w:rsid w:val="00643AED"/>
    <w:rsid w:val="00643F8B"/>
    <w:rsid w:val="00644DB1"/>
    <w:rsid w:val="00645033"/>
    <w:rsid w:val="0064573F"/>
    <w:rsid w:val="006459CA"/>
    <w:rsid w:val="00645FDB"/>
    <w:rsid w:val="00647B90"/>
    <w:rsid w:val="006511BC"/>
    <w:rsid w:val="0065188E"/>
    <w:rsid w:val="00651B98"/>
    <w:rsid w:val="00651EAA"/>
    <w:rsid w:val="006533D0"/>
    <w:rsid w:val="0065367A"/>
    <w:rsid w:val="00654013"/>
    <w:rsid w:val="00655F9B"/>
    <w:rsid w:val="006620CE"/>
    <w:rsid w:val="00664B92"/>
    <w:rsid w:val="0066594B"/>
    <w:rsid w:val="006663C7"/>
    <w:rsid w:val="00666D48"/>
    <w:rsid w:val="006673A9"/>
    <w:rsid w:val="00667F62"/>
    <w:rsid w:val="0067008E"/>
    <w:rsid w:val="006708F9"/>
    <w:rsid w:val="00671771"/>
    <w:rsid w:val="0067218D"/>
    <w:rsid w:val="0067259B"/>
    <w:rsid w:val="006731A6"/>
    <w:rsid w:val="0067487B"/>
    <w:rsid w:val="006748E6"/>
    <w:rsid w:val="00674B42"/>
    <w:rsid w:val="00676263"/>
    <w:rsid w:val="006776AE"/>
    <w:rsid w:val="00677AC9"/>
    <w:rsid w:val="0068427C"/>
    <w:rsid w:val="0068535C"/>
    <w:rsid w:val="00685A28"/>
    <w:rsid w:val="00686798"/>
    <w:rsid w:val="00687AA4"/>
    <w:rsid w:val="00687CA6"/>
    <w:rsid w:val="00691D22"/>
    <w:rsid w:val="00691EFB"/>
    <w:rsid w:val="0069259B"/>
    <w:rsid w:val="00692E19"/>
    <w:rsid w:val="00693FDF"/>
    <w:rsid w:val="006950AA"/>
    <w:rsid w:val="006966B6"/>
    <w:rsid w:val="006A046C"/>
    <w:rsid w:val="006A1018"/>
    <w:rsid w:val="006A27B9"/>
    <w:rsid w:val="006A4099"/>
    <w:rsid w:val="006A7C6C"/>
    <w:rsid w:val="006A7E21"/>
    <w:rsid w:val="006A7EC0"/>
    <w:rsid w:val="006B019B"/>
    <w:rsid w:val="006B0DAB"/>
    <w:rsid w:val="006B2634"/>
    <w:rsid w:val="006B3294"/>
    <w:rsid w:val="006B38BC"/>
    <w:rsid w:val="006B4667"/>
    <w:rsid w:val="006B60A1"/>
    <w:rsid w:val="006B6202"/>
    <w:rsid w:val="006B7383"/>
    <w:rsid w:val="006B7FAC"/>
    <w:rsid w:val="006C1291"/>
    <w:rsid w:val="006C1E67"/>
    <w:rsid w:val="006C2603"/>
    <w:rsid w:val="006C261F"/>
    <w:rsid w:val="006C47EB"/>
    <w:rsid w:val="006C539E"/>
    <w:rsid w:val="006C5B07"/>
    <w:rsid w:val="006C6108"/>
    <w:rsid w:val="006C66EF"/>
    <w:rsid w:val="006C6F20"/>
    <w:rsid w:val="006C752C"/>
    <w:rsid w:val="006D0403"/>
    <w:rsid w:val="006D11F6"/>
    <w:rsid w:val="006D12FB"/>
    <w:rsid w:val="006D1774"/>
    <w:rsid w:val="006D187D"/>
    <w:rsid w:val="006D3F43"/>
    <w:rsid w:val="006D456C"/>
    <w:rsid w:val="006D6BE9"/>
    <w:rsid w:val="006D7E1D"/>
    <w:rsid w:val="006E0DA4"/>
    <w:rsid w:val="006E27EB"/>
    <w:rsid w:val="006E2EC8"/>
    <w:rsid w:val="006E5B0E"/>
    <w:rsid w:val="006E652B"/>
    <w:rsid w:val="006E77BC"/>
    <w:rsid w:val="006F0702"/>
    <w:rsid w:val="006F0C2E"/>
    <w:rsid w:val="006F12E0"/>
    <w:rsid w:val="006F21A4"/>
    <w:rsid w:val="006F234F"/>
    <w:rsid w:val="006F381A"/>
    <w:rsid w:val="006F4DD8"/>
    <w:rsid w:val="006F621D"/>
    <w:rsid w:val="006F6382"/>
    <w:rsid w:val="006F66C9"/>
    <w:rsid w:val="00701541"/>
    <w:rsid w:val="00701BAC"/>
    <w:rsid w:val="0070375D"/>
    <w:rsid w:val="00703B43"/>
    <w:rsid w:val="00706875"/>
    <w:rsid w:val="007104A5"/>
    <w:rsid w:val="00710983"/>
    <w:rsid w:val="007116CB"/>
    <w:rsid w:val="00712380"/>
    <w:rsid w:val="00712F0F"/>
    <w:rsid w:val="007220C6"/>
    <w:rsid w:val="00722484"/>
    <w:rsid w:val="00722D7C"/>
    <w:rsid w:val="00723110"/>
    <w:rsid w:val="00725CC6"/>
    <w:rsid w:val="00725F12"/>
    <w:rsid w:val="007265EB"/>
    <w:rsid w:val="007267D3"/>
    <w:rsid w:val="0072751B"/>
    <w:rsid w:val="00727ADE"/>
    <w:rsid w:val="00727AF8"/>
    <w:rsid w:val="00730133"/>
    <w:rsid w:val="00733A5B"/>
    <w:rsid w:val="00733A8D"/>
    <w:rsid w:val="00734072"/>
    <w:rsid w:val="007346BB"/>
    <w:rsid w:val="00734844"/>
    <w:rsid w:val="00735594"/>
    <w:rsid w:val="007360C4"/>
    <w:rsid w:val="00741E46"/>
    <w:rsid w:val="00742173"/>
    <w:rsid w:val="0074218E"/>
    <w:rsid w:val="007424E1"/>
    <w:rsid w:val="0074273D"/>
    <w:rsid w:val="00742E5F"/>
    <w:rsid w:val="00743959"/>
    <w:rsid w:val="00743F30"/>
    <w:rsid w:val="007446B9"/>
    <w:rsid w:val="00744EDA"/>
    <w:rsid w:val="00745363"/>
    <w:rsid w:val="00745563"/>
    <w:rsid w:val="00746D81"/>
    <w:rsid w:val="00746DF6"/>
    <w:rsid w:val="00750188"/>
    <w:rsid w:val="007510B0"/>
    <w:rsid w:val="007513E3"/>
    <w:rsid w:val="007551E7"/>
    <w:rsid w:val="007565F7"/>
    <w:rsid w:val="00757DA6"/>
    <w:rsid w:val="00760138"/>
    <w:rsid w:val="00760217"/>
    <w:rsid w:val="007653DF"/>
    <w:rsid w:val="00766BD8"/>
    <w:rsid w:val="00772792"/>
    <w:rsid w:val="00773DCC"/>
    <w:rsid w:val="00775DFC"/>
    <w:rsid w:val="007765C8"/>
    <w:rsid w:val="00776E4A"/>
    <w:rsid w:val="00777195"/>
    <w:rsid w:val="00780390"/>
    <w:rsid w:val="00781EA0"/>
    <w:rsid w:val="0078224F"/>
    <w:rsid w:val="007823C6"/>
    <w:rsid w:val="00786A27"/>
    <w:rsid w:val="0078724A"/>
    <w:rsid w:val="00790812"/>
    <w:rsid w:val="00790FF8"/>
    <w:rsid w:val="00793A7D"/>
    <w:rsid w:val="00793A87"/>
    <w:rsid w:val="0079526B"/>
    <w:rsid w:val="00795972"/>
    <w:rsid w:val="00796A70"/>
    <w:rsid w:val="007A0083"/>
    <w:rsid w:val="007A0198"/>
    <w:rsid w:val="007A09EB"/>
    <w:rsid w:val="007A0BE1"/>
    <w:rsid w:val="007A436E"/>
    <w:rsid w:val="007A451B"/>
    <w:rsid w:val="007A4FE5"/>
    <w:rsid w:val="007A50C6"/>
    <w:rsid w:val="007A6305"/>
    <w:rsid w:val="007A6539"/>
    <w:rsid w:val="007A7433"/>
    <w:rsid w:val="007B093D"/>
    <w:rsid w:val="007B1EDE"/>
    <w:rsid w:val="007B2404"/>
    <w:rsid w:val="007B5344"/>
    <w:rsid w:val="007B5CEA"/>
    <w:rsid w:val="007B79BB"/>
    <w:rsid w:val="007C0FB1"/>
    <w:rsid w:val="007C157E"/>
    <w:rsid w:val="007C166E"/>
    <w:rsid w:val="007C2DB2"/>
    <w:rsid w:val="007C49F5"/>
    <w:rsid w:val="007C5222"/>
    <w:rsid w:val="007C53A5"/>
    <w:rsid w:val="007C6DD3"/>
    <w:rsid w:val="007C7BC8"/>
    <w:rsid w:val="007D138D"/>
    <w:rsid w:val="007D2727"/>
    <w:rsid w:val="007D4435"/>
    <w:rsid w:val="007D446D"/>
    <w:rsid w:val="007D4B1B"/>
    <w:rsid w:val="007D4C50"/>
    <w:rsid w:val="007D5ACE"/>
    <w:rsid w:val="007D6581"/>
    <w:rsid w:val="007E00B1"/>
    <w:rsid w:val="007E07CB"/>
    <w:rsid w:val="007E07D2"/>
    <w:rsid w:val="007E0EDB"/>
    <w:rsid w:val="007E1C7C"/>
    <w:rsid w:val="007E23C3"/>
    <w:rsid w:val="007E2441"/>
    <w:rsid w:val="007E29CF"/>
    <w:rsid w:val="007E369E"/>
    <w:rsid w:val="007E51A6"/>
    <w:rsid w:val="007E64B2"/>
    <w:rsid w:val="007F0E84"/>
    <w:rsid w:val="007F1230"/>
    <w:rsid w:val="007F13F5"/>
    <w:rsid w:val="007F2039"/>
    <w:rsid w:val="007F2656"/>
    <w:rsid w:val="007F2920"/>
    <w:rsid w:val="007F3622"/>
    <w:rsid w:val="007F3F53"/>
    <w:rsid w:val="007F60AA"/>
    <w:rsid w:val="007F6382"/>
    <w:rsid w:val="007F6BDC"/>
    <w:rsid w:val="007F70AF"/>
    <w:rsid w:val="00802349"/>
    <w:rsid w:val="00802AD1"/>
    <w:rsid w:val="00803108"/>
    <w:rsid w:val="00805925"/>
    <w:rsid w:val="0080743F"/>
    <w:rsid w:val="008106F8"/>
    <w:rsid w:val="008113A8"/>
    <w:rsid w:val="00812414"/>
    <w:rsid w:val="00812FB0"/>
    <w:rsid w:val="00813B04"/>
    <w:rsid w:val="008159EA"/>
    <w:rsid w:val="00816BD3"/>
    <w:rsid w:val="008215DA"/>
    <w:rsid w:val="00821D50"/>
    <w:rsid w:val="00822A79"/>
    <w:rsid w:val="008258DD"/>
    <w:rsid w:val="00830E25"/>
    <w:rsid w:val="008329A2"/>
    <w:rsid w:val="00833345"/>
    <w:rsid w:val="00834216"/>
    <w:rsid w:val="0084168C"/>
    <w:rsid w:val="00841D21"/>
    <w:rsid w:val="00843E0B"/>
    <w:rsid w:val="00844123"/>
    <w:rsid w:val="008463DE"/>
    <w:rsid w:val="008466B5"/>
    <w:rsid w:val="008468F4"/>
    <w:rsid w:val="00846DEF"/>
    <w:rsid w:val="00846F39"/>
    <w:rsid w:val="008513FD"/>
    <w:rsid w:val="008517D4"/>
    <w:rsid w:val="0085196E"/>
    <w:rsid w:val="00852AC5"/>
    <w:rsid w:val="00853825"/>
    <w:rsid w:val="00854BD8"/>
    <w:rsid w:val="008553C9"/>
    <w:rsid w:val="008558FD"/>
    <w:rsid w:val="008563F7"/>
    <w:rsid w:val="00856BCC"/>
    <w:rsid w:val="008578B7"/>
    <w:rsid w:val="00857A84"/>
    <w:rsid w:val="00860A84"/>
    <w:rsid w:val="0086185F"/>
    <w:rsid w:val="00861A57"/>
    <w:rsid w:val="008644ED"/>
    <w:rsid w:val="00864518"/>
    <w:rsid w:val="0086493F"/>
    <w:rsid w:val="008657FE"/>
    <w:rsid w:val="00866591"/>
    <w:rsid w:val="00866D52"/>
    <w:rsid w:val="008700DE"/>
    <w:rsid w:val="008705A9"/>
    <w:rsid w:val="0087226E"/>
    <w:rsid w:val="0087268D"/>
    <w:rsid w:val="008732C3"/>
    <w:rsid w:val="00873A3D"/>
    <w:rsid w:val="008764E5"/>
    <w:rsid w:val="00877968"/>
    <w:rsid w:val="00880323"/>
    <w:rsid w:val="00880DEA"/>
    <w:rsid w:val="00880EF1"/>
    <w:rsid w:val="00880FA5"/>
    <w:rsid w:val="00883C16"/>
    <w:rsid w:val="00885761"/>
    <w:rsid w:val="0088639D"/>
    <w:rsid w:val="00887268"/>
    <w:rsid w:val="00890FA3"/>
    <w:rsid w:val="00891601"/>
    <w:rsid w:val="00891BCA"/>
    <w:rsid w:val="008927CC"/>
    <w:rsid w:val="00895AD4"/>
    <w:rsid w:val="00896580"/>
    <w:rsid w:val="008A03D9"/>
    <w:rsid w:val="008A0692"/>
    <w:rsid w:val="008A0D52"/>
    <w:rsid w:val="008A4AA4"/>
    <w:rsid w:val="008A613A"/>
    <w:rsid w:val="008A6384"/>
    <w:rsid w:val="008B0BD2"/>
    <w:rsid w:val="008B0D67"/>
    <w:rsid w:val="008B139B"/>
    <w:rsid w:val="008B27D0"/>
    <w:rsid w:val="008B360D"/>
    <w:rsid w:val="008B38B2"/>
    <w:rsid w:val="008B3C7A"/>
    <w:rsid w:val="008B5981"/>
    <w:rsid w:val="008B74FB"/>
    <w:rsid w:val="008C10D7"/>
    <w:rsid w:val="008C1229"/>
    <w:rsid w:val="008C1A9E"/>
    <w:rsid w:val="008C1ABB"/>
    <w:rsid w:val="008C2978"/>
    <w:rsid w:val="008C29FA"/>
    <w:rsid w:val="008C32A5"/>
    <w:rsid w:val="008C53BB"/>
    <w:rsid w:val="008C56EC"/>
    <w:rsid w:val="008C5970"/>
    <w:rsid w:val="008C6C87"/>
    <w:rsid w:val="008D0199"/>
    <w:rsid w:val="008D7E48"/>
    <w:rsid w:val="008E0D93"/>
    <w:rsid w:val="008E260B"/>
    <w:rsid w:val="008E3444"/>
    <w:rsid w:val="008E3527"/>
    <w:rsid w:val="008E78E2"/>
    <w:rsid w:val="008E7FC8"/>
    <w:rsid w:val="008F3876"/>
    <w:rsid w:val="008F3963"/>
    <w:rsid w:val="008F4A21"/>
    <w:rsid w:val="008F55CE"/>
    <w:rsid w:val="008F56A6"/>
    <w:rsid w:val="008F72F1"/>
    <w:rsid w:val="008F7D3D"/>
    <w:rsid w:val="00900519"/>
    <w:rsid w:val="009005A1"/>
    <w:rsid w:val="00900A0E"/>
    <w:rsid w:val="009025D1"/>
    <w:rsid w:val="00902882"/>
    <w:rsid w:val="00903570"/>
    <w:rsid w:val="0090459F"/>
    <w:rsid w:val="009054F7"/>
    <w:rsid w:val="0090587A"/>
    <w:rsid w:val="00905CA1"/>
    <w:rsid w:val="00905F74"/>
    <w:rsid w:val="00906E1D"/>
    <w:rsid w:val="00907BF2"/>
    <w:rsid w:val="00910468"/>
    <w:rsid w:val="00910719"/>
    <w:rsid w:val="009108D1"/>
    <w:rsid w:val="00910C2D"/>
    <w:rsid w:val="00911AC3"/>
    <w:rsid w:val="00911F2A"/>
    <w:rsid w:val="009124B8"/>
    <w:rsid w:val="009143CE"/>
    <w:rsid w:val="00914FCD"/>
    <w:rsid w:val="00917B2D"/>
    <w:rsid w:val="00917BCC"/>
    <w:rsid w:val="0092151D"/>
    <w:rsid w:val="009218B6"/>
    <w:rsid w:val="00924162"/>
    <w:rsid w:val="0092666E"/>
    <w:rsid w:val="00926D78"/>
    <w:rsid w:val="00931C92"/>
    <w:rsid w:val="00931F7B"/>
    <w:rsid w:val="00931F9D"/>
    <w:rsid w:val="00932E78"/>
    <w:rsid w:val="00934022"/>
    <w:rsid w:val="00934475"/>
    <w:rsid w:val="009347C8"/>
    <w:rsid w:val="009359E3"/>
    <w:rsid w:val="009359F6"/>
    <w:rsid w:val="0093604D"/>
    <w:rsid w:val="00936762"/>
    <w:rsid w:val="00936BAC"/>
    <w:rsid w:val="00937513"/>
    <w:rsid w:val="00940382"/>
    <w:rsid w:val="00940558"/>
    <w:rsid w:val="009405FF"/>
    <w:rsid w:val="00940870"/>
    <w:rsid w:val="00940E5E"/>
    <w:rsid w:val="009416C0"/>
    <w:rsid w:val="0094176C"/>
    <w:rsid w:val="009429C4"/>
    <w:rsid w:val="009437D4"/>
    <w:rsid w:val="00946B50"/>
    <w:rsid w:val="00946FCA"/>
    <w:rsid w:val="0095100E"/>
    <w:rsid w:val="00951A3F"/>
    <w:rsid w:val="0095396B"/>
    <w:rsid w:val="009543C9"/>
    <w:rsid w:val="0095564C"/>
    <w:rsid w:val="00957764"/>
    <w:rsid w:val="00957FC7"/>
    <w:rsid w:val="009605F6"/>
    <w:rsid w:val="00961A84"/>
    <w:rsid w:val="00962BC7"/>
    <w:rsid w:val="009647DC"/>
    <w:rsid w:val="00966D4A"/>
    <w:rsid w:val="00967459"/>
    <w:rsid w:val="009701A8"/>
    <w:rsid w:val="009704BE"/>
    <w:rsid w:val="00970A1C"/>
    <w:rsid w:val="00970A4A"/>
    <w:rsid w:val="00972961"/>
    <w:rsid w:val="00974804"/>
    <w:rsid w:val="009750E1"/>
    <w:rsid w:val="00975DBF"/>
    <w:rsid w:val="009765A0"/>
    <w:rsid w:val="00976BCE"/>
    <w:rsid w:val="0098035E"/>
    <w:rsid w:val="009849C6"/>
    <w:rsid w:val="00985832"/>
    <w:rsid w:val="00986116"/>
    <w:rsid w:val="00986165"/>
    <w:rsid w:val="009876C8"/>
    <w:rsid w:val="00987C49"/>
    <w:rsid w:val="00987CEB"/>
    <w:rsid w:val="00991353"/>
    <w:rsid w:val="00992C78"/>
    <w:rsid w:val="00994293"/>
    <w:rsid w:val="009961E0"/>
    <w:rsid w:val="009963D4"/>
    <w:rsid w:val="0099722E"/>
    <w:rsid w:val="00997597"/>
    <w:rsid w:val="009A0443"/>
    <w:rsid w:val="009A0666"/>
    <w:rsid w:val="009A11EC"/>
    <w:rsid w:val="009A1501"/>
    <w:rsid w:val="009A1AC1"/>
    <w:rsid w:val="009A3218"/>
    <w:rsid w:val="009A3FD8"/>
    <w:rsid w:val="009A515A"/>
    <w:rsid w:val="009A566F"/>
    <w:rsid w:val="009A5B90"/>
    <w:rsid w:val="009A7A53"/>
    <w:rsid w:val="009A7F8D"/>
    <w:rsid w:val="009B050A"/>
    <w:rsid w:val="009B32B1"/>
    <w:rsid w:val="009B4A72"/>
    <w:rsid w:val="009B7ED2"/>
    <w:rsid w:val="009C0A0E"/>
    <w:rsid w:val="009C0C31"/>
    <w:rsid w:val="009C12B1"/>
    <w:rsid w:val="009C2EDD"/>
    <w:rsid w:val="009C5C6C"/>
    <w:rsid w:val="009C78B4"/>
    <w:rsid w:val="009D153F"/>
    <w:rsid w:val="009D187F"/>
    <w:rsid w:val="009D3034"/>
    <w:rsid w:val="009D366C"/>
    <w:rsid w:val="009D467C"/>
    <w:rsid w:val="009D5EF3"/>
    <w:rsid w:val="009D5F85"/>
    <w:rsid w:val="009E2937"/>
    <w:rsid w:val="009E2BE4"/>
    <w:rsid w:val="009E2DA3"/>
    <w:rsid w:val="009E2F0A"/>
    <w:rsid w:val="009E317E"/>
    <w:rsid w:val="009E3D79"/>
    <w:rsid w:val="009E41A2"/>
    <w:rsid w:val="009E551B"/>
    <w:rsid w:val="009E574B"/>
    <w:rsid w:val="009F259C"/>
    <w:rsid w:val="009F380F"/>
    <w:rsid w:val="009F5AF5"/>
    <w:rsid w:val="009F7892"/>
    <w:rsid w:val="00A006A9"/>
    <w:rsid w:val="00A01C73"/>
    <w:rsid w:val="00A01DA2"/>
    <w:rsid w:val="00A02D5E"/>
    <w:rsid w:val="00A03E4B"/>
    <w:rsid w:val="00A04A45"/>
    <w:rsid w:val="00A05310"/>
    <w:rsid w:val="00A05662"/>
    <w:rsid w:val="00A11879"/>
    <w:rsid w:val="00A12214"/>
    <w:rsid w:val="00A13386"/>
    <w:rsid w:val="00A1372C"/>
    <w:rsid w:val="00A149F9"/>
    <w:rsid w:val="00A15A52"/>
    <w:rsid w:val="00A162AC"/>
    <w:rsid w:val="00A16788"/>
    <w:rsid w:val="00A16DAA"/>
    <w:rsid w:val="00A175B5"/>
    <w:rsid w:val="00A2179F"/>
    <w:rsid w:val="00A22CE6"/>
    <w:rsid w:val="00A2310B"/>
    <w:rsid w:val="00A23B2C"/>
    <w:rsid w:val="00A23D6C"/>
    <w:rsid w:val="00A25CFF"/>
    <w:rsid w:val="00A26096"/>
    <w:rsid w:val="00A26CB9"/>
    <w:rsid w:val="00A26D76"/>
    <w:rsid w:val="00A30716"/>
    <w:rsid w:val="00A325FF"/>
    <w:rsid w:val="00A34A9F"/>
    <w:rsid w:val="00A34FB2"/>
    <w:rsid w:val="00A35EC5"/>
    <w:rsid w:val="00A36F7F"/>
    <w:rsid w:val="00A4443A"/>
    <w:rsid w:val="00A46142"/>
    <w:rsid w:val="00A46401"/>
    <w:rsid w:val="00A466FE"/>
    <w:rsid w:val="00A47126"/>
    <w:rsid w:val="00A51290"/>
    <w:rsid w:val="00A51605"/>
    <w:rsid w:val="00A52821"/>
    <w:rsid w:val="00A5365F"/>
    <w:rsid w:val="00A54E92"/>
    <w:rsid w:val="00A553A3"/>
    <w:rsid w:val="00A5788E"/>
    <w:rsid w:val="00A57C0A"/>
    <w:rsid w:val="00A60117"/>
    <w:rsid w:val="00A6042C"/>
    <w:rsid w:val="00A62657"/>
    <w:rsid w:val="00A63623"/>
    <w:rsid w:val="00A656BE"/>
    <w:rsid w:val="00A664A6"/>
    <w:rsid w:val="00A665DA"/>
    <w:rsid w:val="00A700A9"/>
    <w:rsid w:val="00A70F2B"/>
    <w:rsid w:val="00A72AAC"/>
    <w:rsid w:val="00A72D6D"/>
    <w:rsid w:val="00A76FE2"/>
    <w:rsid w:val="00A809AF"/>
    <w:rsid w:val="00A828CE"/>
    <w:rsid w:val="00A845CA"/>
    <w:rsid w:val="00A84643"/>
    <w:rsid w:val="00A84C28"/>
    <w:rsid w:val="00A85166"/>
    <w:rsid w:val="00A86C25"/>
    <w:rsid w:val="00A87FA7"/>
    <w:rsid w:val="00A903F4"/>
    <w:rsid w:val="00A918BF"/>
    <w:rsid w:val="00A925A7"/>
    <w:rsid w:val="00A92C47"/>
    <w:rsid w:val="00A93500"/>
    <w:rsid w:val="00A93662"/>
    <w:rsid w:val="00A9672A"/>
    <w:rsid w:val="00A9722D"/>
    <w:rsid w:val="00A97952"/>
    <w:rsid w:val="00AA041D"/>
    <w:rsid w:val="00AA0830"/>
    <w:rsid w:val="00AA0B48"/>
    <w:rsid w:val="00AA0BA8"/>
    <w:rsid w:val="00AA0EC3"/>
    <w:rsid w:val="00AA144C"/>
    <w:rsid w:val="00AA175F"/>
    <w:rsid w:val="00AA2338"/>
    <w:rsid w:val="00AA3921"/>
    <w:rsid w:val="00AA5532"/>
    <w:rsid w:val="00AA5F9A"/>
    <w:rsid w:val="00AA639F"/>
    <w:rsid w:val="00AA7C68"/>
    <w:rsid w:val="00AB05D3"/>
    <w:rsid w:val="00AB31DD"/>
    <w:rsid w:val="00AB322C"/>
    <w:rsid w:val="00AB3806"/>
    <w:rsid w:val="00AB5D73"/>
    <w:rsid w:val="00AB616F"/>
    <w:rsid w:val="00AB6179"/>
    <w:rsid w:val="00AB7ACA"/>
    <w:rsid w:val="00AC0B35"/>
    <w:rsid w:val="00AC0E8E"/>
    <w:rsid w:val="00AC1A05"/>
    <w:rsid w:val="00AC2DA4"/>
    <w:rsid w:val="00AC2EA2"/>
    <w:rsid w:val="00AC31D0"/>
    <w:rsid w:val="00AC4A7C"/>
    <w:rsid w:val="00AC4AB7"/>
    <w:rsid w:val="00AC57D6"/>
    <w:rsid w:val="00AC5D3B"/>
    <w:rsid w:val="00AC5EBD"/>
    <w:rsid w:val="00AD09F0"/>
    <w:rsid w:val="00AD1D75"/>
    <w:rsid w:val="00AD3744"/>
    <w:rsid w:val="00AD460F"/>
    <w:rsid w:val="00AD5D85"/>
    <w:rsid w:val="00AD61A3"/>
    <w:rsid w:val="00AD76FB"/>
    <w:rsid w:val="00AE02B8"/>
    <w:rsid w:val="00AE037F"/>
    <w:rsid w:val="00AE1A52"/>
    <w:rsid w:val="00AE33A2"/>
    <w:rsid w:val="00AE48A6"/>
    <w:rsid w:val="00AF08E2"/>
    <w:rsid w:val="00AF0B67"/>
    <w:rsid w:val="00AF0DB4"/>
    <w:rsid w:val="00AF10A6"/>
    <w:rsid w:val="00AF43C8"/>
    <w:rsid w:val="00AF4911"/>
    <w:rsid w:val="00AF4BDE"/>
    <w:rsid w:val="00AF5132"/>
    <w:rsid w:val="00AF5766"/>
    <w:rsid w:val="00AF6C1C"/>
    <w:rsid w:val="00AF75E4"/>
    <w:rsid w:val="00B01DBE"/>
    <w:rsid w:val="00B02A68"/>
    <w:rsid w:val="00B048F4"/>
    <w:rsid w:val="00B04DD0"/>
    <w:rsid w:val="00B051FF"/>
    <w:rsid w:val="00B05362"/>
    <w:rsid w:val="00B0552D"/>
    <w:rsid w:val="00B0581A"/>
    <w:rsid w:val="00B05E65"/>
    <w:rsid w:val="00B072E2"/>
    <w:rsid w:val="00B0736E"/>
    <w:rsid w:val="00B119FD"/>
    <w:rsid w:val="00B121F4"/>
    <w:rsid w:val="00B14D7B"/>
    <w:rsid w:val="00B14EBD"/>
    <w:rsid w:val="00B16DED"/>
    <w:rsid w:val="00B1712D"/>
    <w:rsid w:val="00B171A9"/>
    <w:rsid w:val="00B1756D"/>
    <w:rsid w:val="00B17D48"/>
    <w:rsid w:val="00B2014A"/>
    <w:rsid w:val="00B204E3"/>
    <w:rsid w:val="00B21C5B"/>
    <w:rsid w:val="00B23AD2"/>
    <w:rsid w:val="00B24D7E"/>
    <w:rsid w:val="00B2513E"/>
    <w:rsid w:val="00B25C83"/>
    <w:rsid w:val="00B2606A"/>
    <w:rsid w:val="00B260A5"/>
    <w:rsid w:val="00B27FD6"/>
    <w:rsid w:val="00B32724"/>
    <w:rsid w:val="00B338AC"/>
    <w:rsid w:val="00B33AD3"/>
    <w:rsid w:val="00B3425F"/>
    <w:rsid w:val="00B348B7"/>
    <w:rsid w:val="00B378F5"/>
    <w:rsid w:val="00B40232"/>
    <w:rsid w:val="00B4053A"/>
    <w:rsid w:val="00B40701"/>
    <w:rsid w:val="00B42989"/>
    <w:rsid w:val="00B42BBD"/>
    <w:rsid w:val="00B43332"/>
    <w:rsid w:val="00B4380D"/>
    <w:rsid w:val="00B4520E"/>
    <w:rsid w:val="00B457A2"/>
    <w:rsid w:val="00B45812"/>
    <w:rsid w:val="00B46DB5"/>
    <w:rsid w:val="00B477BA"/>
    <w:rsid w:val="00B52A1A"/>
    <w:rsid w:val="00B52B5C"/>
    <w:rsid w:val="00B54B7F"/>
    <w:rsid w:val="00B57FAA"/>
    <w:rsid w:val="00B6045B"/>
    <w:rsid w:val="00B643A9"/>
    <w:rsid w:val="00B7080A"/>
    <w:rsid w:val="00B722AB"/>
    <w:rsid w:val="00B72DB9"/>
    <w:rsid w:val="00B75691"/>
    <w:rsid w:val="00B764B3"/>
    <w:rsid w:val="00B76EBE"/>
    <w:rsid w:val="00B7727A"/>
    <w:rsid w:val="00B77586"/>
    <w:rsid w:val="00B7792D"/>
    <w:rsid w:val="00B77E00"/>
    <w:rsid w:val="00B8073D"/>
    <w:rsid w:val="00B8077D"/>
    <w:rsid w:val="00B81C67"/>
    <w:rsid w:val="00B81E31"/>
    <w:rsid w:val="00B83BE1"/>
    <w:rsid w:val="00B850D6"/>
    <w:rsid w:val="00B85791"/>
    <w:rsid w:val="00B87A35"/>
    <w:rsid w:val="00B90726"/>
    <w:rsid w:val="00B917E6"/>
    <w:rsid w:val="00B925F1"/>
    <w:rsid w:val="00B95086"/>
    <w:rsid w:val="00B9534C"/>
    <w:rsid w:val="00B962F2"/>
    <w:rsid w:val="00B97629"/>
    <w:rsid w:val="00BA1F62"/>
    <w:rsid w:val="00BA33B3"/>
    <w:rsid w:val="00BA456B"/>
    <w:rsid w:val="00BA487A"/>
    <w:rsid w:val="00BA57D9"/>
    <w:rsid w:val="00BA627A"/>
    <w:rsid w:val="00BA6446"/>
    <w:rsid w:val="00BB189F"/>
    <w:rsid w:val="00BB1EB7"/>
    <w:rsid w:val="00BB1EE2"/>
    <w:rsid w:val="00BB1FEF"/>
    <w:rsid w:val="00BB225A"/>
    <w:rsid w:val="00BB2F69"/>
    <w:rsid w:val="00BB3DA6"/>
    <w:rsid w:val="00BB4B9B"/>
    <w:rsid w:val="00BB56EB"/>
    <w:rsid w:val="00BB6B84"/>
    <w:rsid w:val="00BB6F64"/>
    <w:rsid w:val="00BC16A9"/>
    <w:rsid w:val="00BC2709"/>
    <w:rsid w:val="00BC31F0"/>
    <w:rsid w:val="00BC3E3C"/>
    <w:rsid w:val="00BC5E2E"/>
    <w:rsid w:val="00BC5EEF"/>
    <w:rsid w:val="00BC6FC7"/>
    <w:rsid w:val="00BC6FE2"/>
    <w:rsid w:val="00BC704B"/>
    <w:rsid w:val="00BD0A67"/>
    <w:rsid w:val="00BD153C"/>
    <w:rsid w:val="00BD2CE5"/>
    <w:rsid w:val="00BD2F7E"/>
    <w:rsid w:val="00BD568D"/>
    <w:rsid w:val="00BD5CE4"/>
    <w:rsid w:val="00BD7361"/>
    <w:rsid w:val="00BE108D"/>
    <w:rsid w:val="00BE366A"/>
    <w:rsid w:val="00BE5C05"/>
    <w:rsid w:val="00BE6658"/>
    <w:rsid w:val="00BE7096"/>
    <w:rsid w:val="00BF0F59"/>
    <w:rsid w:val="00BF1250"/>
    <w:rsid w:val="00BF1C1C"/>
    <w:rsid w:val="00BF1F6D"/>
    <w:rsid w:val="00BF32AC"/>
    <w:rsid w:val="00BF4589"/>
    <w:rsid w:val="00BF5F82"/>
    <w:rsid w:val="00C02C8C"/>
    <w:rsid w:val="00C03A32"/>
    <w:rsid w:val="00C04E36"/>
    <w:rsid w:val="00C06248"/>
    <w:rsid w:val="00C10465"/>
    <w:rsid w:val="00C112EF"/>
    <w:rsid w:val="00C146EF"/>
    <w:rsid w:val="00C14F70"/>
    <w:rsid w:val="00C15B63"/>
    <w:rsid w:val="00C16EB0"/>
    <w:rsid w:val="00C20A3C"/>
    <w:rsid w:val="00C23FC2"/>
    <w:rsid w:val="00C24BB3"/>
    <w:rsid w:val="00C24FAC"/>
    <w:rsid w:val="00C254F8"/>
    <w:rsid w:val="00C25EBA"/>
    <w:rsid w:val="00C27C30"/>
    <w:rsid w:val="00C308C5"/>
    <w:rsid w:val="00C30FAB"/>
    <w:rsid w:val="00C317E9"/>
    <w:rsid w:val="00C329FB"/>
    <w:rsid w:val="00C32BF6"/>
    <w:rsid w:val="00C3369E"/>
    <w:rsid w:val="00C33968"/>
    <w:rsid w:val="00C340B3"/>
    <w:rsid w:val="00C3444E"/>
    <w:rsid w:val="00C35C5F"/>
    <w:rsid w:val="00C37949"/>
    <w:rsid w:val="00C41176"/>
    <w:rsid w:val="00C41A34"/>
    <w:rsid w:val="00C41E9A"/>
    <w:rsid w:val="00C42392"/>
    <w:rsid w:val="00C430D4"/>
    <w:rsid w:val="00C430F4"/>
    <w:rsid w:val="00C460CE"/>
    <w:rsid w:val="00C461C2"/>
    <w:rsid w:val="00C47C90"/>
    <w:rsid w:val="00C50D0A"/>
    <w:rsid w:val="00C51AAF"/>
    <w:rsid w:val="00C51B1D"/>
    <w:rsid w:val="00C52311"/>
    <w:rsid w:val="00C5482C"/>
    <w:rsid w:val="00C548E8"/>
    <w:rsid w:val="00C5719C"/>
    <w:rsid w:val="00C57938"/>
    <w:rsid w:val="00C607F1"/>
    <w:rsid w:val="00C626BE"/>
    <w:rsid w:val="00C642D6"/>
    <w:rsid w:val="00C65E82"/>
    <w:rsid w:val="00C663DF"/>
    <w:rsid w:val="00C665F0"/>
    <w:rsid w:val="00C710C8"/>
    <w:rsid w:val="00C729B0"/>
    <w:rsid w:val="00C72ED7"/>
    <w:rsid w:val="00C73F00"/>
    <w:rsid w:val="00C74542"/>
    <w:rsid w:val="00C752D7"/>
    <w:rsid w:val="00C75AD5"/>
    <w:rsid w:val="00C76B5E"/>
    <w:rsid w:val="00C76BB4"/>
    <w:rsid w:val="00C80B0A"/>
    <w:rsid w:val="00C82089"/>
    <w:rsid w:val="00C82ED0"/>
    <w:rsid w:val="00C83B84"/>
    <w:rsid w:val="00C83C20"/>
    <w:rsid w:val="00C84871"/>
    <w:rsid w:val="00C85319"/>
    <w:rsid w:val="00C8587E"/>
    <w:rsid w:val="00C86502"/>
    <w:rsid w:val="00C87898"/>
    <w:rsid w:val="00C9124C"/>
    <w:rsid w:val="00C9173E"/>
    <w:rsid w:val="00C9205A"/>
    <w:rsid w:val="00C921BB"/>
    <w:rsid w:val="00C942FF"/>
    <w:rsid w:val="00C9720D"/>
    <w:rsid w:val="00CA1DE5"/>
    <w:rsid w:val="00CA30DF"/>
    <w:rsid w:val="00CA32AC"/>
    <w:rsid w:val="00CA3524"/>
    <w:rsid w:val="00CA4BC3"/>
    <w:rsid w:val="00CA7BE4"/>
    <w:rsid w:val="00CB081E"/>
    <w:rsid w:val="00CB0E5C"/>
    <w:rsid w:val="00CB0FA4"/>
    <w:rsid w:val="00CB200B"/>
    <w:rsid w:val="00CB28AC"/>
    <w:rsid w:val="00CB37E4"/>
    <w:rsid w:val="00CB44DC"/>
    <w:rsid w:val="00CB48D4"/>
    <w:rsid w:val="00CB5A3D"/>
    <w:rsid w:val="00CB60F9"/>
    <w:rsid w:val="00CC0D33"/>
    <w:rsid w:val="00CC19D7"/>
    <w:rsid w:val="00CC22A6"/>
    <w:rsid w:val="00CC26F4"/>
    <w:rsid w:val="00CC2B0D"/>
    <w:rsid w:val="00CC38A9"/>
    <w:rsid w:val="00CC53A6"/>
    <w:rsid w:val="00CC616B"/>
    <w:rsid w:val="00CC7865"/>
    <w:rsid w:val="00CD0A53"/>
    <w:rsid w:val="00CD18BC"/>
    <w:rsid w:val="00CD2021"/>
    <w:rsid w:val="00CE173C"/>
    <w:rsid w:val="00CE1831"/>
    <w:rsid w:val="00CE28EC"/>
    <w:rsid w:val="00CE4744"/>
    <w:rsid w:val="00CE4DF9"/>
    <w:rsid w:val="00CE77B4"/>
    <w:rsid w:val="00CF2F8B"/>
    <w:rsid w:val="00CF3FC3"/>
    <w:rsid w:val="00CF62E4"/>
    <w:rsid w:val="00CF7721"/>
    <w:rsid w:val="00D000AE"/>
    <w:rsid w:val="00D00162"/>
    <w:rsid w:val="00D002AF"/>
    <w:rsid w:val="00D0156E"/>
    <w:rsid w:val="00D03AB5"/>
    <w:rsid w:val="00D03B52"/>
    <w:rsid w:val="00D04020"/>
    <w:rsid w:val="00D04639"/>
    <w:rsid w:val="00D06977"/>
    <w:rsid w:val="00D06A98"/>
    <w:rsid w:val="00D06CA8"/>
    <w:rsid w:val="00D06F1C"/>
    <w:rsid w:val="00D12247"/>
    <w:rsid w:val="00D12750"/>
    <w:rsid w:val="00D12775"/>
    <w:rsid w:val="00D12884"/>
    <w:rsid w:val="00D13B26"/>
    <w:rsid w:val="00D13CD2"/>
    <w:rsid w:val="00D1435C"/>
    <w:rsid w:val="00D14F02"/>
    <w:rsid w:val="00D204E0"/>
    <w:rsid w:val="00D21A21"/>
    <w:rsid w:val="00D22737"/>
    <w:rsid w:val="00D23FE0"/>
    <w:rsid w:val="00D316F3"/>
    <w:rsid w:val="00D32F47"/>
    <w:rsid w:val="00D33D87"/>
    <w:rsid w:val="00D342C1"/>
    <w:rsid w:val="00D34E49"/>
    <w:rsid w:val="00D36A36"/>
    <w:rsid w:val="00D40B11"/>
    <w:rsid w:val="00D4186F"/>
    <w:rsid w:val="00D42CEF"/>
    <w:rsid w:val="00D4407C"/>
    <w:rsid w:val="00D44149"/>
    <w:rsid w:val="00D4557D"/>
    <w:rsid w:val="00D45E46"/>
    <w:rsid w:val="00D46328"/>
    <w:rsid w:val="00D46BB6"/>
    <w:rsid w:val="00D477A0"/>
    <w:rsid w:val="00D500B8"/>
    <w:rsid w:val="00D50B84"/>
    <w:rsid w:val="00D51084"/>
    <w:rsid w:val="00D5164A"/>
    <w:rsid w:val="00D517E0"/>
    <w:rsid w:val="00D51A1A"/>
    <w:rsid w:val="00D51B6B"/>
    <w:rsid w:val="00D52667"/>
    <w:rsid w:val="00D52A3F"/>
    <w:rsid w:val="00D53F4A"/>
    <w:rsid w:val="00D54089"/>
    <w:rsid w:val="00D54181"/>
    <w:rsid w:val="00D5454D"/>
    <w:rsid w:val="00D54AB0"/>
    <w:rsid w:val="00D55754"/>
    <w:rsid w:val="00D5690F"/>
    <w:rsid w:val="00D56F36"/>
    <w:rsid w:val="00D5779B"/>
    <w:rsid w:val="00D605AE"/>
    <w:rsid w:val="00D6061B"/>
    <w:rsid w:val="00D6260B"/>
    <w:rsid w:val="00D6346D"/>
    <w:rsid w:val="00D65591"/>
    <w:rsid w:val="00D65624"/>
    <w:rsid w:val="00D70E07"/>
    <w:rsid w:val="00D71580"/>
    <w:rsid w:val="00D7200B"/>
    <w:rsid w:val="00D73167"/>
    <w:rsid w:val="00D73507"/>
    <w:rsid w:val="00D73F63"/>
    <w:rsid w:val="00D7642A"/>
    <w:rsid w:val="00D77544"/>
    <w:rsid w:val="00D802C8"/>
    <w:rsid w:val="00D80A1D"/>
    <w:rsid w:val="00D80B45"/>
    <w:rsid w:val="00D816C1"/>
    <w:rsid w:val="00D8274B"/>
    <w:rsid w:val="00D8426D"/>
    <w:rsid w:val="00D8492F"/>
    <w:rsid w:val="00D854DF"/>
    <w:rsid w:val="00D866A1"/>
    <w:rsid w:val="00D86C68"/>
    <w:rsid w:val="00D87AC9"/>
    <w:rsid w:val="00D90233"/>
    <w:rsid w:val="00D90F2C"/>
    <w:rsid w:val="00D91932"/>
    <w:rsid w:val="00D927FB"/>
    <w:rsid w:val="00D94AAD"/>
    <w:rsid w:val="00D95DB3"/>
    <w:rsid w:val="00D96316"/>
    <w:rsid w:val="00D9672B"/>
    <w:rsid w:val="00D96D63"/>
    <w:rsid w:val="00DA162F"/>
    <w:rsid w:val="00DA40A7"/>
    <w:rsid w:val="00DA51C2"/>
    <w:rsid w:val="00DA6252"/>
    <w:rsid w:val="00DA6C08"/>
    <w:rsid w:val="00DB06BA"/>
    <w:rsid w:val="00DB1810"/>
    <w:rsid w:val="00DB1EC6"/>
    <w:rsid w:val="00DB291D"/>
    <w:rsid w:val="00DB4357"/>
    <w:rsid w:val="00DB45B7"/>
    <w:rsid w:val="00DB71E6"/>
    <w:rsid w:val="00DC1CA7"/>
    <w:rsid w:val="00DC2657"/>
    <w:rsid w:val="00DC34C9"/>
    <w:rsid w:val="00DC3941"/>
    <w:rsid w:val="00DC3A72"/>
    <w:rsid w:val="00DC4588"/>
    <w:rsid w:val="00DC49BC"/>
    <w:rsid w:val="00DC6466"/>
    <w:rsid w:val="00DC6D34"/>
    <w:rsid w:val="00DD1863"/>
    <w:rsid w:val="00DD1AFB"/>
    <w:rsid w:val="00DD2F63"/>
    <w:rsid w:val="00DD3874"/>
    <w:rsid w:val="00DD38E3"/>
    <w:rsid w:val="00DD59F4"/>
    <w:rsid w:val="00DD5C9E"/>
    <w:rsid w:val="00DE0496"/>
    <w:rsid w:val="00DE0F35"/>
    <w:rsid w:val="00DE1534"/>
    <w:rsid w:val="00DE1978"/>
    <w:rsid w:val="00DE3729"/>
    <w:rsid w:val="00DE3CD1"/>
    <w:rsid w:val="00DF0159"/>
    <w:rsid w:val="00DF0F3E"/>
    <w:rsid w:val="00DF1AE9"/>
    <w:rsid w:val="00DF1BF5"/>
    <w:rsid w:val="00DF3115"/>
    <w:rsid w:val="00DF3514"/>
    <w:rsid w:val="00DF3D02"/>
    <w:rsid w:val="00DF4BBE"/>
    <w:rsid w:val="00DF4BD4"/>
    <w:rsid w:val="00DF5185"/>
    <w:rsid w:val="00DF6511"/>
    <w:rsid w:val="00E00789"/>
    <w:rsid w:val="00E01212"/>
    <w:rsid w:val="00E01584"/>
    <w:rsid w:val="00E018A1"/>
    <w:rsid w:val="00E0417F"/>
    <w:rsid w:val="00E10A01"/>
    <w:rsid w:val="00E11068"/>
    <w:rsid w:val="00E134E9"/>
    <w:rsid w:val="00E14C85"/>
    <w:rsid w:val="00E1639A"/>
    <w:rsid w:val="00E1692E"/>
    <w:rsid w:val="00E16EC2"/>
    <w:rsid w:val="00E17084"/>
    <w:rsid w:val="00E1724F"/>
    <w:rsid w:val="00E21EEC"/>
    <w:rsid w:val="00E2213B"/>
    <w:rsid w:val="00E23DD0"/>
    <w:rsid w:val="00E24EF7"/>
    <w:rsid w:val="00E25BAC"/>
    <w:rsid w:val="00E266A8"/>
    <w:rsid w:val="00E2719B"/>
    <w:rsid w:val="00E27282"/>
    <w:rsid w:val="00E30E05"/>
    <w:rsid w:val="00E31D6C"/>
    <w:rsid w:val="00E321D4"/>
    <w:rsid w:val="00E32387"/>
    <w:rsid w:val="00E323D1"/>
    <w:rsid w:val="00E35DC5"/>
    <w:rsid w:val="00E37946"/>
    <w:rsid w:val="00E37A04"/>
    <w:rsid w:val="00E42569"/>
    <w:rsid w:val="00E43BDF"/>
    <w:rsid w:val="00E443D7"/>
    <w:rsid w:val="00E51D32"/>
    <w:rsid w:val="00E52F45"/>
    <w:rsid w:val="00E53276"/>
    <w:rsid w:val="00E53585"/>
    <w:rsid w:val="00E54731"/>
    <w:rsid w:val="00E56C10"/>
    <w:rsid w:val="00E61DEA"/>
    <w:rsid w:val="00E631C0"/>
    <w:rsid w:val="00E63F00"/>
    <w:rsid w:val="00E63F8B"/>
    <w:rsid w:val="00E644F3"/>
    <w:rsid w:val="00E65DAA"/>
    <w:rsid w:val="00E65DCB"/>
    <w:rsid w:val="00E66C30"/>
    <w:rsid w:val="00E67EBA"/>
    <w:rsid w:val="00E71784"/>
    <w:rsid w:val="00E71875"/>
    <w:rsid w:val="00E71D07"/>
    <w:rsid w:val="00E71D17"/>
    <w:rsid w:val="00E71D38"/>
    <w:rsid w:val="00E72974"/>
    <w:rsid w:val="00E72DE7"/>
    <w:rsid w:val="00E7310F"/>
    <w:rsid w:val="00E74C0D"/>
    <w:rsid w:val="00E74F41"/>
    <w:rsid w:val="00E7561F"/>
    <w:rsid w:val="00E76487"/>
    <w:rsid w:val="00E777E4"/>
    <w:rsid w:val="00E840CC"/>
    <w:rsid w:val="00E8484A"/>
    <w:rsid w:val="00E84FF4"/>
    <w:rsid w:val="00E853B9"/>
    <w:rsid w:val="00E85EAC"/>
    <w:rsid w:val="00E86306"/>
    <w:rsid w:val="00E86A38"/>
    <w:rsid w:val="00E92CBE"/>
    <w:rsid w:val="00E956AF"/>
    <w:rsid w:val="00E967B8"/>
    <w:rsid w:val="00E967BE"/>
    <w:rsid w:val="00E96960"/>
    <w:rsid w:val="00EA1AC7"/>
    <w:rsid w:val="00EA402C"/>
    <w:rsid w:val="00EA53DB"/>
    <w:rsid w:val="00EB06F5"/>
    <w:rsid w:val="00EB0B18"/>
    <w:rsid w:val="00EB19B6"/>
    <w:rsid w:val="00EB1D47"/>
    <w:rsid w:val="00EB2373"/>
    <w:rsid w:val="00EB2B15"/>
    <w:rsid w:val="00EB3753"/>
    <w:rsid w:val="00EB3939"/>
    <w:rsid w:val="00EB5923"/>
    <w:rsid w:val="00EC1B5B"/>
    <w:rsid w:val="00EC3182"/>
    <w:rsid w:val="00EC59EC"/>
    <w:rsid w:val="00EC5C02"/>
    <w:rsid w:val="00EC7DE9"/>
    <w:rsid w:val="00ED167C"/>
    <w:rsid w:val="00ED23BA"/>
    <w:rsid w:val="00ED38EF"/>
    <w:rsid w:val="00ED40CF"/>
    <w:rsid w:val="00ED4471"/>
    <w:rsid w:val="00ED49D2"/>
    <w:rsid w:val="00ED5536"/>
    <w:rsid w:val="00ED6111"/>
    <w:rsid w:val="00ED7D90"/>
    <w:rsid w:val="00EE171E"/>
    <w:rsid w:val="00EE28CD"/>
    <w:rsid w:val="00EE28E3"/>
    <w:rsid w:val="00EE34CF"/>
    <w:rsid w:val="00EE3703"/>
    <w:rsid w:val="00EE4486"/>
    <w:rsid w:val="00EE5D02"/>
    <w:rsid w:val="00EE692E"/>
    <w:rsid w:val="00EE71C9"/>
    <w:rsid w:val="00EE78B8"/>
    <w:rsid w:val="00EF0302"/>
    <w:rsid w:val="00EF0304"/>
    <w:rsid w:val="00EF1139"/>
    <w:rsid w:val="00EF1159"/>
    <w:rsid w:val="00EF2AAC"/>
    <w:rsid w:val="00EF2F33"/>
    <w:rsid w:val="00EF4E15"/>
    <w:rsid w:val="00EF5F3F"/>
    <w:rsid w:val="00EF62E8"/>
    <w:rsid w:val="00EF62EC"/>
    <w:rsid w:val="00EF6E2A"/>
    <w:rsid w:val="00F007ED"/>
    <w:rsid w:val="00F011F9"/>
    <w:rsid w:val="00F0132C"/>
    <w:rsid w:val="00F03F39"/>
    <w:rsid w:val="00F042FC"/>
    <w:rsid w:val="00F05539"/>
    <w:rsid w:val="00F05B46"/>
    <w:rsid w:val="00F0672C"/>
    <w:rsid w:val="00F0699F"/>
    <w:rsid w:val="00F0760F"/>
    <w:rsid w:val="00F0782D"/>
    <w:rsid w:val="00F10F43"/>
    <w:rsid w:val="00F114E0"/>
    <w:rsid w:val="00F1325F"/>
    <w:rsid w:val="00F13897"/>
    <w:rsid w:val="00F15BBA"/>
    <w:rsid w:val="00F17994"/>
    <w:rsid w:val="00F2089C"/>
    <w:rsid w:val="00F23B3E"/>
    <w:rsid w:val="00F23C4B"/>
    <w:rsid w:val="00F23D62"/>
    <w:rsid w:val="00F24A27"/>
    <w:rsid w:val="00F24A94"/>
    <w:rsid w:val="00F24F48"/>
    <w:rsid w:val="00F33890"/>
    <w:rsid w:val="00F350D5"/>
    <w:rsid w:val="00F35F6B"/>
    <w:rsid w:val="00F37691"/>
    <w:rsid w:val="00F42854"/>
    <w:rsid w:val="00F428C4"/>
    <w:rsid w:val="00F42AB3"/>
    <w:rsid w:val="00F442D6"/>
    <w:rsid w:val="00F45A6C"/>
    <w:rsid w:val="00F46227"/>
    <w:rsid w:val="00F471E7"/>
    <w:rsid w:val="00F475EC"/>
    <w:rsid w:val="00F50984"/>
    <w:rsid w:val="00F50F4D"/>
    <w:rsid w:val="00F52612"/>
    <w:rsid w:val="00F52E3F"/>
    <w:rsid w:val="00F5366D"/>
    <w:rsid w:val="00F55F99"/>
    <w:rsid w:val="00F56697"/>
    <w:rsid w:val="00F6230F"/>
    <w:rsid w:val="00F6549F"/>
    <w:rsid w:val="00F654E0"/>
    <w:rsid w:val="00F66C2D"/>
    <w:rsid w:val="00F7261C"/>
    <w:rsid w:val="00F7483E"/>
    <w:rsid w:val="00F74BB5"/>
    <w:rsid w:val="00F76EEB"/>
    <w:rsid w:val="00F80E81"/>
    <w:rsid w:val="00F8285F"/>
    <w:rsid w:val="00F83E2A"/>
    <w:rsid w:val="00F84486"/>
    <w:rsid w:val="00F86EB4"/>
    <w:rsid w:val="00F93970"/>
    <w:rsid w:val="00F94F1A"/>
    <w:rsid w:val="00F96AB0"/>
    <w:rsid w:val="00F96AB6"/>
    <w:rsid w:val="00F97FFB"/>
    <w:rsid w:val="00FA384C"/>
    <w:rsid w:val="00FA4003"/>
    <w:rsid w:val="00FA524A"/>
    <w:rsid w:val="00FA677A"/>
    <w:rsid w:val="00FA6841"/>
    <w:rsid w:val="00FA68AF"/>
    <w:rsid w:val="00FA6BEE"/>
    <w:rsid w:val="00FB0356"/>
    <w:rsid w:val="00FB05FE"/>
    <w:rsid w:val="00FB14FC"/>
    <w:rsid w:val="00FB3AD7"/>
    <w:rsid w:val="00FB49A6"/>
    <w:rsid w:val="00FB4BF7"/>
    <w:rsid w:val="00FB4C20"/>
    <w:rsid w:val="00FB54EA"/>
    <w:rsid w:val="00FB54FF"/>
    <w:rsid w:val="00FB5B67"/>
    <w:rsid w:val="00FB5B9D"/>
    <w:rsid w:val="00FB5EE0"/>
    <w:rsid w:val="00FB6C40"/>
    <w:rsid w:val="00FB6F5E"/>
    <w:rsid w:val="00FB7685"/>
    <w:rsid w:val="00FB7855"/>
    <w:rsid w:val="00FB7BB4"/>
    <w:rsid w:val="00FC0B58"/>
    <w:rsid w:val="00FC4F6A"/>
    <w:rsid w:val="00FC513C"/>
    <w:rsid w:val="00FC6222"/>
    <w:rsid w:val="00FD060A"/>
    <w:rsid w:val="00FD09ED"/>
    <w:rsid w:val="00FD0ADA"/>
    <w:rsid w:val="00FD10A8"/>
    <w:rsid w:val="00FD2888"/>
    <w:rsid w:val="00FD3191"/>
    <w:rsid w:val="00FD4040"/>
    <w:rsid w:val="00FD634B"/>
    <w:rsid w:val="00FD6646"/>
    <w:rsid w:val="00FD6E6B"/>
    <w:rsid w:val="00FD78A8"/>
    <w:rsid w:val="00FE03E4"/>
    <w:rsid w:val="00FE084F"/>
    <w:rsid w:val="00FE17B8"/>
    <w:rsid w:val="00FE3F1C"/>
    <w:rsid w:val="00FE4C11"/>
    <w:rsid w:val="00FE4E8E"/>
    <w:rsid w:val="00FE5325"/>
    <w:rsid w:val="00FE5449"/>
    <w:rsid w:val="00FE750C"/>
    <w:rsid w:val="00FF2241"/>
    <w:rsid w:val="00FF2600"/>
    <w:rsid w:val="00FF3C37"/>
    <w:rsid w:val="00FF4251"/>
    <w:rsid w:val="00FF4477"/>
    <w:rsid w:val="00FF4F69"/>
    <w:rsid w:val="00FF50EA"/>
    <w:rsid w:val="00FF6B20"/>
    <w:rsid w:val="4223918B"/>
    <w:rsid w:val="51ED7AD8"/>
    <w:rsid w:val="5F668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E4F341"/>
  <w15:chartTrackingRefBased/>
  <w15:docId w15:val="{7D0A7ECC-21FB-4042-A814-8CD8599F9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goe UI" w:eastAsiaTheme="minorHAnsi" w:hAnsi="Segoe UI" w:cs="Segoe U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2C5E"/>
  </w:style>
  <w:style w:type="paragraph" w:styleId="Heading1">
    <w:name w:val="heading 1"/>
    <w:basedOn w:val="Normal"/>
    <w:next w:val="Normal"/>
    <w:link w:val="Heading1Char"/>
    <w:uiPriority w:val="9"/>
    <w:qFormat/>
    <w:rsid w:val="00EB06F5"/>
    <w:pPr>
      <w:keepNext/>
      <w:keepLines/>
      <w:spacing w:before="240" w:after="0"/>
      <w:outlineLvl w:val="0"/>
    </w:pPr>
    <w:rPr>
      <w:rFonts w:eastAsiaTheme="majorEastAsia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06F5"/>
    <w:pPr>
      <w:keepNext/>
      <w:keepLines/>
      <w:spacing w:before="40" w:after="0"/>
      <w:outlineLvl w:val="1"/>
    </w:pPr>
    <w:rPr>
      <w:rFonts w:eastAsiaTheme="majorEastAsia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06F5"/>
    <w:pPr>
      <w:keepNext/>
      <w:keepLines/>
      <w:spacing w:before="40" w:after="0"/>
      <w:outlineLvl w:val="2"/>
    </w:pPr>
    <w:rPr>
      <w:rFonts w:eastAsiaTheme="majorEastAsia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F6BDC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53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534C"/>
  </w:style>
  <w:style w:type="paragraph" w:styleId="Footer">
    <w:name w:val="footer"/>
    <w:basedOn w:val="Normal"/>
    <w:link w:val="FooterChar"/>
    <w:uiPriority w:val="99"/>
    <w:unhideWhenUsed/>
    <w:rsid w:val="00B953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34C"/>
  </w:style>
  <w:style w:type="table" w:styleId="TableGrid">
    <w:name w:val="Table Grid"/>
    <w:basedOn w:val="TableNormal"/>
    <w:uiPriority w:val="39"/>
    <w:rsid w:val="00B953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B7FAC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B06F5"/>
    <w:rPr>
      <w:rFonts w:eastAsiaTheme="majorEastAsia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B06F5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EB06F5"/>
    <w:rPr>
      <w:rFonts w:eastAsiaTheme="majorEastAsia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B06F5"/>
    <w:rPr>
      <w:rFonts w:eastAsiaTheme="majorEastAsia" w:cstheme="majorBidi"/>
      <w:color w:val="1F4D78" w:themeColor="accent1" w:themeShade="7F"/>
    </w:rPr>
  </w:style>
  <w:style w:type="paragraph" w:styleId="TOC1">
    <w:name w:val="toc 1"/>
    <w:basedOn w:val="Normal"/>
    <w:next w:val="Normal"/>
    <w:autoRedefine/>
    <w:uiPriority w:val="39"/>
    <w:unhideWhenUsed/>
    <w:rsid w:val="00EB06F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B06F5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EB06F5"/>
    <w:pPr>
      <w:spacing w:after="100"/>
      <w:ind w:left="480"/>
    </w:pPr>
  </w:style>
  <w:style w:type="character" w:customStyle="1" w:styleId="Heading4Char">
    <w:name w:val="Heading 4 Char"/>
    <w:basedOn w:val="DefaultParagraphFont"/>
    <w:link w:val="Heading4"/>
    <w:uiPriority w:val="9"/>
    <w:rsid w:val="007F6BDC"/>
    <w:rPr>
      <w:rFonts w:eastAsiaTheme="majorEastAsia" w:cstheme="majorBidi"/>
      <w:i/>
      <w:iCs/>
      <w:color w:val="2E74B5" w:themeColor="accent1" w:themeShade="BF"/>
    </w:rPr>
  </w:style>
  <w:style w:type="character" w:styleId="UnresolvedMention">
    <w:name w:val="Unresolved Mention"/>
    <w:basedOn w:val="DefaultParagraphFont"/>
    <w:uiPriority w:val="99"/>
    <w:unhideWhenUsed/>
    <w:rsid w:val="00ED38E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B1F2E"/>
    <w:pPr>
      <w:keepNext/>
      <w:numPr>
        <w:numId w:val="26"/>
      </w:numPr>
      <w:spacing w:after="240"/>
    </w:pPr>
  </w:style>
  <w:style w:type="paragraph" w:styleId="BodyText">
    <w:name w:val="Body Text"/>
    <w:basedOn w:val="Normal"/>
    <w:link w:val="BodyTextChar"/>
    <w:uiPriority w:val="1"/>
    <w:rsid w:val="00E74F41"/>
    <w:pPr>
      <w:widowControl w:val="0"/>
      <w:spacing w:before="88" w:after="0"/>
      <w:ind w:left="140"/>
    </w:pPr>
    <w:rPr>
      <w:rFonts w:eastAsia="Segoe UI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E74F41"/>
    <w:rPr>
      <w:rFonts w:eastAsia="Segoe UI" w:cstheme="minorBid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7C2D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C2DB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C2DB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2D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2DB2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67008E"/>
    <w:rPr>
      <w:color w:val="2B579A"/>
      <w:shd w:val="clear" w:color="auto" w:fill="E1DFDD"/>
    </w:rPr>
  </w:style>
  <w:style w:type="character" w:styleId="SubtleEmphasis">
    <w:name w:val="Subtle Emphasis"/>
    <w:uiPriority w:val="99"/>
    <w:rsid w:val="00B81E31"/>
    <w:rPr>
      <w:rFonts w:cs="Times New Roman"/>
      <w:i/>
      <w:iCs/>
      <w:color w:val="808080"/>
    </w:rPr>
  </w:style>
  <w:style w:type="paragraph" w:customStyle="1" w:styleId="paragraph">
    <w:name w:val="paragraph"/>
    <w:basedOn w:val="Normal"/>
    <w:rsid w:val="001B4F6C"/>
    <w:pPr>
      <w:spacing w:before="100" w:beforeAutospacing="1" w:after="100" w:afterAutospacing="1" w:line="240" w:lineRule="auto"/>
    </w:pPr>
    <w:rPr>
      <w:rFonts w:ascii="Calibri" w:hAnsi="Calibri" w:cs="Calibri"/>
      <w:sz w:val="22"/>
      <w:szCs w:val="22"/>
    </w:rPr>
  </w:style>
  <w:style w:type="character" w:customStyle="1" w:styleId="normaltextrun">
    <w:name w:val="normaltextrun"/>
    <w:basedOn w:val="DefaultParagraphFont"/>
    <w:rsid w:val="001B4F6C"/>
  </w:style>
  <w:style w:type="character" w:customStyle="1" w:styleId="scxw161013510">
    <w:name w:val="scxw161013510"/>
    <w:basedOn w:val="DefaultParagraphFont"/>
    <w:rsid w:val="001B4F6C"/>
  </w:style>
  <w:style w:type="character" w:customStyle="1" w:styleId="eop">
    <w:name w:val="eop"/>
    <w:basedOn w:val="DefaultParagraphFont"/>
    <w:rsid w:val="001B4F6C"/>
  </w:style>
  <w:style w:type="character" w:styleId="LineNumber">
    <w:name w:val="line number"/>
    <w:basedOn w:val="DefaultParagraphFont"/>
    <w:uiPriority w:val="99"/>
    <w:semiHidden/>
    <w:unhideWhenUsed/>
    <w:rsid w:val="002E4144"/>
  </w:style>
  <w:style w:type="character" w:styleId="FollowedHyperlink">
    <w:name w:val="FollowedHyperlink"/>
    <w:basedOn w:val="DefaultParagraphFont"/>
    <w:uiPriority w:val="99"/>
    <w:semiHidden/>
    <w:unhideWhenUsed/>
    <w:rsid w:val="00D70E07"/>
    <w:rPr>
      <w:color w:val="954F72" w:themeColor="followedHyperlink"/>
      <w:u w:val="single"/>
    </w:rPr>
  </w:style>
  <w:style w:type="paragraph" w:customStyle="1" w:styleId="Picture">
    <w:name w:val="Picture"/>
    <w:basedOn w:val="Normal"/>
    <w:link w:val="PictureChar"/>
    <w:qFormat/>
    <w:rsid w:val="004E1196"/>
    <w:pPr>
      <w:spacing w:before="120" w:after="240"/>
      <w:jc w:val="center"/>
    </w:pPr>
    <w:rPr>
      <w:noProof/>
    </w:rPr>
  </w:style>
  <w:style w:type="character" w:customStyle="1" w:styleId="PictureChar">
    <w:name w:val="Picture Char"/>
    <w:basedOn w:val="DefaultParagraphFont"/>
    <w:link w:val="Picture"/>
    <w:rsid w:val="004E1196"/>
    <w:rPr>
      <w:noProof/>
    </w:rPr>
  </w:style>
  <w:style w:type="paragraph" w:customStyle="1" w:styleId="Note">
    <w:name w:val="Note"/>
    <w:basedOn w:val="Normal"/>
    <w:link w:val="NoteChar"/>
    <w:qFormat/>
    <w:rsid w:val="00EC59EC"/>
    <w:pPr>
      <w:keepLines/>
      <w:spacing w:before="360" w:after="360"/>
      <w:ind w:left="1440" w:right="720"/>
    </w:pPr>
    <w:rPr>
      <w:noProof/>
    </w:rPr>
  </w:style>
  <w:style w:type="character" w:customStyle="1" w:styleId="NoteChar">
    <w:name w:val="Note Char"/>
    <w:basedOn w:val="DefaultParagraphFont"/>
    <w:link w:val="Note"/>
    <w:rsid w:val="00EC59EC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91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image" Target="media/image4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84" Type="http://schemas.openxmlformats.org/officeDocument/2006/relationships/fontTable" Target="fontTable.xml"/><Relationship Id="rId16" Type="http://schemas.openxmlformats.org/officeDocument/2006/relationships/footer" Target="footer3.xml"/><Relationship Id="rId11" Type="http://schemas.openxmlformats.org/officeDocument/2006/relationships/image" Target="media/image1.png"/><Relationship Id="rId32" Type="http://schemas.openxmlformats.org/officeDocument/2006/relationships/image" Target="media/image13.png"/><Relationship Id="rId37" Type="http://schemas.openxmlformats.org/officeDocument/2006/relationships/image" Target="media/image17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74" Type="http://schemas.openxmlformats.org/officeDocument/2006/relationships/image" Target="media/image54.png"/><Relationship Id="rId79" Type="http://schemas.openxmlformats.org/officeDocument/2006/relationships/image" Target="media/image59.png"/><Relationship Id="rId5" Type="http://schemas.openxmlformats.org/officeDocument/2006/relationships/numbering" Target="numbering.xml"/><Relationship Id="rId19" Type="http://schemas.openxmlformats.org/officeDocument/2006/relationships/hyperlink" Target="https://ohid.ohio.gov" TargetMode="External"/><Relationship Id="rId14" Type="http://schemas.openxmlformats.org/officeDocument/2006/relationships/header" Target="header2.xml"/><Relationship Id="rId22" Type="http://schemas.openxmlformats.org/officeDocument/2006/relationships/hyperlink" Target="https://dam.assets.ohio.gov/image/upload/v1738267093/dodd.ohio.gov/Training%20Guides/OHID_-_Account_Creation.pdf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1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6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77" Type="http://schemas.openxmlformats.org/officeDocument/2006/relationships/image" Target="media/image57.png"/><Relationship Id="rId8" Type="http://schemas.openxmlformats.org/officeDocument/2006/relationships/webSettings" Target="webSettings.xml"/><Relationship Id="rId51" Type="http://schemas.openxmlformats.org/officeDocument/2006/relationships/image" Target="media/image31.png"/><Relationship Id="rId72" Type="http://schemas.openxmlformats.org/officeDocument/2006/relationships/image" Target="media/image52.png"/><Relationship Id="rId80" Type="http://schemas.openxmlformats.org/officeDocument/2006/relationships/image" Target="media/image60.png"/><Relationship Id="rId85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5" Type="http://schemas.openxmlformats.org/officeDocument/2006/relationships/image" Target="media/image7.png"/><Relationship Id="rId33" Type="http://schemas.openxmlformats.org/officeDocument/2006/relationships/image" Target="media/image14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image" Target="media/image39.png"/><Relationship Id="rId67" Type="http://schemas.openxmlformats.org/officeDocument/2006/relationships/image" Target="media/image47.png"/><Relationship Id="rId20" Type="http://schemas.openxmlformats.org/officeDocument/2006/relationships/image" Target="media/image3.png"/><Relationship Id="rId41" Type="http://schemas.openxmlformats.org/officeDocument/2006/relationships/image" Target="media/image21.png"/><Relationship Id="rId54" Type="http://schemas.openxmlformats.org/officeDocument/2006/relationships/image" Target="media/image34.png"/><Relationship Id="rId62" Type="http://schemas.openxmlformats.org/officeDocument/2006/relationships/image" Target="media/image42.png"/><Relationship Id="rId70" Type="http://schemas.openxmlformats.org/officeDocument/2006/relationships/image" Target="media/image50.png"/><Relationship Id="rId75" Type="http://schemas.openxmlformats.org/officeDocument/2006/relationships/image" Target="media/image55.png"/><Relationship Id="rId83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5.png"/><Relationship Id="rId28" Type="http://schemas.openxmlformats.org/officeDocument/2006/relationships/hyperlink" Target="https://ohid.ohio.gov/" TargetMode="External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10" Type="http://schemas.openxmlformats.org/officeDocument/2006/relationships/endnotes" Target="endnotes.xml"/><Relationship Id="rId31" Type="http://schemas.openxmlformats.org/officeDocument/2006/relationships/image" Target="media/image12.png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81" Type="http://schemas.openxmlformats.org/officeDocument/2006/relationships/image" Target="media/image6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9" Type="http://schemas.openxmlformats.org/officeDocument/2006/relationships/image" Target="media/image19.png"/><Relationship Id="rId34" Type="http://schemas.openxmlformats.org/officeDocument/2006/relationships/hyperlink" Target="https://ohid.ohio.gov/" TargetMode="External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76" Type="http://schemas.openxmlformats.org/officeDocument/2006/relationships/image" Target="media/image56.png"/><Relationship Id="rId7" Type="http://schemas.openxmlformats.org/officeDocument/2006/relationships/settings" Target="settings.xml"/><Relationship Id="rId71" Type="http://schemas.openxmlformats.org/officeDocument/2006/relationships/image" Target="media/image51.png"/><Relationship Id="rId2" Type="http://schemas.openxmlformats.org/officeDocument/2006/relationships/customXml" Target="../customXml/item2.xml"/><Relationship Id="rId29" Type="http://schemas.openxmlformats.org/officeDocument/2006/relationships/image" Target="media/image10.png"/><Relationship Id="rId24" Type="http://schemas.openxmlformats.org/officeDocument/2006/relationships/image" Target="media/image6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66" Type="http://schemas.openxmlformats.org/officeDocument/2006/relationships/image" Target="media/image46.png"/><Relationship Id="rId61" Type="http://schemas.openxmlformats.org/officeDocument/2006/relationships/image" Target="media/image41.png"/><Relationship Id="rId82" Type="http://schemas.openxmlformats.org/officeDocument/2006/relationships/image" Target="media/image6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tscallcenter@dodd.ohio.gov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itscallcenter@dodd.ohio.gov" TargetMode="External"/><Relationship Id="rId1" Type="http://schemas.openxmlformats.org/officeDocument/2006/relationships/hyperlink" Target="mailto:itscallcenter@dodd.ohio.gov" TargetMode="Externa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mailto:itscallcenter@dodd.ohio.gov" TargetMode="External"/><Relationship Id="rId1" Type="http://schemas.openxmlformats.org/officeDocument/2006/relationships/hyperlink" Target="mailto:itscallcenter@dodd.ohio.gov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196884\OneDrive%20-%20State%20of%20Ohio\1%20Training%20Team\Helpful%20Documents\2023%20User%20guide%20template.dotx" TargetMode="External"/></Relationships>
</file>

<file path=word/theme/theme1.xml><?xml version="1.0" encoding="utf-8"?>
<a:theme xmlns:a="http://schemas.openxmlformats.org/drawingml/2006/main" name="2019 IT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2019 IT Theme" id="{CD79AAC1-7F22-4C6D-B3C0-30D0DF52358D}" vid="{04BB9274-7558-41AD-8C71-71028368DC3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0E02937AC9714EAEABC45A6526B5B1" ma:contentTypeVersion="22" ma:contentTypeDescription="Create a new document." ma:contentTypeScope="" ma:versionID="40d03a534992140109bbcbd8bac0be9f">
  <xsd:schema xmlns:xsd="http://www.w3.org/2001/XMLSchema" xmlns:xs="http://www.w3.org/2001/XMLSchema" xmlns:p="http://schemas.microsoft.com/office/2006/metadata/properties" xmlns:ns1="http://schemas.microsoft.com/sharepoint/v3" xmlns:ns2="45d9ae35-6c40-4a64-b0e1-7aa53222d42b" xmlns:ns3="069df770-f9ad-4e02-9507-d6aef6fc3f3a" xmlns:ns4="06a0b0f5-ab3f-4382-8730-459fb424e421" targetNamespace="http://schemas.microsoft.com/office/2006/metadata/properties" ma:root="true" ma:fieldsID="65ccc34d297413ad5908c283f34ea7fd" ns1:_="" ns2:_="" ns3:_="" ns4:_="">
    <xsd:import namespace="http://schemas.microsoft.com/sharepoint/v3"/>
    <xsd:import namespace="45d9ae35-6c40-4a64-b0e1-7aa53222d42b"/>
    <xsd:import namespace="069df770-f9ad-4e02-9507-d6aef6fc3f3a"/>
    <xsd:import namespace="06a0b0f5-ab3f-4382-8730-459fb424e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Desc_x002e_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4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d9ae35-6c40-4a64-b0e1-7aa53222d4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Desc_x002e_" ma:index="12" nillable="true" ma:displayName="Desc." ma:format="Dropdown" ma:internalName="Desc_x002e_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9df770-f9ad-4e02-9507-d6aef6fc3f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b0f5-ab3f-4382-8730-459fb424e421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67994dc1-73b8-42f4-ab6c-e1b0b8396b60}" ma:internalName="TaxCatchAll" ma:showField="CatchAllData" ma:web="069df770-f9ad-4e02-9507-d6aef6fc3f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69df770-f9ad-4e02-9507-d6aef6fc3f3a">
      <UserInfo>
        <DisplayName>Stubbs, Heather</DisplayName>
        <AccountId>13</AccountId>
        <AccountType/>
      </UserInfo>
      <UserInfo>
        <DisplayName>Einhorn, Aaron</DisplayName>
        <AccountId>83</AccountId>
        <AccountType/>
      </UserInfo>
      <UserInfo>
        <DisplayName>Ritchey, Douglas</DisplayName>
        <AccountId>14</AccountId>
        <AccountType/>
      </UserInfo>
    </SharedWithUsers>
    <lcf76f155ced4ddcb4097134ff3c332f xmlns="45d9ae35-6c40-4a64-b0e1-7aa53222d42b">
      <Terms xmlns="http://schemas.microsoft.com/office/infopath/2007/PartnerControls"/>
    </lcf76f155ced4ddcb4097134ff3c332f>
    <TaxCatchAll xmlns="06a0b0f5-ab3f-4382-8730-459fb424e421" xsi:nil="true"/>
    <Desc_x002e_ xmlns="45d9ae35-6c40-4a64-b0e1-7aa53222d42b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3904DF-121A-4994-AFCD-298BEFB218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5d9ae35-6c40-4a64-b0e1-7aa53222d42b"/>
    <ds:schemaRef ds:uri="069df770-f9ad-4e02-9507-d6aef6fc3f3a"/>
    <ds:schemaRef ds:uri="06a0b0f5-ab3f-4382-8730-459fb424e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A27FD2-21DA-4588-9578-305C42653605}">
  <ds:schemaRefs>
    <ds:schemaRef ds:uri="http://schemas.microsoft.com/office/2006/metadata/properties"/>
    <ds:schemaRef ds:uri="http://schemas.microsoft.com/office/infopath/2007/PartnerControls"/>
    <ds:schemaRef ds:uri="069df770-f9ad-4e02-9507-d6aef6fc3f3a"/>
    <ds:schemaRef ds:uri="45d9ae35-6c40-4a64-b0e1-7aa53222d42b"/>
    <ds:schemaRef ds:uri="06a0b0f5-ab3f-4382-8730-459fb424e421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3A7A86A1-4059-4D13-AC89-344AC8830A4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DBE252-46D2-4144-80EC-F82669A9179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920f5b4-f35a-4bd1-ab57-79db69ad10fb}" enabled="1" method="Standard" siteId="{50f8fcc4-94d8-4f07-84eb-36ed57c7c8a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2023 User guide template</Template>
  <TotalTime>1</TotalTime>
  <Pages>20</Pages>
  <Words>2439</Words>
  <Characters>11673</Characters>
  <Application>Microsoft Office Word</Application>
  <DocSecurity>4</DocSecurity>
  <Lines>327</Lines>
  <Paragraphs>169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VanHorn, Joseph</dc:creator>
  <cp:keywords/>
  <dc:description/>
  <cp:lastModifiedBy>Mcgonigle, Jessica</cp:lastModifiedBy>
  <cp:revision>2</cp:revision>
  <cp:lastPrinted>2025-12-24T16:36:00Z</cp:lastPrinted>
  <dcterms:created xsi:type="dcterms:W3CDTF">2026-01-16T12:01:00Z</dcterms:created>
  <dcterms:modified xsi:type="dcterms:W3CDTF">2026-01-16T12:01:00Z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0x0101005F0E02937AC9714EAEABC45A6526B5B1</vt:lpwstr>
  </property>
  <property fmtid="{D5CDD505-2E9C-101B-9397-08002B2CF9AE}" pid="3" name="MediaServiceImageTags">
    <vt:lpwstr/>
  </property>
</Properties>
</file>