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6C3F0" w14:textId="77777777" w:rsidR="00DC7CF9" w:rsidRPr="00CD44A9" w:rsidRDefault="00DC7CF9" w:rsidP="00E7476C">
      <w:pPr>
        <w:bidi/>
        <w:rPr>
          <w:rFonts w:ascii="Gisha" w:hAnsi="Gisha" w:cs="Gisha"/>
          <w:sz w:val="44"/>
          <w:szCs w:val="36"/>
          <w:rtl/>
          <w:lang w:val="en-CA" w:bidi="he-IL"/>
        </w:rPr>
      </w:pPr>
    </w:p>
    <w:p w14:paraId="7C17C6D2" w14:textId="77777777" w:rsidR="0075328C" w:rsidRPr="00CD44A9" w:rsidRDefault="005F19F0" w:rsidP="00E7476C">
      <w:pPr>
        <w:bidi/>
        <w:rPr>
          <w:rFonts w:ascii="Gisha" w:hAnsi="Gisha" w:cs="Gisha"/>
          <w:sz w:val="44"/>
          <w:szCs w:val="36"/>
          <w:rtl/>
          <w:lang w:val="en-CA" w:bidi="he-IL"/>
        </w:rPr>
      </w:pPr>
      <w:r w:rsidRPr="00CD44A9">
        <w:rPr>
          <w:noProof/>
          <w:rtl/>
          <w:lang w:bidi="he-IL"/>
        </w:rPr>
        <mc:AlternateContent>
          <mc:Choice Requires="wps">
            <w:drawing>
              <wp:anchor distT="91440" distB="91440" distL="365760" distR="365760" simplePos="0" relativeHeight="251685888" behindDoc="0" locked="0" layoutInCell="1" allowOverlap="1" wp14:anchorId="60ACD545" wp14:editId="617E9893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3840480" cy="2187575"/>
                <wp:effectExtent l="0" t="0" r="0" b="0"/>
                <wp:wrapTopAndBottom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218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49596" w14:textId="77777777" w:rsidR="00DC59B0" w:rsidRDefault="00DC59B0">
                            <w:pPr>
                              <w:pStyle w:val="NoSpacing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63331FB7" wp14:editId="3B54A1E6">
                                  <wp:extent cx="722376" cy="384048"/>
                                  <wp:effectExtent l="0" t="0" r="1905" b="0"/>
                                  <wp:docPr id="152" name="Picture 1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FB8225" w14:textId="77777777" w:rsidR="00DC59B0" w:rsidRPr="004D2FD2" w:rsidRDefault="00DC59B0" w:rsidP="00485E5E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4D2FD2">
                              <w:rPr>
                                <w:rFonts w:ascii="Gisha" w:hAnsi="Gisha" w:cs="Gisha"/>
                                <w:color w:val="000000" w:themeColor="text1"/>
                                <w:sz w:val="52"/>
                                <w:szCs w:val="52"/>
                                <w:rtl/>
                                <w:lang w:bidi="he-IL"/>
                              </w:rPr>
                              <w:t>המפתח</w:t>
                            </w:r>
                            <w:r w:rsidRPr="004D2FD2">
                              <w:rPr>
                                <w:rFonts w:ascii="Gisha" w:hAnsi="Gisha" w:cs="Gisha" w:hint="cs"/>
                                <w:color w:val="000000" w:themeColor="text1"/>
                                <w:sz w:val="52"/>
                                <w:szCs w:val="52"/>
                                <w:rtl/>
                                <w:lang w:bidi="he-IL"/>
                              </w:rPr>
                              <w:t xml:space="preserve"> </w:t>
                            </w:r>
                            <w:r w:rsidRPr="004D2FD2">
                              <w:rPr>
                                <w:rFonts w:ascii="Gisha" w:hAnsi="Gisha" w:cs="Gisha"/>
                                <w:color w:val="000000" w:themeColor="text1"/>
                                <w:sz w:val="52"/>
                                <w:szCs w:val="52"/>
                                <w:rtl/>
                                <w:lang w:bidi="he-IL"/>
                              </w:rPr>
                              <w:t>לעולם החינוך</w:t>
                            </w:r>
                          </w:p>
                          <w:p w14:paraId="0ABC9971" w14:textId="77777777" w:rsidR="00DC59B0" w:rsidRPr="004D2FD2" w:rsidRDefault="00DC59B0" w:rsidP="00485E5E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28"/>
                                <w:szCs w:val="28"/>
                                <w:lang w:bidi="he-IL"/>
                              </w:rPr>
                            </w:pPr>
                            <w:r w:rsidRPr="004D2FD2">
                              <w:rPr>
                                <w:rFonts w:ascii="Gisha" w:hAnsi="Gisha" w:cs="Gisha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>אנציקלופדיה</w:t>
                            </w:r>
                            <w:r w:rsidRPr="004D2FD2">
                              <w:rPr>
                                <w:rFonts w:ascii="Gisha" w:hAnsi="Gisha" w:cs="Gisha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 xml:space="preserve"> </w:t>
                            </w:r>
                            <w:r w:rsidRPr="004D2FD2">
                              <w:rPr>
                                <w:rFonts w:ascii="Gisha" w:hAnsi="Gisha" w:cs="Gisha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>ומחקר</w:t>
                            </w:r>
                            <w:r w:rsidRPr="004D2FD2">
                              <w:rPr>
                                <w:rFonts w:ascii="Gisha" w:hAnsi="Gisha" w:cs="Gisha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 xml:space="preserve"> </w:t>
                            </w:r>
                            <w:r w:rsidRPr="004D2FD2">
                              <w:rPr>
                                <w:rFonts w:ascii="Gisha" w:hAnsi="Gisha" w:cs="Gisha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>למנהלי</w:t>
                            </w:r>
                            <w:r w:rsidRPr="004D2FD2">
                              <w:rPr>
                                <w:rFonts w:ascii="Gisha" w:hAnsi="Gisha" w:cs="Gisha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 xml:space="preserve"> </w:t>
                            </w:r>
                            <w:r w:rsidRPr="004D2FD2">
                              <w:rPr>
                                <w:rFonts w:ascii="Gisha" w:hAnsi="Gisha" w:cs="Gisha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>מוסדות</w:t>
                            </w:r>
                            <w:r w:rsidRPr="004D2FD2">
                              <w:rPr>
                                <w:rFonts w:ascii="Gisha" w:hAnsi="Gisha" w:cs="Gisha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 xml:space="preserve"> </w:t>
                            </w:r>
                            <w:r w:rsidRPr="004D2FD2">
                              <w:rPr>
                                <w:rFonts w:ascii="Gisha" w:hAnsi="Gisha" w:cs="Gisha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he-IL"/>
                              </w:rPr>
                              <w:t>חינוך</w:t>
                            </w:r>
                          </w:p>
                          <w:p w14:paraId="005728EB" w14:textId="77777777" w:rsidR="00DC59B0" w:rsidRPr="004D2FD2" w:rsidRDefault="00DC59B0" w:rsidP="009E05EB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4D2FD2">
                              <w:rPr>
                                <w:rFonts w:ascii="Gisha" w:hAnsi="Gisha" w:cs="Gisha"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he-IL"/>
                              </w:rPr>
                              <w:t>מאת מוטל ווכטר</w:t>
                            </w:r>
                          </w:p>
                          <w:p w14:paraId="2AC980EF" w14:textId="77777777" w:rsidR="00DC59B0" w:rsidRDefault="00DC59B0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38D3B60B" wp14:editId="2CFB9465">
                                  <wp:extent cx="374904" cy="237744"/>
                                  <wp:effectExtent l="0" t="0" r="6350" b="0"/>
                                  <wp:docPr id="153" name="Picture 1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CD545" id="Rectangle 64" o:spid="_x0000_s1026" style="position:absolute;left:0;text-align:left;margin-left:0;margin-top:0;width:302.4pt;height:172.25pt;z-index:251685888;visibility:visible;mso-wrap-style:square;mso-width-percent:700;mso-height-percent:0;mso-wrap-distance-left:28.8pt;mso-wrap-distance-top:7.2pt;mso-wrap-distance-right:28.8pt;mso-wrap-distance-bottom:7.2pt;mso-position-horizontal:center;mso-position-horizontal-relative:margin;mso-position-vertical:center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" filled="f" stroked="f" strokeweight="2pt">
                <v:textbox style="mso-fit-shape-to-text:t" inset="10.8pt,0,10.8pt,0">
                  <w:txbxContent>
                    <w:p w14:paraId="54549596" w14:textId="77777777" w:rsidR="00DC59B0" w:rsidRDefault="00DC59B0">
                      <w:pPr>
                        <w:pStyle w:val="NoSpacing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63331FB7" wp14:editId="3B54A1E6">
                            <wp:extent cx="722376" cy="384048"/>
                            <wp:effectExtent l="0" t="0" r="1905" b="0"/>
                            <wp:docPr id="152" name="Picture 1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FB8225" w14:textId="77777777" w:rsidR="00DC59B0" w:rsidRPr="004D2FD2" w:rsidRDefault="00DC59B0" w:rsidP="00485E5E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52"/>
                          <w:szCs w:val="52"/>
                        </w:rPr>
                      </w:pPr>
                      <w:r w:rsidRPr="004D2FD2">
                        <w:rPr>
                          <w:rFonts w:ascii="Gisha" w:hAnsi="Gisha" w:cs="Gisha"/>
                          <w:color w:val="000000" w:themeColor="text1"/>
                          <w:sz w:val="52"/>
                          <w:szCs w:val="52"/>
                          <w:rtl/>
                          <w:lang w:bidi="he-IL"/>
                        </w:rPr>
                        <w:t>המפתח</w:t>
                      </w:r>
                      <w:r w:rsidRPr="004D2FD2">
                        <w:rPr>
                          <w:rFonts w:ascii="Gisha" w:hAnsi="Gisha" w:cs="Gisha" w:hint="cs"/>
                          <w:color w:val="000000" w:themeColor="text1"/>
                          <w:sz w:val="52"/>
                          <w:szCs w:val="52"/>
                          <w:rtl/>
                          <w:lang w:bidi="he-IL"/>
                        </w:rPr>
                        <w:t xml:space="preserve"> </w:t>
                      </w:r>
                      <w:r w:rsidRPr="004D2FD2">
                        <w:rPr>
                          <w:rFonts w:ascii="Gisha" w:hAnsi="Gisha" w:cs="Gisha"/>
                          <w:color w:val="000000" w:themeColor="text1"/>
                          <w:sz w:val="52"/>
                          <w:szCs w:val="52"/>
                          <w:rtl/>
                          <w:lang w:bidi="he-IL"/>
                        </w:rPr>
                        <w:t>לעולם החינוך</w:t>
                      </w:r>
                    </w:p>
                    <w:p w14:paraId="0ABC9971" w14:textId="77777777" w:rsidR="00DC59B0" w:rsidRPr="004D2FD2" w:rsidRDefault="00DC59B0" w:rsidP="00485E5E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rFonts w:ascii="Gisha" w:hAnsi="Gisha" w:cs="Gisha"/>
                          <w:color w:val="000000" w:themeColor="text1"/>
                          <w:sz w:val="28"/>
                          <w:szCs w:val="28"/>
                          <w:lang w:bidi="he-IL"/>
                        </w:rPr>
                      </w:pPr>
                      <w:r w:rsidRPr="004D2FD2">
                        <w:rPr>
                          <w:rFonts w:ascii="Gisha" w:hAnsi="Gisha" w:cs="Gisha" w:hint="cs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>אנציקלופדיה</w:t>
                      </w:r>
                      <w:r w:rsidRPr="004D2FD2">
                        <w:rPr>
                          <w:rFonts w:ascii="Gisha" w:hAnsi="Gisha" w:cs="Gisha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 xml:space="preserve"> </w:t>
                      </w:r>
                      <w:r w:rsidRPr="004D2FD2">
                        <w:rPr>
                          <w:rFonts w:ascii="Gisha" w:hAnsi="Gisha" w:cs="Gisha" w:hint="cs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>ומחקר</w:t>
                      </w:r>
                      <w:r w:rsidRPr="004D2FD2">
                        <w:rPr>
                          <w:rFonts w:ascii="Gisha" w:hAnsi="Gisha" w:cs="Gisha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 xml:space="preserve"> </w:t>
                      </w:r>
                      <w:r w:rsidRPr="004D2FD2">
                        <w:rPr>
                          <w:rFonts w:ascii="Gisha" w:hAnsi="Gisha" w:cs="Gisha" w:hint="cs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>למנהלי</w:t>
                      </w:r>
                      <w:r w:rsidRPr="004D2FD2">
                        <w:rPr>
                          <w:rFonts w:ascii="Gisha" w:hAnsi="Gisha" w:cs="Gisha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 xml:space="preserve"> </w:t>
                      </w:r>
                      <w:r w:rsidRPr="004D2FD2">
                        <w:rPr>
                          <w:rFonts w:ascii="Gisha" w:hAnsi="Gisha" w:cs="Gisha" w:hint="cs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>מוסדות</w:t>
                      </w:r>
                      <w:r w:rsidRPr="004D2FD2">
                        <w:rPr>
                          <w:rFonts w:ascii="Gisha" w:hAnsi="Gisha" w:cs="Gisha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 xml:space="preserve"> </w:t>
                      </w:r>
                      <w:r w:rsidRPr="004D2FD2">
                        <w:rPr>
                          <w:rFonts w:ascii="Gisha" w:hAnsi="Gisha" w:cs="Gisha" w:hint="cs"/>
                          <w:color w:val="000000" w:themeColor="text1"/>
                          <w:sz w:val="28"/>
                          <w:szCs w:val="28"/>
                          <w:rtl/>
                          <w:lang w:bidi="he-IL"/>
                        </w:rPr>
                        <w:t>חינוך</w:t>
                      </w:r>
                    </w:p>
                    <w:p w14:paraId="005728EB" w14:textId="77777777" w:rsidR="00DC59B0" w:rsidRPr="004D2FD2" w:rsidRDefault="00DC59B0" w:rsidP="009E05EB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4D2FD2">
                        <w:rPr>
                          <w:rFonts w:ascii="Gisha" w:hAnsi="Gisha" w:cs="Gisha" w:hint="cs"/>
                          <w:color w:val="000000" w:themeColor="text1"/>
                          <w:sz w:val="18"/>
                          <w:szCs w:val="18"/>
                          <w:rtl/>
                          <w:lang w:bidi="he-IL"/>
                        </w:rPr>
                        <w:t>מאת מוטל ווכטר</w:t>
                      </w:r>
                    </w:p>
                    <w:p w14:paraId="2AC980EF" w14:textId="77777777" w:rsidR="00DC59B0" w:rsidRDefault="00DC59B0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38D3B60B" wp14:editId="2CFB9465">
                            <wp:extent cx="374904" cy="237744"/>
                            <wp:effectExtent l="0" t="0" r="6350" b="0"/>
                            <wp:docPr id="153" name="Picture 1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75328C" w:rsidRPr="00CD44A9">
        <w:rPr>
          <w:rFonts w:ascii="Gisha" w:hAnsi="Gisha" w:cs="Gisha"/>
          <w:sz w:val="44"/>
          <w:szCs w:val="36"/>
          <w:rtl/>
          <w:lang w:val="en-CA" w:bidi="he-IL"/>
        </w:rPr>
        <w:br w:type="page"/>
      </w:r>
    </w:p>
    <w:p w14:paraId="37335136" w14:textId="6AE116D7" w:rsidR="00ED3659" w:rsidRPr="00CD44A9" w:rsidRDefault="00ED3659" w:rsidP="00E7476C">
      <w:pPr>
        <w:bidi/>
        <w:ind w:firstLine="284"/>
        <w:jc w:val="center"/>
        <w:rPr>
          <w:rFonts w:ascii="Gisha" w:hAnsi="Gisha" w:cs="Gisha"/>
          <w:sz w:val="44"/>
          <w:szCs w:val="36"/>
        </w:rPr>
      </w:pPr>
    </w:p>
    <w:p w14:paraId="46BF6640" w14:textId="77777777" w:rsidR="0088449C" w:rsidRPr="00CD44A9" w:rsidRDefault="0088449C" w:rsidP="00E7476C">
      <w:pPr>
        <w:bidi/>
        <w:ind w:firstLine="284"/>
        <w:jc w:val="center"/>
        <w:rPr>
          <w:rFonts w:ascii="Gisha" w:hAnsi="Gisha" w:cs="Gisha"/>
          <w:sz w:val="44"/>
          <w:szCs w:val="36"/>
          <w:rtl/>
          <w:lang w:bidi="he-IL"/>
        </w:rPr>
      </w:pPr>
    </w:p>
    <w:p w14:paraId="37C272BA" w14:textId="77777777" w:rsidR="00ED3659" w:rsidRPr="00CD44A9" w:rsidRDefault="00AA328C" w:rsidP="00E7476C">
      <w:pPr>
        <w:bidi/>
        <w:ind w:firstLine="284"/>
        <w:jc w:val="center"/>
        <w:rPr>
          <w:rFonts w:ascii="Gisha" w:hAnsi="Gisha" w:cs="Gisha"/>
          <w:sz w:val="44"/>
          <w:szCs w:val="36"/>
          <w:rtl/>
        </w:rPr>
      </w:pPr>
      <w:r w:rsidRPr="00CD44A9">
        <w:rPr>
          <w:rFonts w:ascii="Gisha" w:hAnsi="Gisha" w:cs="Gisha"/>
          <w:sz w:val="44"/>
          <w:szCs w:val="36"/>
          <w:rtl/>
          <w:lang w:bidi="he-IL"/>
        </w:rPr>
        <w:t xml:space="preserve">המפתח לעולם </w:t>
      </w:r>
      <w:r w:rsidR="00ED3659" w:rsidRPr="00CD44A9">
        <w:rPr>
          <w:rFonts w:ascii="Gisha" w:hAnsi="Gisha" w:cs="Gisha"/>
          <w:sz w:val="44"/>
          <w:szCs w:val="36"/>
          <w:rtl/>
          <w:lang w:bidi="he-IL"/>
        </w:rPr>
        <w:t>החינוך</w:t>
      </w:r>
    </w:p>
    <w:p w14:paraId="39B81C5E" w14:textId="77777777" w:rsidR="00ED3659" w:rsidRPr="00CD44A9" w:rsidRDefault="00AA328C" w:rsidP="00E7476C">
      <w:pPr>
        <w:bidi/>
        <w:ind w:firstLine="284"/>
        <w:jc w:val="center"/>
        <w:rPr>
          <w:rFonts w:ascii="Gisha" w:hAnsi="Gisha" w:cs="Gisha"/>
          <w:sz w:val="28"/>
          <w:szCs w:val="22"/>
        </w:rPr>
      </w:pPr>
      <w:r w:rsidRPr="00CD44A9">
        <w:rPr>
          <w:rFonts w:ascii="Gisha" w:hAnsi="Gisha" w:cs="Gisha"/>
          <w:sz w:val="28"/>
          <w:szCs w:val="22"/>
          <w:rtl/>
          <w:lang w:bidi="he-IL"/>
        </w:rPr>
        <w:t xml:space="preserve">אנציקלופדיה ומחקר למנהלי מוסדות </w:t>
      </w:r>
      <w:r w:rsidR="00ED3659" w:rsidRPr="00CD44A9">
        <w:rPr>
          <w:rFonts w:ascii="Gisha" w:hAnsi="Gisha" w:cs="Gisha"/>
          <w:sz w:val="28"/>
          <w:szCs w:val="22"/>
          <w:rtl/>
          <w:lang w:bidi="he-IL"/>
        </w:rPr>
        <w:t>חינוך</w:t>
      </w:r>
    </w:p>
    <w:p w14:paraId="672510F9" w14:textId="77777777" w:rsidR="00ED3659" w:rsidRPr="00CD44A9" w:rsidRDefault="00ED3659" w:rsidP="00E7476C">
      <w:pPr>
        <w:bidi/>
        <w:ind w:firstLine="284"/>
        <w:jc w:val="center"/>
        <w:rPr>
          <w:rFonts w:ascii="Gisha" w:hAnsi="Gisha" w:cs="Gisha"/>
          <w:sz w:val="32"/>
          <w:szCs w:val="22"/>
        </w:rPr>
      </w:pPr>
    </w:p>
    <w:p w14:paraId="1408FD99" w14:textId="77777777" w:rsidR="00ED3659" w:rsidRPr="00CD44A9" w:rsidRDefault="00AA328C" w:rsidP="00E7476C">
      <w:pPr>
        <w:bidi/>
        <w:ind w:firstLine="284"/>
        <w:jc w:val="center"/>
        <w:rPr>
          <w:rFonts w:ascii="Gisha" w:hAnsi="Gisha" w:cs="Gisha"/>
          <w:sz w:val="32"/>
          <w:szCs w:val="22"/>
        </w:rPr>
      </w:pPr>
      <w:r w:rsidRPr="00CD44A9">
        <w:rPr>
          <w:rFonts w:ascii="Gisha" w:hAnsi="Gisha" w:cs="Gisha"/>
          <w:sz w:val="32"/>
          <w:szCs w:val="22"/>
        </w:rPr>
        <w:t>The k</w:t>
      </w:r>
      <w:r w:rsidR="00ED3659" w:rsidRPr="00CD44A9">
        <w:rPr>
          <w:rFonts w:ascii="Gisha" w:hAnsi="Gisha" w:cs="Gisha"/>
          <w:sz w:val="32"/>
          <w:szCs w:val="22"/>
        </w:rPr>
        <w:t>ey</w:t>
      </w:r>
      <w:r w:rsidRPr="00CD44A9">
        <w:rPr>
          <w:rFonts w:ascii="Gisha" w:hAnsi="Gisha" w:cs="Gisha"/>
          <w:sz w:val="32"/>
          <w:szCs w:val="22"/>
        </w:rPr>
        <w:t xml:space="preserve"> to the world of e</w:t>
      </w:r>
      <w:r w:rsidR="00ED3659" w:rsidRPr="00CD44A9">
        <w:rPr>
          <w:rFonts w:ascii="Gisha" w:hAnsi="Gisha" w:cs="Gisha"/>
          <w:sz w:val="32"/>
          <w:szCs w:val="22"/>
        </w:rPr>
        <w:t>ducation</w:t>
      </w:r>
    </w:p>
    <w:p w14:paraId="37F58197" w14:textId="77777777" w:rsidR="00ED3659" w:rsidRPr="00CD44A9" w:rsidRDefault="00AA328C" w:rsidP="00E7476C">
      <w:pPr>
        <w:bidi/>
        <w:ind w:firstLine="284"/>
        <w:jc w:val="center"/>
        <w:rPr>
          <w:rFonts w:ascii="Gisha" w:hAnsi="Gisha" w:cs="Gisha"/>
          <w:szCs w:val="22"/>
        </w:rPr>
      </w:pPr>
      <w:proofErr w:type="gramStart"/>
      <w:r w:rsidRPr="00CD44A9">
        <w:rPr>
          <w:rFonts w:ascii="Gisha" w:hAnsi="Gisha" w:cs="Gisha"/>
          <w:szCs w:val="22"/>
        </w:rPr>
        <w:t>A  Complete</w:t>
      </w:r>
      <w:proofErr w:type="gramEnd"/>
      <w:r w:rsidRPr="00CD44A9">
        <w:rPr>
          <w:rFonts w:ascii="Gisha" w:hAnsi="Gisha" w:cs="Gisha"/>
          <w:szCs w:val="22"/>
        </w:rPr>
        <w:t xml:space="preserve"> Encyclopedia and research For Principals of Educational </w:t>
      </w:r>
      <w:r w:rsidR="00ED3659" w:rsidRPr="00CD44A9">
        <w:rPr>
          <w:rFonts w:ascii="Gisha" w:hAnsi="Gisha" w:cs="Gisha"/>
          <w:szCs w:val="22"/>
        </w:rPr>
        <w:t>Institutions</w:t>
      </w:r>
    </w:p>
    <w:p w14:paraId="607961BC" w14:textId="77777777" w:rsidR="00ED3659" w:rsidRPr="00CD44A9" w:rsidRDefault="00ED3659" w:rsidP="00E7476C">
      <w:pPr>
        <w:bidi/>
        <w:ind w:firstLine="284"/>
        <w:jc w:val="center"/>
        <w:rPr>
          <w:rFonts w:ascii="Gisha" w:hAnsi="Gisha" w:cs="Gisha"/>
          <w:sz w:val="28"/>
          <w:szCs w:val="22"/>
        </w:rPr>
      </w:pPr>
    </w:p>
    <w:p w14:paraId="2BA74802" w14:textId="77777777" w:rsidR="00ED3659" w:rsidRPr="00CD44A9" w:rsidRDefault="00ED3659" w:rsidP="00E7476C">
      <w:pPr>
        <w:bidi/>
        <w:ind w:firstLine="284"/>
        <w:jc w:val="center"/>
        <w:rPr>
          <w:rFonts w:ascii="Gisha" w:hAnsi="Gisha" w:cs="Gisha"/>
          <w:sz w:val="28"/>
          <w:szCs w:val="22"/>
          <w:rtl/>
        </w:rPr>
      </w:pPr>
      <w:r w:rsidRPr="00CD44A9">
        <w:rPr>
          <w:rFonts w:ascii="Gisha" w:hAnsi="Gisha" w:cs="Gisha"/>
          <w:sz w:val="28"/>
          <w:szCs w:val="22"/>
          <w:rtl/>
          <w:lang w:bidi="he-IL"/>
        </w:rPr>
        <w:t>מהדורה שלישית</w:t>
      </w:r>
    </w:p>
    <w:p w14:paraId="4B823EFB" w14:textId="77777777" w:rsidR="00ED3659" w:rsidRPr="00CD44A9" w:rsidRDefault="00ED3659" w:rsidP="00E7476C">
      <w:pPr>
        <w:bidi/>
        <w:ind w:firstLine="284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</w:rPr>
        <w:t>Third Edition</w:t>
      </w:r>
    </w:p>
    <w:p w14:paraId="5EB6FD3F" w14:textId="77777777" w:rsidR="00ED3659" w:rsidRPr="00CD44A9" w:rsidRDefault="00ED3659" w:rsidP="00E7476C">
      <w:pPr>
        <w:bidi/>
        <w:ind w:firstLine="284"/>
        <w:jc w:val="center"/>
        <w:rPr>
          <w:rFonts w:ascii="Gisha" w:hAnsi="Gisha" w:cs="Gisha"/>
          <w:sz w:val="28"/>
        </w:rPr>
      </w:pPr>
    </w:p>
    <w:p w14:paraId="2D1E4077" w14:textId="77777777" w:rsidR="0075328C" w:rsidRPr="00CD44A9" w:rsidRDefault="0075328C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ind w:firstLine="284"/>
        <w:jc w:val="center"/>
        <w:rPr>
          <w:rFonts w:ascii="Gisha" w:hAnsi="Gisha" w:cs="Gisha"/>
          <w:sz w:val="28"/>
          <w:rtl/>
        </w:rPr>
      </w:pPr>
    </w:p>
    <w:p w14:paraId="7C9BE241" w14:textId="77777777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ind w:firstLine="284"/>
        <w:jc w:val="center"/>
        <w:rPr>
          <w:rFonts w:ascii="Gisha" w:hAnsi="Gisha" w:cs="Gisha"/>
          <w:sz w:val="20"/>
          <w:szCs w:val="20"/>
        </w:rPr>
      </w:pPr>
      <w:r w:rsidRPr="00CD44A9">
        <w:rPr>
          <w:rFonts w:ascii="Gisha" w:hAnsi="Gisha" w:cs="Gisha"/>
          <w:sz w:val="20"/>
          <w:szCs w:val="20"/>
          <w:rtl/>
          <w:lang w:bidi="he-IL"/>
        </w:rPr>
        <w:t>כל  הזכויות  שמורות  למו</w:t>
      </w:r>
      <w:r w:rsidRPr="00CD44A9">
        <w:rPr>
          <w:rFonts w:ascii="Gisha" w:hAnsi="Gisha" w:cs="Gisha"/>
          <w:sz w:val="20"/>
          <w:szCs w:val="20"/>
          <w:rtl/>
        </w:rPr>
        <w:t>"</w:t>
      </w:r>
      <w:r w:rsidRPr="00CD44A9">
        <w:rPr>
          <w:rFonts w:ascii="Gisha" w:hAnsi="Gisha" w:cs="Gisha"/>
          <w:sz w:val="20"/>
          <w:szCs w:val="20"/>
          <w:rtl/>
          <w:lang w:bidi="he-IL"/>
        </w:rPr>
        <w:t>ל</w:t>
      </w:r>
      <w:r w:rsidR="00402D28" w:rsidRPr="00CD44A9">
        <w:rPr>
          <w:rFonts w:ascii="Gisha" w:hAnsi="Gisha" w:cs="Gisha" w:hint="cs"/>
          <w:sz w:val="20"/>
          <w:szCs w:val="20"/>
          <w:rtl/>
          <w:lang w:bidi="he-IL"/>
        </w:rPr>
        <w:t xml:space="preserve">  </w:t>
      </w:r>
      <w:r w:rsidR="00402D28" w:rsidRPr="00CD44A9">
        <w:rPr>
          <w:rFonts w:ascii="Gisha" w:hAnsi="Gisha" w:cs="Gisha"/>
          <w:sz w:val="20"/>
          <w:szCs w:val="20"/>
        </w:rPr>
        <w:t>Copyright</w:t>
      </w:r>
      <w:r w:rsidRPr="00CD44A9">
        <w:rPr>
          <w:rFonts w:ascii="Gisha" w:hAnsi="Gisha" w:cs="Gisha"/>
          <w:sz w:val="20"/>
          <w:szCs w:val="20"/>
        </w:rPr>
        <w:t xml:space="preserve"> </w:t>
      </w:r>
      <w:r w:rsidRPr="00CD44A9">
        <w:rPr>
          <w:rFonts w:ascii="Gisha" w:hAnsi="Gisha" w:cs="Gisha"/>
          <w:sz w:val="20"/>
          <w:szCs w:val="20"/>
        </w:rPr>
        <w:sym w:font="Coronet" w:char="00A9"/>
      </w:r>
      <w:r w:rsidR="00402D28" w:rsidRPr="00CD44A9">
        <w:rPr>
          <w:rFonts w:ascii="Gisha" w:hAnsi="Gisha" w:cs="Gisha"/>
          <w:sz w:val="20"/>
          <w:szCs w:val="20"/>
        </w:rPr>
        <w:t xml:space="preserve"> </w:t>
      </w:r>
      <w:r w:rsidRPr="00CD44A9">
        <w:rPr>
          <w:rFonts w:ascii="Gisha" w:hAnsi="Gisha" w:cs="Gisha"/>
          <w:sz w:val="20"/>
          <w:szCs w:val="20"/>
        </w:rPr>
        <w:t>201</w:t>
      </w:r>
      <w:r w:rsidR="00025EE6" w:rsidRPr="00CD44A9">
        <w:rPr>
          <w:rFonts w:ascii="Gisha" w:hAnsi="Gisha" w:cs="Gisha"/>
          <w:sz w:val="20"/>
          <w:szCs w:val="20"/>
        </w:rPr>
        <w:t>5</w:t>
      </w:r>
      <w:r w:rsidRPr="00CD44A9">
        <w:rPr>
          <w:rFonts w:ascii="Gisha" w:hAnsi="Gisha" w:cs="Gisha"/>
          <w:sz w:val="20"/>
          <w:szCs w:val="20"/>
        </w:rPr>
        <w:t xml:space="preserve"> By</w:t>
      </w:r>
    </w:p>
    <w:p w14:paraId="0343CD54" w14:textId="77777777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ind w:firstLine="284"/>
        <w:jc w:val="center"/>
        <w:rPr>
          <w:rFonts w:ascii="Gisha" w:hAnsi="Gisha" w:cs="Gisha"/>
          <w:sz w:val="20"/>
          <w:szCs w:val="20"/>
          <w:rtl/>
        </w:rPr>
      </w:pPr>
    </w:p>
    <w:p w14:paraId="5B28D0C7" w14:textId="77777777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ind w:firstLine="284"/>
        <w:jc w:val="center"/>
        <w:rPr>
          <w:rFonts w:ascii="Gisha" w:hAnsi="Gisha" w:cs="Gisha"/>
          <w:b/>
          <w:bCs/>
          <w:sz w:val="20"/>
          <w:szCs w:val="20"/>
          <w:rtl/>
          <w:lang w:bidi="he-IL"/>
        </w:rPr>
      </w:pPr>
      <w:r w:rsidRPr="00CD44A9">
        <w:rPr>
          <w:rFonts w:ascii="Gisha" w:hAnsi="Gisha" w:cs="Gisha"/>
          <w:b/>
          <w:bCs/>
          <w:sz w:val="20"/>
          <w:szCs w:val="20"/>
        </w:rPr>
        <w:t>Mr.  Mottel Wechter</w:t>
      </w:r>
    </w:p>
    <w:p w14:paraId="47DE4427" w14:textId="2ED98C1E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  <w:lang w:bidi="he-IL"/>
        </w:rPr>
      </w:pPr>
    </w:p>
    <w:p w14:paraId="34E95F31" w14:textId="77777777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</w:rPr>
      </w:pPr>
      <w:r w:rsidRPr="00CD44A9">
        <w:rPr>
          <w:rFonts w:ascii="Gisha" w:hAnsi="Gisha" w:cs="Gisha"/>
          <w:sz w:val="20"/>
          <w:szCs w:val="20"/>
        </w:rPr>
        <w:t>44 CHABAD GATE</w:t>
      </w:r>
      <w:r w:rsidRPr="00CD44A9">
        <w:rPr>
          <w:rFonts w:ascii="Gisha" w:hAnsi="Gisha" w:cs="Gisha"/>
          <w:sz w:val="20"/>
          <w:szCs w:val="20"/>
        </w:rPr>
        <w:br/>
        <w:t>THORNHILL ON.  L4J - 2R3</w:t>
      </w:r>
    </w:p>
    <w:p w14:paraId="77F5982A" w14:textId="77777777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b/>
          <w:bCs/>
          <w:sz w:val="20"/>
          <w:szCs w:val="20"/>
          <w:u w:val="single"/>
          <w:lang w:eastAsia="en-CA"/>
        </w:rPr>
      </w:pPr>
      <w:r w:rsidRPr="00CD44A9">
        <w:rPr>
          <w:rFonts w:ascii="Gisha" w:hAnsi="Gisha" w:cs="Gisha"/>
          <w:b/>
          <w:bCs/>
          <w:sz w:val="20"/>
          <w:szCs w:val="20"/>
          <w:u w:val="single"/>
          <w:lang w:eastAsia="en-CA"/>
        </w:rPr>
        <w:t>Canada</w:t>
      </w:r>
    </w:p>
    <w:p w14:paraId="23DB7A65" w14:textId="77777777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  <w:lang w:eastAsia="en-CA"/>
        </w:rPr>
      </w:pPr>
    </w:p>
    <w:p w14:paraId="35F34757" w14:textId="77777777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  <w:rtl/>
          <w:lang w:eastAsia="en-CA"/>
        </w:rPr>
      </w:pPr>
      <w:r w:rsidRPr="00CD44A9">
        <w:rPr>
          <w:rFonts w:ascii="Gisha" w:hAnsi="Gisha" w:cs="Gisha"/>
          <w:sz w:val="20"/>
          <w:szCs w:val="20"/>
          <w:lang w:eastAsia="en-CA"/>
        </w:rPr>
        <w:t>Cell:  647 – 221 -1741</w:t>
      </w:r>
    </w:p>
    <w:p w14:paraId="5104957E" w14:textId="77777777" w:rsidR="00ED3659" w:rsidRPr="00CD44A9" w:rsidRDefault="00025EE6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</w:rPr>
      </w:pPr>
      <w:r w:rsidRPr="00CD44A9">
        <w:rPr>
          <w:rFonts w:ascii="Gisha" w:hAnsi="Gisha" w:cs="Gisha"/>
          <w:sz w:val="20"/>
          <w:szCs w:val="20"/>
        </w:rPr>
        <w:t>Email: MottelWechter@gmail</w:t>
      </w:r>
      <w:r w:rsidR="00ED3659" w:rsidRPr="00CD44A9">
        <w:rPr>
          <w:rFonts w:ascii="Gisha" w:hAnsi="Gisha" w:cs="Gisha"/>
          <w:sz w:val="20"/>
          <w:szCs w:val="20"/>
        </w:rPr>
        <w:t>.com</w:t>
      </w:r>
    </w:p>
    <w:p w14:paraId="37E7E827" w14:textId="36F9F7F8" w:rsidR="00ED3659" w:rsidRPr="00CD44A9" w:rsidRDefault="00ED3659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  <w:lang w:bidi="he-IL"/>
        </w:rPr>
      </w:pPr>
    </w:p>
    <w:p w14:paraId="56C1F0CA" w14:textId="77777777" w:rsidR="009E05EB" w:rsidRPr="00CD44A9" w:rsidRDefault="009E05EB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</w:rPr>
      </w:pPr>
    </w:p>
    <w:p w14:paraId="693F604E" w14:textId="77777777" w:rsidR="009E05EB" w:rsidRPr="00CD44A9" w:rsidRDefault="009E05EB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  <w:rtl/>
        </w:rPr>
      </w:pPr>
    </w:p>
    <w:p w14:paraId="3F5E71E5" w14:textId="77777777" w:rsidR="009E05EB" w:rsidRPr="00CD44A9" w:rsidRDefault="009E05EB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ind w:firstLine="284"/>
        <w:jc w:val="center"/>
        <w:rPr>
          <w:rFonts w:ascii="Gisha" w:hAnsi="Gisha" w:cs="Gisha"/>
          <w:sz w:val="20"/>
          <w:szCs w:val="20"/>
        </w:rPr>
      </w:pPr>
      <w:r w:rsidRPr="00CD44A9">
        <w:rPr>
          <w:rFonts w:ascii="Gisha" w:hAnsi="Gisha" w:cs="Gisha"/>
          <w:sz w:val="20"/>
          <w:szCs w:val="20"/>
          <w:rtl/>
          <w:lang w:bidi="he-IL"/>
        </w:rPr>
        <w:t>בהתאם  לחוק  הבינלאומי  כל  הזכויות  שמורות  למו</w:t>
      </w:r>
      <w:r w:rsidRPr="00CD44A9">
        <w:rPr>
          <w:rFonts w:ascii="Gisha" w:hAnsi="Gisha" w:cs="Gisha"/>
          <w:sz w:val="20"/>
          <w:szCs w:val="20"/>
          <w:rtl/>
        </w:rPr>
        <w:t>"</w:t>
      </w:r>
      <w:r w:rsidRPr="00CD44A9">
        <w:rPr>
          <w:rFonts w:ascii="Gisha" w:hAnsi="Gisha" w:cs="Gisha"/>
          <w:sz w:val="20"/>
          <w:szCs w:val="20"/>
          <w:rtl/>
          <w:lang w:bidi="he-IL"/>
        </w:rPr>
        <w:t>ל</w:t>
      </w:r>
      <w:r w:rsidRPr="00CD44A9">
        <w:rPr>
          <w:rFonts w:ascii="Gisha" w:hAnsi="Gisha" w:cs="Gisha"/>
          <w:sz w:val="20"/>
          <w:szCs w:val="20"/>
          <w:rtl/>
        </w:rPr>
        <w:t xml:space="preserve">.  </w:t>
      </w:r>
      <w:r w:rsidRPr="00CD44A9">
        <w:rPr>
          <w:rFonts w:ascii="Gisha" w:hAnsi="Gisha" w:cs="Gisha"/>
          <w:sz w:val="20"/>
          <w:szCs w:val="20"/>
          <w:rtl/>
          <w:lang w:bidi="he-IL"/>
        </w:rPr>
        <w:t>אין  רשות  להעתיק</w:t>
      </w:r>
      <w:r w:rsidRPr="00CD44A9">
        <w:rPr>
          <w:rFonts w:ascii="Gisha" w:hAnsi="Gisha" w:cs="Gisha"/>
          <w:sz w:val="20"/>
          <w:szCs w:val="20"/>
          <w:rtl/>
        </w:rPr>
        <w:t xml:space="preserve">,  </w:t>
      </w:r>
      <w:r w:rsidRPr="00CD44A9">
        <w:rPr>
          <w:rFonts w:ascii="Gisha" w:hAnsi="Gisha" w:cs="Gisha"/>
          <w:sz w:val="20"/>
          <w:szCs w:val="20"/>
          <w:rtl/>
          <w:lang w:bidi="he-IL"/>
        </w:rPr>
        <w:t>לצלם</w:t>
      </w:r>
      <w:r w:rsidRPr="00CD44A9">
        <w:rPr>
          <w:rFonts w:ascii="Gisha" w:hAnsi="Gisha" w:cs="Gisha"/>
          <w:sz w:val="20"/>
          <w:szCs w:val="20"/>
          <w:rtl/>
        </w:rPr>
        <w:t xml:space="preserve">,  </w:t>
      </w:r>
      <w:r w:rsidRPr="00CD44A9">
        <w:rPr>
          <w:rFonts w:ascii="Gisha" w:hAnsi="Gisha" w:cs="Gisha"/>
          <w:sz w:val="20"/>
          <w:szCs w:val="20"/>
          <w:rtl/>
          <w:lang w:bidi="he-IL"/>
        </w:rPr>
        <w:t>לתרגם  את  הספר  או  חלקים  ממנו</w:t>
      </w:r>
      <w:r w:rsidRPr="00CD44A9">
        <w:rPr>
          <w:rFonts w:ascii="Gisha" w:hAnsi="Gisha" w:cs="Gisha"/>
          <w:sz w:val="20"/>
          <w:szCs w:val="20"/>
          <w:rtl/>
        </w:rPr>
        <w:t xml:space="preserve">,  </w:t>
      </w:r>
      <w:r w:rsidRPr="00CD44A9">
        <w:rPr>
          <w:rFonts w:ascii="Gisha" w:hAnsi="Gisha" w:cs="Gisha"/>
          <w:sz w:val="20"/>
          <w:szCs w:val="20"/>
          <w:rtl/>
          <w:lang w:bidi="he-IL"/>
        </w:rPr>
        <w:t>בכל  צורה  שהיא</w:t>
      </w:r>
      <w:r w:rsidRPr="00CD44A9">
        <w:rPr>
          <w:rFonts w:ascii="Gisha" w:hAnsi="Gisha" w:cs="Gisha"/>
          <w:sz w:val="20"/>
          <w:szCs w:val="20"/>
          <w:rtl/>
        </w:rPr>
        <w:t xml:space="preserve">,  </w:t>
      </w:r>
      <w:r w:rsidRPr="00CD44A9">
        <w:rPr>
          <w:rFonts w:ascii="Gisha" w:hAnsi="Gisha" w:cs="Gisha"/>
          <w:sz w:val="20"/>
          <w:szCs w:val="20"/>
          <w:rtl/>
          <w:lang w:bidi="he-IL"/>
        </w:rPr>
        <w:t>בלי  רשות  מפורשת  וכתובה  מהמו</w:t>
      </w:r>
      <w:r w:rsidRPr="00CD44A9">
        <w:rPr>
          <w:rFonts w:ascii="Gisha" w:hAnsi="Gisha" w:cs="Gisha"/>
          <w:sz w:val="20"/>
          <w:szCs w:val="20"/>
          <w:rtl/>
        </w:rPr>
        <w:t>"</w:t>
      </w:r>
      <w:r w:rsidRPr="00CD44A9">
        <w:rPr>
          <w:rFonts w:ascii="Gisha" w:hAnsi="Gisha" w:cs="Gisha"/>
          <w:sz w:val="20"/>
          <w:szCs w:val="20"/>
          <w:rtl/>
          <w:lang w:bidi="he-IL"/>
        </w:rPr>
        <w:t>ל</w:t>
      </w:r>
      <w:r w:rsidRPr="00CD44A9">
        <w:rPr>
          <w:rFonts w:ascii="Gisha" w:hAnsi="Gisha" w:cs="Gisha"/>
          <w:sz w:val="20"/>
          <w:szCs w:val="20"/>
          <w:rtl/>
        </w:rPr>
        <w:t>.</w:t>
      </w:r>
    </w:p>
    <w:p w14:paraId="254424B3" w14:textId="77777777" w:rsidR="009E05EB" w:rsidRPr="009040B8" w:rsidRDefault="009E05EB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ind w:firstLine="284"/>
        <w:jc w:val="center"/>
        <w:rPr>
          <w:rFonts w:ascii="Gisha" w:hAnsi="Gisha" w:cs="Gisha"/>
          <w:sz w:val="20"/>
          <w:szCs w:val="20"/>
        </w:rPr>
      </w:pPr>
    </w:p>
    <w:p w14:paraId="4240BDF2" w14:textId="77777777" w:rsidR="00ED3659" w:rsidRPr="00CD44A9" w:rsidRDefault="00402D28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  <w:rtl/>
          <w:lang w:val="en-CA"/>
        </w:rPr>
      </w:pPr>
      <w:r w:rsidRPr="00CD44A9">
        <w:rPr>
          <w:rFonts w:ascii="Gisha" w:hAnsi="Gisha" w:cs="Gisha"/>
          <w:sz w:val="20"/>
          <w:szCs w:val="20"/>
        </w:rPr>
        <w:t>All rights</w:t>
      </w:r>
      <w:r w:rsidR="009E05EB" w:rsidRPr="00CD44A9">
        <w:rPr>
          <w:rFonts w:ascii="Gisha" w:hAnsi="Gisha" w:cs="Gisha"/>
          <w:sz w:val="20"/>
          <w:szCs w:val="20"/>
        </w:rPr>
        <w:t xml:space="preserve"> reserved.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No  part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of  this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book  may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be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translated,  reproduced,  stored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in  a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retrieval  system,  or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transmitted  in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any  form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or  by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any  means,  electronic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, 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mechanical,  photocopying,  recording,  or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otherwise,   without  prior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permission  in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writing  from</w:t>
      </w:r>
      <w:proofErr w:type="gramEnd"/>
      <w:r w:rsidR="009E05EB" w:rsidRPr="00CD44A9">
        <w:rPr>
          <w:rFonts w:ascii="Gisha" w:hAnsi="Gisha" w:cs="Gisha"/>
          <w:sz w:val="20"/>
          <w:szCs w:val="20"/>
        </w:rPr>
        <w:t xml:space="preserve">  </w:t>
      </w:r>
      <w:proofErr w:type="gramStart"/>
      <w:r w:rsidR="009E05EB" w:rsidRPr="00CD44A9">
        <w:rPr>
          <w:rFonts w:ascii="Gisha" w:hAnsi="Gisha" w:cs="Gisha"/>
          <w:sz w:val="20"/>
          <w:szCs w:val="20"/>
        </w:rPr>
        <w:t>the  publisher</w:t>
      </w:r>
      <w:proofErr w:type="gramEnd"/>
      <w:r w:rsidR="009E05EB" w:rsidRPr="00CD44A9">
        <w:rPr>
          <w:rFonts w:ascii="Gisha" w:hAnsi="Gisha" w:cs="Gisha"/>
          <w:sz w:val="20"/>
          <w:szCs w:val="20"/>
          <w:lang w:val="en-CA"/>
        </w:rPr>
        <w:t>.</w:t>
      </w:r>
    </w:p>
    <w:p w14:paraId="48C3BB5D" w14:textId="77777777" w:rsidR="0088449C" w:rsidRPr="00CD44A9" w:rsidRDefault="0088449C" w:rsidP="00E7476C">
      <w:pPr>
        <w:pBdr>
          <w:top w:val="inset" w:sz="18" w:space="1" w:color="4F81BD" w:themeColor="accent1"/>
          <w:left w:val="inset" w:sz="18" w:space="4" w:color="4F81BD" w:themeColor="accent1"/>
          <w:bottom w:val="outset" w:sz="18" w:space="1" w:color="4F81BD" w:themeColor="accent1"/>
          <w:right w:val="outset" w:sz="18" w:space="4" w:color="4F81BD" w:themeColor="accent1"/>
        </w:pBdr>
        <w:bidi/>
        <w:jc w:val="center"/>
        <w:rPr>
          <w:rFonts w:ascii="Gisha" w:hAnsi="Gisha" w:cs="Gisha"/>
          <w:sz w:val="20"/>
          <w:szCs w:val="20"/>
          <w:lang w:val="en-CA"/>
        </w:rPr>
      </w:pPr>
    </w:p>
    <w:p w14:paraId="17F7BF72" w14:textId="77777777" w:rsidR="00356552" w:rsidRPr="00CD44A9" w:rsidRDefault="005F19F0" w:rsidP="00E7476C">
      <w:pPr>
        <w:bidi/>
        <w:jc w:val="both"/>
        <w:rPr>
          <w:rFonts w:ascii="Gisha" w:hAnsi="Gisha" w:cs="Gisha"/>
          <w:b/>
          <w:bCs/>
          <w:rtl/>
          <w:lang w:bidi="he-IL"/>
        </w:rPr>
      </w:pPr>
      <w:r w:rsidRPr="00CD44A9">
        <w:rPr>
          <w:rFonts w:ascii="Gisha" w:hAnsi="Gisha" w:cs="Gisha"/>
          <w:noProof/>
          <w:sz w:val="20"/>
          <w:szCs w:val="20"/>
          <w:rtl/>
          <w:lang w:bidi="he-IL"/>
        </w:rPr>
        <w:lastRenderedPageBreak/>
        <mc:AlternateContent>
          <mc:Choice Requires="wps">
            <w:drawing>
              <wp:anchor distT="91440" distB="91440" distL="365760" distR="365760" simplePos="0" relativeHeight="251675648" behindDoc="0" locked="0" layoutInCell="1" allowOverlap="1" wp14:anchorId="6763372D" wp14:editId="6448A4F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3840480" cy="1757045"/>
                <wp:effectExtent l="0" t="0" r="0" b="8255"/>
                <wp:wrapTopAndBottom/>
                <wp:docPr id="146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175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66C016" w14:textId="77777777" w:rsidR="00DC59B0" w:rsidRDefault="00DC59B0">
                            <w:pPr>
                              <w:pStyle w:val="NoSpacing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4A78BCB5" wp14:editId="14EC59AD">
                                  <wp:extent cx="722376" cy="384048"/>
                                  <wp:effectExtent l="0" t="0" r="1905" b="0"/>
                                  <wp:docPr id="147" name="Picture 1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E3CF21" w14:textId="77777777" w:rsidR="00DC59B0" w:rsidRDefault="00DC59B0" w:rsidP="00545B81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  <w:lang w:bidi="he-IL"/>
                              </w:rPr>
                            </w:pPr>
                            <w:r w:rsidRPr="00D53F3B"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מפתח ענ</w:t>
                            </w:r>
                            <w:r w:rsidRPr="00D53F3B"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י</w:t>
                            </w:r>
                            <w:r w:rsidRPr="00D53F3B"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ינים</w:t>
                            </w:r>
                          </w:p>
                          <w:p w14:paraId="4E8DF53C" w14:textId="77777777" w:rsidR="00DC59B0" w:rsidRPr="00D53F3B" w:rsidRDefault="00DC59B0" w:rsidP="0065469E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כרך שלישי</w:t>
                            </w:r>
                          </w:p>
                          <w:p w14:paraId="3705ED3E" w14:textId="77777777" w:rsidR="00DC59B0" w:rsidRDefault="00DC59B0" w:rsidP="00545B81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796B3352" w14:textId="77777777" w:rsidR="00DC59B0" w:rsidRDefault="00DC59B0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4A39073B" wp14:editId="08D743EB">
                                  <wp:extent cx="374904" cy="237744"/>
                                  <wp:effectExtent l="0" t="0" r="635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3372D" id="Rectangle 146" o:spid="_x0000_s1027" style="position:absolute;left:0;text-align:left;margin-left:0;margin-top:0;width:302.4pt;height:138.35pt;z-index:251675648;visibility:visible;mso-wrap-style:square;mso-width-percent:700;mso-height-percent:0;mso-wrap-distance-left:28.8pt;mso-wrap-distance-top:7.2pt;mso-wrap-distance-right:28.8pt;mso-wrap-distance-bottom:7.2pt;mso-position-horizontal:center;mso-position-horizontal-relative:margin;mso-position-vertical:center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" filled="f" stroked="f" strokeweight="2pt">
                <v:textbox style="mso-fit-shape-to-text:t" inset="10.8pt,0,10.8pt,0">
                  <w:txbxContent>
                    <w:p w14:paraId="1066C016" w14:textId="77777777" w:rsidR="00DC59B0" w:rsidRDefault="00DC59B0">
                      <w:pPr>
                        <w:pStyle w:val="NoSpacing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4A78BCB5" wp14:editId="14EC59AD">
                            <wp:extent cx="722376" cy="384048"/>
                            <wp:effectExtent l="0" t="0" r="1905" b="0"/>
                            <wp:docPr id="147" name="Picture 1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E3CF21" w14:textId="77777777" w:rsidR="00DC59B0" w:rsidRDefault="00DC59B0" w:rsidP="00545B81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  <w:lang w:bidi="he-IL"/>
                        </w:rPr>
                      </w:pPr>
                      <w:r w:rsidRPr="00D53F3B"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מפתח ענ</w:t>
                      </w:r>
                      <w:r w:rsidRPr="00D53F3B"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י</w:t>
                      </w:r>
                      <w:r w:rsidRPr="00D53F3B"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ינים</w:t>
                      </w:r>
                    </w:p>
                    <w:p w14:paraId="4E8DF53C" w14:textId="77777777" w:rsidR="00DC59B0" w:rsidRPr="00D53F3B" w:rsidRDefault="00DC59B0" w:rsidP="0065469E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כרך שלישי</w:t>
                      </w:r>
                    </w:p>
                    <w:p w14:paraId="3705ED3E" w14:textId="77777777" w:rsidR="00DC59B0" w:rsidRDefault="00DC59B0" w:rsidP="00545B81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796B3352" w14:textId="77777777" w:rsidR="00DC59B0" w:rsidRDefault="00DC59B0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4A39073B" wp14:editId="08D743EB">
                            <wp:extent cx="374904" cy="237744"/>
                            <wp:effectExtent l="0" t="0" r="635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14:paraId="16783808" w14:textId="77777777" w:rsidR="00356552" w:rsidRPr="00CD44A9" w:rsidRDefault="00356552" w:rsidP="00E7476C">
      <w:pPr>
        <w:bidi/>
        <w:rPr>
          <w:rFonts w:ascii="Gisha" w:hAnsi="Gisha" w:cs="Gisha"/>
          <w:rtl/>
          <w:lang w:bidi="he-IL"/>
        </w:rPr>
      </w:pPr>
    </w:p>
    <w:p w14:paraId="1D0A468D" w14:textId="77777777" w:rsidR="00501A5A" w:rsidRPr="00CD44A9" w:rsidRDefault="00501A5A" w:rsidP="00E7476C">
      <w:pPr>
        <w:bidi/>
        <w:rPr>
          <w:rFonts w:ascii="Gisha" w:hAnsi="Gisha" w:cs="Gisha"/>
          <w:rtl/>
          <w:lang w:bidi="he-IL"/>
        </w:rPr>
      </w:pPr>
      <w:r w:rsidRPr="00CD44A9">
        <w:rPr>
          <w:rFonts w:ascii="Gisha" w:hAnsi="Gisha" w:cs="Gisha"/>
          <w:rtl/>
          <w:lang w:bidi="he-IL"/>
        </w:rPr>
        <w:br w:type="page"/>
      </w:r>
    </w:p>
    <w:p w14:paraId="2E41592E" w14:textId="77777777" w:rsidR="00545B81" w:rsidRPr="00CD44A9" w:rsidRDefault="00545B81" w:rsidP="00E7476C">
      <w:pPr>
        <w:bidi/>
        <w:rPr>
          <w:rFonts w:ascii="Gisha" w:hAnsi="Gisha" w:cs="Gisha"/>
          <w:lang w:bidi="he-IL"/>
        </w:rPr>
      </w:pPr>
    </w:p>
    <w:p w14:paraId="1C06F7E7" w14:textId="77777777" w:rsidR="00545B81" w:rsidRPr="00CD44A9" w:rsidRDefault="00545B81" w:rsidP="00E7476C">
      <w:pPr>
        <w:bidi/>
        <w:rPr>
          <w:rFonts w:ascii="Gisha" w:hAnsi="Gisha" w:cs="Gisha"/>
          <w:rtl/>
          <w:lang w:bidi="he-IL"/>
        </w:rPr>
      </w:pPr>
    </w:p>
    <w:p w14:paraId="5261299D" w14:textId="77777777" w:rsidR="0075328C" w:rsidRPr="00CD44A9" w:rsidRDefault="0075328C" w:rsidP="00E7476C">
      <w:pPr>
        <w:bidi/>
        <w:rPr>
          <w:rFonts w:ascii="Gisha" w:hAnsi="Gisha" w:cs="Gisha"/>
          <w:caps/>
          <w:sz w:val="40"/>
          <w:szCs w:val="40"/>
          <w:rtl/>
          <w:lang w:bidi="he-IL"/>
        </w:rPr>
      </w:pPr>
    </w:p>
    <w:p w14:paraId="74865DEC" w14:textId="77777777" w:rsidR="003B43F9" w:rsidRPr="00CD44A9" w:rsidRDefault="003B43F9" w:rsidP="00E7476C">
      <w:pPr>
        <w:bidi/>
        <w:jc w:val="center"/>
        <w:rPr>
          <w:rFonts w:ascii="Gisha" w:hAnsi="Gisha" w:cs="Gisha"/>
          <w:caps/>
          <w:sz w:val="40"/>
          <w:szCs w:val="40"/>
          <w:rtl/>
          <w:lang w:bidi="he-IL"/>
        </w:rPr>
      </w:pPr>
    </w:p>
    <w:p w14:paraId="61CE2A88" w14:textId="77777777" w:rsidR="003B43F9" w:rsidRPr="00CD44A9" w:rsidRDefault="003B43F9" w:rsidP="00E7476C">
      <w:pPr>
        <w:bidi/>
        <w:rPr>
          <w:rFonts w:ascii="Gisha" w:hAnsi="Gisha" w:cs="Gisha"/>
          <w:caps/>
          <w:sz w:val="40"/>
          <w:szCs w:val="40"/>
          <w:rtl/>
          <w:lang w:bidi="he-IL"/>
        </w:rPr>
      </w:pPr>
      <w:r w:rsidRPr="00CD44A9">
        <w:rPr>
          <w:rFonts w:ascii="Gisha" w:hAnsi="Gisha" w:cs="Gisha"/>
          <w:caps/>
          <w:sz w:val="40"/>
          <w:szCs w:val="40"/>
          <w:rtl/>
          <w:lang w:bidi="he-IL"/>
        </w:rPr>
        <w:br w:type="page"/>
      </w:r>
    </w:p>
    <w:p w14:paraId="3D4290BA" w14:textId="77777777" w:rsidR="003B43F9" w:rsidRPr="00CD44A9" w:rsidRDefault="003B43F9" w:rsidP="00E7476C">
      <w:pPr>
        <w:bidi/>
        <w:rPr>
          <w:rFonts w:ascii="Gisha" w:hAnsi="Gisha" w:cs="Gisha"/>
          <w:caps/>
          <w:sz w:val="40"/>
          <w:szCs w:val="40"/>
          <w:rtl/>
          <w:lang w:bidi="he-IL"/>
        </w:rPr>
      </w:pPr>
    </w:p>
    <w:p w14:paraId="3DB709EF" w14:textId="77777777" w:rsidR="00501A5A" w:rsidRPr="00CD44A9" w:rsidRDefault="0075328C" w:rsidP="00E7476C">
      <w:pPr>
        <w:bidi/>
        <w:jc w:val="center"/>
        <w:rPr>
          <w:rFonts w:ascii="Gisha" w:hAnsi="Gisha" w:cs="Gisha"/>
          <w:caps/>
          <w:sz w:val="32"/>
          <w:szCs w:val="32"/>
          <w:rtl/>
          <w:lang w:bidi="he-IL"/>
        </w:rPr>
      </w:pPr>
      <w:r w:rsidRPr="00CD44A9">
        <w:rPr>
          <w:rFonts w:ascii="Gisha" w:hAnsi="Gisha" w:cs="Gisha" w:hint="cs"/>
          <w:caps/>
          <w:sz w:val="32"/>
          <w:szCs w:val="32"/>
          <w:rtl/>
          <w:lang w:bidi="he-IL"/>
        </w:rPr>
        <w:t>מפתח עני</w:t>
      </w:r>
      <w:r w:rsidR="00B826EE" w:rsidRPr="00CD44A9">
        <w:rPr>
          <w:rFonts w:ascii="Gisha" w:hAnsi="Gisha" w:cs="Gisha" w:hint="cs"/>
          <w:caps/>
          <w:sz w:val="32"/>
          <w:szCs w:val="32"/>
          <w:rtl/>
          <w:lang w:bidi="he-IL"/>
        </w:rPr>
        <w:t>יני</w:t>
      </w:r>
      <w:r w:rsidRPr="00CD44A9">
        <w:rPr>
          <w:rFonts w:ascii="Gisha" w:hAnsi="Gisha" w:cs="Gisha" w:hint="cs"/>
          <w:caps/>
          <w:sz w:val="32"/>
          <w:szCs w:val="32"/>
          <w:rtl/>
          <w:lang w:bidi="he-IL"/>
        </w:rPr>
        <w:t>ם</w:t>
      </w:r>
    </w:p>
    <w:p w14:paraId="3204F1EA" w14:textId="77777777" w:rsidR="0065469E" w:rsidRPr="00CD44A9" w:rsidRDefault="0065469E" w:rsidP="00E7476C">
      <w:pPr>
        <w:bidi/>
        <w:jc w:val="center"/>
        <w:rPr>
          <w:rFonts w:ascii="Gisha" w:hAnsi="Gisha" w:cs="Gisha"/>
          <w:caps/>
          <w:sz w:val="32"/>
          <w:szCs w:val="32"/>
          <w:rtl/>
          <w:lang w:bidi="he-IL"/>
        </w:rPr>
      </w:pPr>
    </w:p>
    <w:p w14:paraId="02C15A8E" w14:textId="77777777" w:rsidR="0065469E" w:rsidRPr="00CD44A9" w:rsidRDefault="0065469E" w:rsidP="00E7476C">
      <w:pPr>
        <w:bidi/>
        <w:jc w:val="center"/>
        <w:rPr>
          <w:rFonts w:ascii="Gisha" w:hAnsi="Gisha" w:cs="Gisha"/>
          <w:caps/>
          <w:sz w:val="32"/>
          <w:szCs w:val="32"/>
          <w:rtl/>
          <w:lang w:bidi="he-IL"/>
        </w:rPr>
      </w:pPr>
      <w:r w:rsidRPr="00CD44A9">
        <w:rPr>
          <w:rFonts w:ascii="Gisha" w:hAnsi="Gisha" w:cs="Gisha" w:hint="cs"/>
          <w:caps/>
          <w:sz w:val="32"/>
          <w:szCs w:val="32"/>
          <w:rtl/>
          <w:lang w:bidi="he-IL"/>
        </w:rPr>
        <w:t>כרך ש</w:t>
      </w:r>
      <w:r w:rsidR="00232574" w:rsidRPr="00CD44A9">
        <w:rPr>
          <w:rFonts w:ascii="Gisha" w:hAnsi="Gisha" w:cs="Gisha" w:hint="cs"/>
          <w:caps/>
          <w:sz w:val="32"/>
          <w:szCs w:val="32"/>
          <w:rtl/>
          <w:lang w:bidi="he-IL"/>
        </w:rPr>
        <w:t>לישי</w:t>
      </w:r>
    </w:p>
    <w:p w14:paraId="4EBBA412" w14:textId="77777777" w:rsidR="0075328C" w:rsidRPr="00CD44A9" w:rsidRDefault="0075328C" w:rsidP="00E7476C">
      <w:pPr>
        <w:bidi/>
        <w:rPr>
          <w:rFonts w:ascii="Gisha" w:hAnsi="Gisha" w:cs="Gisha"/>
          <w:rtl/>
          <w:lang w:bidi="he-IL"/>
        </w:rPr>
      </w:pPr>
    </w:p>
    <w:p w14:paraId="0F922002" w14:textId="77777777" w:rsidR="000F612C" w:rsidRPr="00CD44A9" w:rsidRDefault="000F612C" w:rsidP="00E7476C">
      <w:pPr>
        <w:bidi/>
        <w:rPr>
          <w:rFonts w:ascii="Gisha" w:hAnsi="Gisha" w:cs="Gisha"/>
          <w:sz w:val="22"/>
          <w:szCs w:val="22"/>
          <w:rtl/>
          <w:lang w:bidi="he-IL"/>
        </w:rPr>
      </w:pPr>
    </w:p>
    <w:p w14:paraId="73E2B28F" w14:textId="77777777" w:rsidR="000F612C" w:rsidRPr="00CD44A9" w:rsidRDefault="00271713" w:rsidP="00E7476C">
      <w:pPr>
        <w:bidi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פתח דבר</w:t>
      </w:r>
    </w:p>
    <w:p w14:paraId="5AE8FCE0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bidi="he-IL"/>
        </w:rPr>
      </w:pPr>
    </w:p>
    <w:p w14:paraId="0DCD4D72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</w:p>
    <w:p w14:paraId="1820C27E" w14:textId="77777777" w:rsidR="00232574" w:rsidRPr="00CD44A9" w:rsidRDefault="00232574" w:rsidP="00E7476C">
      <w:pPr>
        <w:bidi/>
        <w:rPr>
          <w:rFonts w:ascii="Gisha" w:hAnsi="Gisha" w:cs="Gisha"/>
          <w:b/>
          <w:bCs/>
          <w:sz w:val="22"/>
          <w:szCs w:val="22"/>
          <w:rtl/>
          <w:lang w:val="en-CA" w:bidi="he-IL"/>
        </w:rPr>
      </w:pPr>
      <w:r w:rsidRPr="00CD44A9">
        <w:rPr>
          <w:rFonts w:ascii="Gisha" w:hAnsi="Gisha" w:cs="Gisha" w:hint="cs"/>
          <w:b/>
          <w:bCs/>
          <w:sz w:val="22"/>
          <w:szCs w:val="22"/>
          <w:rtl/>
          <w:lang w:val="en-CA" w:bidi="he-IL"/>
        </w:rPr>
        <w:t>שער תשיעי</w:t>
      </w:r>
    </w:p>
    <w:p w14:paraId="3BD21877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</w:p>
    <w:p w14:paraId="06016C05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ערך ראשון </w:t>
      </w:r>
      <w:r w:rsidRPr="00CD44A9">
        <w:rPr>
          <w:rFonts w:ascii="Gisha" w:hAnsi="Gisha" w:cs="Gisha"/>
          <w:sz w:val="22"/>
          <w:szCs w:val="22"/>
          <w:rtl/>
          <w:lang w:val="en-CA" w:bidi="he-IL"/>
        </w:rPr>
        <w:t>–</w:t>
      </w: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 תוכנית לימודים מקצועית</w:t>
      </w:r>
    </w:p>
    <w:p w14:paraId="7F99A6AC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ערך שני </w:t>
      </w:r>
      <w:r w:rsidRPr="00CD44A9">
        <w:rPr>
          <w:rFonts w:ascii="Gisha" w:hAnsi="Gisha" w:cs="Gisha"/>
          <w:sz w:val="22"/>
          <w:szCs w:val="22"/>
          <w:rtl/>
          <w:lang w:val="en-CA" w:bidi="he-IL"/>
        </w:rPr>
        <w:t>–</w:t>
      </w: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 נגלה ונסתר, גוף ונשמה</w:t>
      </w:r>
    </w:p>
    <w:p w14:paraId="449C10CA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ערך שלישי </w:t>
      </w:r>
      <w:r w:rsidRPr="00CD44A9">
        <w:rPr>
          <w:rFonts w:ascii="Gisha" w:hAnsi="Gisha" w:cs="Gisha"/>
          <w:sz w:val="22"/>
          <w:szCs w:val="22"/>
          <w:rtl/>
          <w:lang w:val="en-CA" w:bidi="he-IL"/>
        </w:rPr>
        <w:t>–</w:t>
      </w: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 תוכנית לימודים: הדרכה לימודית</w:t>
      </w:r>
    </w:p>
    <w:p w14:paraId="323CFC69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ערך רביעי </w:t>
      </w:r>
      <w:r w:rsidRPr="00CD44A9">
        <w:rPr>
          <w:rFonts w:ascii="Gisha" w:hAnsi="Gisha" w:cs="Gisha"/>
          <w:sz w:val="22"/>
          <w:szCs w:val="22"/>
          <w:rtl/>
          <w:lang w:val="en-CA" w:bidi="he-IL"/>
        </w:rPr>
        <w:t>–</w:t>
      </w: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 תוכנית לימודים: בית ספר לבנים</w:t>
      </w:r>
    </w:p>
    <w:p w14:paraId="68AC189E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ערך חמישי </w:t>
      </w:r>
      <w:r w:rsidRPr="00CD44A9">
        <w:rPr>
          <w:rFonts w:ascii="Gisha" w:hAnsi="Gisha" w:cs="Gisha"/>
          <w:sz w:val="22"/>
          <w:szCs w:val="22"/>
          <w:rtl/>
          <w:lang w:val="en-CA" w:bidi="he-IL"/>
        </w:rPr>
        <w:t>–</w:t>
      </w:r>
      <w:r w:rsidRPr="00CD44A9">
        <w:rPr>
          <w:rFonts w:ascii="Gisha" w:hAnsi="Gisha" w:cs="Gisha" w:hint="cs"/>
          <w:sz w:val="22"/>
          <w:szCs w:val="22"/>
          <w:rtl/>
          <w:lang w:val="en-CA" w:bidi="he-IL"/>
        </w:rPr>
        <w:t xml:space="preserve"> תוכנית לימודים: בית ספר לבנות</w:t>
      </w:r>
    </w:p>
    <w:p w14:paraId="2D394263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</w:p>
    <w:p w14:paraId="5C7EF912" w14:textId="77777777" w:rsidR="00232574" w:rsidRPr="00CD44A9" w:rsidRDefault="00232574" w:rsidP="00E7476C">
      <w:pPr>
        <w:bidi/>
        <w:rPr>
          <w:rFonts w:ascii="Gisha" w:hAnsi="Gisha" w:cs="Gisha"/>
          <w:sz w:val="22"/>
          <w:szCs w:val="22"/>
          <w:rtl/>
          <w:lang w:bidi="he-IL"/>
        </w:rPr>
      </w:pPr>
    </w:p>
    <w:p w14:paraId="0E260581" w14:textId="77777777" w:rsidR="000F612C" w:rsidRPr="00CD44A9" w:rsidRDefault="000F612C" w:rsidP="00E7476C">
      <w:pPr>
        <w:bidi/>
        <w:rPr>
          <w:rFonts w:ascii="Gisha" w:hAnsi="Gisha" w:cs="Gisha"/>
          <w:sz w:val="22"/>
          <w:szCs w:val="22"/>
          <w:rtl/>
          <w:lang w:bidi="he-IL"/>
        </w:rPr>
      </w:pPr>
    </w:p>
    <w:p w14:paraId="63ADD0CC" w14:textId="77777777" w:rsidR="00C564CF" w:rsidRPr="00CD44A9" w:rsidRDefault="00C564CF" w:rsidP="00E7476C">
      <w:pPr>
        <w:bidi/>
        <w:rPr>
          <w:rFonts w:ascii="Gisha" w:hAnsi="Gisha" w:cs="Gisha"/>
          <w:sz w:val="22"/>
          <w:szCs w:val="22"/>
          <w:rtl/>
          <w:lang w:bidi="he-IL"/>
        </w:rPr>
      </w:pPr>
    </w:p>
    <w:p w14:paraId="1E2FFF06" w14:textId="77777777" w:rsidR="00532DA0" w:rsidRPr="00CD44A9" w:rsidRDefault="00532DA0" w:rsidP="00E7476C">
      <w:pPr>
        <w:bidi/>
        <w:rPr>
          <w:rFonts w:ascii="Gisha" w:hAnsi="Gisha" w:cs="Gisha"/>
          <w:sz w:val="22"/>
          <w:szCs w:val="22"/>
          <w:rtl/>
          <w:lang w:val="en-CA" w:bidi="he-IL"/>
        </w:rPr>
      </w:pPr>
    </w:p>
    <w:p w14:paraId="325745A6" w14:textId="77777777" w:rsidR="003201A5" w:rsidRPr="00CD44A9" w:rsidRDefault="003201A5" w:rsidP="00E7476C">
      <w:pPr>
        <w:bidi/>
        <w:rPr>
          <w:rFonts w:ascii="Gisha" w:hAnsi="Gisha" w:cs="Gisha"/>
          <w:rtl/>
          <w:lang w:val="en-CA" w:bidi="he-IL"/>
        </w:rPr>
      </w:pPr>
    </w:p>
    <w:p w14:paraId="5917BB2F" w14:textId="77777777" w:rsidR="003201A5" w:rsidRPr="00CD44A9" w:rsidRDefault="003201A5" w:rsidP="00E7476C">
      <w:pPr>
        <w:bidi/>
        <w:rPr>
          <w:rFonts w:ascii="Gisha" w:hAnsi="Gisha" w:cs="Gisha"/>
          <w:rtl/>
          <w:lang w:val="en-CA" w:bidi="he-IL"/>
        </w:rPr>
      </w:pPr>
    </w:p>
    <w:p w14:paraId="7E74D7A8" w14:textId="77777777" w:rsidR="00532DA0" w:rsidRPr="00CD44A9" w:rsidRDefault="00532DA0" w:rsidP="00E7476C">
      <w:pPr>
        <w:bidi/>
        <w:rPr>
          <w:rFonts w:ascii="Gisha" w:hAnsi="Gisha" w:cs="Gisha"/>
          <w:rtl/>
          <w:lang w:val="en-CA" w:bidi="he-IL"/>
        </w:rPr>
      </w:pPr>
    </w:p>
    <w:p w14:paraId="63824336" w14:textId="77777777" w:rsidR="00C61538" w:rsidRPr="00CD44A9" w:rsidRDefault="00C61538" w:rsidP="00E7476C">
      <w:pPr>
        <w:bidi/>
        <w:rPr>
          <w:rFonts w:ascii="Gisha" w:hAnsi="Gisha" w:cs="Gisha"/>
          <w:lang w:val="en-CA" w:bidi="he-IL"/>
        </w:rPr>
      </w:pPr>
    </w:p>
    <w:p w14:paraId="17596023" w14:textId="77777777" w:rsidR="00C61538" w:rsidRPr="00CD44A9" w:rsidRDefault="00C61538" w:rsidP="00E7476C">
      <w:pPr>
        <w:bidi/>
        <w:rPr>
          <w:rFonts w:ascii="Gisha" w:hAnsi="Gisha" w:cs="Gisha"/>
          <w:rtl/>
          <w:lang w:val="en-CA" w:bidi="he-IL"/>
        </w:rPr>
      </w:pPr>
    </w:p>
    <w:p w14:paraId="5AC9D94F" w14:textId="77777777" w:rsidR="00C564CF" w:rsidRPr="00CD44A9" w:rsidRDefault="00C564CF" w:rsidP="00E7476C">
      <w:pPr>
        <w:bidi/>
        <w:rPr>
          <w:rFonts w:ascii="Gisha" w:hAnsi="Gisha" w:cs="Gisha"/>
          <w:rtl/>
          <w:lang w:bidi="he-IL"/>
        </w:rPr>
      </w:pPr>
    </w:p>
    <w:p w14:paraId="0CA28731" w14:textId="77777777" w:rsidR="000F612C" w:rsidRPr="00CD44A9" w:rsidRDefault="000F612C" w:rsidP="00E7476C">
      <w:pPr>
        <w:bidi/>
        <w:rPr>
          <w:rFonts w:ascii="Gisha" w:hAnsi="Gisha" w:cs="Gisha"/>
          <w:rtl/>
          <w:lang w:bidi="he-IL"/>
        </w:rPr>
      </w:pPr>
    </w:p>
    <w:p w14:paraId="52290DF5" w14:textId="77777777" w:rsidR="000F612C" w:rsidRPr="00CD44A9" w:rsidRDefault="000F612C" w:rsidP="00E7476C">
      <w:pPr>
        <w:bidi/>
        <w:rPr>
          <w:rFonts w:ascii="Gisha" w:hAnsi="Gisha" w:cs="Gisha"/>
          <w:rtl/>
          <w:lang w:bidi="he-IL"/>
        </w:rPr>
      </w:pPr>
    </w:p>
    <w:p w14:paraId="0C0961D3" w14:textId="77777777" w:rsidR="001015EF" w:rsidRPr="00CD44A9" w:rsidRDefault="001015EF" w:rsidP="00E7476C">
      <w:pPr>
        <w:pStyle w:val="Heading1"/>
        <w:bidi/>
        <w:jc w:val="both"/>
        <w:rPr>
          <w:rFonts w:ascii="Gisha" w:hAnsi="Gisha" w:cs="Gisha"/>
          <w:color w:val="auto"/>
        </w:rPr>
      </w:pPr>
    </w:p>
    <w:p w14:paraId="5EFA8BC1" w14:textId="77777777" w:rsidR="00CC746D" w:rsidRPr="00CD44A9" w:rsidRDefault="00CC746D" w:rsidP="00E7476C">
      <w:pPr>
        <w:bidi/>
        <w:rPr>
          <w:rFonts w:ascii="Gisha" w:eastAsiaTheme="majorEastAsia" w:hAnsi="Gisha" w:cs="Gisha"/>
          <w:b/>
          <w:bCs/>
          <w:sz w:val="52"/>
          <w:szCs w:val="52"/>
          <w:lang w:bidi="he-IL"/>
        </w:rPr>
      </w:pPr>
      <w:r w:rsidRPr="00CD44A9">
        <w:rPr>
          <w:rFonts w:ascii="Gisha" w:hAnsi="Gisha" w:cs="Gisha"/>
          <w:rtl/>
        </w:rPr>
        <w:br w:type="page"/>
      </w:r>
    </w:p>
    <w:p w14:paraId="4CD05C7B" w14:textId="77777777" w:rsidR="00CC746D" w:rsidRPr="00CD44A9" w:rsidRDefault="00CC746D" w:rsidP="00E7476C">
      <w:pPr>
        <w:pStyle w:val="Heading1"/>
        <w:bidi/>
        <w:jc w:val="both"/>
        <w:rPr>
          <w:rFonts w:ascii="Gisha" w:hAnsi="Gisha" w:cs="Gisha"/>
          <w:color w:val="auto"/>
          <w:rtl/>
        </w:rPr>
      </w:pPr>
    </w:p>
    <w:p w14:paraId="7078ADB4" w14:textId="77777777" w:rsidR="00EC3AE1" w:rsidRPr="00CD44A9" w:rsidRDefault="003F4D7D" w:rsidP="00E7476C">
      <w:pPr>
        <w:bidi/>
        <w:rPr>
          <w:rFonts w:ascii="Gisha" w:hAnsi="Gisha" w:cs="Gisha"/>
          <w:sz w:val="20"/>
          <w:szCs w:val="20"/>
          <w:rtl/>
        </w:rPr>
      </w:pPr>
      <w:r w:rsidRPr="00CD44A9">
        <w:rPr>
          <w:rFonts w:ascii="Gisha" w:hAnsi="Gisha" w:cs="Gisha"/>
          <w:sz w:val="20"/>
          <w:szCs w:val="20"/>
          <w:rtl/>
        </w:rPr>
        <w:br w:type="page"/>
      </w:r>
      <w:r w:rsidR="005F19F0" w:rsidRPr="00CD44A9">
        <w:rPr>
          <w:rFonts w:ascii="Gisha" w:hAnsi="Gisha" w:cs="Gisha"/>
          <w:noProof/>
          <w:sz w:val="20"/>
          <w:szCs w:val="20"/>
          <w:rtl/>
          <w:lang w:bidi="he-IL"/>
        </w:rPr>
        <mc:AlternateContent>
          <mc:Choice Requires="wps">
            <w:drawing>
              <wp:anchor distT="91440" distB="91440" distL="365760" distR="365760" simplePos="0" relativeHeight="251681792" behindDoc="0" locked="0" layoutInCell="1" allowOverlap="1" wp14:anchorId="51ECAB75" wp14:editId="7F7A95A5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3840480" cy="1757045"/>
                <wp:effectExtent l="0" t="0" r="0" b="8255"/>
                <wp:wrapTopAndBottom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175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CF68C" w14:textId="77777777" w:rsidR="00DC59B0" w:rsidRPr="00846CFF" w:rsidRDefault="00DC59B0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45554DE9" wp14:editId="749ABEAE">
                                  <wp:extent cx="722376" cy="384048"/>
                                  <wp:effectExtent l="0" t="0" r="1905" b="0"/>
                                  <wp:docPr id="59" name="Picture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EB1B3F" w14:textId="77777777" w:rsidR="00DC59B0" w:rsidRPr="00D53F3B" w:rsidRDefault="00DC59B0" w:rsidP="00485E5E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3F3B"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פתח דבר</w:t>
                            </w: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 xml:space="preserve"> לכרך שלישי</w:t>
                            </w:r>
                          </w:p>
                          <w:p w14:paraId="0081172F" w14:textId="77777777" w:rsidR="00DC59B0" w:rsidRDefault="00DC59B0" w:rsidP="00485E5E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73630AA3" w14:textId="77777777" w:rsidR="00DC59B0" w:rsidRDefault="00DC59B0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6F920DA6" wp14:editId="51227DA2">
                                  <wp:extent cx="374904" cy="237744"/>
                                  <wp:effectExtent l="0" t="0" r="6350" b="0"/>
                                  <wp:docPr id="60" name="Pictur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CAB75" id="Rectangle 58" o:spid="_x0000_s1028" style="position:absolute;left:0;text-align:left;margin-left:0;margin-top:0;width:302.4pt;height:138.35pt;z-index:251681792;visibility:visible;mso-wrap-style:square;mso-width-percent:700;mso-height-percent:0;mso-wrap-distance-left:28.8pt;mso-wrap-distance-top:7.2pt;mso-wrap-distance-right:28.8pt;mso-wrap-distance-bottom:7.2pt;mso-position-horizontal:center;mso-position-horizontal-relative:margin;mso-position-vertical:center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" filled="f" stroked="f" strokeweight="2pt">
                <v:textbox style="mso-fit-shape-to-text:t" inset="10.8pt,0,10.8pt,0">
                  <w:txbxContent>
                    <w:p w14:paraId="37DCF68C" w14:textId="77777777" w:rsidR="00DC59B0" w:rsidRPr="00846CFF" w:rsidRDefault="00DC59B0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45554DE9" wp14:editId="749ABEAE">
                            <wp:extent cx="722376" cy="384048"/>
                            <wp:effectExtent l="0" t="0" r="1905" b="0"/>
                            <wp:docPr id="59" name="Picture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EB1B3F" w14:textId="77777777" w:rsidR="00DC59B0" w:rsidRPr="00D53F3B" w:rsidRDefault="00DC59B0" w:rsidP="00485E5E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</w:rPr>
                      </w:pPr>
                      <w:r w:rsidRPr="00D53F3B"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פתח דבר</w:t>
                      </w: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 xml:space="preserve"> לכרך שלישי</w:t>
                      </w:r>
                    </w:p>
                    <w:p w14:paraId="0081172F" w14:textId="77777777" w:rsidR="00DC59B0" w:rsidRDefault="00DC59B0" w:rsidP="00485E5E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4F81BD" w:themeColor="accent1"/>
                          <w:sz w:val="18"/>
                          <w:szCs w:val="18"/>
                        </w:rPr>
                      </w:pPr>
                    </w:p>
                    <w:p w14:paraId="73630AA3" w14:textId="77777777" w:rsidR="00DC59B0" w:rsidRDefault="00DC59B0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6F920DA6" wp14:editId="51227DA2">
                            <wp:extent cx="374904" cy="237744"/>
                            <wp:effectExtent l="0" t="0" r="6350" b="0"/>
                            <wp:docPr id="60" name="Pictur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14:paraId="60ACB61E" w14:textId="77777777" w:rsidR="003F4D7D" w:rsidRPr="00CD44A9" w:rsidRDefault="003F4D7D" w:rsidP="00E7476C">
      <w:pPr>
        <w:bidi/>
        <w:ind w:firstLine="32"/>
        <w:jc w:val="both"/>
        <w:rPr>
          <w:rFonts w:ascii="Gisha" w:hAnsi="Gisha" w:cs="Gisha"/>
          <w:b/>
          <w:bCs/>
          <w:sz w:val="22"/>
          <w:szCs w:val="22"/>
          <w:lang w:bidi="he-IL"/>
        </w:rPr>
      </w:pPr>
    </w:p>
    <w:p w14:paraId="5CD3941C" w14:textId="77777777" w:rsidR="00501A5A" w:rsidRPr="00CD44A9" w:rsidRDefault="00501A5A" w:rsidP="00E7476C">
      <w:pPr>
        <w:bidi/>
        <w:rPr>
          <w:rFonts w:ascii="Gisha" w:hAnsi="Gisha" w:cs="Gisha"/>
          <w:b/>
          <w:bCs/>
          <w:sz w:val="22"/>
          <w:szCs w:val="22"/>
          <w:lang w:bidi="he-IL"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br w:type="page"/>
      </w:r>
    </w:p>
    <w:p w14:paraId="3BE5CFA3" w14:textId="77777777" w:rsidR="003B43F9" w:rsidRPr="00CD44A9" w:rsidRDefault="003B43F9" w:rsidP="00E7476C">
      <w:pPr>
        <w:bidi/>
        <w:rPr>
          <w:rFonts w:ascii="Gisha" w:hAnsi="Gisha" w:cs="Gisha"/>
          <w:b/>
          <w:bCs/>
          <w:sz w:val="22"/>
          <w:szCs w:val="22"/>
          <w:lang w:bidi="he-IL"/>
        </w:rPr>
      </w:pPr>
    </w:p>
    <w:p w14:paraId="7A5B7568" w14:textId="77777777" w:rsidR="00501A5A" w:rsidRPr="00CD44A9" w:rsidRDefault="00501A5A" w:rsidP="00E7476C">
      <w:pPr>
        <w:bidi/>
        <w:ind w:firstLine="32"/>
        <w:jc w:val="both"/>
        <w:rPr>
          <w:rFonts w:ascii="Gisha" w:hAnsi="Gisha" w:cs="Gisha"/>
          <w:b/>
          <w:bCs/>
          <w:sz w:val="22"/>
          <w:szCs w:val="22"/>
          <w:rtl/>
          <w:lang w:bidi="he-IL"/>
        </w:rPr>
      </w:pPr>
    </w:p>
    <w:p w14:paraId="21B404C7" w14:textId="77777777" w:rsidR="0075328C" w:rsidRPr="00CD44A9" w:rsidRDefault="0075328C" w:rsidP="00E7476C">
      <w:pPr>
        <w:bidi/>
        <w:ind w:firstLine="32"/>
        <w:jc w:val="both"/>
        <w:rPr>
          <w:rFonts w:ascii="Gisha" w:hAnsi="Gisha" w:cs="Gisha"/>
          <w:b/>
          <w:bCs/>
          <w:sz w:val="22"/>
          <w:szCs w:val="22"/>
          <w:rtl/>
          <w:lang w:bidi="he-IL"/>
        </w:rPr>
      </w:pPr>
    </w:p>
    <w:p w14:paraId="122812A6" w14:textId="77777777" w:rsidR="0075328C" w:rsidRPr="00CD44A9" w:rsidRDefault="0075328C" w:rsidP="00E7476C">
      <w:pPr>
        <w:widowControl w:val="0"/>
        <w:bidi/>
        <w:jc w:val="center"/>
        <w:rPr>
          <w:rFonts w:ascii="Gisha" w:hAnsi="Gisha" w:cs="Gisha"/>
          <w:caps/>
          <w:sz w:val="32"/>
          <w:szCs w:val="32"/>
          <w:lang w:bidi="he-IL"/>
        </w:rPr>
      </w:pPr>
      <w:r w:rsidRPr="00CD44A9">
        <w:rPr>
          <w:rFonts w:ascii="Gisha" w:hAnsi="Gisha" w:cs="Gisha" w:hint="cs"/>
          <w:caps/>
          <w:sz w:val="32"/>
          <w:szCs w:val="32"/>
          <w:rtl/>
          <w:lang w:bidi="he-IL"/>
        </w:rPr>
        <w:t>פתח דבר</w:t>
      </w:r>
      <w:r w:rsidR="00392344" w:rsidRPr="00CD44A9">
        <w:rPr>
          <w:rFonts w:ascii="Gisha" w:hAnsi="Gisha" w:cs="Gisha" w:hint="cs"/>
          <w:caps/>
          <w:sz w:val="32"/>
          <w:szCs w:val="32"/>
          <w:rtl/>
          <w:lang w:bidi="he-IL"/>
        </w:rPr>
        <w:t xml:space="preserve"> לכרך ש</w:t>
      </w:r>
      <w:r w:rsidR="00232574" w:rsidRPr="00CD44A9">
        <w:rPr>
          <w:rFonts w:ascii="Gisha" w:hAnsi="Gisha" w:cs="Gisha" w:hint="cs"/>
          <w:caps/>
          <w:sz w:val="32"/>
          <w:szCs w:val="32"/>
          <w:rtl/>
          <w:lang w:bidi="he-IL"/>
        </w:rPr>
        <w:t>לישי</w:t>
      </w:r>
    </w:p>
    <w:p w14:paraId="2660214E" w14:textId="77777777" w:rsidR="0075328C" w:rsidRPr="00CD44A9" w:rsidRDefault="0075328C" w:rsidP="00E7476C">
      <w:pPr>
        <w:bidi/>
        <w:ind w:firstLine="32"/>
        <w:jc w:val="both"/>
        <w:rPr>
          <w:rFonts w:ascii="Gisha" w:hAnsi="Gisha" w:cs="Gisha"/>
          <w:b/>
          <w:bCs/>
          <w:sz w:val="22"/>
          <w:szCs w:val="22"/>
          <w:rtl/>
          <w:lang w:bidi="he-IL"/>
        </w:rPr>
      </w:pPr>
    </w:p>
    <w:p w14:paraId="50EA6D40" w14:textId="77777777" w:rsidR="00501A5A" w:rsidRPr="00CD44A9" w:rsidRDefault="00501A5A" w:rsidP="00E7476C">
      <w:pPr>
        <w:bidi/>
        <w:ind w:firstLine="32"/>
        <w:jc w:val="both"/>
        <w:rPr>
          <w:rFonts w:ascii="Gisha" w:hAnsi="Gisha" w:cs="Gisha"/>
          <w:b/>
          <w:bCs/>
          <w:sz w:val="22"/>
          <w:szCs w:val="22"/>
          <w:rtl/>
          <w:lang w:bidi="he-IL"/>
        </w:rPr>
      </w:pPr>
    </w:p>
    <w:p w14:paraId="4C6E07C4" w14:textId="77777777" w:rsidR="00D42C2A" w:rsidRPr="00CD44A9" w:rsidRDefault="00D42C2A" w:rsidP="00E7476C">
      <w:pPr>
        <w:bidi/>
        <w:ind w:firstLine="32"/>
        <w:jc w:val="both"/>
        <w:rPr>
          <w:rFonts w:ascii="Gisha" w:hAnsi="Gisha" w:cs="Gisha"/>
          <w:sz w:val="22"/>
          <w:szCs w:val="22"/>
          <w:lang w:bidi="he-IL"/>
        </w:rPr>
      </w:pPr>
      <w:r w:rsidRPr="00CD44A9">
        <w:rPr>
          <w:rFonts w:ascii="Gisha" w:hAnsi="Gisha" w:cs="Times New Roman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יודו לה</w:t>
      </w:r>
      <w:r w:rsidRPr="00CD44A9">
        <w:rPr>
          <w:rFonts w:ascii="Gisha" w:hAnsi="Gisha" w:cs="Times New Roman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חסדו ונפלאותיו לבני אדם</w:t>
      </w:r>
      <w:r w:rsidRPr="00CD44A9">
        <w:rPr>
          <w:rFonts w:ascii="Gisha" w:hAnsi="Gisha" w:cs="Times New Roman"/>
          <w:sz w:val="22"/>
          <w:szCs w:val="22"/>
          <w:rtl/>
        </w:rPr>
        <w:t>".</w:t>
      </w:r>
    </w:p>
    <w:p w14:paraId="342CCA0A" w14:textId="77777777" w:rsidR="00D42C2A" w:rsidRPr="00CD44A9" w:rsidRDefault="00D42C2A" w:rsidP="00E7476C">
      <w:pPr>
        <w:bidi/>
        <w:ind w:firstLine="32"/>
        <w:jc w:val="both"/>
        <w:rPr>
          <w:rFonts w:ascii="Gisha" w:hAnsi="Gisha" w:cs="Gisha"/>
          <w:sz w:val="22"/>
          <w:szCs w:val="22"/>
          <w:rtl/>
          <w:lang w:bidi="he-IL"/>
        </w:rPr>
      </w:pPr>
    </w:p>
    <w:p w14:paraId="354FA153" w14:textId="77777777" w:rsidR="00D42C2A" w:rsidRPr="00CD44A9" w:rsidRDefault="00D42C2A" w:rsidP="00E7476C">
      <w:pPr>
        <w:bidi/>
        <w:ind w:firstLine="32"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ברגשי גיל והודאה לבורא עולם ומנהיגו</w:t>
      </w:r>
      <w:r w:rsidRPr="00CD44A9">
        <w:rPr>
          <w:rFonts w:ascii="Gisha" w:hAnsi="Gisha" w:cs="Times New Roman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הנני בזה להגיש לצבא המנהלים כרך ש</w:t>
      </w:r>
      <w:r w:rsidR="00232574" w:rsidRPr="00CD44A9">
        <w:rPr>
          <w:rFonts w:ascii="Gisha" w:hAnsi="Gisha" w:cs="Gisha" w:hint="cs"/>
          <w:sz w:val="22"/>
          <w:szCs w:val="22"/>
          <w:rtl/>
          <w:lang w:bidi="he-IL"/>
        </w:rPr>
        <w:t>לישי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(יחד עם הנספח שיצא לאור – כרך </w:t>
      </w:r>
      <w:r w:rsidR="00232574" w:rsidRPr="00CD44A9">
        <w:rPr>
          <w:rFonts w:ascii="Gisha" w:hAnsi="Gisha" w:cs="Gisha" w:hint="cs"/>
          <w:sz w:val="22"/>
          <w:szCs w:val="22"/>
          <w:rtl/>
          <w:lang w:bidi="he-IL"/>
        </w:rPr>
        <w:t>רביעי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) של הסדרה </w:t>
      </w:r>
      <w:r w:rsidRPr="00CD44A9">
        <w:rPr>
          <w:rFonts w:ascii="Gisha" w:hAnsi="Gisha" w:cs="Times New Roman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המפתח לעולם החינוך </w:t>
      </w:r>
      <w:r w:rsidRPr="00CD44A9">
        <w:rPr>
          <w:rFonts w:ascii="Gisha" w:hAnsi="Gisha" w:cs="Times New Roman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אנציקלופדיה ומחקר למנהלי מוסדות חינוך</w:t>
      </w:r>
      <w:r w:rsidRPr="00CD44A9">
        <w:rPr>
          <w:rFonts w:ascii="Gisha" w:hAnsi="Gisha" w:cs="Times New Roman"/>
          <w:sz w:val="22"/>
          <w:szCs w:val="22"/>
          <w:rtl/>
        </w:rPr>
        <w:t>".</w:t>
      </w:r>
    </w:p>
    <w:p w14:paraId="4AECAFC3" w14:textId="77777777" w:rsidR="00D42C2A" w:rsidRPr="00CD44A9" w:rsidRDefault="00D42C2A" w:rsidP="00E7476C">
      <w:pPr>
        <w:bidi/>
        <w:ind w:firstLine="32"/>
        <w:jc w:val="both"/>
        <w:rPr>
          <w:rFonts w:ascii="Gisha" w:hAnsi="Gisha" w:cs="Gisha"/>
          <w:sz w:val="22"/>
          <w:szCs w:val="22"/>
          <w:rtl/>
        </w:rPr>
      </w:pPr>
    </w:p>
    <w:p w14:paraId="751FB809" w14:textId="77777777" w:rsidR="00D42C2A" w:rsidRPr="00CD44A9" w:rsidRDefault="00D42C2A" w:rsidP="00E7476C">
      <w:pPr>
        <w:bidi/>
        <w:ind w:firstLine="32"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כרך זה נערך ע"י ר' </w:t>
      </w:r>
      <w:r w:rsidR="00232574" w:rsidRPr="00CD44A9">
        <w:rPr>
          <w:rFonts w:ascii="Gisha" w:hAnsi="Gisha" w:cs="Gisha" w:hint="cs"/>
          <w:sz w:val="22"/>
          <w:szCs w:val="22"/>
          <w:rtl/>
          <w:lang w:bidi="he-IL"/>
        </w:rPr>
        <w:t>מנחם זיגלמאן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שי'. </w:t>
      </w:r>
    </w:p>
    <w:p w14:paraId="5CE41632" w14:textId="77777777" w:rsidR="00D42C2A" w:rsidRPr="00CD44A9" w:rsidRDefault="00D42C2A" w:rsidP="00E7476C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</w:p>
    <w:p w14:paraId="35346FC8" w14:textId="77777777" w:rsidR="00D42C2A" w:rsidRPr="00CD44A9" w:rsidRDefault="00D42C2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ללקוחותינו הנכבדים הנני מאחל מעומקא דליבא</w:t>
      </w:r>
      <w:r w:rsidRPr="00CD44A9">
        <w:rPr>
          <w:rFonts w:ascii="Gisha" w:hAnsi="Gisha" w:cs="Times New Roman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קריאה מהנה ומועילה</w:t>
      </w:r>
      <w:r w:rsidRPr="00CD44A9">
        <w:rPr>
          <w:rFonts w:ascii="Gisha" w:hAnsi="Gisha" w:cs="Times New Roman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והצלחה מופלגה בעבודתכם  החשובה והחיונית לעם ישראל ולעולם כולו</w:t>
      </w:r>
      <w:r w:rsidRPr="00CD44A9">
        <w:rPr>
          <w:rFonts w:ascii="Gisha" w:hAnsi="Gisha" w:cs="Times New Roman"/>
          <w:sz w:val="22"/>
          <w:szCs w:val="22"/>
          <w:rtl/>
        </w:rPr>
        <w:t>.</w:t>
      </w:r>
    </w:p>
    <w:p w14:paraId="37B1098C" w14:textId="77777777" w:rsidR="00D42C2A" w:rsidRPr="00CD44A9" w:rsidRDefault="00D42C2A" w:rsidP="00E7476C">
      <w:pPr>
        <w:bidi/>
        <w:ind w:firstLine="32"/>
        <w:jc w:val="both"/>
        <w:rPr>
          <w:rFonts w:ascii="Gisha" w:hAnsi="Gisha" w:cs="Gisha"/>
          <w:sz w:val="22"/>
          <w:szCs w:val="22"/>
          <w:rtl/>
        </w:rPr>
      </w:pPr>
    </w:p>
    <w:p w14:paraId="1DC81B0D" w14:textId="77777777" w:rsidR="00D42C2A" w:rsidRPr="00CD44A9" w:rsidRDefault="00D42C2A" w:rsidP="00E7476C">
      <w:pPr>
        <w:bidi/>
        <w:ind w:firstLine="32"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עלו וכבשו את הארץ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אל תיראו ואל תחתו 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כי ה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איתכם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>!</w:t>
      </w:r>
    </w:p>
    <w:p w14:paraId="20C27760" w14:textId="77777777" w:rsidR="00D42C2A" w:rsidRPr="00CD44A9" w:rsidRDefault="00D42C2A" w:rsidP="00E7476C">
      <w:pPr>
        <w:bidi/>
        <w:spacing w:after="60"/>
        <w:jc w:val="both"/>
        <w:rPr>
          <w:rFonts w:ascii="Gisha" w:hAnsi="Gisha" w:cs="Gisha"/>
          <w:b/>
          <w:bCs/>
          <w:sz w:val="22"/>
          <w:szCs w:val="22"/>
          <w:rtl/>
          <w:lang w:bidi="he-IL"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br/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מוטל ווכטר</w:t>
      </w:r>
    </w:p>
    <w:p w14:paraId="5F6A5372" w14:textId="77777777" w:rsidR="00D42C2A" w:rsidRPr="00CD44A9" w:rsidRDefault="00D42C2A" w:rsidP="00E7476C">
      <w:pPr>
        <w:bidi/>
        <w:spacing w:after="60"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0D1037C0" w14:textId="77777777" w:rsidR="00D42C2A" w:rsidRPr="00CD44A9" w:rsidRDefault="00D42C2A" w:rsidP="00E7476C">
      <w:pPr>
        <w:bidi/>
        <w:spacing w:after="60"/>
        <w:jc w:val="both"/>
        <w:rPr>
          <w:rFonts w:ascii="Gisha" w:hAnsi="Gisha" w:cs="Gisha"/>
          <w:b/>
          <w:bCs/>
          <w:sz w:val="22"/>
          <w:szCs w:val="22"/>
          <w:lang w:bidi="he-IL"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עורך סדרת הספרים 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חינוך בדקה 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>–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אנציקלופדיה חינוכית להורים מורים ומחנכים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, 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המפתח לעולם החינוך 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 xml:space="preserve">–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אנציקלופדיה ומחקר למנהלי מוסדות חינוך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>", 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המפתח לעולם החינוך 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 xml:space="preserve">–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אנציקלופדיה ומחקר למשרד החינוך</w:t>
      </w:r>
      <w:r w:rsidRPr="00CD44A9">
        <w:rPr>
          <w:rFonts w:ascii="Gisha" w:hAnsi="Gisha" w:cs="Times New Roman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.</w:t>
      </w:r>
    </w:p>
    <w:p w14:paraId="4237737A" w14:textId="77777777" w:rsidR="00D42C2A" w:rsidRPr="00CD44A9" w:rsidRDefault="00D42C2A" w:rsidP="00E7476C">
      <w:pPr>
        <w:bidi/>
        <w:spacing w:after="60"/>
        <w:jc w:val="both"/>
        <w:rPr>
          <w:rFonts w:ascii="Gisha" w:hAnsi="Gisha" w:cs="Gisha"/>
          <w:sz w:val="22"/>
          <w:szCs w:val="22"/>
          <w:lang w:bidi="he-IL"/>
        </w:rPr>
      </w:pPr>
    </w:p>
    <w:p w14:paraId="6455E809" w14:textId="77777777" w:rsidR="00D42C2A" w:rsidRPr="00CD44A9" w:rsidRDefault="00232574" w:rsidP="00E7476C">
      <w:pPr>
        <w:bidi/>
        <w:spacing w:after="60"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חנוכה </w:t>
      </w:r>
      <w:r w:rsidR="00D42C2A" w:rsidRPr="00CD44A9">
        <w:rPr>
          <w:rFonts w:ascii="Gisha" w:hAnsi="Gisha" w:cs="Gisha"/>
          <w:sz w:val="22"/>
          <w:szCs w:val="22"/>
          <w:rtl/>
          <w:lang w:bidi="he-IL"/>
        </w:rPr>
        <w:t>תשע"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ט</w:t>
      </w:r>
      <w:r w:rsidR="00D42C2A" w:rsidRPr="00CD44A9">
        <w:rPr>
          <w:rFonts w:ascii="Gisha" w:hAnsi="Gisha" w:cs="Gisha"/>
          <w:sz w:val="22"/>
          <w:szCs w:val="22"/>
          <w:rtl/>
          <w:lang w:bidi="he-IL"/>
        </w:rPr>
        <w:t>.</w:t>
      </w:r>
    </w:p>
    <w:p w14:paraId="4EB37D81" w14:textId="77777777" w:rsidR="00D42C2A" w:rsidRPr="00CD44A9" w:rsidRDefault="00D42C2A" w:rsidP="00E7476C">
      <w:pPr>
        <w:bidi/>
        <w:spacing w:after="60"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טורונטו</w:t>
      </w:r>
      <w:r w:rsidRPr="00CD44A9">
        <w:rPr>
          <w:rFonts w:ascii="Gisha" w:hAnsi="Gisha" w:cs="Times New Roman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קנדה</w:t>
      </w:r>
      <w:r w:rsidRPr="00CD44A9">
        <w:rPr>
          <w:rFonts w:ascii="Gisha" w:hAnsi="Gisha" w:cs="Times New Roman"/>
          <w:sz w:val="22"/>
          <w:szCs w:val="22"/>
          <w:rtl/>
        </w:rPr>
        <w:t>.</w:t>
      </w:r>
    </w:p>
    <w:p w14:paraId="56E2AEB4" w14:textId="77777777" w:rsidR="00D42C2A" w:rsidRPr="00CD44A9" w:rsidRDefault="00D42C2A" w:rsidP="00E7476C">
      <w:pPr>
        <w:bidi/>
        <w:rPr>
          <w:rtl/>
        </w:rPr>
      </w:pPr>
    </w:p>
    <w:p w14:paraId="51551E5C" w14:textId="77777777" w:rsidR="003F4D7D" w:rsidRPr="00CD44A9" w:rsidRDefault="003F4D7D" w:rsidP="00E7476C">
      <w:pPr>
        <w:bidi/>
        <w:jc w:val="right"/>
        <w:rPr>
          <w:rFonts w:ascii="Gisha" w:hAnsi="Gisha" w:cs="Gisha"/>
          <w:sz w:val="20"/>
          <w:szCs w:val="20"/>
          <w:rtl/>
          <w:lang w:bidi="he-IL"/>
        </w:rPr>
      </w:pPr>
    </w:p>
    <w:p w14:paraId="497A89A3" w14:textId="77777777" w:rsidR="00D42C2A" w:rsidRPr="00CD44A9" w:rsidRDefault="003F4D7D" w:rsidP="00E7476C">
      <w:pPr>
        <w:bidi/>
        <w:rPr>
          <w:rFonts w:ascii="Gisha" w:hAnsi="Gisha" w:cs="Gisha"/>
          <w:sz w:val="20"/>
          <w:szCs w:val="20"/>
          <w:rtl/>
        </w:rPr>
      </w:pPr>
      <w:r w:rsidRPr="00CD44A9">
        <w:rPr>
          <w:rFonts w:ascii="Gisha" w:hAnsi="Gisha" w:cs="Gisha"/>
          <w:sz w:val="20"/>
          <w:szCs w:val="20"/>
          <w:rtl/>
        </w:rPr>
        <w:br w:type="page"/>
      </w:r>
    </w:p>
    <w:p w14:paraId="7CFF005D" w14:textId="77777777" w:rsidR="00D42C2A" w:rsidRPr="00CD44A9" w:rsidRDefault="00D42C2A" w:rsidP="00E7476C">
      <w:pPr>
        <w:bidi/>
        <w:rPr>
          <w:rFonts w:ascii="Gisha" w:hAnsi="Gisha" w:cs="Gisha"/>
          <w:sz w:val="20"/>
          <w:szCs w:val="20"/>
          <w:rtl/>
        </w:rPr>
      </w:pPr>
      <w:r w:rsidRPr="00CD44A9">
        <w:rPr>
          <w:rFonts w:ascii="Gisha" w:hAnsi="Gisha" w:cs="Times New Roman"/>
          <w:sz w:val="20"/>
          <w:szCs w:val="20"/>
          <w:rtl/>
        </w:rPr>
        <w:lastRenderedPageBreak/>
        <w:br w:type="page"/>
      </w:r>
    </w:p>
    <w:p w14:paraId="5DBDDAEE" w14:textId="77777777" w:rsidR="003F4D7D" w:rsidRPr="00CD44A9" w:rsidRDefault="003F4D7D" w:rsidP="00E7476C">
      <w:pPr>
        <w:bidi/>
        <w:rPr>
          <w:rFonts w:ascii="Gisha" w:hAnsi="Gisha" w:cs="Gisha"/>
          <w:sz w:val="20"/>
          <w:szCs w:val="20"/>
        </w:rPr>
      </w:pPr>
    </w:p>
    <w:p w14:paraId="5784D312" w14:textId="77777777" w:rsidR="002C2DCB" w:rsidRPr="00CD44A9" w:rsidRDefault="002C2DCB" w:rsidP="00E7476C">
      <w:pPr>
        <w:bidi/>
        <w:rPr>
          <w:rFonts w:ascii="Gisha" w:eastAsiaTheme="majorEastAsia" w:hAnsi="Gisha" w:cs="Gisha"/>
          <w:b/>
          <w:bCs/>
          <w:sz w:val="52"/>
          <w:szCs w:val="52"/>
          <w:rtl/>
          <w:lang w:bidi="he-IL"/>
        </w:rPr>
      </w:pPr>
    </w:p>
    <w:p w14:paraId="1DA247FC" w14:textId="77777777" w:rsidR="008E44EC" w:rsidRPr="00CD44A9" w:rsidRDefault="008E44EC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75B05E58" w14:textId="77777777" w:rsidR="004000AD" w:rsidRPr="00CD44A9" w:rsidRDefault="008E44EC" w:rsidP="00E7476C">
      <w:pPr>
        <w:bidi/>
        <w:rPr>
          <w:rFonts w:ascii="Gisha" w:hAnsi="Gisha" w:cs="Gisha"/>
          <w:sz w:val="20"/>
          <w:szCs w:val="20"/>
          <w:rtl/>
          <w:lang w:val="en-CA"/>
        </w:rPr>
      </w:pPr>
      <w:r w:rsidRPr="00CD44A9">
        <w:rPr>
          <w:rFonts w:ascii="Gisha" w:hAnsi="Gisha" w:cs="Times New Roman"/>
          <w:sz w:val="22"/>
          <w:szCs w:val="22"/>
          <w:rtl/>
        </w:rPr>
        <w:br w:type="page"/>
      </w:r>
      <w:r w:rsidR="004000AD" w:rsidRPr="00CD44A9">
        <w:rPr>
          <w:rFonts w:ascii="Gisha" w:hAnsi="Gisha" w:cs="Gisha"/>
          <w:noProof/>
          <w:sz w:val="20"/>
          <w:szCs w:val="20"/>
          <w:lang w:bidi="he-IL"/>
        </w:rPr>
        <mc:AlternateContent>
          <mc:Choice Requires="wps">
            <w:drawing>
              <wp:anchor distT="91440" distB="91440" distL="365760" distR="365760" simplePos="0" relativeHeight="251687936" behindDoc="0" locked="0" layoutInCell="1" allowOverlap="1" wp14:anchorId="1CCBDB99" wp14:editId="53B42B69">
                <wp:simplePos x="0" y="0"/>
                <wp:positionH relativeFrom="margin">
                  <wp:posOffset>822960</wp:posOffset>
                </wp:positionH>
                <wp:positionV relativeFrom="margin">
                  <wp:posOffset>3095625</wp:posOffset>
                </wp:positionV>
                <wp:extent cx="3840480" cy="2011680"/>
                <wp:effectExtent l="0" t="0" r="0" b="127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770F4" w14:textId="77777777" w:rsidR="00DC59B0" w:rsidRPr="00846CFF" w:rsidRDefault="00DC59B0" w:rsidP="004000AD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333A9215" wp14:editId="69030E7C">
                                  <wp:extent cx="722376" cy="384048"/>
                                  <wp:effectExtent l="0" t="0" r="1905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B516F6" w14:textId="77777777" w:rsidR="00DC59B0" w:rsidRPr="00D53F3B" w:rsidRDefault="00DC59B0" w:rsidP="004000AD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D53F3B"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שער</w:t>
                            </w: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 xml:space="preserve"> שמיני</w:t>
                            </w:r>
                          </w:p>
                          <w:p w14:paraId="013E9870" w14:textId="77777777" w:rsidR="00DC59B0" w:rsidRPr="00D53F3B" w:rsidRDefault="00DC59B0" w:rsidP="004000AD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lang w:bidi="he-IL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rtl/>
                                <w:lang w:bidi="he-IL"/>
                              </w:rPr>
                              <w:t>משמעת</w:t>
                            </w:r>
                          </w:p>
                          <w:p w14:paraId="596AB596" w14:textId="77777777" w:rsidR="00DC59B0" w:rsidRDefault="00DC59B0" w:rsidP="004000AD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354FA99A" wp14:editId="4C2A4AC4">
                                  <wp:extent cx="374904" cy="237744"/>
                                  <wp:effectExtent l="0" t="0" r="635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BDB99" id="Rectangle 4" o:spid="_x0000_s1029" style="position:absolute;left:0;text-align:left;margin-left:64.8pt;margin-top:243.75pt;width:302.4pt;height:158.4pt;z-index:251687936;visibility:visible;mso-wrap-style:square;mso-width-percent:70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" filled="f" stroked="f" strokeweight="2pt">
                <v:textbox style="mso-fit-shape-to-text:t" inset="10.8pt,0,10.8pt,0">
                  <w:txbxContent>
                    <w:p w14:paraId="30F770F4" w14:textId="77777777" w:rsidR="00DC59B0" w:rsidRPr="00846CFF" w:rsidRDefault="00DC59B0" w:rsidP="004000AD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333A9215" wp14:editId="69030E7C">
                            <wp:extent cx="722376" cy="384048"/>
                            <wp:effectExtent l="0" t="0" r="1905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B516F6" w14:textId="77777777" w:rsidR="00DC59B0" w:rsidRPr="00D53F3B" w:rsidRDefault="00DC59B0" w:rsidP="004000AD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 w:rsidRPr="00D53F3B"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שער</w:t>
                      </w: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 xml:space="preserve"> שמיני</w:t>
                      </w:r>
                    </w:p>
                    <w:p w14:paraId="013E9870" w14:textId="77777777" w:rsidR="00DC59B0" w:rsidRPr="00D53F3B" w:rsidRDefault="00DC59B0" w:rsidP="004000AD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rFonts w:ascii="Gisha" w:hAnsi="Gisha" w:cs="Gisha"/>
                          <w:color w:val="000000" w:themeColor="text1"/>
                          <w:lang w:bidi="he-IL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rtl/>
                          <w:lang w:bidi="he-IL"/>
                        </w:rPr>
                        <w:t>משמעת</w:t>
                      </w:r>
                    </w:p>
                    <w:p w14:paraId="596AB596" w14:textId="77777777" w:rsidR="00DC59B0" w:rsidRDefault="00DC59B0" w:rsidP="004000AD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354FA99A" wp14:editId="4C2A4AC4">
                            <wp:extent cx="374904" cy="237744"/>
                            <wp:effectExtent l="0" t="0" r="635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14:paraId="6EEE5905" w14:textId="48D9FE3E" w:rsidR="00C12B03" w:rsidRPr="00CD44A9" w:rsidRDefault="00C12B03" w:rsidP="00E7476C">
      <w:pPr>
        <w:bidi/>
        <w:rPr>
          <w:rFonts w:ascii="Gisha" w:hAnsi="Gisha" w:cs="Gisha"/>
          <w:sz w:val="22"/>
          <w:szCs w:val="22"/>
        </w:rPr>
      </w:pPr>
    </w:p>
    <w:p w14:paraId="1EB8148C" w14:textId="77777777" w:rsidR="00BA7DCF" w:rsidRPr="00CD44A9" w:rsidRDefault="00BA7DCF" w:rsidP="00E7476C">
      <w:pPr>
        <w:bidi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</w:rPr>
        <w:br w:type="page"/>
      </w:r>
    </w:p>
    <w:p w14:paraId="67560056" w14:textId="03712397" w:rsidR="00BA7DCF" w:rsidRPr="00CD44A9" w:rsidRDefault="00FE3B25" w:rsidP="00E7476C">
      <w:pPr>
        <w:bidi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noProof/>
          <w:sz w:val="20"/>
          <w:szCs w:val="20"/>
          <w:lang w:bidi="he-IL"/>
        </w:rPr>
        <w:lastRenderedPageBreak/>
        <mc:AlternateContent>
          <mc:Choice Requires="wps">
            <w:drawing>
              <wp:anchor distT="91440" distB="91440" distL="365760" distR="365760" simplePos="0" relativeHeight="251780096" behindDoc="0" locked="0" layoutInCell="1" allowOverlap="1" wp14:anchorId="266F173F" wp14:editId="0EDB98FE">
                <wp:simplePos x="0" y="0"/>
                <wp:positionH relativeFrom="margin">
                  <wp:posOffset>822960</wp:posOffset>
                </wp:positionH>
                <wp:positionV relativeFrom="margin">
                  <wp:posOffset>3095625</wp:posOffset>
                </wp:positionV>
                <wp:extent cx="3840480" cy="2011680"/>
                <wp:effectExtent l="0" t="0" r="0" b="1270"/>
                <wp:wrapTopAndBottom/>
                <wp:docPr id="238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CDF2F" w14:textId="77777777" w:rsidR="00DC59B0" w:rsidRDefault="00DC59B0" w:rsidP="00FE3B25">
                            <w:pPr>
                              <w:pStyle w:val="NoSpacing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4637CD00" wp14:editId="65C047AC">
                                  <wp:extent cx="722376" cy="384048"/>
                                  <wp:effectExtent l="0" t="0" r="1905" b="0"/>
                                  <wp:docPr id="239" name="Picture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7AC572" w14:textId="1E3719D8" w:rsidR="00DC59B0" w:rsidRPr="00D53F3B" w:rsidRDefault="00DC59B0" w:rsidP="00FE3B25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שער תשיעי</w:t>
                            </w:r>
                          </w:p>
                          <w:p w14:paraId="11F5892C" w14:textId="637EB202" w:rsidR="00DC59B0" w:rsidRPr="00D53F3B" w:rsidRDefault="00DC59B0" w:rsidP="00FE3B25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lang w:bidi="he-IL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rtl/>
                                <w:lang w:bidi="he-IL"/>
                              </w:rPr>
                              <w:t>תוכנית לימודים</w:t>
                            </w:r>
                          </w:p>
                          <w:p w14:paraId="139C1FE6" w14:textId="77777777" w:rsidR="00DC59B0" w:rsidRDefault="00DC59B0" w:rsidP="00FE3B25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1C8A870D" wp14:editId="096BB0FA">
                                  <wp:extent cx="374904" cy="237744"/>
                                  <wp:effectExtent l="0" t="0" r="6350" b="0"/>
                                  <wp:docPr id="240" name="Picture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F173F" id="Rectangle 238" o:spid="_x0000_s1030" style="position:absolute;left:0;text-align:left;margin-left:64.8pt;margin-top:243.75pt;width:302.4pt;height:158.4pt;z-index:251780096;visibility:visible;mso-wrap-style:square;mso-width-percent:70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" filled="f" stroked="f" strokeweight="2pt">
                <v:textbox style="mso-fit-shape-to-text:t" inset="10.8pt,0,10.8pt,0">
                  <w:txbxContent>
                    <w:p w14:paraId="252CDF2F" w14:textId="77777777" w:rsidR="00DC59B0" w:rsidRDefault="00DC59B0" w:rsidP="00FE3B25">
                      <w:pPr>
                        <w:pStyle w:val="NoSpacing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4637CD00" wp14:editId="65C047AC">
                            <wp:extent cx="722376" cy="384048"/>
                            <wp:effectExtent l="0" t="0" r="1905" b="0"/>
                            <wp:docPr id="239" name="Picture 2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7AC572" w14:textId="1E3719D8" w:rsidR="00DC59B0" w:rsidRPr="00D53F3B" w:rsidRDefault="00DC59B0" w:rsidP="00FE3B25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שער תשיעי</w:t>
                      </w:r>
                    </w:p>
                    <w:p w14:paraId="11F5892C" w14:textId="637EB202" w:rsidR="00DC59B0" w:rsidRPr="00D53F3B" w:rsidRDefault="00DC59B0" w:rsidP="00FE3B25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rFonts w:ascii="Gisha" w:hAnsi="Gisha" w:cs="Gisha"/>
                          <w:color w:val="000000" w:themeColor="text1"/>
                          <w:lang w:bidi="he-IL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rtl/>
                          <w:lang w:bidi="he-IL"/>
                        </w:rPr>
                        <w:t>תוכנית לימודים</w:t>
                      </w:r>
                    </w:p>
                    <w:p w14:paraId="139C1FE6" w14:textId="77777777" w:rsidR="00DC59B0" w:rsidRDefault="00DC59B0" w:rsidP="00FE3B25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1C8A870D" wp14:editId="096BB0FA">
                            <wp:extent cx="374904" cy="237744"/>
                            <wp:effectExtent l="0" t="0" r="6350" b="0"/>
                            <wp:docPr id="240" name="Picture 2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BA7DCF" w:rsidRPr="00CD44A9">
        <w:rPr>
          <w:rFonts w:ascii="Gisha" w:hAnsi="Gisha" w:cs="Gisha"/>
          <w:sz w:val="22"/>
          <w:szCs w:val="22"/>
        </w:rPr>
        <w:br w:type="page"/>
      </w:r>
    </w:p>
    <w:p w14:paraId="160C3DE3" w14:textId="77777777" w:rsidR="001D3EC4" w:rsidRPr="00CD44A9" w:rsidRDefault="001D3EC4" w:rsidP="00E7476C">
      <w:pPr>
        <w:bidi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Times New Roman"/>
          <w:sz w:val="22"/>
          <w:szCs w:val="22"/>
          <w:rtl/>
        </w:rPr>
        <w:lastRenderedPageBreak/>
        <w:br w:type="page"/>
      </w:r>
    </w:p>
    <w:p w14:paraId="1BE46658" w14:textId="77777777" w:rsidR="001C737F" w:rsidRPr="00CD44A9" w:rsidRDefault="001C737F" w:rsidP="00E7476C">
      <w:pPr>
        <w:bidi/>
        <w:rPr>
          <w:rFonts w:ascii="Gisha" w:hAnsi="Gisha" w:cs="Times New Roman"/>
          <w:sz w:val="22"/>
          <w:szCs w:val="22"/>
          <w:rtl/>
        </w:rPr>
      </w:pPr>
    </w:p>
    <w:p w14:paraId="4C0AD7C6" w14:textId="619B9294" w:rsidR="00B15F2C" w:rsidRPr="00CD44A9" w:rsidRDefault="00EE5D6B" w:rsidP="00E7476C">
      <w:pPr>
        <w:bidi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/>
          <w:noProof/>
          <w:sz w:val="20"/>
          <w:szCs w:val="20"/>
          <w:lang w:bidi="he-IL"/>
        </w:rPr>
        <mc:AlternateContent>
          <mc:Choice Requires="wps">
            <w:drawing>
              <wp:anchor distT="91440" distB="91440" distL="365760" distR="365760" simplePos="0" relativeHeight="251782144" behindDoc="0" locked="0" layoutInCell="1" allowOverlap="1" wp14:anchorId="15A72E9D" wp14:editId="49B40291">
                <wp:simplePos x="0" y="0"/>
                <wp:positionH relativeFrom="margin">
                  <wp:posOffset>822960</wp:posOffset>
                </wp:positionH>
                <wp:positionV relativeFrom="margin">
                  <wp:posOffset>3095625</wp:posOffset>
                </wp:positionV>
                <wp:extent cx="3840480" cy="2011680"/>
                <wp:effectExtent l="0" t="0" r="0" b="1270"/>
                <wp:wrapTopAndBottom/>
                <wp:docPr id="242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FE074" w14:textId="77777777" w:rsidR="00DC59B0" w:rsidRPr="00541D3E" w:rsidRDefault="00DC59B0" w:rsidP="00EE5D6B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2F17EF69" wp14:editId="44485727">
                                  <wp:extent cx="722376" cy="384048"/>
                                  <wp:effectExtent l="0" t="0" r="1905" b="0"/>
                                  <wp:docPr id="243" name="Picture 2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D280EE" w14:textId="1BF9ECC0" w:rsidR="00DC59B0" w:rsidRPr="00D53F3B" w:rsidRDefault="00DC59B0" w:rsidP="00EE5D6B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3F3B"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 xml:space="preserve">ערך </w:t>
                            </w: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ראשון</w:t>
                            </w:r>
                          </w:p>
                          <w:p w14:paraId="58A90C8A" w14:textId="107986D3" w:rsidR="00DC59B0" w:rsidRPr="00D53F3B" w:rsidRDefault="00DC59B0" w:rsidP="00EE5D6B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lang w:bidi="he-IL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rtl/>
                                <w:lang w:bidi="he-IL"/>
                              </w:rPr>
                              <w:t>תוכנית לימודים מקצועית</w:t>
                            </w:r>
                          </w:p>
                          <w:p w14:paraId="6853016B" w14:textId="77777777" w:rsidR="00DC59B0" w:rsidRDefault="00DC59B0" w:rsidP="00EE5D6B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26443C00" wp14:editId="22BE94C2">
                                  <wp:extent cx="374904" cy="237744"/>
                                  <wp:effectExtent l="0" t="0" r="6350" b="0"/>
                                  <wp:docPr id="247" name="Picture 2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A72E9D" id="Rectangle 242" o:spid="_x0000_s1031" style="position:absolute;left:0;text-align:left;margin-left:64.8pt;margin-top:243.75pt;width:302.4pt;height:158.4pt;z-index:251782144;visibility:visible;mso-wrap-style:square;mso-width-percent:70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" filled="f" stroked="f" strokeweight="2pt">
                <v:textbox style="mso-fit-shape-to-text:t" inset="10.8pt,0,10.8pt,0">
                  <w:txbxContent>
                    <w:p w14:paraId="0E7FE074" w14:textId="77777777" w:rsidR="00DC59B0" w:rsidRPr="00541D3E" w:rsidRDefault="00DC59B0" w:rsidP="00EE5D6B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2F17EF69" wp14:editId="44485727">
                            <wp:extent cx="722376" cy="384048"/>
                            <wp:effectExtent l="0" t="0" r="1905" b="0"/>
                            <wp:docPr id="243" name="Picture 2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D280EE" w14:textId="1BF9ECC0" w:rsidR="00DC59B0" w:rsidRPr="00D53F3B" w:rsidRDefault="00DC59B0" w:rsidP="00EE5D6B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</w:rPr>
                      </w:pPr>
                      <w:r w:rsidRPr="00D53F3B"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 xml:space="preserve">ערך </w:t>
                      </w: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ראשון</w:t>
                      </w:r>
                    </w:p>
                    <w:p w14:paraId="58A90C8A" w14:textId="107986D3" w:rsidR="00DC59B0" w:rsidRPr="00D53F3B" w:rsidRDefault="00DC59B0" w:rsidP="00EE5D6B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rFonts w:ascii="Gisha" w:hAnsi="Gisha" w:cs="Gisha"/>
                          <w:color w:val="000000" w:themeColor="text1"/>
                          <w:lang w:bidi="he-IL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rtl/>
                          <w:lang w:bidi="he-IL"/>
                        </w:rPr>
                        <w:t>תוכנית לימודים מקצועית</w:t>
                      </w:r>
                    </w:p>
                    <w:p w14:paraId="6853016B" w14:textId="77777777" w:rsidR="00DC59B0" w:rsidRDefault="00DC59B0" w:rsidP="00EE5D6B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26443C00" wp14:editId="22BE94C2">
                            <wp:extent cx="374904" cy="237744"/>
                            <wp:effectExtent l="0" t="0" r="6350" b="0"/>
                            <wp:docPr id="247" name="Picture 2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BA7DCF" w:rsidRPr="00CD44A9">
        <w:rPr>
          <w:rFonts w:ascii="Gisha" w:hAnsi="Gisha" w:cs="Gisha"/>
          <w:sz w:val="22"/>
          <w:szCs w:val="22"/>
        </w:rPr>
        <w:br w:type="page"/>
      </w:r>
      <w:r w:rsidR="00BA7DCF" w:rsidRPr="00CD44A9">
        <w:rPr>
          <w:rFonts w:ascii="Gisha" w:hAnsi="Gisha" w:cs="Gisha"/>
          <w:sz w:val="22"/>
          <w:szCs w:val="22"/>
        </w:rPr>
        <w:lastRenderedPageBreak/>
        <w:br w:type="page"/>
      </w:r>
    </w:p>
    <w:p w14:paraId="666AA4D1" w14:textId="77777777" w:rsidR="00B15F2C" w:rsidRPr="00CD44A9" w:rsidRDefault="00B15F2C" w:rsidP="00E7476C">
      <w:pPr>
        <w:bidi/>
        <w:jc w:val="center"/>
        <w:rPr>
          <w:rFonts w:ascii="Gisha" w:hAnsi="Gisha" w:cs="Gisha"/>
          <w:sz w:val="40"/>
          <w:szCs w:val="40"/>
        </w:rPr>
      </w:pPr>
    </w:p>
    <w:p w14:paraId="170DAB04" w14:textId="77777777" w:rsidR="001C737F" w:rsidRPr="00CD44A9" w:rsidRDefault="001C737F" w:rsidP="00E7476C">
      <w:pPr>
        <w:bidi/>
        <w:jc w:val="center"/>
        <w:rPr>
          <w:rFonts w:ascii="Gisha" w:hAnsi="Gisha" w:cs="Gisha"/>
          <w:sz w:val="40"/>
          <w:szCs w:val="40"/>
          <w:rtl/>
        </w:rPr>
      </w:pPr>
    </w:p>
    <w:p w14:paraId="54C29E01" w14:textId="285319B3" w:rsidR="006D5F8E" w:rsidRPr="00CD44A9" w:rsidRDefault="006D5F8E" w:rsidP="00E7476C">
      <w:pPr>
        <w:bidi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ערך ראשון</w:t>
      </w:r>
    </w:p>
    <w:p w14:paraId="4934745D" w14:textId="59095355" w:rsidR="006D5F8E" w:rsidRPr="00CD44A9" w:rsidRDefault="006D5F8E" w:rsidP="00E7476C">
      <w:pPr>
        <w:bidi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 xml:space="preserve"> ת</w:t>
      </w:r>
      <w:r w:rsidR="00AA3E28" w:rsidRPr="00CD44A9">
        <w:rPr>
          <w:rFonts w:ascii="Gisha" w:hAnsi="Gisha" w:cs="Gisha" w:hint="cs"/>
          <w:sz w:val="32"/>
          <w:szCs w:val="32"/>
          <w:rtl/>
          <w:lang w:bidi="he-IL"/>
        </w:rPr>
        <w:t>ו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כנית לימודים מקצועית</w:t>
      </w:r>
    </w:p>
    <w:p w14:paraId="7C60F21E" w14:textId="77777777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8"/>
          <w:szCs w:val="28"/>
          <w:rtl/>
        </w:rPr>
      </w:pPr>
    </w:p>
    <w:p w14:paraId="2E355D0A" w14:textId="5645672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ת</w:t>
      </w:r>
      <w:r w:rsidR="00AA3E28"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כנית הלימודים היא בין הנושאים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יסודיים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בבית ספר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0AF06229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</w:rPr>
      </w:pPr>
    </w:p>
    <w:p w14:paraId="503F1116" w14:textId="553A3B5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בסיס ההנחה של כל מסגרת לימודים עומדת הידיעה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ילד בא לבי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כדי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ללמוד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לפיכך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היא שורש העבודה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ובסיס הכל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6BAA0634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</w:rPr>
      </w:pPr>
    </w:p>
    <w:p w14:paraId="1E7F6BA3" w14:textId="403B37F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אך גישה זו לוקה בחסר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שכן היא לא לוקחת בחשבון 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החינוך עצמו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גיבוש מהות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הילד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ואישיות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חינוך למידות טובות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את שמים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חכמת חיים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>' 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וראה שער</w:t>
      </w:r>
      <w:r w:rsidR="00676C3F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שביעי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באריכות</w:t>
      </w:r>
      <w:r w:rsidRPr="00CD44A9">
        <w:rPr>
          <w:rFonts w:ascii="Gisha" w:hAnsi="Gisha" w:cs="Gisha"/>
          <w:sz w:val="22"/>
          <w:szCs w:val="22"/>
          <w:rtl/>
        </w:rPr>
        <w:t>)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כל אלה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רק שאינם נופלים בחשיבותם ונחיצותם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ערך קנייני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הלימוד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אלא הם מקשה אחת עם </w:t>
      </w:r>
      <w:r w:rsidR="009E3D54" w:rsidRPr="00CD44A9">
        <w:rPr>
          <w:rFonts w:ascii="Gisha" w:hAnsi="Gisha" w:cs="Gisha" w:hint="cs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במילים אחרות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לימוד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חינוך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הם שני עמודי התווך של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מסגרת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חינוכית באשר היא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1003BA5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</w:rPr>
      </w:pPr>
    </w:p>
    <w:p w14:paraId="1950FC3F" w14:textId="25B11315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כך או כך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רמת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ההתקדמות בלימודים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רמת ההישגים וכו</w:t>
      </w:r>
      <w:r w:rsidRPr="00CD44A9">
        <w:rPr>
          <w:rFonts w:ascii="Gisha" w:hAnsi="Gisha" w:cs="Gisha"/>
          <w:sz w:val="22"/>
          <w:szCs w:val="22"/>
          <w:rtl/>
        </w:rPr>
        <w:t xml:space="preserve">'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הינם נושאים חיוניים שיש לדון בהם כאשר ניגשים לגבש את ה</w:t>
      </w:r>
      <w:r w:rsidR="009E3D54" w:rsidRPr="00CD44A9">
        <w:rPr>
          <w:rFonts w:ascii="Gisha" w:hAnsi="Gisha" w:cs="Gisha" w:hint="cs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הלימודית בבי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2E9C0EC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46E14B6" w14:textId="3658D61A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091A823C" w14:textId="77777777" w:rsidR="00676C3F" w:rsidRPr="00CD44A9" w:rsidRDefault="00676C3F" w:rsidP="00676C3F">
      <w:pPr>
        <w:bidi/>
        <w:jc w:val="both"/>
        <w:rPr>
          <w:rFonts w:ascii="Gisha" w:hAnsi="Gisha" w:cs="Gisha"/>
          <w:b/>
          <w:bCs/>
          <w:sz w:val="22"/>
          <w:szCs w:val="22"/>
        </w:rPr>
      </w:pPr>
    </w:p>
    <w:p w14:paraId="6C9AF4E0" w14:textId="4ED786C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דא עקא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נכון לשעת כתיבת שורות אלו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בכל הספרות התורנית העשירה שהיהדות החרדית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התורנית והחסידית על כל גווניה התברכה בה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אין בנמצא ספר שיקרא בשם 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0EE8CED3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</w:rPr>
      </w:pPr>
    </w:p>
    <w:p w14:paraId="0FB118BC" w14:textId="4BA899E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הסיבה לכך היא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כמובן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שבלתי אפשרי לערוך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אחידה וכללית לכל עם ישראל ולכל בית ספר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רמת הלימודים וההישגים משתנים מבית ספר לבית ספר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מחוג לחוג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וממדינה למדינה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B7BDE0C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</w:rPr>
      </w:pPr>
    </w:p>
    <w:p w14:paraId="180E9261" w14:textId="1E1D7771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ולדוגמ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6FA1C862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21261EB" w14:textId="3608188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רמת הלימודים בארץ ישראל לכאורה מפותחת יותר ומתקדמת יותר מאשר בחו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רק עקב הקביעה 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אווירה דא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רץ ישראל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מחכים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אלא גם בגלל הסיבה הפשוטה יותר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לשון הקודש היא שפת המדינה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ולתלמידים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יש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יכולת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להבין 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לקלוט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מהר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יותר מאשר החו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ניקים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אצלם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שון הקודש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 שפה זרה יחסית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ובוודאי לא שפת 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ֵ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B480C2F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6431D36" w14:textId="0A0274D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ישנו הבדל עצום בין בית ספר המיועד לחוג חרדי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לבין בית ספר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המיועד ל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מתקרבים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בעוד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ראשונים יש רקע תורני מהבית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וקצב התקדמות הלימודים בהתאם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עם האחרונים יש להתחיל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מושגי יסוד בסיסיים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E3E7307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7C453DF" w14:textId="36FAFCF9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בית ספר שיש לו עבר לא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מוצלח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רמת לימודים חלשה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והמנהל רוצה להעמיד את בית ספר על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דרך המלך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הוא אינו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יכול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שלוף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מהארון ת</w:t>
      </w:r>
      <w:r w:rsidR="00530AA3"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כנית לימודים כלשהי ולהתקדם בהתאם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עליו להשתמש בת</w:t>
      </w:r>
      <w:r w:rsidR="00676C3F"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כנית לימודים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ותאמת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במיוחד לבית ספר זה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="00AA3E28"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כנית שתקח בחשבון את החֶסֶר שנוצר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את רמת התלמידים ואת הקצב הנדרש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8F5DAD8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1D265C8" w14:textId="07852F6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עיקרו של דבר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המקובלת על כולם הינ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משימה בלתי אפשרית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F978657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6E64FC9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2309ABE5" w14:textId="3AD98C4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עם זאת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אנו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עדים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לנתונים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לא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פשוטים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00A0F300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514466F" w14:textId="1396633A" w:rsidR="006D5F8E" w:rsidRPr="00CD44A9" w:rsidRDefault="006D5F8E" w:rsidP="00F82FB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lastRenderedPageBreak/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בעולם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החינוך נמצאים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מנהלים חדשים וצעירים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מוכשרים ונבונים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מלאי מרץ ומסירות נפש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בעלי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חוש מיוחד לחינוך וגישה פתוחה ונבונה להבנת צרכיו של הדור הצעיר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אך ארגון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ברמה גבוהה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כזו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שתהיה נכונה ומוצלחת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לעיתים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היא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משימה בלתי אפשרית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ידע </w:t>
      </w:r>
      <w:r w:rsidR="00F82FB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שלהם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בזה</w:t>
      </w:r>
      <w:r w:rsidR="00F82FBC" w:rsidRPr="00CD44A9">
        <w:rPr>
          <w:rFonts w:ascii="Gisha" w:hAnsi="Gisha" w:cs="Gisha" w:hint="cs"/>
          <w:sz w:val="22"/>
          <w:szCs w:val="22"/>
          <w:rtl/>
          <w:lang w:bidi="he-IL"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מהם והלאה</w:t>
      </w:r>
      <w:r w:rsidRPr="00CD44A9">
        <w:rPr>
          <w:rFonts w:ascii="Gisha" w:hAnsi="Gisha" w:cs="Gisha"/>
          <w:sz w:val="22"/>
          <w:szCs w:val="22"/>
          <w:rtl/>
        </w:rPr>
        <w:t>.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כדי לארגן מערך לימודים בצורה מקצועית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לא מספיק כושר ניהול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</w:p>
    <w:p w14:paraId="705BC8C2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FB1E406" w14:textId="1391D445" w:rsidR="006D5F8E" w:rsidRPr="00CD44A9" w:rsidRDefault="006D5F8E" w:rsidP="00276E37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="00F82FB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סך שנות הלימודים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בכותלי בית הספר</w:t>
      </w:r>
      <w:r w:rsidR="00F82FB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אינו רב</w:t>
      </w:r>
      <w:r w:rsidR="009A531A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. </w:t>
      </w:r>
      <w:r w:rsidR="00276E37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בתוך שנים אלו, על הילד ללמוד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שלל נושאים</w:t>
      </w:r>
      <w:r w:rsidR="00276E37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בתורה שהיא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ארוכה מארץ מידה ורחבה מיני ים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="00276E37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-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החל מלימוד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',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קריאה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סידור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כתיבה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תנ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חומש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משניות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תלמוד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הלכות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השקפה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הדרכה חינוכית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>'.</w:t>
      </w:r>
    </w:p>
    <w:p w14:paraId="0AE53087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76859584" w14:textId="0151146A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נתונים אלו תובעים </w:t>
      </w:r>
      <w:r w:rsidR="009E3D54"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לימודים מקצועית שתה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וו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 פתרון הולם ומקיף לכל מסגרת לימודית ותתרום לשיפור משמעותי ברמת הלימודים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</w:p>
    <w:p w14:paraId="7DC5D2E6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EFB6163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938BBC4" w14:textId="158373B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עובדות נוספות מת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חב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רות אף הן לתמונה הכללית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2C91A595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0880B93" w14:textId="3CD4035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מספר הנושרים מבתי הספר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הולך ומתעצם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בצורה 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משמעותית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!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 הסיבה לכך</w:t>
      </w:r>
      <w:r w:rsidRPr="00CD44A9">
        <w:rPr>
          <w:rFonts w:ascii="Gisha" w:hAnsi="Gisha" w:cs="Gisha"/>
          <w:sz w:val="22"/>
          <w:szCs w:val="22"/>
          <w:rtl/>
        </w:rPr>
        <w:t>?!</w:t>
      </w:r>
    </w:p>
    <w:p w14:paraId="4DD618A8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E30B0CF" w14:textId="71368B1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לכאורה אין זה קשור ישירות ל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אלא לבעיית הדור בכלל</w:t>
      </w:r>
      <w:r w:rsidRPr="00CD44A9">
        <w:rPr>
          <w:rFonts w:ascii="Gisha" w:hAnsi="Gisha" w:cs="Gisha" w:hint="cs"/>
          <w:sz w:val="22"/>
          <w:szCs w:val="22"/>
          <w:rtl/>
        </w:rPr>
        <w:t>;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רמת החינוך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למערכת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קשר רב ותלמיד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השפעת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חברים והרחוב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אך מתוך עיון בשורש הבעי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נגלה שלהעדר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נאותה יש השפעה נכבדת על ירידות הדורות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וראה ש</w:t>
      </w:r>
      <w:r w:rsidR="00676C3F" w:rsidRPr="00CD44A9">
        <w:rPr>
          <w:rFonts w:ascii="Gisha" w:hAnsi="Gisha" w:cs="Gisha" w:hint="cs"/>
          <w:sz w:val="22"/>
          <w:szCs w:val="22"/>
          <w:rtl/>
          <w:lang w:bidi="he-IL"/>
        </w:rPr>
        <w:t>ער שביעי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31B6228E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CFBEE10" w14:textId="297CBEF2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קיימים בתי ספר שרמת הלימודים בהם נמוכה מאוד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והדבר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דורש בירור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3D47E28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7E89A60" w14:textId="3CB400D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בעשור האחרון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קמו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בתי ספר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רבים עבור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ילדים ובחורים נושרים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ולילדים הנזקקים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חינוך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פרטני או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מיוחד וכו</w:t>
      </w:r>
      <w:proofErr w:type="gramStart"/>
      <w:r w:rsidRPr="00CD44A9">
        <w:rPr>
          <w:rFonts w:ascii="Gisha" w:hAnsi="Gisha" w:cs="Gisha"/>
          <w:sz w:val="22"/>
          <w:szCs w:val="22"/>
          <w:rtl/>
        </w:rPr>
        <w:t>' .</w:t>
      </w:r>
      <w:proofErr w:type="gramEnd"/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חוג והמוסדות שלו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מדובר במספר ניכר של מוסדות בכל אתר ואתר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הקמתם התכופה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="00676C3F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מוסדות אלו מעידה בבירור על כישלונו של זרם החינוך המוכר והכללי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4FCB05D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177486B" w14:textId="69F8B32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ועם זאת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פתיחת מוסדות חדשים אינה מהווה פתרון לאלו שדוגלים בחינוך ובשיטת הלימודים הישנה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המוכרת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והמסורתית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821E7CC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1A253A0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7C6360E" w14:textId="40F09A9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נתונים אלו דורשים חשבון נפש יסודי ומעמיק במערכת בכלל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של בית הספר במיוחד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כדי לעצור את ההידרדרות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והנשירה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חייבים לעשות בדק בית נוקב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על מה ולמה הגיע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ככה</w:t>
      </w:r>
      <w:r w:rsidRPr="00CD44A9">
        <w:rPr>
          <w:rFonts w:ascii="Gisha" w:hAnsi="Gisha" w:cs="Gisha"/>
          <w:sz w:val="22"/>
          <w:szCs w:val="22"/>
          <w:rtl/>
        </w:rPr>
        <w:t xml:space="preserve">".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בלי ספק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בהיותה חלק הארי בעיצוב דמותו הפנימית של התלמיד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מהווה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חלק מכריע גם בתמונה הכוללת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270F9BE9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A1492B9" w14:textId="3B6EDC8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רבים סבורים כי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בהרבה תחומים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מהותיים ועקרוניים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קיים פער תהומי בין דורנו לדור הקודם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65F6E819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24DA2AB" w14:textId="52FB058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הגישה החינוכית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בעבר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הייתה שונה לחלוטין מהגישה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היום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בעבר די היה באגוזים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שקדים כדי למשוך את הילד לכותלי בית המדרש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סטירת לחי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הייתה הצבת גבול לילד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ממושמע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הרחוב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האווירה היו שונים לגמרי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אווירת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הרחוב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בימינו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בימינו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גם ילד שהולך לחדר מדי יום ביומו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נשמתו מרחפת אי שם ברחובה של עיר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או בין אתרים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וירטואליים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שונים ומשונים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ואם אינו נשאב ללימוד בסגנון קבוע וברמה גבוהה ומקצועית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הרי הוא בסכנה לרדת לעברי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פי פחת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C1B93A8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7663D55" w14:textId="2AE0EA54" w:rsidR="006D5F8E" w:rsidRPr="00CD44A9" w:rsidRDefault="006D5F8E" w:rsidP="00F6399A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מסקנה ברורה וחד משמעית עולה מן הנ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נשתנו העיתים וכדי למשוך את נשמת הילד ללימוד התורה בכלל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ומוסר ונשמת התורה במיוחד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וכן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קיום המצוות וכו</w:t>
      </w:r>
      <w:r w:rsidRPr="00CD44A9">
        <w:rPr>
          <w:rFonts w:ascii="Gisha" w:hAnsi="Gisha" w:cs="Gisha"/>
          <w:sz w:val="22"/>
          <w:szCs w:val="22"/>
          <w:rtl/>
        </w:rPr>
        <w:t xml:space="preserve">'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מוסדות החינוך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חייבים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להיות מסודרים ומקצועיים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מצוידים בגישה חינוכית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ברורה 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מתאימה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;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ברמה גבוהה ומקצועית המתאימים לנפשות הדור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7920BDE2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84BBD19" w14:textId="47C61DF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lastRenderedPageBreak/>
        <w:t>עיון בכללים המוצגים בשער זה יבהיר מעל לכל ספק את יתרונה העצום והצורך הדחוף ב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מקצועית שתתן מענה הולם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לכל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הבעיות הנמנות לעיל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9F5F486" w14:textId="77777777" w:rsidR="00894336" w:rsidRPr="00CD44A9" w:rsidRDefault="00894336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CA22C0B" w14:textId="53AB1BDA" w:rsidR="006D5F8E" w:rsidRPr="00CD44A9" w:rsidRDefault="006D5F8E" w:rsidP="00894336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עולם תלמודי 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תורה והישיבות חייב לעבור שינוי מהפכני בכל הגישה ל</w:t>
      </w:r>
      <w:r w:rsidR="009E3D54"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 w:hint="cs"/>
          <w:b/>
          <w:bCs/>
          <w:sz w:val="22"/>
          <w:szCs w:val="22"/>
          <w:rtl/>
        </w:rPr>
        <w:t>,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למען יתמעטו הנושרים ויגדל הרווח הלימודי והחינוכי שאנו 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 xml:space="preserve">מבקשים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להשיג מתלמידינו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</w:p>
    <w:p w14:paraId="6CE54766" w14:textId="77777777" w:rsidR="00894336" w:rsidRPr="00CD44A9" w:rsidRDefault="00894336" w:rsidP="00894336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480722C" w14:textId="77777777" w:rsidR="006D5F8E" w:rsidRPr="00CD44A9" w:rsidRDefault="006D5F8E" w:rsidP="00E7476C">
      <w:pPr>
        <w:bidi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</w:p>
    <w:p w14:paraId="4EA8C319" w14:textId="77777777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A983E57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B516A01" w14:textId="55C7A4C3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לת</w:t>
      </w:r>
      <w:r w:rsidR="00530AA3"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כנית לימודים מקצועית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יתרונות גדולים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7418D0FF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D5C6CA0" w14:textId="6708B18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</w:t>
      </w:r>
      <w:r w:rsidR="00530AA3"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כנית לימודים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כתובה וערוכה בספר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מציבה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מטבע הדברים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יעד ברור ומוגדר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היכן מתחילים ולאן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עתידים להגיע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403E7332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DBFFBD0" w14:textId="7716C989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סדר וחוק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השיטה של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איש הישר בעיניו יעשה</w:t>
      </w:r>
      <w:r w:rsidRPr="00CD44A9">
        <w:rPr>
          <w:rFonts w:ascii="Gisha" w:hAnsi="Gisha" w:cs="Gisha"/>
          <w:sz w:val="22"/>
          <w:szCs w:val="22"/>
          <w:rtl/>
        </w:rPr>
        <w:t xml:space="preserve">",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כאשר כל מורה מחליט על דעת עצמו מה ללמד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וכמה להספיק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מקומה לא יכירנה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130A6DC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92C0B30" w14:textId="6620E8F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המורה אינו מרגיש שהוא מלמד נושא אחד בלבד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 נושאים בודדים כדי לצאת ידי חובה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 כדי להעביר את הזמן</w:t>
      </w:r>
      <w:r w:rsidRPr="00CD44A9">
        <w:rPr>
          <w:rFonts w:ascii="Gisha" w:hAnsi="Gisha" w:cs="Gisha"/>
          <w:sz w:val="22"/>
          <w:szCs w:val="22"/>
          <w:rtl/>
        </w:rPr>
        <w:t>.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מורה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מלמד נושאים שהם חלק בלתי נפרד מ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גדולה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עשירה ומקיפה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והדבר מעורר אצל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חשק רב לגמור את המוטל עליו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CE87E40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9B62C38" w14:textId="6456630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מונע חיכוכים עם המנהל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המנהל דורש ממורה להתקדם בהתאם ל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אין זו בקשה אינטרסנטית</w:t>
      </w:r>
      <w:r w:rsidRPr="00CD44A9">
        <w:rPr>
          <w:rFonts w:ascii="Gisha" w:hAnsi="Gisha" w:cs="Gisha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אלא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מוגדרת מראש</w:t>
      </w:r>
      <w:r w:rsidRPr="00CD44A9">
        <w:rPr>
          <w:rFonts w:ascii="Gisha" w:hAnsi="Gisha" w:cs="Gisha"/>
          <w:sz w:val="22"/>
          <w:szCs w:val="22"/>
          <w:rtl/>
        </w:rPr>
        <w:t>.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הנה בשנה שעברה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בזמן הזה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גמרו שלב א</w:t>
      </w:r>
      <w:r w:rsidRPr="00CD44A9">
        <w:rPr>
          <w:rFonts w:ascii="Gisha" w:hAnsi="Gisha" w:cs="Gisha"/>
          <w:sz w:val="22"/>
          <w:szCs w:val="22"/>
          <w:rtl/>
        </w:rPr>
        <w:t xml:space="preserve">',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כעת יש לעבור לשלב ב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sz w:val="22"/>
          <w:szCs w:val="22"/>
          <w:rtl/>
        </w:rPr>
        <w:t>'".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המורה מודע מראש לנהלים ולאתגרים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</w:p>
    <w:p w14:paraId="525A2A56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CCB3CE1" w14:textId="736EEB9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ילד המכיר את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זוכה בשאיפה לשלמות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כבר מראשית השנה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הוא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אינו מסתכל על דף הגמרא כ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דף בודד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אלא כחלק מתמונה כוללת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לבנה מארמון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גדול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זה נותן לו חשק להיות שותף פעיל בדבר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גדול ועצום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גם אופי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הלימוד שונה לגמרי מאשר להתייגע סתם כך על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עוד עמוד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קשה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BEB6A17" w14:textId="2EC6730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מטעם זה נחוץ שהמורה יציג לתלמידים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כבר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ביום הראשון של שנת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של השנה העומדת בפתח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מחנכים שנקטו בשיטה זו העידו על הצלחה עצומה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והצבת שאיפות בקרב התלמידים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41F677E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151D2D6" w14:textId="49F561E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היתרון האמיתי של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הוא ה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המקצועית עצמה</w:t>
      </w:r>
      <w:r w:rsidRPr="00CD44A9">
        <w:rPr>
          <w:rFonts w:ascii="Gisha" w:hAnsi="Gisha" w:cs="Gisha"/>
          <w:sz w:val="22"/>
          <w:szCs w:val="22"/>
          <w:rtl/>
        </w:rPr>
        <w:t>.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שכר מצווה מצווה</w:t>
      </w:r>
      <w:r w:rsidRPr="00CD44A9">
        <w:rPr>
          <w:rFonts w:ascii="Gisha" w:hAnsi="Gisha" w:cs="Gisha"/>
          <w:sz w:val="22"/>
          <w:szCs w:val="22"/>
          <w:rtl/>
        </w:rPr>
        <w:t xml:space="preserve">".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כלומר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התוצאות המבורכות במישור הלימודי ואיכות החינוך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הן היתרון הפנימי של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מקצועית </w:t>
      </w:r>
      <w:r w:rsidRPr="00CD44A9">
        <w:rPr>
          <w:rFonts w:ascii="Gisha" w:hAnsi="Gisha" w:cs="Gisha" w:hint="cs"/>
          <w:sz w:val="22"/>
          <w:szCs w:val="22"/>
          <w:rtl/>
        </w:rPr>
        <w:t>(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ועל כך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נפרט בהמשך</w:t>
      </w:r>
      <w:r w:rsidRPr="00CD44A9">
        <w:rPr>
          <w:rFonts w:ascii="Gisha" w:hAnsi="Gisha" w:cs="Gisha" w:hint="cs"/>
          <w:sz w:val="22"/>
          <w:szCs w:val="22"/>
          <w:rtl/>
        </w:rPr>
        <w:t>)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6B125DD1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AA6015A" w14:textId="77777777" w:rsidR="006D5F8E" w:rsidRPr="00CD44A9" w:rsidRDefault="006D5F8E" w:rsidP="00E7476C">
      <w:pPr>
        <w:bidi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</w:p>
    <w:p w14:paraId="3FCFAA54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0D8EBF3A" w14:textId="53900021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כיצד עורכים ת</w:t>
      </w:r>
      <w:r w:rsidR="00530AA3"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כנית לימודים מוצלחת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?</w:t>
      </w:r>
    </w:p>
    <w:p w14:paraId="384ACC44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88B2F63" w14:textId="32F10E1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הדבר מורכב קווים כללים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נתחיל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מהראשון אל האחרון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64B74453" w14:textId="77777777" w:rsidR="00894336" w:rsidRPr="00CD44A9" w:rsidRDefault="00894336" w:rsidP="00894336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EA5A4E7" w14:textId="37D2D9B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עריכת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כתובה ע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 דף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3B43E1C" w14:textId="6C3E6B5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חלקו של המלמד בהצלחת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4BF8C51" w14:textId="6427421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יישום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בשטח ומעקב אחריה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376D897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15FF88A" w14:textId="65C5238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הבה נפרוט זאת לפרוטות</w:t>
      </w:r>
      <w:r w:rsidRPr="00CD44A9">
        <w:rPr>
          <w:rFonts w:ascii="Gisha" w:hAnsi="Gisha" w:cs="Gisha" w:hint="cs"/>
          <w:sz w:val="22"/>
          <w:szCs w:val="22"/>
          <w:rtl/>
        </w:rPr>
        <w:t>:</w:t>
      </w:r>
    </w:p>
    <w:p w14:paraId="56F0EA27" w14:textId="7FDE5901" w:rsidR="00894336" w:rsidRPr="00CD44A9" w:rsidRDefault="00894336" w:rsidP="00894336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009713B" w14:textId="77777777" w:rsidR="00894336" w:rsidRPr="00CD44A9" w:rsidRDefault="00894336" w:rsidP="00894336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9CE9E40" w14:textId="698A214F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עריכת </w:t>
      </w:r>
      <w:r w:rsidR="009E3D54"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: </w:t>
      </w:r>
    </w:p>
    <w:p w14:paraId="6E279725" w14:textId="77777777" w:rsidR="00894336" w:rsidRPr="00CD44A9" w:rsidRDefault="00894336" w:rsidP="00894336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4699C81A" w14:textId="16859C3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העקרונות הבאים הם היסודות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לעריכת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ונתחיל מהמבנה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149E78E5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E90AECD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 צריכה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לכלול את כל הנושאים שהילד מתעתד ללמוד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החל מגן ילדים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כיתת הכנה לכיתה א</w:t>
      </w:r>
      <w:r w:rsidRPr="00CD44A9">
        <w:rPr>
          <w:rFonts w:ascii="Gisha" w:hAnsi="Gisha" w:cs="Gisha"/>
          <w:sz w:val="22"/>
          <w:szCs w:val="22"/>
          <w:rtl/>
        </w:rPr>
        <w:t xml:space="preserve">',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כיתה א</w:t>
      </w:r>
      <w:r w:rsidRPr="00CD44A9">
        <w:rPr>
          <w:rFonts w:ascii="Gisha" w:hAnsi="Gisha" w:cs="Gisha"/>
          <w:sz w:val="22"/>
          <w:szCs w:val="22"/>
          <w:rtl/>
        </w:rPr>
        <w:t xml:space="preserve">',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ועד לחתונה והסמיכה לרבנות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A80DEFC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F8EBE7F" w14:textId="1CC63235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לת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 צרי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להיות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יעד ברור קבוע ומסודר</w:t>
      </w:r>
      <w:r w:rsidRPr="00CD44A9">
        <w:rPr>
          <w:rFonts w:ascii="Gisha" w:hAnsi="Gisha" w:cs="Gisha" w:hint="cs"/>
          <w:b/>
          <w:bCs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כלומר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נקודת התחלה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יעד סופי ברור ומוגדר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ושלבי תחנה באמצע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לכל תחנה המקום והזמן שלה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7BCBAF0B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122EE7AE" w14:textId="7A7E537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 בשלב ראשון צריכה להיות כללית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מה</w:t>
      </w:r>
      <w:r w:rsidR="00A91B2E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ם הנושאים שעל הילד לעבור במשך שהותו בחדר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ועד לצאתו מהכולל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C7AB403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A589A99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במישור הלימודי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לימוד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>'-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',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קריאה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סידור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כתיבה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דקדוק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חומש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רש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משניות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הלכה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יהדות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ידיעה כללית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היסטוריה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מוסר וחסידות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0274B7B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42FD2AC" w14:textId="5007391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ולדוגמ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בחומש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הילד לומד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פרשת בראשית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מתחילה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ועד לסיומה 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משך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שנים אלו ואלו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למעט שיטת הדילוגים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לומדים שלא לפי הסדר כלל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ולילד אין קשר רצוף לנושאים הנלמדים</w:t>
      </w:r>
      <w:r w:rsidRPr="00CD44A9">
        <w:rPr>
          <w:rFonts w:ascii="Gisha" w:hAnsi="Gisha" w:cs="Gisha"/>
          <w:sz w:val="22"/>
          <w:szCs w:val="22"/>
          <w:rtl/>
        </w:rPr>
        <w:t xml:space="preserve">).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בשו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לחן ערוך </w:t>
      </w:r>
      <w:r w:rsidRPr="00CD44A9">
        <w:rPr>
          <w:rFonts w:ascii="Gisha" w:hAnsi="Gisha" w:cs="Gisha" w:hint="cs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 מכיתה ה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עד י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עובר על כל הקיצור שו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לחן ערוך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מכריכה לכריכה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להבדיל ממערכת לימודית לא מתוכננת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כל שנה המורה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בוחר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כמה סימנים האהובים עליו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כאשר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פעמים רבות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 לא עובר על הנושאים הנחוצים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ייתכן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ברובם הוא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אפילו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נוגע</w:t>
      </w:r>
      <w:r w:rsidRPr="00CD44A9">
        <w:rPr>
          <w:rFonts w:ascii="Gisha" w:hAnsi="Gisha" w:cs="Gisha"/>
          <w:sz w:val="22"/>
          <w:szCs w:val="22"/>
          <w:rtl/>
        </w:rPr>
        <w:t xml:space="preserve">).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לימודי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חסידות ומוסר חייבת להיות רשימה מפורטת של נושאים יסודיים אותם יסיים הילד בשנים בהן הוא חובש את ספסל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בלימוד 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יש לוודא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שקיים מסלול בו הילד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מסיים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את כל המסכתות היסודיות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וכן הלאה בכל נושא ונושא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9B1EA53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97743D3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במישור החינוכי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אהבת ישראל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מידות אנושיות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ענווה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דרך ארץ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הסתפקות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ביטחון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ביטחון עצמי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>'.</w:t>
      </w:r>
    </w:p>
    <w:p w14:paraId="6D4AB52C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F71CF0A" w14:textId="3E8772C5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חינוך אמיתי משמעו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לתת ולהחדיר עמוק בנפש הילד ביטחון עצמי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חכמת חיים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השקפה זכה ועדינה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חינוך למידות טובות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חינוך לאמת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חינוך לאמונה בה</w:t>
      </w:r>
      <w:r w:rsidRPr="00CD44A9">
        <w:rPr>
          <w:rFonts w:ascii="Gisha" w:hAnsi="Gisha" w:cs="Gisha"/>
          <w:sz w:val="22"/>
          <w:szCs w:val="22"/>
          <w:rtl/>
        </w:rPr>
        <w:t>'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חינוך למסירות נפש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ליושר וצדק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לטוהר מידות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לאהבת הבריות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</w:p>
    <w:p w14:paraId="14C86EFA" w14:textId="55498D45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1BD69AF" w14:textId="77777777" w:rsidR="00894336" w:rsidRPr="00CD44A9" w:rsidRDefault="00894336" w:rsidP="00894336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BBC0175" w14:textId="57428BF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המבנה הנ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 הוא היסוד ל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מפורטת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4EEA89B3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690D7D7" w14:textId="4E8A084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הכללית צריכה להיות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מחולקת לשלבים ופרטים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</w:p>
    <w:p w14:paraId="2F30D16B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DB55A81" w14:textId="0A168AA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העיקרון אינו שכבת הגיל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 הכיתה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שכן אלו משתנים בהתאם למנהג המדינה ורמת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מה שחשוב בחלוקה הפנימית של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הם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השלבים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לדעת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מה מתחדש בכל שלב ושלב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מתי מתחילים א</w:t>
      </w:r>
      <w:r w:rsidRPr="00CD44A9">
        <w:rPr>
          <w:rFonts w:ascii="Gisha" w:hAnsi="Gisha" w:cs="Gisha"/>
          <w:sz w:val="22"/>
          <w:szCs w:val="22"/>
          <w:rtl/>
        </w:rPr>
        <w:t>'–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>'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באיזה שלב עוברים לקריאה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סידור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 xml:space="preserve">'.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מהם השלבים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לפני התחלת חומש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מתי הילד מוכשר ללימוד חומש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הבנת רש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לימוד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משניות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שלבי הלימוד בגמ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וכן הלאה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315BED6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15DC308" w14:textId="7EDEC41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שלב צריך להיות מוגדר בצורה מפורטת מהיכן הילד לומד בשלב זה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ועד היכן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ומה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השלב הבא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E9DCA99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50FDE47" w14:textId="3446E3C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 מפורטת צריכה להיות מחולקת לחודשים או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תקופות בשנה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וכמה יש להספיק בכל תקופה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אחרת עלול המלמד 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להירדם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ולהתעורר רק לקראת סיום שנת הלימודים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ולגלות שהוא בחצי מההספק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CCF117F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EDF2ED2" w14:textId="77777777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חלוקה שבועית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: </w:t>
      </w:r>
    </w:p>
    <w:p w14:paraId="2FC8DB31" w14:textId="77777777" w:rsidR="0071411D" w:rsidRPr="00CD44A9" w:rsidRDefault="0071411D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3140788" w14:textId="200EC5E4" w:rsidR="006D5F8E" w:rsidRPr="00CD44A9" w:rsidRDefault="006D5F8E" w:rsidP="0071411D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ישנם מוסדות להם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מחולקת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פי שבועות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או שהמנהל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דורש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מהמורה להכין מראש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כתובה עבור השבוע הבא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271ACB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DFAFCA8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לחלוקה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בדרך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זו כמה חסרונות בולטים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</w:p>
    <w:p w14:paraId="3288AA5F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0BBAAA0" w14:textId="5B38F129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קשה לדעת מראש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 תהיה התקדמות התלמידים 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משך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שבוע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כמה יקלטו ועל מה יצטרכו לחזור שנית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זאת בנוסף לתקלות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הנוצרות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על הדרך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</w:rPr>
        <w:t xml:space="preserve"> 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כגון חופשת לידה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חופשת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מחלה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וכדומה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שמתרחשות לעיתים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A8D7DB0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תכנון לו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 מעמיד את המורה בלחץ מיותר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גם לו נניח שלחץ הינו דבר חיובי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הרי התוצאה הבלעדית בנידון היא שהחומר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יחרש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ולו רק כדי שהמורה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יוכל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להראות למנהל את דו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ההספק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שבועי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הנה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סיימ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תי את המכסה</w:t>
      </w:r>
      <w:r w:rsidRPr="00CD44A9">
        <w:rPr>
          <w:rFonts w:ascii="Gisha" w:hAnsi="Gisha" w:cs="Gisha"/>
          <w:sz w:val="22"/>
          <w:szCs w:val="22"/>
          <w:rtl/>
        </w:rPr>
        <w:t xml:space="preserve">".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המורה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עלול לה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ימנע מלוודא שהתלמידים אכן יודעים את החומר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כדבעי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שכן מעייניו נתונים להספק הכמותי ופחות האיכותי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במקרה כזה של הספק מרשים על חשבון הבנת התלמידים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המורה עלול להיכנס למבוכה </w:t>
      </w:r>
      <w:r w:rsidRPr="00CD44A9">
        <w:rPr>
          <w:rFonts w:ascii="Gisha" w:hAnsi="Gisha" w:cs="Gisha" w:hint="cs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האם לעשות את המוטל עליו ולחזור בשנית על החומר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עד שכולם יבינו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 להסתבך בדו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שיח מיותר עם המנהל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מדוע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הוא לא סיים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את המכסה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למה היה עליו לחזור בשנית על החומר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וכן הלאה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02D5B93" w14:textId="77777777" w:rsidR="00B15F2C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</w:rPr>
        <w:t xml:space="preserve"> </w:t>
      </w:r>
    </w:p>
    <w:p w14:paraId="011BA04F" w14:textId="3FFCCC1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3.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ברגע שחורגים מהמסלול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בצדק או שלא בצדק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המורים עלולים להרשות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לעצמם לפגר עוד יותר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סוג של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ייאוש שלא מדעת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7D4067C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BE1A23C" w14:textId="58662F2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4.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אין כל צורך בת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 מפורטת לכל שבוע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די בכך שהמלמד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מלא טופס מעין דלקמן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שער</w:t>
      </w:r>
      <w:r w:rsidR="0071411D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אחד עשר</w:t>
      </w:r>
      <w:r w:rsidRPr="00CD44A9">
        <w:rPr>
          <w:rFonts w:ascii="Gisha" w:hAnsi="Gisha" w:cs="Gisha"/>
          <w:sz w:val="22"/>
          <w:szCs w:val="22"/>
          <w:rtl/>
        </w:rPr>
        <w:t xml:space="preserve">),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או שהמנהל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יבדוק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מדי שבוע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שבועיים דו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חות המורים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ראה שער</w:t>
      </w:r>
      <w:r w:rsidR="0071411D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אחד עשר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כדי לדעת האם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אכן ישנה התקדמות הרצויה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C6E641C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A199FBB" w14:textId="7F928431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5.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שבועית אינה ערובה לאיכות והתקדמות בלימודים ברמה גבוהה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0411964D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1BFBD2C" w14:textId="06BAABF3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שבועית שעשויה להיות לתועלת היא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כאשר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המורה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מכין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לעצמו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מפורטת לשבוע הבא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כלומר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מטרת ההכנה היא תכנון אישי למורה ובלי התחייבות למנהל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3FC49EFE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3C9197A" w14:textId="717B082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אינה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אמורה לכלול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את הכמות של חומר הלימודים בלבד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אלא גם איכותם ורמתם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כלומר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איזה כלי לימוד 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קב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התלמידים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השבוע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27FEB273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4E324A6" w14:textId="7514549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היתרון בנוהג זה הוא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שהמורה אינו נתון בלחץ מיותר לחטוף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ולהספיק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את הלימוד כדי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סיים את המכסה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שהבטיח למנהל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מבלי לוודא שהתלמידים אכן קלטו את החומר כדבעי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למיעבד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901F18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A9AF625" w14:textId="419993D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תכנון אישי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של המורה בינו לבין עצמו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יתן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לו דחיפה להתקדם בהתאם ל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</w:t>
      </w:r>
      <w:r w:rsidRPr="00CD44A9">
        <w:rPr>
          <w:rFonts w:ascii="Gisha" w:hAnsi="Gisha" w:cs="Gisha"/>
          <w:sz w:val="22"/>
          <w:szCs w:val="22"/>
          <w:u w:val="single"/>
          <w:rtl/>
          <w:lang w:bidi="he-IL"/>
        </w:rPr>
        <w:t>הכללית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7F90013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5E1D530" w14:textId="66B45872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כוללת גם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רשימות ספרים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ללימוד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 לומדים כיסוד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ומהם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התוספות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שיש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הוסיף בלי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כגון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'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בשיטה זו וזו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ספר העזר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בו ישתמשו יהיה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ספר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פלוני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שם המחבר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7B4B7A62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3BC73EB" w14:textId="7582E823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פרשת השבוע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פור הפרשה מתוך ספר</w:t>
      </w:r>
      <w:r w:rsidRPr="00CD44A9">
        <w:rPr>
          <w:rFonts w:ascii="Gisha" w:hAnsi="Gisha" w:cs="Gisha"/>
          <w:sz w:val="22"/>
          <w:szCs w:val="22"/>
          <w:rtl/>
        </w:rPr>
        <w:t>... 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כדי לוודא שהמורה אכן יעבור על הפרשה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מבלי להשתמש בקיצורי דרך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3A1073E3" w14:textId="77777777" w:rsidR="00F31B3F" w:rsidRPr="00CD44A9" w:rsidRDefault="00F31B3F" w:rsidP="00F31B3F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FB7E445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גמרא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איזה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עמוד ילמדו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ומהם ספרי העזר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יבואו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לשימוש המורה</w:t>
      </w:r>
      <w:r w:rsidRPr="00CD44A9">
        <w:rPr>
          <w:rFonts w:ascii="Gisha" w:hAnsi="Gisha" w:cs="Gisha"/>
          <w:sz w:val="22"/>
          <w:szCs w:val="22"/>
          <w:rtl/>
        </w:rPr>
        <w:t xml:space="preserve">;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באלו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ספרי סיכומים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ישתמש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ספרי תרגום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תמונות והמחשות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טבלאות וכו</w:t>
      </w:r>
      <w:r w:rsidRPr="00CD44A9">
        <w:rPr>
          <w:rFonts w:ascii="Gisha" w:hAnsi="Gisha" w:cs="Gisha"/>
          <w:sz w:val="22"/>
          <w:szCs w:val="22"/>
          <w:rtl/>
        </w:rPr>
        <w:t>'.</w:t>
      </w:r>
    </w:p>
    <w:p w14:paraId="1BE56078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CBD2C78" w14:textId="19A2F6D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</w:rPr>
        <w:t>[</w:t>
      </w: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מעניין לעניין באותו עניין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בדורנו מייחסים חשיבות רבה לספרים בהם משתמשים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בשוק של היום ישנם ספרים רבים שסודרו מחדש בצורה יפה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מושכת עין ולב</w:t>
      </w:r>
      <w:r w:rsidRPr="00CD44A9">
        <w:rPr>
          <w:rFonts w:ascii="Gisha" w:hAnsi="Gisha" w:cs="Gisha"/>
          <w:sz w:val="22"/>
          <w:szCs w:val="22"/>
          <w:rtl/>
        </w:rPr>
        <w:t>.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אטרקטיבי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בלע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כתוצאה מכך הילד מבין את החומר בצורה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טובה ומועילה יותר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לכן יש לבחור ספרי לימוד ידידותיים יותר לעין וללב התלמידים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6E4CA06" w14:textId="77777777" w:rsidR="00F31B3F" w:rsidRPr="00CD44A9" w:rsidRDefault="00F31B3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05FC5BF" w14:textId="243A97F8" w:rsidR="006D5F8E" w:rsidRPr="00CD44A9" w:rsidRDefault="006D5F8E" w:rsidP="00F31B3F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lastRenderedPageBreak/>
        <w:t>הדבר דורש תשומת לב מיוחדת בראשית שנת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ראוי שהתלמידים ילמדו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תוך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ספרים חדשים המעוררים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רגש של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התחלה חדשה וחיות מחודשת</w:t>
      </w:r>
      <w:r w:rsidRPr="00CD44A9">
        <w:rPr>
          <w:rFonts w:ascii="Gisha" w:hAnsi="Gisha" w:cs="Gisha"/>
          <w:sz w:val="22"/>
          <w:szCs w:val="22"/>
          <w:rtl/>
        </w:rPr>
        <w:t>.</w:t>
      </w:r>
      <w:r w:rsidRPr="00CD44A9">
        <w:rPr>
          <w:rFonts w:ascii="Gisha" w:hAnsi="Gisha" w:cs="Gisha" w:hint="cs"/>
          <w:sz w:val="22"/>
          <w:szCs w:val="22"/>
          <w:rtl/>
        </w:rPr>
        <w:t>]</w:t>
      </w:r>
    </w:p>
    <w:p w14:paraId="614FE0E9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531F52C" w14:textId="49B28973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 צריכה לכלול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מלבד כמות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גם ובעיקר את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איכות ורמת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עמקות הלימוד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רמת הלימוד ודרגתו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ושיטת הלימוד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לדוג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</w:p>
    <w:p w14:paraId="12EA97BF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8976916" w14:textId="50742635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לימוד יהדות בגן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לאיזה רמת הבנה על הילד להגיע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30206AF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3A72B23" w14:textId="4CCC41B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לימוד חומש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האם על הילד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דעת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את תרגום המילים בלבד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לא ידע מה קאמר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או שיש לעבוד אתו גם על הבנת התוכן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כמו כן לקבוע מראש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באיזה שלב יש להתקדם להבנת הנקרא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עד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יכולת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תרגם תוכן הפסוק באוצר מילים משלו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8B1A21A" w14:textId="77777777" w:rsidR="00F31B3F" w:rsidRPr="00CD44A9" w:rsidRDefault="00F31B3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F2EB5C1" w14:textId="42274C94" w:rsidR="006D5F8E" w:rsidRPr="00CD44A9" w:rsidRDefault="006D5F8E" w:rsidP="00F31B3F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לימוד משניות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כשהתלמיד עובר ללימוד משניות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הוא נתקל 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סגנון לימוד חדש לחלוטין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שלא היה מוכר לו עד כה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לכן יש לקבוע מראש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מתי לומדים את המשנה בצורה יבשה ומתי מתחילים להבין את העומק שבמשנה והמוסבר בגמ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D24CEA6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DFF975C" w14:textId="3F61C51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כללי הלימוד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חלק עיקרי ויסודי החשוב לא פחות מאשר הלימוד עצמו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הוא עניין כללי הלימוד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רק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הבין את התוכן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אלא גם לדעת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כיצד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ללמוד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המטרה בכך היא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שכאשר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 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סיים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את חוק לימודיו בבי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יהיה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ברשותו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רק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כמות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של אינפורמציה מוגבלת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כי אם גם כלי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הבנה ולמידה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שישמשו אותו 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המשך שנות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לימודיו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בשעה שהמורה לא יהיה לידו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 אז יוכל ללמוד ולהבין סוגיה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בכוחות עצמו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ללא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כללי הלימוד הילד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אולי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אכן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ידע 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אבל לא ידע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ללמוד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וראה שער</w:t>
      </w:r>
      <w:r w:rsidR="00F31B3F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שביעי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2321F8D0" w14:textId="6952FBC2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15E93FD" w14:textId="38189BE9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מצוות לימוד התורה אינה רק ללמוד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אלא גם לדעת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איך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ללמוד</w:t>
      </w:r>
      <w:r w:rsidRPr="00CD44A9">
        <w:rPr>
          <w:rFonts w:ascii="Gisha" w:hAnsi="Gisha" w:cs="Gisha" w:hint="cs"/>
          <w:sz w:val="22"/>
          <w:szCs w:val="22"/>
          <w:rtl/>
        </w:rPr>
        <w:t>;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וזה 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 אפשר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להשיג בלימוד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לבד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לכן יש להכשיר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את התלמיד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לכך שהוא יוכל ללמוד בכוחות עצמו ולה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גיע למעשה רבותיו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AD19B93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4603C83" w14:textId="5B31AA0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לימוד כללי הלימוד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צריך להיות חלק בלתי נפרד מ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כללים ויסודות לימודיים המשתנים ומשודרגים מדי שנה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מדי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שלב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קיימים היום ספרים רבים המ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סייעים ללמד כללי לימוד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AFE1AC5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155E5B7" w14:textId="77777777" w:rsidR="006D5F8E" w:rsidRPr="00CD44A9" w:rsidRDefault="006D5F8E" w:rsidP="00E7476C">
      <w:pPr>
        <w:bidi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</w:p>
    <w:p w14:paraId="575A518E" w14:textId="77777777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EF797A5" w14:textId="36156381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נשמ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</w:t>
      </w:r>
      <w:r w:rsidR="009E3D54"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לימודים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</w:p>
    <w:p w14:paraId="5ABAD59C" w14:textId="77777777" w:rsidR="00F31B3F" w:rsidRPr="00CD44A9" w:rsidRDefault="00F31B3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B8158D4" w14:textId="356314F2" w:rsidR="006D5F8E" w:rsidRPr="00CD44A9" w:rsidRDefault="009E3D54" w:rsidP="00F31B3F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ברמה גבוהה ומקצועית היא ה</w:t>
      </w:r>
      <w:r w:rsidR="006D5F8E" w:rsidRPr="00CD44A9">
        <w:rPr>
          <w:rFonts w:ascii="Gisha" w:hAnsi="Gisha" w:cs="Gisha"/>
          <w:sz w:val="22"/>
          <w:szCs w:val="22"/>
          <w:rtl/>
        </w:rPr>
        <w:t>"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גוף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",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המבנה הכללי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שעלול להיות </w:t>
      </w:r>
      <w:r w:rsidR="006D5F8E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גם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יבש וחסר חיות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.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כדי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תשיג את מטרתה</w:t>
      </w:r>
      <w:r w:rsidR="006D5F8E" w:rsidRPr="00CD44A9">
        <w:rPr>
          <w:rFonts w:ascii="Gisha" w:hAnsi="Gisha" w:cs="Gisha" w:hint="cs"/>
          <w:sz w:val="22"/>
          <w:szCs w:val="22"/>
          <w:rtl/>
        </w:rPr>
        <w:t>,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 יש להשקיע גם בנשמה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.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להחדיר חיות 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333DA67" w14:textId="77777777" w:rsidR="00530AA3" w:rsidRPr="00CD44A9" w:rsidRDefault="00530AA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C398638" w14:textId="5661DBA3" w:rsidR="006D5F8E" w:rsidRPr="00CD44A9" w:rsidRDefault="006D5F8E" w:rsidP="00530AA3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כיצד עושים זאת</w:t>
      </w:r>
      <w:r w:rsidRPr="00CD44A9">
        <w:rPr>
          <w:rFonts w:ascii="Gisha" w:hAnsi="Gisha" w:cs="Gisha" w:hint="cs"/>
          <w:sz w:val="22"/>
          <w:szCs w:val="22"/>
          <w:rtl/>
        </w:rPr>
        <w:t>?</w:t>
      </w:r>
    </w:p>
    <w:p w14:paraId="75DEFDF0" w14:textId="77777777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108F583E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06C0DA1A" w14:textId="5229F412" w:rsidR="006D5F8E" w:rsidRPr="00CD44A9" w:rsidRDefault="006D5F8E" w:rsidP="006025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 צריכה להיות מעניינת</w:t>
      </w:r>
      <w:r w:rsidRPr="00CD44A9">
        <w:rPr>
          <w:rFonts w:ascii="Gisha" w:hAnsi="Gisha" w:cs="Gisha" w:hint="cs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קבעו חז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לעולם ילמד אדם במקום ש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לבו חפץ</w:t>
      </w:r>
      <w:r w:rsidRPr="00CD44A9">
        <w:rPr>
          <w:rFonts w:ascii="Gisha" w:hAnsi="Gisha" w:cs="Gisha"/>
          <w:sz w:val="22"/>
          <w:szCs w:val="22"/>
          <w:rtl/>
        </w:rPr>
        <w:t xml:space="preserve">",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מתוך הנחה שהדחף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והרצון ותענוג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יעוררו בו כוחות נעלמים ונסתרים גם בהבנת הנושאים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הקשורים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שכל והגיון</w:t>
      </w:r>
      <w:r w:rsidR="0060256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. יחד עם זאת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הלימודים חייבים למשוך את הלב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ולהיות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מעניינים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ומסקרנים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כדי שלתלמיד יהיה געשמאק בלימוד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אם משיגים זאת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 מורה שישחק כדורסל עם התלמיד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הרי זה חוב קדוש כמו הנחת תפילין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ואם הפתרון הוא אחר </w:t>
      </w:r>
      <w:r w:rsidRPr="00CD44A9">
        <w:rPr>
          <w:rFonts w:ascii="Gisha" w:hAnsi="Gisha" w:cs="Gisha" w:hint="cs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גם זו מצוה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3282554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F7BB8F1" w14:textId="425400F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סוגיה שאינה מדברת אל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לב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התלמיד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תהיה כלולה ב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ברור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 אפשר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לחתוך סוגיות שלימות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וחייבים ללמד דבר שלם</w:t>
      </w:r>
      <w:r w:rsidRPr="00CD44A9">
        <w:rPr>
          <w:rFonts w:ascii="Gisha" w:hAnsi="Gisha" w:cs="Gisha" w:hint="cs"/>
          <w:sz w:val="22"/>
          <w:szCs w:val="22"/>
          <w:rtl/>
        </w:rPr>
        <w:t>;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אך ככלל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 ללמוד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נושאים המושכים את הלב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872B07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F5319D3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22E7D66A" w14:textId="262CCA21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יו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לאור הנאמר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פשוט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שאין לכפות על תלמיד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מוד נושא שעצם הכפיה לא רק שלא יביא תועלת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אלא עוד יגרום לכך שהתלמיד ישנא את הנושא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8B49B86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319618C" w14:textId="2414E2A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אכן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חייב להיות סדר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משמעת כללי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מאורגנת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תלמיד שאין לו חשק ללמוד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חייבים למצוא כל דרך אפשרי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להביא את התלמיד אל שולחן הלימודים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לעורר בו חשק במסגרת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לימודים הכללי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במידה שהתלמיד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היה הסיבה אשר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אינו נמשך ללימוד נושא מסוים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כגון תוס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וכדומה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מן הראוי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לשחרר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את התלמיד מלימוד תוס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ולהסב את המאמצים ללימוד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במקומות שבהם הוא מרגיש חיבור ואהבה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כך גם כאשר תלמיד אינו מסוגל להתחבר ללימוד בעיון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אפשר לעודד אותו להוסיף יותר בלימוד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רסה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לשאוף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בקיאות וכדומה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עדיף שהתלמיד 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סיים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את כל המשניות בחשק רב</w:t>
      </w:r>
      <w:r w:rsidRPr="00CD44A9">
        <w:rPr>
          <w:rFonts w:ascii="Gisha" w:hAnsi="Gisha" w:cs="Gisha"/>
          <w:sz w:val="22"/>
          <w:szCs w:val="22"/>
          <w:rtl/>
        </w:rPr>
        <w:t>,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יחטוף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עוד מסכת לגירסה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מאשר לימוד תוס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בכפיה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שכן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בסופו של דבר התלמיד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ימאס בלימוד כולו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ואולי אפילו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יבעט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תורה כולה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רח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6FC004CF" w14:textId="77777777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456C6541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48567F2" w14:textId="33BF1A9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חשוב שנושאי הלימוד ידבר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 התלמיד ויהיו עבורו מעשיים ומציאותיים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נושאים אותם פוגש התלמיד בחיי היום יום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נושאים מופשטים או שאינם שייכים למציאות </w:t>
      </w:r>
      <w:r w:rsidRPr="00CD44A9">
        <w:rPr>
          <w:rFonts w:ascii="Gisha" w:hAnsi="Gisha" w:cs="Gisha"/>
          <w:sz w:val="22"/>
          <w:szCs w:val="22"/>
          <w:rtl/>
        </w:rPr>
        <w:t xml:space="preserve">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חייבים להיבלע בין שלל הנושאים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 שיוקדש להם פחות זמן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דרך אגב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כאשר מקשרים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את הנושא הנלמד עם ההלכה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בזיקה יום יומית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הרי יש בכך תועלת שהנושא הנלמד הופך להיות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נוגע לתלמיד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חייו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0AE58B6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CF1745F" w14:textId="41F551BA" w:rsidR="006D5F8E" w:rsidRPr="00CD44A9" w:rsidRDefault="006D5F8E" w:rsidP="00FC638D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דוגמה מעשית לכך</w:t>
      </w:r>
      <w:r w:rsidRPr="00CD44A9">
        <w:rPr>
          <w:rFonts w:ascii="Gisha" w:hAnsi="Gisha" w:cs="Gisha" w:hint="cs"/>
          <w:sz w:val="22"/>
          <w:szCs w:val="22"/>
          <w:rtl/>
        </w:rPr>
        <w:t xml:space="preserve">: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במקום דיני שאל</w:t>
      </w:r>
      <w:r w:rsidR="00FC638D"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פרה או חמור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דברים שילדים כיום כמעט ולא נפגשים עמם</w:t>
      </w:r>
      <w:r w:rsidR="00FC638D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ביום-יום</w:t>
      </w:r>
      <w:r w:rsidR="00A8209A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אפשר שהמורה ידבר על שכנים שהחליפו ביניהם אופניים </w:t>
      </w:r>
      <w:r w:rsidRPr="00CD44A9">
        <w:rPr>
          <w:rFonts w:ascii="Gisha" w:hAnsi="Gisha" w:cs="Gisha" w:hint="cs"/>
          <w:sz w:val="22"/>
          <w:szCs w:val="22"/>
          <w:rtl/>
        </w:rPr>
        <w:t>(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חשמליים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!)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או מקדחה משוכללת והתקלקלו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וכדומה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</w:p>
    <w:p w14:paraId="01D5CABC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1455E437" w14:textId="77777777" w:rsidR="00F90744" w:rsidRPr="00CD44A9" w:rsidRDefault="00F90744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560A48F6" w14:textId="7632C253" w:rsidR="006D5F8E" w:rsidRPr="00CD44A9" w:rsidRDefault="006D5F8E" w:rsidP="00F90744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גיוון סדר היום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גורם נוסף שמכניס חיוניות בלימודים הוא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וון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סדר היום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כפי שיתבאר בהמשך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39DE74C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9937E28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BBF37F6" w14:textId="5D9CA52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  <w:lang w:bidi="he-IL"/>
        </w:rPr>
        <w:t>תכני</w:t>
      </w:r>
      <w:r w:rsidRPr="00CD44A9">
        <w:rPr>
          <w:rFonts w:ascii="Gisha" w:hAnsi="Gisha" w:cs="Gisha" w:hint="cs"/>
          <w:b/>
          <w:bCs/>
          <w:sz w:val="22"/>
          <w:szCs w:val="22"/>
          <w:u w:val="single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  <w:lang w:bidi="he-IL"/>
        </w:rPr>
        <w:t>ת חינוכיות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בשער</w:t>
      </w:r>
      <w:r w:rsidR="00A8209A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שביעי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הוסבר באריכות גדולה ההכרח שחלק בלתי נפרד מ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הדרכה חינוכית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הדרכה למידות טובות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את שמים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מידות אנושיות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אהבת ישראל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חכמת חיים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 xml:space="preserve">'.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על הילד לצאת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מהכיתה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עם שלל ידע ב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התחומים והמישורים בחיי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חשוב שהחדרת החינוך דרך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קנייני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הלימוד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יעשה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דרך קבע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בכל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ימות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השנה ולא כאותם מחנכים המתעוררים ללמד על אהבת ישראל רק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בימי הספירה או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לאחר מאורע טרגי רח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21D56B63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1D29AAE" w14:textId="7A5B764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על הילד לעבור מסלול של הדרכה חינוכית לא פעם אחת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באופן שיטתי וקבוע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עד שהיא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חקק בנשמה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תהפוך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להיות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חלק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בלתי נפרד מהילד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הן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במודע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בתת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מודע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שלו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0437985C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784D588" w14:textId="4838511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מובן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אפוא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חינוכית היא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שלימה ומקיפה הכוללת חיי האדם בפשטות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החל מראשית התפתחותו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וכלה בגמר ושלימות העבודה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E00B7D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400B9A5" w14:textId="77777777" w:rsidR="00B15F2C" w:rsidRPr="00CD44A9" w:rsidRDefault="00B15F2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C98BF0B" w14:textId="63DCADB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u w:val="single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  <w:lang w:bidi="he-IL"/>
        </w:rPr>
        <w:t>לימוד מקצוע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</w:rPr>
        <w:t>:</w:t>
      </w:r>
    </w:p>
    <w:p w14:paraId="5BC460A0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E283556" w14:textId="17BBC50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בדורות קודמים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עד לפני זמן לא רב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הגישה החינוכית הי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יותר בסימן של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גבורה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אלו שנקטו בשיטה של אהבה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חיבה וקירוב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זכו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מבטי תמיהה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עם הזמן ועם שינוי הדורות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הגיעו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אנשי החינוך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למסקנה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שהמקל והרצועה לא רק שאינם פועלים את פעולתם ויש לאסרם כחמץ בפסח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אדרבה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הם משיגים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ההיפך ממה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ביקש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השיג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סגנון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החינוך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של גבורה ודיקטטורה עבר וכלה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העולם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אם למחנך יש מה להציע כדי למשוך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אליו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את הדור הצעיר ועל מנת להחדיר בליבם אהבה אמיתית ליהדות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 טוב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אם לא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הרי התלמידים ימצאו אותם לבד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אך בדרכים משלהם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ולא תמיד הבחירה שלהם תיעשה בדרך הנכונה </w:t>
      </w:r>
      <w:r w:rsidRPr="00CD44A9">
        <w:rPr>
          <w:rFonts w:ascii="Gisha" w:hAnsi="Gisha" w:cs="Gisha" w:hint="cs"/>
          <w:sz w:val="22"/>
          <w:szCs w:val="22"/>
          <w:rtl/>
        </w:rPr>
        <w:t>(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בלשון המעטה</w:t>
      </w:r>
      <w:r w:rsidRPr="00CD44A9">
        <w:rPr>
          <w:rFonts w:ascii="Gisha" w:hAnsi="Gisha" w:cs="Gisha" w:hint="cs"/>
          <w:sz w:val="22"/>
          <w:szCs w:val="22"/>
          <w:rtl/>
        </w:rPr>
        <w:t>)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בימינו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יש יכולת בחירה לכל אחד לפלס את הדרך המדברת יותר ללבו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282D4CD" w14:textId="77777777" w:rsidR="00546795" w:rsidRPr="00CD44A9" w:rsidRDefault="00546795" w:rsidP="00E7476C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</w:p>
    <w:p w14:paraId="17931F21" w14:textId="21DCE67C" w:rsidR="006D5F8E" w:rsidRPr="00CD44A9" w:rsidRDefault="006D5F8E" w:rsidP="00546795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שינוי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הדורות דורש הרבה היערכות ושינויים דרמט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ים במוסדות החינוך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מקצוע וחכמת חיים הוא אחד מהם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ויפה שעה אחת קודם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9FD25A8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21DE446" w14:textId="5B1183E1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הסיבות לשינוי זה ולקבלת ההבנה שבצורך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מקצוע</w:t>
      </w:r>
      <w:r w:rsidRPr="00CD44A9">
        <w:rPr>
          <w:rFonts w:ascii="Gisha" w:hAnsi="Gisha" w:cs="Gisha" w:hint="cs"/>
          <w:sz w:val="22"/>
          <w:szCs w:val="22"/>
          <w:rtl/>
        </w:rPr>
        <w:t xml:space="preserve"> (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במקרים מסוימים</w:t>
      </w:r>
      <w:r w:rsidRPr="00CD44A9">
        <w:rPr>
          <w:rFonts w:ascii="Gisha" w:hAnsi="Gisha" w:cs="Gisha" w:hint="cs"/>
          <w:sz w:val="22"/>
          <w:szCs w:val="22"/>
          <w:rtl/>
        </w:rPr>
        <w:t>)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32408B58" w14:textId="77777777" w:rsidR="00B15F2C" w:rsidRPr="00CD44A9" w:rsidRDefault="00B15F2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FCAF625" w14:textId="7D724A0A" w:rsidR="006D5F8E" w:rsidRPr="00CD44A9" w:rsidRDefault="006D5F8E" w:rsidP="009A5EF2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רבים מילדי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הדור של היום אינ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מסוגל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לשבת יום שלם מול הספרים</w:t>
      </w:r>
      <w:r w:rsidR="009A5EF2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וה'אותיות הקטנות'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לילד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 רבים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אין חשק מלכתחילה לבוא ל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חדר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ביודע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="009A5EF2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כי מצפה להם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יום ארוך ומשמעם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="009A5EF2" w:rsidRPr="00CD44A9">
        <w:rPr>
          <w:rFonts w:ascii="Gisha" w:hAnsi="Gisha" w:cs="Gisha" w:hint="cs"/>
          <w:sz w:val="22"/>
          <w:szCs w:val="22"/>
          <w:rtl/>
          <w:lang w:bidi="he-IL"/>
        </w:rPr>
        <w:t>לכן,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במידה מסוימת יש לתבל את סדר היום בנושאים שיחדירו קצת חיות 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מסכת הלימודים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של הילד</w:t>
      </w:r>
      <w:r w:rsidR="009A5EF2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מחד גיסא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עניין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ממשי</w:t>
      </w:r>
      <w:r w:rsidR="009A5EF2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</w:t>
      </w:r>
      <w:r w:rsidR="009A5EF2" w:rsidRPr="00CD44A9">
        <w:rPr>
          <w:rFonts w:ascii="Gisha" w:hAnsi="Gisha" w:cs="Gisha"/>
          <w:sz w:val="22"/>
          <w:szCs w:val="22"/>
          <w:rtl/>
          <w:lang w:bidi="he-IL"/>
        </w:rPr>
        <w:t>–</w:t>
      </w:r>
      <w:r w:rsidR="009A5EF2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מאידך גיסא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239587D3" w14:textId="3A8868D1" w:rsidR="00C109EA" w:rsidRPr="00CD44A9" w:rsidRDefault="00C109EA" w:rsidP="00C109EA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DC3DB34" w14:textId="3F8249C9" w:rsidR="00C109EA" w:rsidRPr="00CD44A9" w:rsidRDefault="00C109EA" w:rsidP="009A5EF2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לימוד מקצוע </w:t>
      </w:r>
      <w:r w:rsidRPr="00CD44A9">
        <w:rPr>
          <w:rFonts w:ascii="Gisha" w:hAnsi="Gisha" w:cs="Gisha" w:hint="cs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הכוונה היא שנוכל בבוא העת לתת לילד מקצוע לפרנסה מבלי שיצטרך לחפשו במקומות לא כשרים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מקצוע הוא דבר שיש בו תועלת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הן בחיים האישיים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המשפחתיים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ואף במילוי שליחותו</w:t>
      </w:r>
      <w:r w:rsidR="009A5EF2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בעולם.</w:t>
      </w:r>
    </w:p>
    <w:p w14:paraId="7DBD2DF5" w14:textId="77777777" w:rsidR="00C109EA" w:rsidRPr="00CD44A9" w:rsidRDefault="00C109EA" w:rsidP="00C109EA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5D990890" w14:textId="77777777" w:rsidR="00C109EA" w:rsidRPr="00CD44A9" w:rsidRDefault="00C109EA" w:rsidP="00C109EA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לימודי מקצוע אין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 xml:space="preserve">המשמעות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לימודי חול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!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הגדרתם של לימודי חול היא נושאים כגון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גיאוגרפיה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פיזיקה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היסטוריה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וכו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מקצועות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אלו אינם מוסיפים בחיי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יום יום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של הילד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וודאי שלא 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עבודת השם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E29F87D" w14:textId="4B2E8FBA" w:rsidR="00C109EA" w:rsidRPr="00CD44A9" w:rsidRDefault="00C109EA" w:rsidP="00C109EA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851C36F" w14:textId="394B2403" w:rsidR="006D5F8E" w:rsidRPr="00CD44A9" w:rsidRDefault="00C109E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ג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)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נקודה נוספת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: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="006D5F8E" w:rsidRPr="00CD44A9">
        <w:rPr>
          <w:rFonts w:ascii="Gisha" w:hAnsi="Gisha" w:cs="Gisha" w:hint="cs"/>
          <w:sz w:val="22"/>
          <w:szCs w:val="22"/>
          <w:rtl/>
          <w:lang w:bidi="he-IL"/>
        </w:rPr>
        <w:t>ימינו</w:t>
      </w:r>
      <w:r w:rsidR="006D5F8E"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="006D5F8E" w:rsidRPr="00CD44A9">
        <w:rPr>
          <w:rFonts w:ascii="Gisha" w:hAnsi="Gisha" w:cs="Gisha" w:hint="cs"/>
          <w:sz w:val="22"/>
          <w:szCs w:val="22"/>
          <w:rtl/>
          <w:lang w:bidi="he-IL"/>
        </w:rPr>
        <w:t>גם עבודה ב</w:t>
      </w:r>
      <w:r w:rsidR="006D5F8E" w:rsidRPr="00CD44A9">
        <w:rPr>
          <w:rFonts w:ascii="Gisha" w:hAnsi="Gisha" w:cs="Gisha" w:hint="cs"/>
          <w:sz w:val="22"/>
          <w:szCs w:val="22"/>
          <w:rtl/>
        </w:rPr>
        <w:t>'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כלי קודש</w:t>
      </w:r>
      <w:r w:rsidR="006D5F8E" w:rsidRPr="00CD44A9">
        <w:rPr>
          <w:rFonts w:ascii="Gisha" w:hAnsi="Gisha" w:cs="Gisha" w:hint="cs"/>
          <w:sz w:val="22"/>
          <w:szCs w:val="22"/>
          <w:rtl/>
        </w:rPr>
        <w:t>'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 </w:t>
      </w:r>
      <w:r w:rsidR="006D5F8E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דורשת לעתים ידע בשימוש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במחשב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.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האם מדובר בלימודי חול או בעובדת חיים</w:t>
      </w:r>
      <w:r w:rsidR="006D5F8E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שהופכת להיות חלק בלתי נפרד מאתנו</w:t>
      </w:r>
      <w:r w:rsidR="006D5F8E" w:rsidRPr="00CD44A9">
        <w:rPr>
          <w:rFonts w:ascii="Gisha" w:hAnsi="Gisha" w:cs="Gisha"/>
          <w:sz w:val="22"/>
          <w:szCs w:val="22"/>
          <w:rtl/>
        </w:rPr>
        <w:t>?</w:t>
      </w:r>
    </w:p>
    <w:p w14:paraId="104D1477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9B7E8D8" w14:textId="1FB57B6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[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במקרים מסוימים ובמקומות מסוימים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כאשר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הדרך היחידה למשוך קהל רחב שישלחו ילדיהם לת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ורה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דתי הוא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לימודי חול ברמה גבו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 ומקצועית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דעת גדולי ישראל היא שיש לעשות כל מאמץ שהלימודי חול בבי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יהיה כדבעי למעבד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פי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חוקי המדינה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כמובן שהכל צריך להיעשות על פי הוראת המרא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דאתרא שעל אתר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המכיר מקרוב את הנפשות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(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ראה שער ט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ערך שני</w:t>
      </w:r>
      <w:r w:rsidRPr="00CD44A9">
        <w:rPr>
          <w:rFonts w:ascii="Gisha" w:hAnsi="Gisha" w:cs="Gisha"/>
          <w:sz w:val="22"/>
          <w:szCs w:val="22"/>
          <w:rtl/>
        </w:rPr>
        <w:t xml:space="preserve">)]. </w:t>
      </w:r>
    </w:p>
    <w:p w14:paraId="4F6C9177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3156AC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הבעי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העקרונית בלימוד מקצוע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 ה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קאך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של הילד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במקצוע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והשאיפה לפרנסה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הרבה דיו נשפך בנושא זה הנוגד את יסודות האמונה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הגורסת כי הקב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 זן ומפרנס לכל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והוא ישלח לכל אחד את פרנסתו בעתו ובזמנו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ואין לבלבל את ראשו של הילד בגיל צעיר אודות ביטחון כלכלי וכדומה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C481DFB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7AD56DD" w14:textId="7816C31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הפתרון לבעי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זו אינה הימנעות מלימוד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כי אם לימוד על פי העקרונות הבאים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</w:p>
    <w:p w14:paraId="054AB0E5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FEA3394" w14:textId="1697252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הדרך בה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מגישים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לילד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הנושא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ראוי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להחדיר בילד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את הידיעה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שאין שום ביטחון וערבות בנושא הפרנסה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אלא זו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מגיעה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בברכת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שמים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מאמצי האדם והתעודות המקצועיות ביותר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לא יעזרו לו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מאומה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אם אינו מאמין בסייעתא דשמיא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חשוב להסביר ולהחדיר ללב התלמיד רעיון נשגב זה אותו יזכור כל חייו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גם כ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אשר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מדריך למחשבים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מלמד את תלמידיו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עליו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שנן לתלמידיו תוך כדי תרגול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שאינו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מאמין במקצוע בלי ברכת ה</w:t>
      </w:r>
      <w:r w:rsidRPr="00CD44A9">
        <w:rPr>
          <w:rFonts w:ascii="Gisha" w:hAnsi="Gisha" w:cs="Gisha"/>
          <w:sz w:val="22"/>
          <w:szCs w:val="22"/>
          <w:rtl/>
        </w:rPr>
        <w:t xml:space="preserve">'. </w:t>
      </w:r>
    </w:p>
    <w:p w14:paraId="3F79C59A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6C97FB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חשוב לוודא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האווירה בבי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אצל המורים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התלמידים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לגבי לימוד מקצוע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</w:p>
    <w:p w14:paraId="1665F8D6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B349BB8" w14:textId="18F7F805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3.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בירור מראש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 כלול ב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מקצוע או לימודי חול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C46A355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CF4C447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כך או כך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בנוסף לגישה החיובית החינוכית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הגיע הזמן להחדיר לכותלי בתי הספר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המתאימים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לכך לימודי מקצועות שונים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51AADCF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BC98601" w14:textId="77777777" w:rsidR="00C109EA" w:rsidRPr="00CD44A9" w:rsidRDefault="00C109EA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7D35923E" w14:textId="77777777" w:rsidR="00C109EA" w:rsidRPr="00CD44A9" w:rsidRDefault="00C109EA" w:rsidP="00C109EA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4B8ACC1E" w14:textId="6D269BD8" w:rsidR="006D5F8E" w:rsidRPr="00CD44A9" w:rsidRDefault="006D5F8E" w:rsidP="00C109EA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מה כלול בלימוד מקצוע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?</w:t>
      </w:r>
    </w:p>
    <w:p w14:paraId="068D75B5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6C586A6" w14:textId="6F8E03B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שפת המדינה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ראה אג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 הרבי הריי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ץ נ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02CB496D" w14:textId="23DF020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חשבון בסיסי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או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במחשב שעוזר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לנהל חשבונות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4BCC9A23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מחשבים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03420BC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גרפיקה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CF6770E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lastRenderedPageBreak/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ספרות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6422B14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שחיטה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37B73AF" w14:textId="7D0BED0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בבתי ספר לבנות לימוד מקצוע כולל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בנוסף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אפי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בישול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חכמת תפירה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עיצוב בית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עיצוב אירועים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ראה שער</w:t>
      </w:r>
      <w:r w:rsidR="00C109EA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</w:t>
      </w:r>
      <w:r w:rsidR="00387F2B" w:rsidRPr="00CD44A9">
        <w:rPr>
          <w:rFonts w:ascii="Gisha" w:hAnsi="Gisha" w:cs="Gisha" w:hint="cs"/>
          <w:sz w:val="22"/>
          <w:szCs w:val="22"/>
          <w:rtl/>
          <w:lang w:bidi="he-IL"/>
        </w:rPr>
        <w:t>י"ד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7CB82D98" w14:textId="40BA0DC4" w:rsidR="00270685" w:rsidRPr="00CD44A9" w:rsidRDefault="00270685" w:rsidP="00270685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C047EA4" w14:textId="4C559E28" w:rsidR="00270685" w:rsidRPr="00CD44A9" w:rsidRDefault="00270685" w:rsidP="00D77632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[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שחיה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 בה משום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לימוד </w:t>
      </w:r>
      <w:r w:rsidR="00D77632" w:rsidRPr="00CD44A9">
        <w:rPr>
          <w:rFonts w:ascii="Gisha" w:hAnsi="Gisha" w:cs="Gisha" w:hint="cs"/>
          <w:sz w:val="22"/>
          <w:szCs w:val="22"/>
          <w:rtl/>
          <w:lang w:bidi="he-IL"/>
        </w:rPr>
        <w:t>נוסף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proofErr w:type="gramStart"/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)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תוספת</w:t>
      </w:r>
      <w:proofErr w:type="gramEnd"/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בריאות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והעיקר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חלק גדול מהילדים נהנים מאוד ללמוד מקצוע ז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שיש בו גם תועלת עצומה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בגיוון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סדר היום והחדר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חיות בלב הילד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37B0F00" w14:textId="77777777" w:rsidR="00270685" w:rsidRPr="00CD44A9" w:rsidRDefault="00270685" w:rsidP="00270685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2FB6065" w14:textId="2B5686AE" w:rsidR="00270685" w:rsidRPr="00CD44A9" w:rsidRDefault="00270685" w:rsidP="00D77632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במדינות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רבות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אפשר לקבל מימון ממשלתי או מלגות מקרנות צדקה</w:t>
      </w:r>
      <w:r w:rsidR="00D77632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עבור לימוד עניין כ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זה</w:t>
      </w:r>
      <w:r w:rsidR="00D77632" w:rsidRPr="00CD44A9">
        <w:rPr>
          <w:rFonts w:ascii="Gisha" w:hAnsi="Gisha" w:cs="Gisha" w:hint="cs"/>
          <w:sz w:val="22"/>
          <w:szCs w:val="22"/>
          <w:rtl/>
          <w:lang w:bidi="he-IL"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מבלי להוסיף לתקציב או להכביד על ההורים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חשוב לציין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שאם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מקבל מימון עבור ההוצאות</w:t>
      </w:r>
      <w:r w:rsidR="00D77632" w:rsidRPr="00CD44A9">
        <w:rPr>
          <w:rFonts w:ascii="Gisha" w:hAnsi="Gisha" w:cs="Gisha" w:hint="cs"/>
          <w:sz w:val="22"/>
          <w:szCs w:val="22"/>
          <w:rtl/>
          <w:lang w:bidi="he-IL"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אין לקחת כסף מההורים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זהו גזל גמור על כל המשתמע מכך</w:t>
      </w:r>
      <w:r w:rsidRPr="00CD44A9">
        <w:rPr>
          <w:rFonts w:ascii="Gisha" w:hAnsi="Gisha" w:cs="Gisha"/>
          <w:sz w:val="22"/>
          <w:szCs w:val="22"/>
          <w:rtl/>
        </w:rPr>
        <w:t>!)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]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CAEE142" w14:textId="77777777" w:rsidR="00270685" w:rsidRPr="00CD44A9" w:rsidRDefault="00270685" w:rsidP="00270685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211DD1C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25C6186" w14:textId="77777777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לימוד מקצועות אלו אינם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לכל הדעות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בגדר לימודי חול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</w:p>
    <w:p w14:paraId="6D163029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74296F9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0264829" w14:textId="77777777" w:rsidR="00270685" w:rsidRPr="00CD44A9" w:rsidRDefault="00270685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20A68E86" w14:textId="32BC62C7" w:rsidR="006D5F8E" w:rsidRPr="00CD44A9" w:rsidRDefault="006D5F8E" w:rsidP="00270685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  <w:lang w:bidi="he-IL"/>
        </w:rPr>
        <w:t>משחקים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</w:rPr>
        <w:t>:</w:t>
      </w:r>
    </w:p>
    <w:p w14:paraId="42C6DC4B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0B669C5" w14:textId="7BE95DF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במשחקים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ישנם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כמה יתרונות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61048228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5021F56" w14:textId="198C9F7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משחק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הרי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הוא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קליפת נוגה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בשימוש נכון ולשם שמים מבררים את המשחק לקדושה</w:t>
      </w:r>
      <w:r w:rsidRPr="00CD44A9">
        <w:rPr>
          <w:rFonts w:ascii="Gisha" w:hAnsi="Gisha" w:cs="Gisha"/>
          <w:sz w:val="22"/>
          <w:szCs w:val="22"/>
          <w:rtl/>
        </w:rPr>
        <w:t>.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</w:p>
    <w:p w14:paraId="7231AAD8" w14:textId="77777777" w:rsidR="00387F2B" w:rsidRPr="00CD44A9" w:rsidRDefault="00387F2B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D78E1D0" w14:textId="4D91ECAE" w:rsidR="006D5F8E" w:rsidRPr="00CD44A9" w:rsidRDefault="006D5F8E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משחק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נותן ביטוי לילד לפרוק מתחים ולה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וציא אנרגיה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60EDCE9B" w14:textId="77777777" w:rsidR="00387F2B" w:rsidRPr="00CD44A9" w:rsidRDefault="00387F2B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17BAB8C" w14:textId="6E10162A" w:rsidR="006D5F8E" w:rsidRPr="00CD44A9" w:rsidRDefault="006D5F8E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והעיקר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משחקים מסודרים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כלומר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סדר מסודר מה משחקים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יום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בליווי השגחה</w:t>
      </w:r>
      <w:r w:rsidRPr="00CD44A9">
        <w:rPr>
          <w:rFonts w:ascii="Gisha" w:hAnsi="Gisha" w:cs="Gisha"/>
          <w:sz w:val="22"/>
          <w:szCs w:val="22"/>
          <w:rtl/>
        </w:rPr>
        <w:t xml:space="preserve">)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מחדירים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אנרגיה טובה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בילד ומוסיפים חיות בלימודים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אחר המשחקים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0710288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A7B1217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E71F1C5" w14:textId="61FE03FC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b/>
          <w:bCs/>
          <w:i/>
          <w:iCs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  <w:lang w:bidi="he-IL"/>
        </w:rPr>
        <w:t>משחקים חינוכיים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</w:p>
    <w:p w14:paraId="68EBB31C" w14:textId="77777777" w:rsidR="000A31B1" w:rsidRPr="00CD44A9" w:rsidRDefault="000A31B1" w:rsidP="00E7476C">
      <w:pPr>
        <w:bidi/>
        <w:jc w:val="both"/>
        <w:rPr>
          <w:rFonts w:ascii="Gisha" w:hAnsi="Gisha" w:cs="Gisha"/>
          <w:b/>
          <w:bCs/>
          <w:i/>
          <w:iCs/>
          <w:sz w:val="22"/>
          <w:szCs w:val="22"/>
          <w:rtl/>
        </w:rPr>
      </w:pPr>
    </w:p>
    <w:p w14:paraId="4454DE3E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משחקים חינוכיים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שמטרתם פיתוח כישרונות הילד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ישנם היום בשפע רב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35343B92" w14:textId="77777777" w:rsidR="00387F2B" w:rsidRPr="00CD44A9" w:rsidRDefault="00387F2B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6DEDBE6" w14:textId="41001E76" w:rsidR="006D5F8E" w:rsidRPr="00CD44A9" w:rsidRDefault="006D5F8E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נוסף להיותם חלק מ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להם גם מטרה נוספת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רענון היום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החדרת חיות בסדר היום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EBE181A" w14:textId="77777777" w:rsidR="00387F2B" w:rsidRPr="00CD44A9" w:rsidRDefault="00387F2B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EA6C532" w14:textId="7A2F2C29" w:rsidR="006D5F8E" w:rsidRPr="00CD44A9" w:rsidRDefault="006D5F8E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האמור לעיל תלוי בגיל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רמת התלמידים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בכיתה צעירה או חלשה יש להקדיש להם זמן רב יותר מאשר בכיתה גבוהה ומצוינת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בה חבל על כל רגע של לימודים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6AC28EB" w14:textId="77777777" w:rsidR="00387F2B" w:rsidRPr="00CD44A9" w:rsidRDefault="00387F2B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EE7E34F" w14:textId="2FDE1A85" w:rsidR="006D5F8E" w:rsidRPr="00CD44A9" w:rsidRDefault="006D5F8E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הבהר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הרבה מרעיונות אלו לא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צריכים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לגזול זמן יקר מסדר היום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רעיונות רבים אפשר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הכניס 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זמן ההפסקה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פעמים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נגמרת בריב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ילדים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משחקים חינוכיים ותוכניות אלו 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 בהם כדי למנוע זאת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42929B6D" w14:textId="77777777" w:rsidR="00387F2B" w:rsidRPr="00CD44A9" w:rsidRDefault="00387F2B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10826DD" w14:textId="45AABFF3" w:rsidR="006D5F8E" w:rsidRPr="00CD44A9" w:rsidRDefault="006D5F8E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יש להבהיר שילדים זקוקים לזמן משחק לשם משחק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כדור וכדומה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ולו רק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כדי לפרוק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אנרגיה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לחץ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20C7CBF9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BE8C136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B48FF79" w14:textId="77777777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u w:val="single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  <w:lang w:bidi="he-IL"/>
        </w:rPr>
        <w:t>פרסים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</w:rPr>
        <w:t xml:space="preserve">: </w:t>
      </w:r>
    </w:p>
    <w:p w14:paraId="5A7D8A0A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D258D9B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חלק בלתי נפרד מהחדרת חיות ביהדות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רה ומצוות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חיבה והערכה למוסד חינוכי שם הילד מבלה את מיטב שנותיו המובחרות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הוא פרסים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45B25B09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4B64355" w14:textId="4ABCBD2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פרס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אמנם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אינו גורר השפעה פנימית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ומטרתו היחידה היא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דרבן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שהילד יגיע לשולחן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ואז יטעם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כי טוב ה</w:t>
      </w:r>
      <w:r w:rsidRPr="00CD44A9">
        <w:rPr>
          <w:rFonts w:ascii="Gisha" w:hAnsi="Gisha" w:cs="Gisha"/>
          <w:sz w:val="22"/>
          <w:szCs w:val="22"/>
          <w:rtl/>
        </w:rPr>
        <w:t xml:space="preserve">'".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כלומר</w:t>
      </w:r>
      <w:r w:rsidRPr="00CD44A9">
        <w:rPr>
          <w:rFonts w:ascii="Gisha" w:hAnsi="Gisha" w:cs="Gisha"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פרס הוא אמצעי ולא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מטרה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אך כאמור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בדור של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עקבתא דמשיחא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 להשתמש בכל האמצעים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הכשרים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כמובן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ובלבד שנשיג את המטרה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F41ED6C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F3DFE09" w14:textId="60BBFFB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תחרות מעודדת את הילד להשקיע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להתאמץ וללמוד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484762C8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3F3F556" w14:textId="77777777" w:rsidR="00387F2B" w:rsidRPr="00CD44A9" w:rsidRDefault="00387F2B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75A55F61" w14:textId="274DEFC4" w:rsidR="006D5F8E" w:rsidRPr="00CD44A9" w:rsidRDefault="006D5F8E" w:rsidP="00387F2B">
      <w:pPr>
        <w:bidi/>
        <w:jc w:val="both"/>
        <w:rPr>
          <w:rFonts w:ascii="Gisha" w:hAnsi="Gisha" w:cs="Gisha"/>
          <w:b/>
          <w:bCs/>
          <w:i/>
          <w:i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  <w:lang w:bidi="he-IL"/>
        </w:rPr>
        <w:t>טיולים</w:t>
      </w:r>
      <w:r w:rsidRPr="00CD44A9">
        <w:rPr>
          <w:rFonts w:ascii="Gisha" w:hAnsi="Gisha" w:cs="Gisha"/>
          <w:b/>
          <w:bCs/>
          <w:sz w:val="22"/>
          <w:szCs w:val="22"/>
          <w:u w:val="single"/>
          <w:rtl/>
        </w:rPr>
        <w:t>:</w:t>
      </w:r>
      <w:r w:rsidRPr="00CD44A9">
        <w:rPr>
          <w:rFonts w:ascii="Gisha" w:hAnsi="Gisha" w:cs="Gisha"/>
          <w:b/>
          <w:bCs/>
          <w:i/>
          <w:iCs/>
          <w:sz w:val="22"/>
          <w:szCs w:val="22"/>
          <w:rtl/>
        </w:rPr>
        <w:t xml:space="preserve"> </w:t>
      </w:r>
    </w:p>
    <w:p w14:paraId="64490C70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16F1CCC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לטיולים כמה מעלות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</w:p>
    <w:p w14:paraId="589EDFD7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EB09E77" w14:textId="75639F43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טיול הינו רענון שאין לו מתחרים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תלמידים חוזרים מטיול יומי עם כוחות מחודשים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מבחינה זו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טיול יש בו תועלת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רבה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BD81530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8BC2BB2" w14:textId="61FE177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למטרה זו אפשר להסתפק לטיול בפארק מקומי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 אטרקציה אחרת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קרוב לבית הספר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לשם טיול או משחק כדור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ולא תמיד צריך להרחיק נדוד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C195B4C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5E53E3B" w14:textId="5BB1B92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פעמים רבות מבחין המורה שהוא נמצא בתקופה בה הוא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דוחף את העגלה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אין בה נוסעים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מצב זה נוצר בד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רך כלל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אחרי תקופה ארוכה בלי חגים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כגון בין חנוכה לפורים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וכן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בין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חג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שבועות לסוף שנ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במקרים אלו מומלץ להפתיע את הילדים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טיול קצר לחצי יום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06912CDD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A72BC15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טיול יכול להיות גם חינוכי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אם הנסיעה היא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אתרי לימוד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למקומות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היסטורי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מפעלים יצירתיים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וכדומה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יש גם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טיולים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מתקיימים בקשר ללימוד נושא או מקצוע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שלמדו בכתה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5F734D2E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EA62208" w14:textId="79196CE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3.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עוצמתו העיקרית של טיול היא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כאשר הוא מתקיים כפרס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על המנהל לארגן מבצע תורה וכדו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ובסופו פרס של טיול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והילדים הם אלו שי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שו את העבודה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הדבר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וכיח את עצמו על פי רוב מעל ומעבר למשוער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49A659E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67473C8" w14:textId="7E84A93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לסיכום</w:t>
      </w:r>
      <w:r w:rsidRPr="00CD44A9">
        <w:rPr>
          <w:rFonts w:ascii="Gisha" w:hAnsi="Gisha" w:cs="Gisha" w:hint="cs"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אפשר לומר שטיול על כל סוגיו הוא מרכיב חשוב ב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C8AA8A1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E7414C3" w14:textId="77777777" w:rsidR="006D5F8E" w:rsidRPr="00CD44A9" w:rsidRDefault="006D5F8E" w:rsidP="00E7476C">
      <w:pPr>
        <w:bidi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</w:p>
    <w:p w14:paraId="664D427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CFB05CD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u w:val="single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כאשר המבנה הכללי והרוחני ערוכים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תן לגשת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לשלב הבא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עריכת 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לוח זמנים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יומי ושבועי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</w:p>
    <w:p w14:paraId="051A6304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0554640" w14:textId="10C06A6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עריכת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לוח זמנים יומי ושבועי</w:t>
      </w:r>
      <w:r w:rsidRPr="00CD44A9">
        <w:rPr>
          <w:rFonts w:ascii="Gisha" w:hAnsi="Gisha" w:cs="Gisha"/>
          <w:sz w:val="22"/>
          <w:szCs w:val="22"/>
          <w:rtl/>
        </w:rPr>
        <w:t>" 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להלן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סדר היום</w:t>
      </w:r>
      <w:r w:rsidRPr="00CD44A9">
        <w:rPr>
          <w:rFonts w:ascii="Gisha" w:hAnsi="Gisha" w:cs="Gisha"/>
          <w:sz w:val="22"/>
          <w:szCs w:val="22"/>
          <w:rtl/>
        </w:rPr>
        <w:t xml:space="preserve">",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והכוונה היא גם ללוח שבועי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היא במידה מסוימת מורכבת עוד יותר מאשר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זו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חכמה וגם מלאכה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8D60655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274EF20" w14:textId="12393C9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לפנינו העקרונות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5ACC288D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B066B5B" w14:textId="451D1FC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בסדר היום יש לדחוס את כל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בסגנון תמציתי ומעשי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F42FA0D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0513588" w14:textId="653C8EE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על המורה לדעת שסדר יום אינו עוד נייר בקלסר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לשם קישוט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בעוד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בפועל המורה מקדיש זמן לכל נושא כפי ראות עיניו והבנתו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סדר היום צריך להיות מדויק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ומאורגן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אשר על כן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על המורה לבצע את המוטל עליו במדויק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אומנם לא ניתן לסגור את הגמ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כאשר נמצאים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באמצע לימוד רש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אך ככלל יש לוודא שהשיעור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סתיים בזמן הקצוב לו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ובכל אופן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לא יאוחר מדקות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אחדות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בלבד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לא בגלל איסור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בל תוסיף</w:t>
      </w:r>
      <w:r w:rsidRPr="00CD44A9">
        <w:rPr>
          <w:rFonts w:ascii="Gisha" w:hAnsi="Gisha" w:cs="Gisha" w:hint="cs"/>
          <w:sz w:val="22"/>
          <w:szCs w:val="22"/>
          <w:rtl/>
        </w:rPr>
        <w:t xml:space="preserve">',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אלא כדי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לגזול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זמן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השיעור הבא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609CAF3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67F9A71" w14:textId="277F9F2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להקדיש לכל נושא את הזמן המיועד לו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A9E5609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854BA72" w14:textId="20BBAB1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לדעת בצורה וודאית את כושר הריכוז של הילדים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ילדים בגיל </w:t>
      </w:r>
      <w:r w:rsidRPr="00CD44A9">
        <w:rPr>
          <w:rFonts w:ascii="Gisha" w:hAnsi="Gisha" w:cs="Gisha"/>
          <w:sz w:val="22"/>
          <w:szCs w:val="22"/>
          <w:rtl/>
        </w:rPr>
        <w:t xml:space="preserve">5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אינם יכולים להתרכז יותר מ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/>
          <w:sz w:val="22"/>
          <w:szCs w:val="22"/>
          <w:rtl/>
        </w:rPr>
        <w:t xml:space="preserve">20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דקות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לעומתם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אצל מבוגרים זמן הריכוז ארוך יותר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עם אלו וגם אלו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 להיזהר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לא למשוך את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הזמן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יותר מדי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אפוא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לארגן את סדר היום ומערכת הלימודים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בהתאם לכך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אצל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ילדים צעירים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ראוי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להחליף נושא כל </w:t>
      </w:r>
      <w:r w:rsidRPr="00CD44A9">
        <w:rPr>
          <w:rFonts w:ascii="Gisha" w:hAnsi="Gisha" w:cs="Gisha"/>
          <w:sz w:val="22"/>
          <w:szCs w:val="22"/>
          <w:rtl/>
        </w:rPr>
        <w:t xml:space="preserve">20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דקות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עבור ילדים מבוגרים יותר אפשר להקדיש זמן רב יותר לכל נושא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כך או כך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בכל גיל יש להחליף את הנושאים הנלמדים לעיתים קרובות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זהו יסוד גדול בחלוקת הזמנים בלוח היום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0059792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5814F47" w14:textId="07576D3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ישנם נושאים קשים לריכוז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כמו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פרשיות קשות ומורכבות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כן סוגיות 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ישנם נושאים שלילדים קל להתרכז בהם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כגון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הלכה מעשית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פרשיות עם סיפור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חשוב לדעת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לאלו מקצועות הילדים מתחברים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9D4069B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CCB228C" w14:textId="3194858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נושא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גם אלו הקלים לריכוז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לחלק לכמה סגנונות לימוד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שיעור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חברותא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עבודה עצמית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שאלות ותשובות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סיפור הקשור לנושא הנלמד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חידון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עבודת בית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וכדו</w:t>
      </w:r>
      <w:r w:rsidRPr="00CD44A9">
        <w:rPr>
          <w:rFonts w:ascii="Gisha" w:hAnsi="Gisha" w:cs="Gisha"/>
          <w:sz w:val="22"/>
          <w:szCs w:val="22"/>
          <w:rtl/>
        </w:rPr>
        <w:t xml:space="preserve">',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זאת על מנת להעלות ולחזק את כושר הריכוז של הילדים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8A2A4CB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7F920D6" w14:textId="460E2B5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בחלוקת הנושאים גופא ישנו סדר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בין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מוקדם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לבין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מאוחר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B6D92A1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59ED8A6" w14:textId="62A45F53" w:rsidR="006D5F8E" w:rsidRPr="00CD44A9" w:rsidRDefault="006D5F8E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סדר היום מחולק על פי זמנים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</w:p>
    <w:p w14:paraId="39EA0796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231D09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התחלת היום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כולל שחרית וארוחת בוקר</w:t>
      </w:r>
      <w:r w:rsidRPr="00CD44A9">
        <w:rPr>
          <w:rFonts w:ascii="Gisha" w:hAnsi="Gisha" w:cs="Gisha"/>
          <w:sz w:val="22"/>
          <w:szCs w:val="22"/>
          <w:rtl/>
        </w:rPr>
        <w:t xml:space="preserve">)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שיעור ראשון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עד ההפסקה הראשונה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פי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רוב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זו ההפסקה הקצרה ביותר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AD4F8B4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C1B4B08" w14:textId="1755D98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לאחר ההפסקה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עד ההפסקה הגדולה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ארו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 צהרים ושעת משחקים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387BDA1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E1A2B27" w14:textId="5B1F069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3.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לאחר ההפסקה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עד סוף יום הלימודים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 -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במוסדות רבים שעות אלו מיועד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ללימודי חול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במוסדות בהם לומדים לימודי קודש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להקדיש שעות אלו ללימודים קלים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יותר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כגון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לימוד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גירסה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נושאים ביהדות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387F2B" w:rsidRPr="00CD44A9">
        <w:rPr>
          <w:rFonts w:ascii="Gisha" w:hAnsi="Gisha" w:cs="Gisha" w:hint="cs"/>
          <w:sz w:val="22"/>
          <w:szCs w:val="22"/>
          <w:rtl/>
          <w:lang w:bidi="he-IL"/>
        </w:rPr>
        <w:t>דברי ימי ישראל,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ניגונים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וכדומה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77F08D5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CF64851" w14:textId="225CA6F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4.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לאחר שרוב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מתרוקן מתלמידיו הצעירים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מקבל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הס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פר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אווירה של מעין ישיבה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כיוון שנשארים בו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התלמידים המבוגרים לשעה או שעתיים נוספות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271EF8A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F411A66" w14:textId="504D19B0" w:rsidR="006D5F8E" w:rsidRPr="00CD44A9" w:rsidRDefault="006D5F8E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הסיבה העקרונית בגללה יש לדעת את חלוקת הזמן במשך יום לימודים היא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כיון שאת ראשית היום יש להקדיש ללימוד נושאים הדורשים כושר ריכוז גבוה ביותר והתמדה יתירה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ככל שעובר היום וכושר הריכוז של הילדים הולך ומתמעט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להתקדם מהכבד אל הקל</w:t>
      </w:r>
      <w:r w:rsidRPr="00CD44A9">
        <w:rPr>
          <w:rFonts w:ascii="Gisha" w:hAnsi="Gisha" w:cs="Gisha"/>
          <w:sz w:val="22"/>
          <w:szCs w:val="22"/>
          <w:rtl/>
        </w:rPr>
        <w:t>.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</w:p>
    <w:p w14:paraId="143903A3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F9EA621" w14:textId="57FF49E3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שלב בסדר היום יש לחלק לשנים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תלמידים אינם יכולים ללמוד נושא קשה זמן רב מדי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כיתה ו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מתחילים את סדר היום בלימוד 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 xml:space="preserve">;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של שעתיים רצופות עד ההפסקה הראשונה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היא משימה בלתי אפשרית עבורם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הפתרון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שיכול להיות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להקדיש את </w:t>
      </w:r>
      <w:r w:rsidRPr="00CD44A9">
        <w:rPr>
          <w:rFonts w:ascii="Gisha" w:hAnsi="Gisha" w:cs="Gisha"/>
          <w:sz w:val="22"/>
          <w:szCs w:val="22"/>
          <w:rtl/>
        </w:rPr>
        <w:t xml:space="preserve">20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הדקות האחרונות בשיעור ללימוד שו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לחן ערוך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 כל נושא קל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אחר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אחרי ההפסקה שוב חוזר אותו רעיון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השיעור מתחיל בנושא קשה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לו מוקדש עיקר השיעור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כאשר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סוף השיעור שוב מוקדש לנושא קל יחסית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גם את רצף השיעור עצמו אפשר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לשבור</w:t>
      </w:r>
      <w:r w:rsidRPr="00CD44A9">
        <w:rPr>
          <w:rFonts w:ascii="Gisha" w:hAnsi="Gisha" w:cs="Gisha" w:hint="cs"/>
          <w:sz w:val="22"/>
          <w:szCs w:val="22"/>
          <w:rtl/>
        </w:rPr>
        <w:t xml:space="preserve">'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על ידי לימוד בחברותות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מילוי דפי עבודה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וכדומה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</w:p>
    <w:p w14:paraId="77C2719D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458091E" w14:textId="798D804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יום ראשון בחו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 יום חופשה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 (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למרבה הצער</w:t>
      </w:r>
      <w:r w:rsidRPr="00CD44A9">
        <w:rPr>
          <w:rFonts w:ascii="Gisha" w:hAnsi="Gisha" w:cs="Gisha" w:hint="cs"/>
          <w:sz w:val="22"/>
          <w:szCs w:val="22"/>
          <w:rtl/>
        </w:rPr>
        <w:t>)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מוצאי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מנוצל למסיבות משפחתיות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במקרה הטוב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ושעת השינה מתאחרת</w:t>
      </w:r>
      <w:r w:rsidRPr="00CD44A9">
        <w:rPr>
          <w:rFonts w:ascii="Gisha" w:hAnsi="Gisha" w:cs="Gisha" w:hint="cs"/>
          <w:sz w:val="22"/>
          <w:szCs w:val="22"/>
          <w:rtl/>
        </w:rPr>
        <w:t>;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הורים רבים לא הולכים לעבודה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הבנות נשארות בבית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כך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האווירה היא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של חופש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הבה נתבונן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הרי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מדובר בהתחלת השבוע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היסוד ושורש לכל השבוע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מדוע ההתחלה צריכה להיראות באופן כזה</w:t>
      </w:r>
      <w:r w:rsidRPr="00CD44A9">
        <w:rPr>
          <w:rFonts w:ascii="Gisha" w:hAnsi="Gisha" w:cs="Gisha" w:hint="cs"/>
          <w:sz w:val="22"/>
          <w:szCs w:val="22"/>
          <w:rtl/>
        </w:rPr>
        <w:t>?!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</w:p>
    <w:p w14:paraId="44801C4F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062A887" w14:textId="01CAD2C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אמנם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ראוי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לעקור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את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מנהג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הזה </w:t>
      </w:r>
      <w:r w:rsidRPr="00CD44A9">
        <w:rPr>
          <w:rFonts w:ascii="Gisha" w:hAnsi="Gisha" w:cs="Gisha" w:hint="cs"/>
          <w:sz w:val="22"/>
          <w:szCs w:val="22"/>
          <w:rtl/>
        </w:rPr>
        <w:t>(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שמקורו לא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ביהדות</w:t>
      </w:r>
      <w:r w:rsidRPr="00CD44A9">
        <w:rPr>
          <w:rFonts w:ascii="Gisha" w:hAnsi="Gisha" w:cs="Gisha" w:hint="cs"/>
          <w:sz w:val="22"/>
          <w:szCs w:val="22"/>
          <w:rtl/>
        </w:rPr>
        <w:t>),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אך כלל ידוע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 תהיה צודק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היה חכם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לא נותר לנו אלא לנצל מירב הזמן ומיטבו בהתאם למציאות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D05BC9E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3E81AB5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lastRenderedPageBreak/>
        <w:t>הפתרון הוא להתחיל את השבוע בשיא המרץ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למשל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שיעור חדש בגמ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ציין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שמדובר בשבוע חדש ויום לימודים רגיל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כאשר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את שאר היום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אפשר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להקדיש ללימודים קלים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2A557F87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D0A1591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רעיון נוסף הוא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מבחנים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לערוך את המבחנים השבועיים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ראשון בבוקר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תלמידים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חס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ללא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סיבה מוצדקת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יצטרכו לעבור את המבחן טרם יורשו להיכנס לכיתה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יש בכך משום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דחיפה דיפלומטית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6C6CB6F0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6EA2600" w14:textId="21B2FBB1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לסדר זה יתרון נוסף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מבחנים ביום ראשון ולא ביום שישי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נותנים לילד הזדמנות נוספת לחזור על החומר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במהלך השבת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בינם לבין עצמם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עם ההורים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במיוחד אלה שאין להם הרבה פנאי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ללמוד עם ילדיהם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באמצע השבוע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A6E7B5B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FC0D566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שישי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אפשר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להוריד את המתח</w:t>
      </w:r>
      <w:r w:rsidRPr="00CD44A9">
        <w:rPr>
          <w:rFonts w:ascii="Gisha" w:hAnsi="Gisha" w:cs="Gisha" w:hint="cs"/>
          <w:sz w:val="22"/>
          <w:szCs w:val="22"/>
          <w:rtl/>
        </w:rPr>
        <w:t xml:space="preserve">'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קצת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והם יכולים להיות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מוקדש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למעין חזרה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על הלימודים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 לימוד של תכנים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קלים יחסית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כיתות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של הילדים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מבוגרים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יותר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בהן לא מקדישים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כמעט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זמן ללימוד פרשת השבוע 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מהלך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השבוע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זה הזמן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3C76638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3A96D14" w14:textId="77777777" w:rsidR="006D5F8E" w:rsidRPr="00CD44A9" w:rsidRDefault="006D5F8E" w:rsidP="00E7476C">
      <w:pPr>
        <w:bidi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***</w:t>
      </w:r>
    </w:p>
    <w:p w14:paraId="68262DC0" w14:textId="77777777" w:rsidR="00387F2B" w:rsidRPr="00CD44A9" w:rsidRDefault="00387F2B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55CA601F" w14:textId="2B497FB3" w:rsidR="006D5F8E" w:rsidRPr="00CD44A9" w:rsidRDefault="006D5F8E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'.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לסיום כמה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טיפים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להצלחת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4FD66685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F27CD50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מבחנים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4D8F5101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4FC5D76" w14:textId="0C1CC2A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למבחנים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מטרות עקרוניות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4663D030" w14:textId="77777777" w:rsidR="00526770" w:rsidRPr="00CD44A9" w:rsidRDefault="00526770" w:rsidP="00526770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09A6B2F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שהמורה וההנהלה ידעו רמת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הידע של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התלמיד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F0EB274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לעודד את התלמיד לעמול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כדי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להגיע לתוצאות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מבחנים מוצלחים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התלמיד עצמו יראה שיכול להגיע להישגים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00D08DAE" w14:textId="77777777" w:rsidR="000A31B1" w:rsidRPr="00CD44A9" w:rsidRDefault="000A31B1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1E0F7CF" w14:textId="0E2371C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לאור זאת ברור שהמבחנים חייבים להיות ערוכים בשפה ברורה ומובנת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בד בבד עם החובה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לדעת היטב את רמת הידיעות של הילד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על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המבחנים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להיות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ערוכים בהתאם לרמת התלמיד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אין לערוך מבחנים קשים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מנת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להכשיל את התלמיד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הישג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היחידי של מבחנים אלו הוא שבירת התלמיד מבלי שיהיה כל תועלת חיובית מהנהגה זו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45AAB86" w14:textId="1E89E2C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ACEB993" w14:textId="77777777" w:rsidR="00387F2B" w:rsidRPr="00CD44A9" w:rsidRDefault="00387F2B" w:rsidP="00387F2B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5730187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חלוקת כיתות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אפשרות משמעותית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לקידום רמת הלימודים והתלמידים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 חלוקת כל גיל תלמידים לקבוצות בהתאם לרמתם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הלימודית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העיקרון הוא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לאפשר לילדים מוכשרים להתקדם בהתאם לכישרונות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יהם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ותלמידים חלשים בהתאם לרמ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מבלי שאלו יתנ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שו באלו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צעד ושעל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כי במקרה כזה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בסופו של דבר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שניהם מפסידים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7C7FBA7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80E8DAE" w14:textId="2103BF2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לביצוע עיקרון זה יש שני אופנים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3AE35201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15E2CF2" w14:textId="3E0E050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חלוקת כל כיתה לש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קבוצות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1AFB3CC1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4EF067F" w14:textId="3DCDCB4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אולם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במבט לעומק מתגלה שרעיון זה טמון בתוכו הרבה מוקשים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18333175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0D91405" w14:textId="33567E2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פרקטי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בלתי אפשרי לחלק כיתה אחד לשני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חלקים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יעשו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התלמידים המצוינים כאשר יש להם שאלה והמורה מלמד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באותה שעה 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הקבוצה החלשה</w:t>
      </w:r>
      <w:r w:rsidRPr="00CD44A9">
        <w:rPr>
          <w:rFonts w:ascii="Gisha" w:hAnsi="Gisha" w:cs="Gisha"/>
          <w:sz w:val="22"/>
          <w:szCs w:val="22"/>
          <w:rtl/>
        </w:rPr>
        <w:t xml:space="preserve">?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יתירה מזו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מה יעשו התלמידים החלשים שזקוקים לעזרת המורה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באופן תכוף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שעה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המורה מסביר תוס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פות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עמוק</w:t>
      </w:r>
      <w:r w:rsidRPr="00CD44A9">
        <w:rPr>
          <w:rFonts w:ascii="Gisha" w:hAnsi="Gisha" w:cs="Gisha"/>
          <w:sz w:val="22"/>
          <w:szCs w:val="22"/>
          <w:rtl/>
        </w:rPr>
        <w:t>?</w:t>
      </w:r>
    </w:p>
    <w:p w14:paraId="4E4DFFD6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2E1F482" w14:textId="7EFD165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במישור העקרוני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חלוקת כיתה אח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קבוצות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מוכשרים וחלשים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כמוהו כהנפקת 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תעודת עניות מקצועית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לכל אחד מהתלמידים החלשים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וכמוהו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סתימת הגולל על קבוצה שלימה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76134498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16E0042" w14:textId="636D8034" w:rsidR="006D5F8E" w:rsidRPr="00CD44A9" w:rsidRDefault="006D5F8E" w:rsidP="00AD123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lastRenderedPageBreak/>
        <w:t>לאור זאת ברור שחלוקת תלמידים חלשים ומוכשרים אינ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יכול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>ה להיות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אפי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ברמה של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שיקול דעת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340CC66F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9255DB9" w14:textId="2E16971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הגישה השני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היא לחלק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הכיתות בהתאם לרמת התלמידים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כיתה ו</w:t>
      </w:r>
      <w:r w:rsidRPr="00CD44A9">
        <w:rPr>
          <w:rFonts w:ascii="Gisha" w:hAnsi="Gisha" w:cs="Gisha"/>
          <w:sz w:val="22"/>
          <w:szCs w:val="22"/>
          <w:rtl/>
        </w:rPr>
        <w:t xml:space="preserve">'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תלמידים עם כישרונות בינוני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ומעלה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כיתה ז</w:t>
      </w:r>
      <w:r w:rsidRPr="00CD44A9">
        <w:rPr>
          <w:rFonts w:ascii="Gisha" w:hAnsi="Gisha" w:cs="Gisha"/>
          <w:sz w:val="22"/>
          <w:szCs w:val="22"/>
          <w:rtl/>
        </w:rPr>
        <w:t xml:space="preserve">'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תלמידים בינוני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ם ומטה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6CEA1ECB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9897466" w14:textId="5C3B604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רק בחלוקה זו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עם כל הקשיים ואי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נעימות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אפשר לבוא לידי ביצוע מעשי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היא נעש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כפוף לתנאים וק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טריונים ברורים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9434001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3FB1CC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ואלו הם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2A240533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38B39BD" w14:textId="42E84A92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החלוקה היא פנימית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6481A318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F32B37F" w14:textId="33AEFC56" w:rsidR="006D5F8E" w:rsidRPr="00CD44A9" w:rsidRDefault="006D5F8E" w:rsidP="007902DF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החלוקה נשמרת בסוד גמור גם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מול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ההורים</w:t>
      </w:r>
      <w:r w:rsidRPr="00CD44A9">
        <w:rPr>
          <w:rFonts w:ascii="Gisha" w:hAnsi="Gisha" w:cs="Gisha"/>
          <w:sz w:val="22"/>
          <w:szCs w:val="22"/>
          <w:rtl/>
        </w:rPr>
        <w:t>!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</w:p>
    <w:p w14:paraId="3C8A2158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71CCC94" w14:textId="1A2DF47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3)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לעולם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אסור שי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וצמד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תו שלילי על כיתה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7007C48E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6E12182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4)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גם בכיתה חלשה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יש להכליל תלמידים טובים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כגון תלמידים שמצטיינים במידות טובות וכו</w:t>
      </w:r>
      <w:r w:rsidRPr="00CD44A9">
        <w:rPr>
          <w:rFonts w:ascii="Gisha" w:hAnsi="Gisha" w:cs="Gisha"/>
          <w:sz w:val="22"/>
          <w:szCs w:val="22"/>
          <w:rtl/>
        </w:rPr>
        <w:t>'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כך שהכיתה תקבל גם תלמידים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חזקים שיתנו השראה לחלשים יותר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5CF469A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BD45BA3" w14:textId="77777777" w:rsidR="006D5F8E" w:rsidRPr="00CD44A9" w:rsidRDefault="006D5F8E" w:rsidP="00E7476C">
      <w:pPr>
        <w:bidi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</w:p>
    <w:p w14:paraId="6CCC3FF3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3A40DE7" w14:textId="77777777" w:rsidR="00B245F3" w:rsidRPr="00CD44A9" w:rsidRDefault="00B245F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72BE2EE8" w14:textId="36A0E5DE" w:rsidR="006D5F8E" w:rsidRPr="00CD44A9" w:rsidRDefault="006D5F8E" w:rsidP="00B245F3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חלקו של המלמד בהצלחת ה</w:t>
      </w:r>
      <w:r w:rsidR="009E3D54"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 w:hint="cs"/>
          <w:b/>
          <w:bCs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דמות עיקרית ויסודית ב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הוא המורה היקר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בלי תרומתו המסורה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גם הנושאים המע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נ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יינים ביותר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לא ידברו אל לב התלמיד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76F953F6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51A6E33" w14:textId="5617095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הנה כמה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טיפים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4CCF1E82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2024E00" w14:textId="5B51C4B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ידיעת החומר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על בוריו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על המורה להיות בקי בחומר לפני שהוא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כין את </w:t>
      </w:r>
      <w:r w:rsidR="009E3D54" w:rsidRPr="00CD44A9">
        <w:rPr>
          <w:rFonts w:ascii="Gisha" w:hAnsi="Gisha" w:cs="Gisha" w:hint="cs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במיוחד בשיעורי 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בהם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פי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רוב נדרשת בקיאות של כמה דפים מראש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כדי לדעת להשוות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ידע בסיסי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>'.</w:t>
      </w:r>
    </w:p>
    <w:p w14:paraId="5DE2D951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D774E0A" w14:textId="40D24661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יתרון נוסף 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ככל שהחומר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מתבשל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בראשו של המורה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העומק והבקיאות בהתאם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573F98D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4F988A9" w14:textId="62B7EFB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הכנת שיעורים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חובה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בלעדי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זאת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השיעור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נפגם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חשוב לדעת כי התלמידים שמים לב למורה שמגיע לשיעור לא מוכן והתנהגותם בהתאם</w:t>
      </w:r>
      <w:r w:rsidRPr="00CD44A9">
        <w:rPr>
          <w:rFonts w:ascii="Gisha" w:hAnsi="Gisha" w:cs="Gisha"/>
          <w:sz w:val="22"/>
          <w:szCs w:val="22"/>
          <w:rtl/>
        </w:rPr>
        <w:t>.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הכנת החומר ברמה גבוהה תובעת לימוד יסודי ופנימי בכל פרט ופרט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בטרם השיעור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E3C969D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3FC899E" w14:textId="0D39674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רק החומר צריך להיות מוכן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גם השאלות ותשובות שהתלמידים עשויים לשאול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צריכות להיות מוכנות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בראשו של המורה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3284431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A386483" w14:textId="256AF43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שאלות ותשובות לחידוד החומר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להכין מראש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DF7DFC3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074E7EF" w14:textId="0ACCCD9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סגנון מסירת השיעור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הניגון ומנגינה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המוקדם ומאוחר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יש להכין על כל פרטיהם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31146B6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FF27657" w14:textId="595027B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שפת הגוף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אופן מסירת השיעור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בקול ובחיות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מטביע חות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ם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עמוק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על התלמידים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לא פחות מתוכן הדברים עצמם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כאשר המורה מוסר שיעור וראשו במקום אחר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הדבר משפיע לא רק על חיות השיעור אלא גם על הבנת השיעור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המורה חי את הנושא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החומר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נדבק אל התלמידים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הם חיים את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הנושא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וההתעניינות וההבנה בהתאם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6EF1904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3B2E27D" w14:textId="78D2B823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lastRenderedPageBreak/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כושר ניתוח והסברה מעולה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הנם אחד מהכישרונות הבולטים שנחוץ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מורה לפתח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הסברה טובה היא ערובה לקליטה טובה של החומר אצל התלמידים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B847F32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0A7AB0E" w14:textId="5D9F837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לערב את התלמידים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בתוכן השיעור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שאלות ותשובות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שאלות לחידון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מצד המורה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לתת לתלמידים לחזור על הנלמד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53827016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B5A0329" w14:textId="351075C2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סדר השיעור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עצמו חייב להיות מתוכנן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לפני מסירת החומר עצמו חשוב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לתת לתלמידים רקע כללי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על החומר הנלמד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יתירה מזו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אחרי מסירת הרקע וההקדמה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כדאי למסור רוב חומר הנלמד בע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דווקא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בצירוף טבלה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 בצירוף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שאלות ותשובות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כדי לדעת האם התלמידים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הבינו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את החומר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אחרי שהתלמידים יודעים היטב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אפשר ללמדו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תוך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הכתוב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468D7C6D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7383C3F" w14:textId="4E12E95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 w:hint="cs"/>
          <w:sz w:val="22"/>
          <w:szCs w:val="22"/>
          <w:rtl/>
          <w:lang w:bidi="he-IL"/>
        </w:rPr>
        <w:t>ההיגיון 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גישה זו היא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ההבנה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לימוד מן הכתוב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בתחילה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מחייב כמה דברים בעת ובעונה אחת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הבנת הנושא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פירוש המילים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ותרגומם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צירוף משפטים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 xml:space="preserve">'.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שלל משימות אלו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מקשה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על קליטת הסבר התוכן עצמו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ובמקרים רבים מונע מהתלמיד הצעיר והחלש להבין את החומר ככלל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ן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כאשר הילד מקבל רקע מבוסס קודם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הקריאה מתוך הספר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7AA457B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4BE2588" w14:textId="77777777" w:rsidR="00B245F3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אחרי מסירת שיעור מוצלח יש לתת לתלמידים זמן לחזרה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F692674" w14:textId="77777777" w:rsidR="00B245F3" w:rsidRPr="00CD44A9" w:rsidRDefault="00B245F3" w:rsidP="00B245F3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36C1C92" w14:textId="3DB2CCD7" w:rsidR="006D5F8E" w:rsidRPr="00CD44A9" w:rsidRDefault="006D5F8E" w:rsidP="00B245F3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גם לחזרה סדר עבודה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חובת המורה היא לסדר חברותא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אכן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לתלמידים בחירה חופשית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בבחירת החברותא שלהם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כפיית חברותא מנוגדת לרעיון עצמו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שכן פעמים חוסר ההתאמה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נגמר בריב או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התנגדות פנימית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ובוודאי שזה אינו מעורר אצל התלמיד חשק ללימוד ופיתוח הכישרונות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על המורה לדחוף לכיוון מסוים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ועם זאת להשאיר ביד התלמיד את ההחלטה הסופית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D764ADE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590E527" w14:textId="4A38508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לרעיון זה אופנים שונים</w:t>
      </w:r>
      <w:r w:rsidRPr="00CD44A9">
        <w:rPr>
          <w:rFonts w:ascii="Gisha" w:hAnsi="Gisha" w:cs="Gisha"/>
          <w:sz w:val="22"/>
          <w:szCs w:val="22"/>
          <w:rtl/>
        </w:rPr>
        <w:t xml:space="preserve">: 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רב ותלמיד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תלמיד מוכשר לומד עם תלמיד חלש</w:t>
      </w:r>
      <w:r w:rsidRPr="00CD44A9">
        <w:rPr>
          <w:rFonts w:ascii="Gisha" w:hAnsi="Gisha" w:cs="Gisha"/>
          <w:sz w:val="22"/>
          <w:szCs w:val="22"/>
          <w:rtl/>
        </w:rPr>
        <w:t>. 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כמובן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אסור שיהיה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באופן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בולט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או שייראה כמכוון</w:t>
      </w:r>
      <w:r w:rsidRPr="00CD44A9">
        <w:rPr>
          <w:rFonts w:ascii="Gisha" w:hAnsi="Gisha" w:cs="Gisha"/>
          <w:sz w:val="22"/>
          <w:szCs w:val="22"/>
          <w:rtl/>
        </w:rPr>
        <w:t xml:space="preserve">). 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חברותא רגילה בה לכל אחד יתרון משלו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4E412F6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2B3FA62" w14:textId="4CB83AC3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למורה תהיה רשימת החברותות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ומזמן לזמן יש לשנותן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2B32B0C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D996D1F" w14:textId="6DAA46E0" w:rsidR="006D5F8E" w:rsidRPr="00CD44A9" w:rsidRDefault="006D5F8E" w:rsidP="00AD123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דפי עבודה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הפכו להיות חלק בלתי נפרד מ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לימודים ב</w:t>
      </w:r>
      <w:r w:rsidR="00B245F3" w:rsidRPr="00CD44A9">
        <w:rPr>
          <w:rFonts w:ascii="Gisha" w:hAnsi="Gisha" w:cs="Gisha" w:hint="cs"/>
          <w:sz w:val="22"/>
          <w:szCs w:val="22"/>
          <w:rtl/>
          <w:lang w:bidi="he-IL"/>
        </w:rPr>
        <w:t>ימינו.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ואכן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לדפי עבודה יתרון עצום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תלמיד מסוגל לשבת בשיעור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לשמוע שיעור מעולה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לחזור על החומר עם חברותא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ולאחר כל זאת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הוא אינו יודע במה המדובר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גם אם הוא יודע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הרי זה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אצלו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בבחינת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מקיף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דפי עבודה בכל סגנון שהוא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מחייבים את התלמיד ללמוד שוב היטב את החומר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בלי ידיעה טובה ועמוקה הוא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פשוט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יהיה מסוגל למלא את המשימות בדף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7C3F832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1FC3133" w14:textId="6415843B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לדפי עבודה סוגים שונים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שאלונים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חידונים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טבלאות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מבחנים עצמיים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תמונות להמחשה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עבודת בית לתלמידים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הכנת חוברות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התלמידים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קובץ חידושים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עלון פנימי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וכדומה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87EC51E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2F863CC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כך או כך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תוכנם ומטרתם זהה</w:t>
      </w:r>
      <w:r w:rsidRPr="00CD44A9">
        <w:rPr>
          <w:rFonts w:ascii="Gisha" w:hAnsi="Gisha" w:cs="Gisha"/>
          <w:sz w:val="22"/>
          <w:szCs w:val="22"/>
          <w:rtl/>
        </w:rPr>
        <w:t xml:space="preserve">: 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עריכת החומר מהווה עדות לרמת ההבנה של התלמידים</w:t>
      </w:r>
      <w:r w:rsidRPr="00CD44A9">
        <w:rPr>
          <w:rFonts w:ascii="Gisha" w:hAnsi="Gisha" w:cs="Gisha"/>
          <w:sz w:val="22"/>
          <w:szCs w:val="22"/>
          <w:rtl/>
        </w:rPr>
        <w:t>.</w:t>
      </w:r>
      <w:r w:rsidRPr="00CD44A9">
        <w:rPr>
          <w:rFonts w:ascii="Gisha" w:hAnsi="Gisha" w:cs="Gisha" w:hint="cs"/>
          <w:sz w:val="22"/>
          <w:szCs w:val="22"/>
          <w:rtl/>
        </w:rPr>
        <w:t xml:space="preserve"> 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ההצלחה בעריכת החומר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הפרסום להורים ובני הקהילה מסייעים לעידוד התלמידים להתמדה ושקידה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6168CA5D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E193CA9" w14:textId="0C284C2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מורים יקרים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נא לא לשכוח תלמידים חלשים ולתת להם עבודת עריכה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פרסום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וכדומה</w:t>
      </w:r>
      <w:r w:rsidRPr="00CD44A9">
        <w:rPr>
          <w:rFonts w:ascii="Gisha" w:hAnsi="Gisha" w:cs="Gisha" w:hint="cs"/>
          <w:sz w:val="22"/>
          <w:szCs w:val="22"/>
          <w:rtl/>
        </w:rPr>
        <w:t>;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להעניק להם הרגשה טובה ומעורבות בכל שלב</w:t>
      </w:r>
      <w:r w:rsidRPr="00CD44A9">
        <w:rPr>
          <w:rFonts w:ascii="Gisha" w:hAnsi="Gisha" w:cs="Gisha"/>
          <w:sz w:val="22"/>
          <w:szCs w:val="22"/>
          <w:rtl/>
        </w:rPr>
        <w:t>.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אל תתייאשו מהם מראש ואל תבקשו רק מהתלמידים שאתם תהיו רגועים מראש בהנחה שהם יבצעו את העבודה בצורה המקסימלית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ותשאירו בצל את אלו שצריכים דחיפה ועידוד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</w:p>
    <w:p w14:paraId="00FDF2AC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938F80A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עבודת בית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עבודת בית רגילה יום יומית הינה חלק בלתי נפרד מהלימודים עצמם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במיוחד בב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ספר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בו מסתיימים הלימודים בשעות המוקדמות של הצהריים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14B0DBB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990468A" w14:textId="2953720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עבודת בית נחלקת לשני סוגים</w:t>
      </w:r>
      <w:r w:rsidRPr="00CD44A9">
        <w:rPr>
          <w:rFonts w:ascii="Gisha" w:hAnsi="Gisha" w:cs="Gisha"/>
          <w:sz w:val="22"/>
          <w:szCs w:val="22"/>
          <w:rtl/>
        </w:rPr>
        <w:t xml:space="preserve">: 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שינון הלימודים שנלמדו במשך היום</w:t>
      </w:r>
      <w:r w:rsidRPr="00CD44A9">
        <w:rPr>
          <w:rFonts w:ascii="Gisha" w:hAnsi="Gisha" w:cs="Gisha"/>
          <w:sz w:val="22"/>
          <w:szCs w:val="22"/>
          <w:rtl/>
        </w:rPr>
        <w:t xml:space="preserve">. 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עבודה עצמית לשיעורים הבאים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חומר הלימודים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תלוי בגיל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וברמת הכיתה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46C81AD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EEEEABB" w14:textId="375A75F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גם כאן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המטרה זהה</w:t>
      </w:r>
      <w:r w:rsidRPr="00CD44A9">
        <w:rPr>
          <w:rFonts w:ascii="Gisha" w:hAnsi="Gisha" w:cs="Gisha"/>
          <w:sz w:val="22"/>
          <w:szCs w:val="22"/>
          <w:rtl/>
        </w:rPr>
        <w:t xml:space="preserve">: 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שינון וחזרה נוספת</w:t>
      </w:r>
      <w:r w:rsidRPr="00CD44A9">
        <w:rPr>
          <w:rFonts w:ascii="Gisha" w:hAnsi="Gisha" w:cs="Gisha"/>
          <w:sz w:val="22"/>
          <w:szCs w:val="22"/>
          <w:rtl/>
        </w:rPr>
        <w:t xml:space="preserve">. 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הוספ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לימודים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לשעות בית הספר</w:t>
      </w:r>
      <w:r w:rsidRPr="00CD44A9">
        <w:rPr>
          <w:rFonts w:ascii="Gisha" w:hAnsi="Gisha" w:cs="Gisha"/>
          <w:sz w:val="22"/>
          <w:szCs w:val="22"/>
          <w:rtl/>
        </w:rPr>
        <w:t xml:space="preserve">. 3.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החדרת הרעיון אצל התלמיד שחיוב של לימוד תורה אינו נגמר כאשר הוא יוצא מבית הספר</w:t>
      </w:r>
      <w:r w:rsidRPr="00CD44A9">
        <w:rPr>
          <w:rFonts w:ascii="Gisha" w:hAnsi="Gisha" w:cs="Gisha"/>
          <w:sz w:val="22"/>
          <w:szCs w:val="22"/>
          <w:rtl/>
        </w:rPr>
        <w:t xml:space="preserve">. 4.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אימון התלמיד ללמוד לבד ובכוחות עצמו </w:t>
      </w:r>
      <w:r w:rsidRPr="00CD44A9">
        <w:rPr>
          <w:rFonts w:ascii="Gisha" w:hAnsi="Gisha" w:cs="Gisha"/>
          <w:sz w:val="22"/>
          <w:szCs w:val="22"/>
          <w:rtl/>
        </w:rPr>
        <w:t xml:space="preserve">5.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מניעת שעמום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 (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ומה שמגיע בעקבותיו</w:t>
      </w:r>
      <w:r w:rsidRPr="00CD44A9">
        <w:rPr>
          <w:rFonts w:ascii="Gisha" w:hAnsi="Gisha" w:cs="Gisha" w:hint="cs"/>
          <w:sz w:val="22"/>
          <w:szCs w:val="22"/>
          <w:rtl/>
        </w:rPr>
        <w:t>...)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B409D6F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EAFF687" w14:textId="71B7979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נתינת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עבודת בית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לתלמידים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יש לזכור כמה כללים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1DB95D44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F9176C8" w14:textId="6B3BB8D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לתת חומר שמחייב את ההורים ללמוד עם הילד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במרבית המשפחות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במיוחד במשפחות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ות ילדים בהן הורים שעובדים קשה למחייתם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ובגידול הילדים</w:t>
      </w:r>
      <w:r w:rsidRPr="00CD44A9">
        <w:rPr>
          <w:rFonts w:ascii="Gisha" w:hAnsi="Gisha" w:cs="Gisha"/>
          <w:sz w:val="22"/>
          <w:szCs w:val="22"/>
          <w:rtl/>
        </w:rPr>
        <w:t xml:space="preserve">)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אין באפשרות ההורים לשבת כל יום </w:t>
      </w:r>
      <w:r w:rsidRPr="00CD44A9">
        <w:rPr>
          <w:rFonts w:ascii="Gisha" w:hAnsi="Gisha" w:cs="Gisha" w:hint="cs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ולזמן ארוך</w:t>
      </w:r>
      <w:r w:rsidRPr="00CD44A9">
        <w:rPr>
          <w:rFonts w:ascii="Gisha" w:hAnsi="Gisha" w:cs="Gisha" w:hint="cs"/>
          <w:sz w:val="22"/>
          <w:szCs w:val="22"/>
          <w:rtl/>
        </w:rPr>
        <w:t>)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כדי ללמוד עם הילדים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זה פשוט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לא הוגן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אולי מלבד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מזמנים יוצאים מהכלל כגון מבחן קשה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סוף השנה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6D2FFB35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A86930D" w14:textId="50C7C37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 לתאם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זאת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עם המורה ללימודי חול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מלבד התיאום שמאזן את מסת המשימות לתלמידים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יש בכך גם משום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כבוד למורה של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מודי חול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וזהו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חלק בלתי נפרד מחינוך הילדים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להבדיל 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תלמודי תורה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בהם מזלזלים במורים ללימודי חול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זוהי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הנהגה שלילית מכל הבחינות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1AA2FB69" w14:textId="77777777" w:rsidR="00D7053A" w:rsidRPr="00CD44A9" w:rsidRDefault="00D7053A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7C41CA3" w14:textId="7993A7AF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3.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להעמיס יתר על המידה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094DBC9" w14:textId="59C0878F" w:rsidR="00D7053A" w:rsidRPr="00CD44A9" w:rsidRDefault="00D7053A" w:rsidP="00E7476C">
      <w:pPr>
        <w:tabs>
          <w:tab w:val="left" w:pos="3081"/>
        </w:tabs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Times New Roman"/>
          <w:sz w:val="22"/>
          <w:szCs w:val="22"/>
          <w:rtl/>
        </w:rPr>
        <w:tab/>
      </w:r>
    </w:p>
    <w:p w14:paraId="098B5490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צריכה להיות שגרה ידועה מראש במקרה שהילד לא מסיים המוטל עליו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אחרת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החוק הופך לצחוק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כדאי להנהיג פנקס עבודת בית עליו חותמים ההורים שהילדים עשו את המוטל עליהם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במקרה שהילד עובר על החוק מספר פעמים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 להענישו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עונש חינוכי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כפי שחוק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מחייב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137C665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3C2DF5E" w14:textId="77777777" w:rsidR="006D5F8E" w:rsidRPr="00CD44A9" w:rsidRDefault="006D5F8E" w:rsidP="00E7476C">
      <w:pPr>
        <w:bidi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</w:p>
    <w:p w14:paraId="35FFE859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673DF4A" w14:textId="77777777" w:rsidR="00B245F3" w:rsidRPr="00CD44A9" w:rsidRDefault="00B245F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58177F2" w14:textId="35CCEF19" w:rsidR="006D5F8E" w:rsidRPr="00CD44A9" w:rsidRDefault="006D5F8E" w:rsidP="00B245F3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יישום </w:t>
      </w:r>
      <w:r w:rsidR="009E3D54"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לימודים ומעקב אחר ההצלחה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</w:p>
    <w:p w14:paraId="35372E1E" w14:textId="20F0FFFB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2E3620B" w14:textId="413157FF" w:rsidR="006D5F8E" w:rsidRPr="00CD44A9" w:rsidRDefault="009E3D54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</w:t>
      </w:r>
      <w:r w:rsidR="006D5F8E" w:rsidRPr="00CD44A9">
        <w:rPr>
          <w:rFonts w:ascii="Gisha" w:hAnsi="Gisha" w:cs="Gisha" w:hint="cs"/>
          <w:sz w:val="22"/>
          <w:szCs w:val="22"/>
          <w:rtl/>
        </w:rPr>
        <w:t>,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 ולו גם ברמה הגבוהה ביותר</w:t>
      </w:r>
      <w:r w:rsidR="006D5F8E" w:rsidRPr="00CD44A9">
        <w:rPr>
          <w:rFonts w:ascii="Gisha" w:hAnsi="Gisha" w:cs="Gisha" w:hint="cs"/>
          <w:sz w:val="22"/>
          <w:szCs w:val="22"/>
          <w:rtl/>
        </w:rPr>
        <w:t>,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 היא למעשה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="006D5F8E" w:rsidRPr="00CD44A9">
        <w:rPr>
          <w:rFonts w:ascii="Gisha" w:hAnsi="Gisha" w:cs="Gisha"/>
          <w:sz w:val="22"/>
          <w:szCs w:val="22"/>
          <w:rtl/>
        </w:rPr>
        <w:t>"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על הנייר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"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בלבד</w:t>
      </w:r>
      <w:r w:rsidR="006D5F8E" w:rsidRPr="00CD44A9">
        <w:rPr>
          <w:rFonts w:ascii="Gisha" w:hAnsi="Gisha" w:cs="Gisha"/>
          <w:sz w:val="22"/>
          <w:szCs w:val="22"/>
          <w:rtl/>
        </w:rPr>
        <w:t xml:space="preserve">. 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>תפקידו של המנהל לוודא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="006D5F8E"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אכן מיושמת בשטח</w:t>
      </w:r>
      <w:r w:rsidR="006D5F8E" w:rsidRPr="00CD44A9">
        <w:rPr>
          <w:rFonts w:ascii="Gisha" w:hAnsi="Gisha" w:cs="Gisha"/>
          <w:sz w:val="22"/>
          <w:szCs w:val="22"/>
          <w:rtl/>
        </w:rPr>
        <w:t>.</w:t>
      </w:r>
    </w:p>
    <w:p w14:paraId="46737559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83525C0" w14:textId="12DB0632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לכך כמה כללים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חלק נביא כאן בקצרה</w:t>
      </w:r>
      <w:r w:rsidRPr="00CD44A9">
        <w:rPr>
          <w:rFonts w:ascii="Gisha" w:hAnsi="Gisha" w:cs="Gisha"/>
          <w:sz w:val="22"/>
          <w:szCs w:val="22"/>
          <w:rtl/>
        </w:rPr>
        <w:t>)</w:t>
      </w:r>
      <w:r w:rsidR="00B245F3" w:rsidRPr="00CD44A9">
        <w:rPr>
          <w:rFonts w:ascii="Gisha" w:hAnsi="Gisha" w:cs="Gisha" w:hint="cs"/>
          <w:sz w:val="22"/>
          <w:szCs w:val="22"/>
          <w:rtl/>
          <w:lang w:bidi="he-IL"/>
        </w:rPr>
        <w:t>.</w:t>
      </w:r>
    </w:p>
    <w:p w14:paraId="2E20C948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9F603DB" w14:textId="16074460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ביקורי פתע בכיתות כדי לוודא שהמורה אכן עוקב אחר ה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המנהל נכנס לכיתה בזמן לימוד 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והמורה מוסר שיעור בפרשת השבוע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זכותו וחובתו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של המנהל לבקש הסבר על השינוי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אם הדבר חוזר על עצמו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על המנהל לרדת לשורש הבעי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4FEF443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DFE9884" w14:textId="3AD6942A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מעקב אחר עבודת הכנה של המורים לפני כל שבוע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9B3A836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B2DBD04" w14:textId="51DE84C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מעקב תמידי ועקבי אחרי אוגדן המורים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 לימודים שבועי</w:t>
      </w:r>
      <w:r w:rsidRPr="00CD44A9">
        <w:rPr>
          <w:rFonts w:ascii="Gisha" w:hAnsi="Gisha" w:cs="Gisha"/>
          <w:sz w:val="22"/>
          <w:szCs w:val="22"/>
          <w:rtl/>
        </w:rPr>
        <w:t>" 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וראה שער</w:t>
      </w:r>
      <w:r w:rsidR="00B245F3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אחד עשר</w:t>
      </w:r>
      <w:r w:rsidRPr="00CD44A9">
        <w:rPr>
          <w:rFonts w:ascii="Gisha" w:hAnsi="Gisha" w:cs="Gisha"/>
          <w:sz w:val="22"/>
          <w:szCs w:val="22"/>
          <w:rtl/>
        </w:rPr>
        <w:t>)</w:t>
      </w:r>
      <w:r w:rsidR="00A652FC" w:rsidRPr="00CD44A9">
        <w:rPr>
          <w:rFonts w:ascii="Gisha" w:hAnsi="Gisha" w:cs="Gisha" w:hint="cs"/>
          <w:sz w:val="22"/>
          <w:szCs w:val="22"/>
          <w:rtl/>
          <w:lang w:bidi="he-IL"/>
        </w:rPr>
        <w:t>.</w:t>
      </w:r>
    </w:p>
    <w:p w14:paraId="77770516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4B94415" w14:textId="5C48FF4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מבחנים קבועים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המורים כאשר המנהל עוקב אחרי הציונים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F2CF2C7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2759665" w14:textId="7D024D2E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כדי לעקוב אחרי רמת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הצלחת המורים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יעילותה של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במיוחד בבתי ספר גדולים</w:t>
      </w:r>
      <w:r w:rsidRPr="00CD44A9">
        <w:rPr>
          <w:rFonts w:ascii="Gisha" w:hAnsi="Gisha" w:cs="Gisha"/>
          <w:sz w:val="22"/>
          <w:szCs w:val="22"/>
          <w:rtl/>
        </w:rPr>
        <w:t xml:space="preserve">)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יש להעסיק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יועץ ובוחן מקצועי במשרה מליאה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תפקידו היחידי ובלעדי הוא</w:t>
      </w:r>
      <w:r w:rsidRPr="00CD44A9">
        <w:rPr>
          <w:rFonts w:ascii="Gisha" w:hAnsi="Gisha" w:cs="Gisha"/>
          <w:sz w:val="22"/>
          <w:szCs w:val="22"/>
          <w:rtl/>
        </w:rPr>
        <w:t xml:space="preserve">: 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מבחנים חוזרים ונשנים על כל הנושאים הנלמדים</w:t>
      </w:r>
      <w:r w:rsidRPr="00CD44A9">
        <w:rPr>
          <w:rFonts w:ascii="Gisha" w:hAnsi="Gisha" w:cs="Gisha"/>
          <w:sz w:val="22"/>
          <w:szCs w:val="22"/>
          <w:rtl/>
        </w:rPr>
        <w:t xml:space="preserve">. 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ייעוץ למורה בכל הקשור ל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4119EEB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4178672" w14:textId="31427342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מובן שעליו לתאם עם המנהל ככלל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במיוחד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במקר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של חריגות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אך כל כובד משקלו יהיה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DCF4660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58D90AB" w14:textId="73282A3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lastRenderedPageBreak/>
        <w:t xml:space="preserve">*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ר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ענ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ן </w:t>
      </w:r>
      <w:r w:rsidR="009E3D54"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לקראת שנת הלימודים החדשה על המנהל לשבת עם כל מורה בנפרד ולעבור שוב על כל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וזאת בנוסף להתעדכנות המנהל מדי שבוע</w:t>
      </w:r>
      <w:r w:rsidRPr="00CD44A9">
        <w:rPr>
          <w:rFonts w:ascii="Gisha" w:hAnsi="Gisha" w:cs="Gisha"/>
          <w:sz w:val="22"/>
          <w:szCs w:val="22"/>
          <w:rtl/>
        </w:rPr>
        <w:t>-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שבועיים באמצעות הדו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 השבועי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של המורה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מבחנים אישיים בכיתה וכו</w:t>
      </w:r>
      <w:r w:rsidRPr="00CD44A9">
        <w:rPr>
          <w:rFonts w:ascii="Gisha" w:hAnsi="Gisha" w:cs="Gisha"/>
          <w:sz w:val="22"/>
          <w:szCs w:val="22"/>
          <w:rtl/>
        </w:rPr>
        <w:t xml:space="preserve">'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 xml:space="preserve">')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היכן אוחזים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 התחדש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ומה דעת המלמד לקראת שנת הלימודים החדשה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למנהל שמעורב כדבעי בנעשה בכיתה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מדובר בעבודת פרך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זה רק מעין 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ענון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אישור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סופי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56B1A80A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2F3AE04" w14:textId="6208E4B4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עקרון זה תוקפו במיוחד בבתי ספר קטנים בהם לא קיימות כל הכיתות בצורה מסודרת ומבוססת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 כאשר חסרות כיתות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בבתי ספר עם בעיות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על המנהל לערוך את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כל שנה מחדש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 אפשר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להשאיר את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בצורה כללית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וקבועה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עד יבוא שילה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שינוי והיערכות מחדש הם חוק בל יעבור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9678447" w14:textId="77777777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34A73CF" w14:textId="77777777" w:rsidR="006D5F8E" w:rsidRPr="00CD44A9" w:rsidRDefault="006D5F8E" w:rsidP="00E7476C">
      <w:pPr>
        <w:bidi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</w:rPr>
        <w:t>*</w:t>
      </w:r>
    </w:p>
    <w:p w14:paraId="6A193ACE" w14:textId="77777777" w:rsidR="00A652FC" w:rsidRPr="00CD44A9" w:rsidRDefault="00A652FC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5A4981C6" w14:textId="6E44C605" w:rsidR="006D5F8E" w:rsidRPr="00CD44A9" w:rsidRDefault="006D5F8E" w:rsidP="00A652F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="00A652F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לסיום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כמה פרפראות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514E5300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1045DE6" w14:textId="0C86968D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היות ועריכת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וביסוסה היא עבודה לא פשוטה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והינה מהדברים היותר מורכבים בניהול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ספר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ראוי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היא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תיערך על ידי מחנך מומחה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מקצועי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מסור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ובעל ניסיון של שנים רבות בשטח ההוראה בפועל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כמו גם וותק בעריכת תכניות לימודים למסגרות לימודיות ככלל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262C6CCF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F9330A6" w14:textId="2BB68218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בנוסף לכך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העורך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חייב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להתייעץ עם המורים לפני סגירת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במיוחד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מדובר בבי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פר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חדש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או בעריכה מחודשת של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לקראת שנת הלימודים החדשה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F76ECCA" w14:textId="77777777" w:rsidR="00A652FC" w:rsidRPr="00CD44A9" w:rsidRDefault="00A652F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CBE1FF4" w14:textId="1DFDD29B" w:rsidR="006D5F8E" w:rsidRPr="00CD44A9" w:rsidRDefault="006D5F8E" w:rsidP="00A652F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לנוהג זה כמה יתרונות חשוב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ביותר</w:t>
      </w:r>
      <w:r w:rsidRPr="00CD44A9">
        <w:rPr>
          <w:rFonts w:ascii="Gisha" w:hAnsi="Gisha" w:cs="Gisha"/>
          <w:sz w:val="22"/>
          <w:szCs w:val="22"/>
          <w:rtl/>
        </w:rPr>
        <w:t xml:space="preserve">: 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המורה הוא זה שיושב בכיתה בפועל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ככל מקצוע בעולם הרחב</w:t>
      </w:r>
      <w:r w:rsidRPr="00CD44A9">
        <w:rPr>
          <w:rFonts w:ascii="Gisha" w:hAnsi="Gisha" w:cs="Gisha" w:hint="cs"/>
          <w:sz w:val="22"/>
          <w:szCs w:val="22"/>
          <w:rtl/>
        </w:rPr>
        <w:t xml:space="preserve"> -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גם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בעולם העסקים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 -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נהוג שגם המומחים הכי גדולים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מנוסים וותיקים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>'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מתייעצים עם אלו שנמצאים בשטח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מהם אוספים נתונים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מרעננים נתונים המגיעים מתוך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ניסיון ממשי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בשטח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ובהתאם לכך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מסיקים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מסקנות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כך גם 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מלאכת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הוראה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על המורה להעביר את הניסיון שלו בשטח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לצד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הנתונים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השונים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בהתאם לכך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יש לערוך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והרי כבר קבעו חז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</w:rPr>
        <w:t>: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מכל מלמדי השכלתי</w:t>
      </w:r>
      <w:r w:rsidRPr="00CD44A9">
        <w:rPr>
          <w:rFonts w:ascii="Gisha" w:hAnsi="Gisha" w:cs="Gisha"/>
          <w:sz w:val="22"/>
          <w:szCs w:val="22"/>
          <w:rtl/>
        </w:rPr>
        <w:t xml:space="preserve">". 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המורה מרגיש שהוא במידה מסוימת חלק מניהול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מקשיבים לו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מתייחסים בשיקול דעת ובצורה רצינית לדעתו המקצועית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ואכן כך צ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ריך להיות</w:t>
      </w:r>
      <w:r w:rsidRPr="00CD44A9">
        <w:rPr>
          <w:rFonts w:ascii="Gisha" w:hAnsi="Gisha" w:cs="Gisha"/>
          <w:sz w:val="22"/>
          <w:szCs w:val="22"/>
          <w:rtl/>
        </w:rPr>
        <w:t xml:space="preserve">)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הוא ירגיש אחריות לבי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הספר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בכלל ולהצלחת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בפרט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הוא ירגיש דחף להצליח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כי הרי זה הפרויקט שלו</w:t>
      </w:r>
      <w:r w:rsidR="00A652F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. </w:t>
      </w:r>
      <w:r w:rsidRPr="00CD44A9">
        <w:rPr>
          <w:rFonts w:ascii="Gisha" w:hAnsi="Gisha" w:cs="Gisha"/>
          <w:sz w:val="22"/>
          <w:szCs w:val="22"/>
          <w:rtl/>
        </w:rPr>
        <w:t xml:space="preserve">3.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המלמד לא מרגיש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הנחיתו או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כפו עליו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כבדה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הדבר נעשה בידיעתו ובהתייעצותו</w:t>
      </w:r>
      <w:r w:rsidRPr="00CD44A9">
        <w:rPr>
          <w:rFonts w:ascii="Gisha" w:hAnsi="Gisha" w:cs="Gisha"/>
          <w:sz w:val="22"/>
          <w:szCs w:val="22"/>
          <w:rtl/>
        </w:rPr>
        <w:t xml:space="preserve">. 4.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במקרה של תלונות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המורה יידע שהוא חלק בלתי נפרד מהמוח המתכנן</w:t>
      </w:r>
      <w:r w:rsidRPr="00CD44A9">
        <w:rPr>
          <w:rFonts w:ascii="Gisha" w:hAnsi="Gisha" w:cs="Gisha"/>
          <w:sz w:val="22"/>
          <w:szCs w:val="22"/>
          <w:rtl/>
        </w:rPr>
        <w:t xml:space="preserve">. 5.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הרגשה טובה וחשיבות למלמד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ולכך בלבד דיינו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E63C34F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4DCB0B3" w14:textId="473103D6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בערך הבא תובא 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אך זוהי 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בלבד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לכל בי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ת ספר צריכה להיות </w:t>
      </w:r>
      <w:r w:rsidR="009E3D54" w:rsidRPr="00CD44A9">
        <w:rPr>
          <w:rFonts w:ascii="Gisha" w:hAnsi="Gisha" w:cs="Gisha" w:hint="cs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המתאימה לנתונים שלו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7110E203" w14:textId="77777777" w:rsidR="0010710F" w:rsidRPr="00CD44A9" w:rsidRDefault="0010710F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173B3CC" w14:textId="7517962C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*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על מנת להקל על המנהלים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נמצא בדיסק המצורף לספר לשימוש המנהלים בהתאם לצרכים הייחודים של כל מוסד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EC55ABF" w14:textId="70BE00D9" w:rsidR="006D5F8E" w:rsidRPr="00CD44A9" w:rsidRDefault="006D5F8E" w:rsidP="00E7476C">
      <w:pPr>
        <w:bidi/>
        <w:jc w:val="both"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</w:rPr>
        <w:br w:type="page"/>
      </w:r>
    </w:p>
    <w:p w14:paraId="1A793F61" w14:textId="77777777" w:rsidR="00521112" w:rsidRPr="00CD44A9" w:rsidRDefault="00521112" w:rsidP="00E7476C">
      <w:pPr>
        <w:bidi/>
        <w:rPr>
          <w:rFonts w:ascii="Gisha" w:hAnsi="Gisha" w:cs="Gisha"/>
          <w:sz w:val="28"/>
          <w:szCs w:val="28"/>
          <w:rtl/>
        </w:rPr>
      </w:pPr>
    </w:p>
    <w:p w14:paraId="1950E546" w14:textId="38812A48" w:rsidR="00183153" w:rsidRPr="00CD44A9" w:rsidRDefault="00183153" w:rsidP="00E7476C">
      <w:pPr>
        <w:bidi/>
        <w:rPr>
          <w:rFonts w:ascii="Gisha" w:hAnsi="Gisha" w:cs="Times New Roman"/>
          <w:sz w:val="28"/>
          <w:szCs w:val="28"/>
        </w:rPr>
      </w:pPr>
    </w:p>
    <w:p w14:paraId="5AE5F535" w14:textId="77777777" w:rsidR="00183153" w:rsidRPr="00CD44A9" w:rsidRDefault="00183153" w:rsidP="00E7476C">
      <w:pPr>
        <w:bidi/>
        <w:jc w:val="center"/>
        <w:rPr>
          <w:rFonts w:ascii="Gisha" w:hAnsi="Gisha" w:cs="Times New Roman"/>
          <w:sz w:val="28"/>
          <w:szCs w:val="28"/>
        </w:rPr>
      </w:pPr>
    </w:p>
    <w:p w14:paraId="78CC73C4" w14:textId="18232EAE" w:rsidR="00183153" w:rsidRPr="00CD44A9" w:rsidRDefault="00183153" w:rsidP="00E7476C">
      <w:pPr>
        <w:tabs>
          <w:tab w:val="left" w:pos="6229"/>
        </w:tabs>
        <w:bidi/>
        <w:rPr>
          <w:rFonts w:ascii="Gisha" w:hAnsi="Gisha" w:cs="Times New Roman"/>
          <w:sz w:val="28"/>
          <w:szCs w:val="28"/>
        </w:rPr>
      </w:pPr>
      <w:r w:rsidRPr="00CD44A9">
        <w:rPr>
          <w:rFonts w:ascii="Gisha" w:hAnsi="Gisha" w:cs="Gisha"/>
          <w:noProof/>
          <w:sz w:val="20"/>
          <w:szCs w:val="20"/>
          <w:lang w:bidi="he-IL"/>
        </w:rPr>
        <mc:AlternateContent>
          <mc:Choice Requires="wps">
            <w:drawing>
              <wp:anchor distT="91440" distB="91440" distL="365760" distR="365760" simplePos="0" relativeHeight="251786240" behindDoc="0" locked="0" layoutInCell="1" allowOverlap="1" wp14:anchorId="18C287DB" wp14:editId="79E28A56">
                <wp:simplePos x="0" y="0"/>
                <wp:positionH relativeFrom="margin">
                  <wp:posOffset>822960</wp:posOffset>
                </wp:positionH>
                <wp:positionV relativeFrom="margin">
                  <wp:posOffset>3095625</wp:posOffset>
                </wp:positionV>
                <wp:extent cx="3840480" cy="2011680"/>
                <wp:effectExtent l="0" t="0" r="0" b="1270"/>
                <wp:wrapTopAndBottom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451557" w14:textId="77777777" w:rsidR="00DC59B0" w:rsidRDefault="00DC59B0" w:rsidP="00183153">
                            <w:pPr>
                              <w:pStyle w:val="NoSpacing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3440A50E" wp14:editId="2F08D4F1">
                                  <wp:extent cx="722376" cy="384048"/>
                                  <wp:effectExtent l="0" t="0" r="1905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509B4D" w14:textId="32E7E310" w:rsidR="00DC59B0" w:rsidRPr="00D53F3B" w:rsidRDefault="00DC59B0" w:rsidP="00183153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 xml:space="preserve">ערך שני </w:t>
                            </w:r>
                          </w:p>
                          <w:p w14:paraId="7F6293A3" w14:textId="33D69625" w:rsidR="00DC59B0" w:rsidRPr="00D53F3B" w:rsidRDefault="00DC59B0" w:rsidP="00183153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lang w:bidi="he-IL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rtl/>
                                <w:lang w:bidi="he-IL"/>
                              </w:rPr>
                              <w:t>נגלה ונסתר, גוף ונשמה</w:t>
                            </w:r>
                          </w:p>
                          <w:p w14:paraId="03C6DD0A" w14:textId="77777777" w:rsidR="00DC59B0" w:rsidRDefault="00DC59B0" w:rsidP="00183153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00DDE6A4" wp14:editId="5BE5C0D2">
                                  <wp:extent cx="374904" cy="237744"/>
                                  <wp:effectExtent l="0" t="0" r="635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287DB" id="Rectangle 28" o:spid="_x0000_s1032" style="position:absolute;left:0;text-align:left;margin-left:64.8pt;margin-top:243.75pt;width:302.4pt;height:158.4pt;z-index:251786240;visibility:visible;mso-wrap-style:square;mso-width-percent:70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" filled="f" stroked="f" strokeweight="2pt">
                <v:textbox style="mso-fit-shape-to-text:t" inset="10.8pt,0,10.8pt,0">
                  <w:txbxContent>
                    <w:p w14:paraId="57451557" w14:textId="77777777" w:rsidR="00DC59B0" w:rsidRDefault="00DC59B0" w:rsidP="00183153">
                      <w:pPr>
                        <w:pStyle w:val="NoSpacing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3440A50E" wp14:editId="2F08D4F1">
                            <wp:extent cx="722376" cy="384048"/>
                            <wp:effectExtent l="0" t="0" r="1905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509B4D" w14:textId="32E7E310" w:rsidR="00DC59B0" w:rsidRPr="00D53F3B" w:rsidRDefault="00DC59B0" w:rsidP="00183153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 xml:space="preserve">ערך שני </w:t>
                      </w:r>
                    </w:p>
                    <w:p w14:paraId="7F6293A3" w14:textId="33D69625" w:rsidR="00DC59B0" w:rsidRPr="00D53F3B" w:rsidRDefault="00DC59B0" w:rsidP="00183153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rFonts w:ascii="Gisha" w:hAnsi="Gisha" w:cs="Gisha"/>
                          <w:color w:val="000000" w:themeColor="text1"/>
                          <w:lang w:bidi="he-IL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rtl/>
                          <w:lang w:bidi="he-IL"/>
                        </w:rPr>
                        <w:t>נגלה ונסתר, גוף ונשמה</w:t>
                      </w:r>
                    </w:p>
                    <w:p w14:paraId="03C6DD0A" w14:textId="77777777" w:rsidR="00DC59B0" w:rsidRDefault="00DC59B0" w:rsidP="00183153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00DDE6A4" wp14:editId="5BE5C0D2">
                            <wp:extent cx="374904" cy="237744"/>
                            <wp:effectExtent l="0" t="0" r="635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Pr="00CD44A9">
        <w:rPr>
          <w:rFonts w:ascii="Gisha" w:hAnsi="Gisha" w:cs="Times New Roman"/>
          <w:sz w:val="28"/>
          <w:szCs w:val="28"/>
          <w:rtl/>
        </w:rPr>
        <w:tab/>
      </w:r>
    </w:p>
    <w:p w14:paraId="3599775B" w14:textId="77777777" w:rsidR="00183153" w:rsidRPr="00CD44A9" w:rsidRDefault="00183153" w:rsidP="00E7476C">
      <w:pPr>
        <w:bidi/>
        <w:jc w:val="center"/>
        <w:rPr>
          <w:rFonts w:ascii="Gisha" w:hAnsi="Gisha" w:cs="Times New Roman"/>
          <w:sz w:val="28"/>
          <w:szCs w:val="28"/>
          <w:rtl/>
        </w:rPr>
      </w:pPr>
      <w:r w:rsidRPr="00CD44A9">
        <w:rPr>
          <w:rFonts w:ascii="Gisha" w:hAnsi="Gisha" w:cs="Times New Roman"/>
          <w:sz w:val="28"/>
          <w:szCs w:val="28"/>
          <w:rtl/>
        </w:rPr>
        <w:br w:type="page"/>
      </w:r>
    </w:p>
    <w:p w14:paraId="00F1E125" w14:textId="77777777" w:rsidR="00521112" w:rsidRPr="00CD44A9" w:rsidRDefault="00521112" w:rsidP="00E7476C">
      <w:pPr>
        <w:bidi/>
        <w:rPr>
          <w:rFonts w:ascii="Gisha" w:hAnsi="Gisha" w:cs="Gisha"/>
          <w:sz w:val="40"/>
          <w:szCs w:val="40"/>
          <w:rtl/>
        </w:rPr>
      </w:pPr>
      <w:r w:rsidRPr="00CD44A9">
        <w:rPr>
          <w:rFonts w:ascii="Gisha" w:hAnsi="Gisha" w:cs="Times New Roman"/>
          <w:sz w:val="40"/>
          <w:szCs w:val="40"/>
          <w:rtl/>
        </w:rPr>
        <w:lastRenderedPageBreak/>
        <w:br w:type="page"/>
      </w:r>
    </w:p>
    <w:p w14:paraId="56787321" w14:textId="77777777" w:rsidR="00521112" w:rsidRPr="00CD44A9" w:rsidRDefault="00521112" w:rsidP="00E7476C">
      <w:pPr>
        <w:bidi/>
        <w:jc w:val="center"/>
        <w:rPr>
          <w:rFonts w:ascii="Gisha" w:hAnsi="Gisha" w:cs="Gisha"/>
          <w:sz w:val="40"/>
          <w:szCs w:val="40"/>
          <w:rtl/>
        </w:rPr>
      </w:pPr>
    </w:p>
    <w:p w14:paraId="346C731C" w14:textId="77777777" w:rsidR="00521112" w:rsidRPr="00CD44A9" w:rsidRDefault="00521112" w:rsidP="00E7476C">
      <w:pPr>
        <w:bidi/>
        <w:jc w:val="center"/>
        <w:rPr>
          <w:rFonts w:ascii="Gisha" w:hAnsi="Gisha" w:cs="Gisha"/>
          <w:sz w:val="40"/>
          <w:szCs w:val="40"/>
          <w:rtl/>
        </w:rPr>
      </w:pPr>
    </w:p>
    <w:p w14:paraId="25910437" w14:textId="65E59AB1" w:rsidR="00183153" w:rsidRPr="00CD44A9" w:rsidRDefault="00183153" w:rsidP="00E7476C">
      <w:pPr>
        <w:bidi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ערך שני</w:t>
      </w:r>
    </w:p>
    <w:p w14:paraId="475B86F3" w14:textId="77777777" w:rsidR="00183153" w:rsidRPr="00CD44A9" w:rsidRDefault="00183153" w:rsidP="00E7476C">
      <w:pPr>
        <w:bidi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 xml:space="preserve">נגלה ונסתר </w:t>
      </w:r>
      <w:r w:rsidRPr="00CD44A9">
        <w:rPr>
          <w:rFonts w:ascii="Gisha" w:hAnsi="Gisha" w:cs="Gisha"/>
          <w:sz w:val="32"/>
          <w:szCs w:val="32"/>
          <w:rtl/>
        </w:rPr>
        <w:t xml:space="preserve">–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גוף ונשמה</w:t>
      </w:r>
    </w:p>
    <w:p w14:paraId="1D54F15F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EBC7BDD" w14:textId="1C24C199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="00A652F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בשער</w:t>
      </w:r>
      <w:r w:rsidR="00A652F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שביעי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סבר בהרחבה ש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מלמד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מחנך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הם שני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עניינים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שונים לחלוטין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7FE8A985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1BBC4429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מלמד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תפקידו 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למד את התלמיד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ולהקנות לו 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ידע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אך אינו נותן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 xml:space="preserve">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כלים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כדי שיוכל ללמוד בכוחות עצמו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ולכן גם אינו מעמידו על הרגליים לטווח הארוך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מטרת ושליחות המלמד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 להיות לא רק מורה מקצועי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אלא בעיקר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מחנך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בחסד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לתת לתלמיד כלים בהם יוכל ללמוד בכוחות עצמו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ולעמוד על הרגליים לאורך ימים ושנים טובות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208FA1A7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1394575" w14:textId="0DCBD282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לאור כלל זה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הוסבר בערך הקודם שגם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לימודים חייב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להיות בנוי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ומבוסס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בסגנון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כולל בתוכו גם כלי למ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וביסוס רמת התלמיד בלימוד לטווח הארוך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4D2A5F69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D9B2B0A" w14:textId="24CCD11C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יתירה מזו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התואר היוקרתי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מחנך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כולל בתוכו גם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הבנה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אינ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רק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גרידא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אלא כולל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בתוכ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גם תכני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 חינוכיות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74CF0E0C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65AE675" w14:textId="7E91A2E2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יסודות חינוכיים אלו מביא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אותנו למסקנה בלתי נמנעת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תכלית השלמות של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וחינוכית היא אך ורק כאשר היא כולל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בתוכ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פנימיות התורה על כל המשתמע מכך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באופן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שיוסבר באריכות בהמשך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2847F956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C35221E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4D6ADCD9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כאשר מעיינים במה שקורה בדור של 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עקבתא דמשיחא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אנו עדים לנתונים מזעזעים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17A745BB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72AC2B2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1.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דורנו הינו דור השלישי והרביעי לשואה האיומה אשר השאיר צלקת עמוקה בכל בית בישראל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בכל זרם ועדה ישנו אחוז גדול של שרידי דור השואה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השאיר רושם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מורגש לפעמים עד דור רביעי</w:t>
      </w:r>
      <w:r w:rsidRPr="00CD44A9">
        <w:rPr>
          <w:rFonts w:ascii="Gisha" w:hAnsi="Gisha" w:cs="Gisha"/>
          <w:sz w:val="22"/>
          <w:szCs w:val="22"/>
          <w:rtl/>
        </w:rPr>
        <w:t>! 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מדהים ומזעזע לראות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ההשלכות השליליות שישנ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ן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כאשר בעיות וטרגדיות אינ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ן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מקבל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טיפול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נכון בזמן הנכון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הבעיות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נעלמ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אלא עובר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לדור הבא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0E7BDD24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0DF6394" w14:textId="7B6C0542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2.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דורנו עובר טרגדיות ואסונות קשות בזכות עצמו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יתירה מזו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מצב העולם בכלל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המצב המאוים בארץ הקודש במיוחד </w:t>
      </w:r>
      <w:r w:rsidRPr="00CD44A9">
        <w:rPr>
          <w:rFonts w:ascii="Gisha" w:hAnsi="Gisha" w:cs="Gisha"/>
          <w:sz w:val="22"/>
          <w:szCs w:val="22"/>
          <w:rtl/>
        </w:rPr>
        <w:t xml:space="preserve">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כל אלה דורשים שימת לב מיוחדת בפן החינוכי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A0C1AC5" w14:textId="77777777" w:rsidR="00A652FC" w:rsidRPr="00CD44A9" w:rsidRDefault="00A652FC" w:rsidP="00A652F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4FBF2C4" w14:textId="2CEEFB8A" w:rsidR="00183153" w:rsidRPr="00CD44A9" w:rsidRDefault="00183153" w:rsidP="00A652F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3.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בעולם הפתוח והמפתה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של דורנו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 קל להיות שומר תורה ומצוות אמיתי על כל המשתמע מכך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09D266A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7D788DA" w14:textId="714C2344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4.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הדור הצעיר נמצא בפרשת דרכים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ריבוי הנושרים ממערכת זרם הכללי מעיד ללא ספק על כך שמשהו עמוק לא כשורה עובר על המערכת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וראה שער</w:t>
      </w:r>
      <w:r w:rsidR="00A652F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שביעי</w:t>
      </w:r>
      <w:r w:rsidRPr="00CD44A9">
        <w:rPr>
          <w:rFonts w:ascii="Gisha" w:hAnsi="Gisha" w:cs="Gisha"/>
          <w:sz w:val="22"/>
          <w:szCs w:val="22"/>
          <w:rtl/>
        </w:rPr>
        <w:t xml:space="preserve">). </w:t>
      </w:r>
    </w:p>
    <w:p w14:paraId="72A9CC96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71A9BF0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5.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רואים אנו תופעה הפוכה לחלוטין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אצל כלל ישראל ישנו משיכה עצומה וצימאון אדיר לדעת את האמת לאמית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יעידו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כך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אלפי משפחות שנכנס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ות</w:t>
      </w:r>
      <w:r w:rsidRPr="00CD44A9">
        <w:rPr>
          <w:rFonts w:ascii="Gisha" w:hAnsi="Gisha" w:cs="Gisha"/>
          <w:sz w:val="22"/>
          <w:szCs w:val="22"/>
          <w:rtl/>
        </w:rPr>
        <w:t xml:space="preserve">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תחת כנפי השכינה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בדור האחרון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2DD335B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14A7508" w14:textId="3836B4A2" w:rsidR="00183153" w:rsidRPr="00CD44A9" w:rsidRDefault="00183153" w:rsidP="00A652F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המסתתר מאחורי כל זה הוא הצד השווה שביניהם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אלו וגם אלו מסתובבים עם קושיות עצומות באמונת השם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עבודת השם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דרכי השם וכו</w:t>
      </w:r>
      <w:r w:rsidRPr="00CD44A9">
        <w:rPr>
          <w:rFonts w:ascii="Gisha" w:hAnsi="Gisha" w:cs="Gisha"/>
          <w:sz w:val="22"/>
          <w:szCs w:val="22"/>
          <w:rtl/>
        </w:rPr>
        <w:t xml:space="preserve">'.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אלו שלא מבטאים את התלבטותם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שאלות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אלו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אוכל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 אותם עמוק בפנים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ובמידה מסוימת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המצב הופך להיות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הרבה יותר חמור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25BC7269" w14:textId="77777777" w:rsidR="00A652FC" w:rsidRPr="00CD44A9" w:rsidRDefault="00A652FC" w:rsidP="00A652F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307891F1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המסקנה המתבקשת היא חד משמעי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הדור דורש תשובות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 xml:space="preserve">! </w:t>
      </w:r>
    </w:p>
    <w:p w14:paraId="1C83A2D2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010A04B8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863C3AF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2656FD4C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התשובות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האמיתיות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לכל האתגרים הללו נמצאים אך ורק בתורת הדרוש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ובאין ערוך ביתר עוצמה 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פנימיות התורה ובתורת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חסידות שהינ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ן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תרופת הפלא לכל המחלות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</w:p>
    <w:p w14:paraId="72402133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146A481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שלמה המלך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החכם מכל אדם אמר 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אחכמה והיא רחוקה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ממני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ככל 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מתעמקים בכוונת פנימית ורצון הבורא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אנו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מגלים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כמה אנו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רח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קים מלהגיע לידי הבנה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התורה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אורייתא וקוב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 כול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חד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הינ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ארוכה מארץ מידה ורחבה מיני ים</w:t>
      </w:r>
      <w:r w:rsidRPr="00CD44A9">
        <w:rPr>
          <w:rFonts w:ascii="Gisha" w:hAnsi="Gisha" w:cs="Gisha"/>
          <w:sz w:val="22"/>
          <w:szCs w:val="22"/>
          <w:rtl/>
        </w:rPr>
        <w:t>".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הבלי גבול של תורה בא לידי ביטוי הן בכמות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חכמה שאין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סוף וגבול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ובעיקר בעוצמת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הבלתי מוגבלת שבא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לידי ביטוי בעומקה הבלתי נתפס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EC17B85" w14:textId="77777777" w:rsidR="00A652FC" w:rsidRPr="00CD44A9" w:rsidRDefault="00A652FC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E21AFD2" w14:textId="09F16D4B" w:rsidR="00183153" w:rsidRPr="00CD44A9" w:rsidRDefault="00183153" w:rsidP="00A652F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האין סו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ף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של התורה בא לידי ביטוי מקסימלי בחלק ה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דרוש ו</w:t>
      </w:r>
      <w:r w:rsidRPr="00CD44A9">
        <w:rPr>
          <w:rFonts w:ascii="Gisha" w:hAnsi="Gisha" w:cs="Gisha"/>
          <w:sz w:val="22"/>
          <w:szCs w:val="22"/>
          <w:rtl/>
        </w:rPr>
        <w:t>)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הנסתר של התורה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ככל שמעיינים יותר בספרי הסוד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הכולל זוהר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מורה נבוכים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אור החיים הקדוש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של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 הקדוש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החיד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הארי ז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דרושי המהר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 מפר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ספרי חסידו</w:t>
      </w:r>
      <w:r w:rsidR="000D3F33"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אנו מגלים עומק האמיתי של התורה</w:t>
      </w:r>
      <w:r w:rsidRPr="00CD44A9">
        <w:rPr>
          <w:rFonts w:ascii="Gisha" w:hAnsi="Gisha" w:cs="Gisha" w:hint="cs"/>
          <w:sz w:val="22"/>
          <w:szCs w:val="22"/>
          <w:rtl/>
        </w:rPr>
        <w:t>;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מתגלה לנו עולם אחר לחלוטין מעולם הנגלה והנראה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D62E5A7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61113C1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עומק הדבר בא לידי ביטוי בכמה תחומים ומישורים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כאשר מהתמונה הכוללת מצטיירת תמונה מדהימה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482FB605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966AEA9" w14:textId="27E048E5" w:rsidR="00183153" w:rsidRPr="00CD44A9" w:rsidRDefault="00183153" w:rsidP="00AD123B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√ 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המידות הבאות: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אמת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ביטול בתכלית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עדינות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עבודת השם בטהרתה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זיכוך המידות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התורה לשם שמים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>'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-</w:t>
      </w:r>
      <w:r w:rsidR="00A652FC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לדרגות אלו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מגיעים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אך ורק כאשר האדם לומד חסידות והולך בדרכיה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>.</w:t>
      </w:r>
      <w:r w:rsidRPr="00CD44A9">
        <w:rPr>
          <w:rFonts w:ascii="Gisha" w:hAnsi="Gisha" w:cs="Gisha" w:hint="cs"/>
          <w:sz w:val="22"/>
          <w:szCs w:val="22"/>
          <w:rtl/>
        </w:rPr>
        <w:t xml:space="preserve"> </w:t>
      </w:r>
    </w:p>
    <w:p w14:paraId="23478939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A6824E7" w14:textId="3D2BE486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אנו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רגילים 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מדוד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את ההיסטוריה היהודית והנהגותיהם של צדיקי עליון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וכך גם את חיינו האישיים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משקפ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גשמי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וחומרי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סיפורים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רבים</w:t>
      </w:r>
      <w:r w:rsidR="00822851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נראים תמוהים ומופרכים לחלוטין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המסוגל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לעורר שאלות עמוק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 באמונת ה</w:t>
      </w:r>
      <w:r w:rsidRPr="00CD44A9">
        <w:rPr>
          <w:rFonts w:ascii="Gisha" w:hAnsi="Gisha" w:cs="Gisha"/>
          <w:sz w:val="22"/>
          <w:szCs w:val="22"/>
          <w:rtl/>
        </w:rPr>
        <w:t xml:space="preserve">'.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אך כל סיפור בתנ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ך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כל מאורע שונה ומשונה בחיינו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נרא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ומוסבר בצורה אחרת לחלוטין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פי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פנימית התורה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85C798C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EAFE292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פנימיות התורה היא זאת שגיל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 לנו שאין דבר בעולם שאין לו כוונה פנימית נעלמ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ונסתר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 w:hint="cs"/>
          <w:sz w:val="22"/>
          <w:szCs w:val="22"/>
          <w:rtl/>
        </w:rPr>
        <w:t>;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עלה נידף יש יד מכוונת מלמעלה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6C93FEC3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4A16545" w14:textId="3BEEB245" w:rsidR="00183153" w:rsidRPr="00CD44A9" w:rsidRDefault="00183153" w:rsidP="00AD123B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יתירה מזו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מוסבר בתורת חסידות על הפסוק</w:t>
      </w:r>
      <w:r w:rsidRPr="00CD44A9">
        <w:rPr>
          <w:rFonts w:ascii="Gisha" w:hAnsi="Gisha" w:cs="Gisha"/>
          <w:sz w:val="22"/>
          <w:szCs w:val="22"/>
          <w:rtl/>
        </w:rPr>
        <w:t xml:space="preserve">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נורא עלילה על בני אדם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שכאשר אדם מגיע למצב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ולו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השפל ביותר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עליו לעשות תשובה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כאשר האדם זוכה ותשובתו מתקבלת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הוא גם מקבל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עונש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למירוק וזיכוך הנפש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אך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יחד עם זאת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בפנימיות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העניינים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האדם התדרדר לאן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התדרדר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זאת מתוך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כוונה תחילה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של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השגחה פרטית</w:t>
      </w:r>
      <w:r w:rsidRPr="00CD44A9">
        <w:rPr>
          <w:rFonts w:ascii="Gisha" w:hAnsi="Gisha" w:cs="Gisha"/>
          <w:sz w:val="22"/>
          <w:szCs w:val="22"/>
          <w:rtl/>
        </w:rPr>
        <w:t xml:space="preserve">",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ופעמים רבות גם ללא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בחירה חופשית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מצדו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הנושא הנו אחד הנושאים 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עמוקים ביותר בתורת הסוד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המבארת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לנו סוד זה</w:t>
      </w:r>
      <w:r w:rsidR="00AD123B" w:rsidRPr="00CD44A9">
        <w:rPr>
          <w:rFonts w:ascii="Gisha" w:hAnsi="Gisha" w:cs="Gisha" w:hint="cs"/>
          <w:sz w:val="22"/>
          <w:szCs w:val="22"/>
          <w:rtl/>
          <w:lang w:bidi="he-IL"/>
        </w:rPr>
        <w:t>.</w:t>
      </w:r>
    </w:p>
    <w:p w14:paraId="3EB6C73B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50600FF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5260F2F4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לאור כל זאת ברור שדווקא 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פנימיות התורה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אפשר למצוא רעיונות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עידוד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השקפה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מענה ופתרון הולם לכל סיטואציה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שאלה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אתגר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ניסיון שקיים עלי אדמות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החל מרגע הראשון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האדם מקבל נשמתו וכלה ברגע ההפקדה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</w:p>
    <w:p w14:paraId="6C555CF2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1DB95BE" w14:textId="053B2E8B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עיקרון יסודי זה תקפו גם כאשר מדובר בילדים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כאשר ילדים קטנים חשופים לשערי רומי על כל השלכותיו החמורות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חובת המערכת להשכיל לתת לילדים מענה הולם טרם ששאלות וספקות יתעוררו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!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וזאת אך ורק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 לימוד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יסודי ומעמיק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הנותן הבהרות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לכל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תחום ומישור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000C6E2C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7EB40C8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הזמן להחדיר חוסן נפשי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בנפש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הילד הוא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דווקא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בשחר ילדותו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כשאז הוא בבחינת 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נייר חלק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7213EB5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716F6537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מכאן חשיבות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ונחיצות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של לימוד </w:t>
      </w:r>
      <w:r w:rsidRPr="00CD44A9">
        <w:rPr>
          <w:rFonts w:ascii="Gisha" w:hAnsi="Gisha" w:cs="Gisha" w:hint="cs"/>
          <w:b/>
          <w:bCs/>
          <w:sz w:val="22"/>
          <w:szCs w:val="22"/>
          <w:rtl/>
          <w:lang w:bidi="he-IL"/>
        </w:rPr>
        <w:t xml:space="preserve">פנימיות התורה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בכלל</w:t>
      </w:r>
      <w:r w:rsidRPr="00CD44A9">
        <w:rPr>
          <w:rFonts w:ascii="Gisha" w:hAnsi="Gisha" w:cs="Gisha" w:hint="cs"/>
          <w:b/>
          <w:bCs/>
          <w:sz w:val="22"/>
          <w:szCs w:val="22"/>
          <w:rtl/>
        </w:rPr>
        <w:t>,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 xml:space="preserve"> ועם ילדים ונוער במיוחד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!</w:t>
      </w:r>
    </w:p>
    <w:p w14:paraId="598AE969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12959DB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A68F1EF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571653AF" w14:textId="1F5D3FB9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lastRenderedPageBreak/>
        <w:t>ה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ההיסטוריה היהודית בכלל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ודור השואה ורוסיה הסובייטית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במשך </w:t>
      </w:r>
      <w:r w:rsidRPr="00CD44A9">
        <w:rPr>
          <w:rFonts w:ascii="Gisha" w:hAnsi="Gisha" w:cs="Gisha"/>
          <w:sz w:val="22"/>
          <w:szCs w:val="22"/>
          <w:rtl/>
        </w:rPr>
        <w:t xml:space="preserve">70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שנה במיוחד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הוכיח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מעל ומעבר לכל ספק שהדרך היחידה לשרוד ולהיות שומר תורה ומצוות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היא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 לימוד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פנימיות התורה</w:t>
      </w:r>
      <w:r w:rsidR="000D3F33" w:rsidRPr="00CD44A9">
        <w:rPr>
          <w:rFonts w:ascii="Gisha" w:hAnsi="Gisha" w:cs="Gisha" w:hint="cs"/>
          <w:sz w:val="22"/>
          <w:szCs w:val="22"/>
          <w:rtl/>
          <w:lang w:bidi="he-IL"/>
        </w:rPr>
        <w:t>, מוסר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תורת 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חסידות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לימוד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זה מעניק כוחות נפשיים עצומים לעבור את משוכות העולם הזה בשלום</w:t>
      </w:r>
      <w:r w:rsidRPr="00CD44A9">
        <w:rPr>
          <w:rFonts w:ascii="Gisha" w:hAnsi="Gisha" w:cs="Gisha" w:hint="cs"/>
          <w:sz w:val="22"/>
          <w:szCs w:val="22"/>
          <w:rtl/>
        </w:rPr>
        <w:t xml:space="preserve">;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הוא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חודר לעומק הנפש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מביא לידי מעשה בכל תחום בחיים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האישיים והכלליים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הפרט</w:t>
      </w:r>
      <w:r w:rsidR="00B877DF"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ים והציבוריים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בגשמיות וברוחניות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E955611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2137676" w14:textId="5FB9C5CB" w:rsidR="00183153" w:rsidRPr="00CD44A9" w:rsidRDefault="00183153" w:rsidP="00BC5281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בדורנו זה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כאשר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הפיתויים הגדולים אורבים לפתחו של כל אדם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חייב להיות ברור שלימוד זה אינו רק לשם התעלות בלימוד התורה ובמעלות ההתקשרות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אלא מדובר בחוסן היחידי שיש לילד שיישאר שלם לא רק בתורה ומצוותיה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אלא גם ינחל הצלחה בגשמיות ובחייו הפרטים</w:t>
      </w:r>
      <w:r w:rsidRPr="00CD44A9">
        <w:rPr>
          <w:rFonts w:ascii="Gisha" w:hAnsi="Gisha" w:cs="Gisha"/>
          <w:sz w:val="22"/>
          <w:szCs w:val="22"/>
          <w:rtl/>
        </w:rPr>
        <w:t xml:space="preserve"> 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ראויים דברים אלו למחקר מדעי ארו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ך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ומפורט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אך ככלל ייאמר שמי שחי חייו לאור משנת החסידות שהעיקרון התמציתי הוא ביטול ישות האדם והתבטלות האדם אל בוראו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גם חייו הגשמיים והאישיים מלאים עושר וסיפוק בכל תחום ומישור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0FB44DC2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317CA7F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גם ההתנגדות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שהייתה בעבר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ללימוד זה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לא רק שהול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כת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תמעט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אלא במידה מסויימת קיימת נהירה מכל החוגים וזרמים ללימוד תורת הסוד והחסידות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עולם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של פנימיות התורה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הפך להיות נחלת הכלל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מי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ש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טעם טעמו הטוב של חלק ז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לא התחרט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כך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אלו שעדיין מתלבטים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נראה שמעולם לא טעמו הטוב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טעמו וראו כי טוב ה</w:t>
      </w:r>
      <w:r w:rsidRPr="00CD44A9">
        <w:rPr>
          <w:rFonts w:ascii="Gisha" w:hAnsi="Gisha" w:cs="Gisha" w:hint="cs"/>
          <w:b/>
          <w:bCs/>
          <w:sz w:val="22"/>
          <w:szCs w:val="22"/>
          <w:rtl/>
        </w:rPr>
        <w:t>'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".</w:t>
      </w:r>
    </w:p>
    <w:p w14:paraId="12C01466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DDB519D" w14:textId="33DFD041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בעיון בתולדות ימי החינוך במדינות שונות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רואים שלימוד נביא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ספרי מוסר והשקפה היו חלק בלתי נפרד מ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לימודים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יתר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כן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ללימוד נושאים אלו הוקדש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שעות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רבות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במערכת הלימודים השבועית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וראה בארוכה מקורות לתולדות החינוך בישראל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11D6D598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9CCEEDF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5F4EC3A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601759CA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לאור כל זאת ברור ש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7ADC89B9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99C7B42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חובת מחנכים ומנהיגי הדור לנהל דו</w:t>
      </w:r>
      <w:r w:rsidRPr="00CD44A9">
        <w:rPr>
          <w:rFonts w:ascii="Gisha" w:hAnsi="Gisha" w:cs="Gisha" w:hint="cs"/>
          <w:sz w:val="22"/>
          <w:szCs w:val="22"/>
          <w:rtl/>
        </w:rPr>
        <w:t>-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שיח גלוי ופתוח על כל שאלה ונושא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לומר את האמת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ורק האמת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</w:p>
    <w:p w14:paraId="7F545E65" w14:textId="77777777" w:rsidR="008915F4" w:rsidRPr="00CD44A9" w:rsidRDefault="008915F4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3319954" w14:textId="7A4A29FE" w:rsidR="00183153" w:rsidRPr="00CD44A9" w:rsidRDefault="00183153" w:rsidP="00BC5281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לימוד תורת הסוד אינו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רק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חלק מ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</w:t>
      </w:r>
      <w:r w:rsidR="00305F83"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</w:t>
      </w:r>
      <w:r w:rsidR="00305F83"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אלא במידה מסויימת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 מהווה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סוד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יסודות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עמוד </w:t>
      </w: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חכמות במערכת הלימודים והחינוכית</w:t>
      </w:r>
      <w:r w:rsidRPr="00CD44A9">
        <w:rPr>
          <w:rFonts w:ascii="Gisha" w:hAnsi="Gisha" w:cs="Gisha"/>
          <w:sz w:val="22"/>
          <w:szCs w:val="22"/>
          <w:rtl/>
        </w:rPr>
        <w:t xml:space="preserve">! </w:t>
      </w:r>
    </w:p>
    <w:p w14:paraId="58E9FB31" w14:textId="77777777" w:rsidR="001A3AFD" w:rsidRPr="00CD44A9" w:rsidRDefault="001A3AFD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20D3D2DB" w14:textId="46878AF0" w:rsidR="00183153" w:rsidRPr="00CD44A9" w:rsidRDefault="00183153" w:rsidP="001A3AFD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חייבים ללמוד תורת הסוד והחסידות בצורה יסודית ומעמיקה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!</w:t>
      </w:r>
    </w:p>
    <w:p w14:paraId="794CDCE5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4C33D06" w14:textId="77777777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62A33DB1" w14:textId="77777777" w:rsidR="008915F4" w:rsidRPr="00CD44A9" w:rsidRDefault="008915F4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2108BE29" w14:textId="24621A9A" w:rsidR="00183153" w:rsidRPr="00CD44A9" w:rsidRDefault="00183153" w:rsidP="008915F4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ובפרטות יותר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קיימ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דרכים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רבות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להחדרת לימוד זה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67740076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lang w:val="en-CA"/>
        </w:rPr>
      </w:pPr>
    </w:p>
    <w:p w14:paraId="68429957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E017CB7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הלימוד חייב להיות חלק נפרד ממערכת הלימודים וסדר היום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</w:p>
    <w:p w14:paraId="7A1A57B6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FA3DC26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באות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מידה שאדם אוכל כל יום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הוא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חייב ללמוד כל יום</w:t>
      </w:r>
      <w:r w:rsidRPr="00CD44A9">
        <w:rPr>
          <w:rFonts w:ascii="Gisha" w:hAnsi="Gisha" w:cs="Gisha" w:hint="cs"/>
          <w:sz w:val="22"/>
          <w:szCs w:val="22"/>
          <w:rtl/>
        </w:rPr>
        <w:t>.</w:t>
      </w:r>
    </w:p>
    <w:p w14:paraId="2C418189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813358A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הלימוד חייב להיות בהתחלת היום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מנת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להתחיל את היום בהתעוררות ולהמשיכה לכל היום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3F9E7FE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545D496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sz w:val="22"/>
          <w:szCs w:val="22"/>
          <w:rtl/>
        </w:rPr>
        <w:t>)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מנת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שללימוד יהיה השפעה מעשית ופנימית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חייבים ללמוד כל יום מינימום חצי שעה או ארבעים דקות רצופות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42F96C1D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5B56468" w14:textId="4065741D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חייב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ש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היה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ברורה ומגובשת ללימוד כל הנושאים </w:t>
      </w:r>
      <w:r w:rsidRPr="00CD44A9">
        <w:rPr>
          <w:rFonts w:ascii="Gisha" w:hAnsi="Gisha" w:cs="Gisha"/>
          <w:sz w:val="22"/>
          <w:szCs w:val="22"/>
          <w:rtl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לדוגמ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אמונה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אהבת השם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ביטחון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וכו</w:t>
      </w:r>
      <w:r w:rsidRPr="00CD44A9">
        <w:rPr>
          <w:rFonts w:ascii="Gisha" w:hAnsi="Gisha" w:cs="Gisha"/>
          <w:sz w:val="22"/>
          <w:szCs w:val="22"/>
          <w:rtl/>
        </w:rPr>
        <w:t xml:space="preserve">'.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לרשימה מליאה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ראה בהמשך חלק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הדרכה לימודית</w:t>
      </w:r>
      <w:r w:rsidRPr="00CD44A9">
        <w:rPr>
          <w:rFonts w:ascii="Gisha" w:hAnsi="Gisha" w:cs="Gisha"/>
          <w:sz w:val="22"/>
          <w:szCs w:val="22"/>
          <w:rtl/>
        </w:rPr>
        <w:t>).</w:t>
      </w:r>
    </w:p>
    <w:p w14:paraId="4AD9DBBF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2D012DE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מנת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להחדיר נושא הנלמד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חייבים לימוד נושא לתקופה מסוימת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3709861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19290E3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לימוד הראוי לשמו הוא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כאשר לומדים את הנושא מכל זווית ראיה אפשרית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החל מלימוד הנושא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מחקרים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עבודת תלמידים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וכלה מסיפורים שיש בהם משום הוראה מעשית בנושא הנלמד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ECD3186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00F1D273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הלימוד צריך להיות בהתאם לגיל ורמת התלמידים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823476A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C778BD8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גם ילדים קטנים בגן ילדים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צריכים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לשמוע כל יום סיפור עם מסר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הבונה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השקפ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ת חיים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713CB6B5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13A2468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יו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החדרת השקפה ה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 לא רק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ל יד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 לימוד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אלא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גם בשיחות חולין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של אישי החינוך עם התלמידים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או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שיחות אישיות ע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מ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ם 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או ב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הרצאות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וכדו</w:t>
      </w:r>
      <w:r w:rsidRPr="00CD44A9">
        <w:rPr>
          <w:rFonts w:ascii="Gisha" w:hAnsi="Gisha" w:cs="Gisha" w:hint="cs"/>
          <w:sz w:val="22"/>
          <w:szCs w:val="22"/>
          <w:rtl/>
        </w:rPr>
        <w:t>'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אפשר להחדיר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רוח חי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ואווירה של קדושה וטהרה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E937DEC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B52C644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סיפורי צדיקים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סיפורי מופתים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זכרונות מדמויות בעלי מסירות נפש המהווים דוגמא חי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הינם חלק בלתי נפרד מלימוד תורת הנסתר ומטרתה הנשגבה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18CD82D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34DF60A" w14:textId="63DEDDBE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ניגון הוא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קלמוס הלב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יסוד גדול במעלות החסידים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ראה לקמן ערך שלישי</w:t>
      </w:r>
      <w:r w:rsidRPr="00CD44A9">
        <w:rPr>
          <w:rFonts w:ascii="Gisha" w:hAnsi="Gisha" w:cs="Gisha"/>
          <w:sz w:val="22"/>
          <w:szCs w:val="22"/>
          <w:rtl/>
        </w:rPr>
        <w:t>, "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</w:t>
      </w:r>
      <w:r w:rsidRPr="00CD44A9">
        <w:rPr>
          <w:rFonts w:ascii="Gisha" w:hAnsi="Gisha" w:cs="Gisha"/>
          <w:sz w:val="22"/>
          <w:szCs w:val="22"/>
          <w:rtl/>
        </w:rPr>
        <w:t xml:space="preserve">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הדרכה לימודית</w:t>
      </w:r>
      <w:r w:rsidRPr="00CD44A9">
        <w:rPr>
          <w:rFonts w:ascii="Gisha" w:hAnsi="Gisha" w:cs="Gisha"/>
          <w:sz w:val="22"/>
          <w:szCs w:val="22"/>
          <w:rtl/>
        </w:rPr>
        <w:t xml:space="preserve">",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ערך 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ניגונים</w:t>
      </w:r>
      <w:r w:rsidRPr="00CD44A9">
        <w:rPr>
          <w:rFonts w:ascii="Gisha" w:hAnsi="Gisha" w:cs="Gisha" w:hint="cs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לאור זאת ברור שניגונים חייב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ים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להיות 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חלק מ</w:t>
      </w:r>
      <w:r w:rsidR="009E3D54" w:rsidRPr="00CD44A9">
        <w:rPr>
          <w:rFonts w:ascii="Gisha" w:hAnsi="Gisha" w:cs="Gisha" w:hint="cs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עבודה על כל המשתמע מכך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0E4A03E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6BDFB5C5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</w:rPr>
        <w:t>(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חובת המנהל לדאוג שבספריית המוסד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במיוחד בספריית השאלה לילדים</w:t>
      </w:r>
      <w:r w:rsidRPr="00CD44A9">
        <w:rPr>
          <w:rFonts w:ascii="Gisha" w:hAnsi="Gisha" w:cs="Gisha" w:hint="cs"/>
          <w:sz w:val="22"/>
          <w:szCs w:val="22"/>
          <w:rtl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יהיו ספרי יסוד אלו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 בהתאמה לגיל</w:t>
      </w:r>
      <w:r w:rsidRPr="00CD44A9">
        <w:rPr>
          <w:rFonts w:ascii="Gisha" w:hAnsi="Gisha" w:cs="Gisha" w:hint="cs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במיוחד ספרי סיפורי צדיקים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חסידים ואנשי מעשה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004D3A2F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2DBDDB0B" w14:textId="2B828E89" w:rsidR="00183153" w:rsidRPr="00CD44A9" w:rsidRDefault="00183153" w:rsidP="00E7476C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4AA2F270" w14:textId="77777777" w:rsidR="008915F4" w:rsidRPr="00CD44A9" w:rsidRDefault="008915F4" w:rsidP="008915F4">
      <w:pPr>
        <w:bidi/>
        <w:jc w:val="both"/>
        <w:rPr>
          <w:rFonts w:ascii="Gisha" w:hAnsi="Gisha" w:cs="Gisha"/>
          <w:b/>
          <w:bCs/>
          <w:sz w:val="22"/>
          <w:szCs w:val="22"/>
          <w:rtl/>
        </w:rPr>
      </w:pPr>
    </w:p>
    <w:p w14:paraId="6788F0CA" w14:textId="77777777" w:rsidR="00183153" w:rsidRPr="00CD44A9" w:rsidRDefault="00183153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בכל האמור לעיל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חובת המנהל להדריך את המורה כמו גם לוודא שההוראות ו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הדרכות בא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ות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לידי ביצוע מעשי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0B8A5BAA" w14:textId="77777777" w:rsidR="00183153" w:rsidRPr="00CD44A9" w:rsidRDefault="00183153" w:rsidP="00E7476C">
      <w:pPr>
        <w:bidi/>
      </w:pPr>
    </w:p>
    <w:p w14:paraId="1023D6A7" w14:textId="49EE90DF" w:rsidR="00183153" w:rsidRPr="00CD44A9" w:rsidRDefault="00183153" w:rsidP="00E7476C">
      <w:pPr>
        <w:bidi/>
        <w:rPr>
          <w:rFonts w:ascii="Gisha" w:hAnsi="Gisha" w:cs="Gisha"/>
          <w:sz w:val="28"/>
          <w:szCs w:val="28"/>
          <w:rtl/>
        </w:rPr>
      </w:pPr>
    </w:p>
    <w:p w14:paraId="6038A170" w14:textId="77962B23" w:rsidR="00183153" w:rsidRPr="00CD44A9" w:rsidRDefault="00183153" w:rsidP="00E7476C">
      <w:pPr>
        <w:bidi/>
        <w:rPr>
          <w:rFonts w:ascii="Gisha" w:hAnsi="Gisha" w:cs="Gisha"/>
          <w:sz w:val="28"/>
          <w:szCs w:val="28"/>
          <w:rtl/>
        </w:rPr>
      </w:pPr>
      <w:r w:rsidRPr="00CD44A9">
        <w:rPr>
          <w:rFonts w:ascii="Gisha" w:hAnsi="Gisha" w:cs="Times New Roman"/>
          <w:sz w:val="28"/>
          <w:szCs w:val="28"/>
          <w:rtl/>
        </w:rPr>
        <w:br w:type="page"/>
      </w:r>
    </w:p>
    <w:p w14:paraId="1639C207" w14:textId="12436ACA" w:rsidR="006D5F8E" w:rsidRPr="00CD44A9" w:rsidRDefault="00183153" w:rsidP="00E7476C">
      <w:pPr>
        <w:bidi/>
        <w:rPr>
          <w:rFonts w:ascii="Gisha" w:hAnsi="Gisha" w:cs="Gisha"/>
          <w:sz w:val="28"/>
          <w:szCs w:val="28"/>
          <w:rtl/>
        </w:rPr>
      </w:pPr>
      <w:r w:rsidRPr="00CD44A9">
        <w:rPr>
          <w:rFonts w:ascii="Gisha" w:hAnsi="Gisha" w:cs="Times New Roman"/>
          <w:sz w:val="28"/>
          <w:szCs w:val="28"/>
          <w:rtl/>
        </w:rPr>
        <w:lastRenderedPageBreak/>
        <w:br w:type="page"/>
      </w:r>
      <w:r w:rsidR="006D5F8E" w:rsidRPr="00CD44A9">
        <w:rPr>
          <w:rFonts w:ascii="Gisha" w:hAnsi="Gisha" w:cs="Gisha"/>
          <w:noProof/>
          <w:sz w:val="20"/>
          <w:szCs w:val="20"/>
          <w:lang w:bidi="he-IL"/>
        </w:rPr>
        <mc:AlternateContent>
          <mc:Choice Requires="wps">
            <w:drawing>
              <wp:anchor distT="91440" distB="91440" distL="365760" distR="365760" simplePos="0" relativeHeight="251784192" behindDoc="0" locked="0" layoutInCell="1" allowOverlap="1" wp14:anchorId="29053898" wp14:editId="4858F6A9">
                <wp:simplePos x="0" y="0"/>
                <wp:positionH relativeFrom="margin">
                  <wp:posOffset>822960</wp:posOffset>
                </wp:positionH>
                <wp:positionV relativeFrom="margin">
                  <wp:posOffset>3095625</wp:posOffset>
                </wp:positionV>
                <wp:extent cx="3840480" cy="2011680"/>
                <wp:effectExtent l="0" t="0" r="0" b="1270"/>
                <wp:wrapTopAndBottom/>
                <wp:docPr id="248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769F55" w14:textId="77777777" w:rsidR="00DC59B0" w:rsidRDefault="00DC59B0" w:rsidP="006D5F8E">
                            <w:pPr>
                              <w:pStyle w:val="NoSpacing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0199F7A2" wp14:editId="0ABDAFDC">
                                  <wp:extent cx="722376" cy="384048"/>
                                  <wp:effectExtent l="0" t="0" r="1905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CB5D51" w14:textId="01A2EE2B" w:rsidR="00DC59B0" w:rsidRPr="00D53F3B" w:rsidRDefault="00DC59B0" w:rsidP="006D5F8E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ערך שלישי</w:t>
                            </w:r>
                          </w:p>
                          <w:p w14:paraId="59C7B34F" w14:textId="5B8E1959" w:rsidR="00DC59B0" w:rsidRPr="00D53F3B" w:rsidRDefault="00DC59B0" w:rsidP="006D5F8E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lang w:bidi="he-IL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rtl/>
                                <w:lang w:bidi="he-IL"/>
                              </w:rPr>
                              <w:t>תוכנית לימודים: הדרכה לימודית</w:t>
                            </w:r>
                          </w:p>
                          <w:p w14:paraId="5D36B118" w14:textId="77777777" w:rsidR="00DC59B0" w:rsidRDefault="00DC59B0" w:rsidP="006D5F8E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2A1052A2" wp14:editId="4F3EC94F">
                                  <wp:extent cx="374904" cy="237744"/>
                                  <wp:effectExtent l="0" t="0" r="6350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53898" id="Rectangle 248" o:spid="_x0000_s1033" style="position:absolute;left:0;text-align:left;margin-left:64.8pt;margin-top:243.75pt;width:302.4pt;height:158.4pt;z-index:251784192;visibility:visible;mso-wrap-style:square;mso-width-percent:70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" filled="f" stroked="f" strokeweight="2pt">
                <v:textbox style="mso-fit-shape-to-text:t" inset="10.8pt,0,10.8pt,0">
                  <w:txbxContent>
                    <w:p w14:paraId="48769F55" w14:textId="77777777" w:rsidR="00DC59B0" w:rsidRDefault="00DC59B0" w:rsidP="006D5F8E">
                      <w:pPr>
                        <w:pStyle w:val="NoSpacing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0199F7A2" wp14:editId="0ABDAFDC">
                            <wp:extent cx="722376" cy="384048"/>
                            <wp:effectExtent l="0" t="0" r="1905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CB5D51" w14:textId="01A2EE2B" w:rsidR="00DC59B0" w:rsidRPr="00D53F3B" w:rsidRDefault="00DC59B0" w:rsidP="006D5F8E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ערך שלישי</w:t>
                      </w:r>
                    </w:p>
                    <w:p w14:paraId="59C7B34F" w14:textId="5B8E1959" w:rsidR="00DC59B0" w:rsidRPr="00D53F3B" w:rsidRDefault="00DC59B0" w:rsidP="006D5F8E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rFonts w:ascii="Gisha" w:hAnsi="Gisha" w:cs="Gisha"/>
                          <w:color w:val="000000" w:themeColor="text1"/>
                          <w:lang w:bidi="he-IL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rtl/>
                          <w:lang w:bidi="he-IL"/>
                        </w:rPr>
                        <w:t>תוכנית לימודים: הדרכה לימודית</w:t>
                      </w:r>
                    </w:p>
                    <w:p w14:paraId="5D36B118" w14:textId="77777777" w:rsidR="00DC59B0" w:rsidRDefault="00DC59B0" w:rsidP="006D5F8E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2A1052A2" wp14:editId="4F3EC94F">
                            <wp:extent cx="374904" cy="237744"/>
                            <wp:effectExtent l="0" t="0" r="6350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14:paraId="0F5F3DDA" w14:textId="77777777" w:rsidR="00521112" w:rsidRPr="00CD44A9" w:rsidRDefault="006D5F8E" w:rsidP="00E7476C">
      <w:pPr>
        <w:bidi/>
        <w:spacing w:before="120" w:after="120"/>
        <w:ind w:firstLine="454"/>
        <w:jc w:val="center"/>
        <w:rPr>
          <w:rFonts w:ascii="Gisha" w:hAnsi="Gisha" w:cs="Times New Roman"/>
          <w:sz w:val="28"/>
          <w:szCs w:val="28"/>
          <w:rtl/>
        </w:rPr>
      </w:pPr>
      <w:r w:rsidRPr="00CD44A9">
        <w:rPr>
          <w:rFonts w:ascii="Gisha" w:hAnsi="Gisha" w:cs="Times New Roman"/>
          <w:sz w:val="28"/>
          <w:szCs w:val="28"/>
          <w:rtl/>
        </w:rPr>
        <w:lastRenderedPageBreak/>
        <w:br w:type="page"/>
      </w:r>
    </w:p>
    <w:p w14:paraId="1D039089" w14:textId="77777777" w:rsidR="00521112" w:rsidRPr="00CD44A9" w:rsidRDefault="00521112" w:rsidP="00E7476C">
      <w:pPr>
        <w:bidi/>
        <w:spacing w:before="120" w:after="120"/>
        <w:ind w:firstLine="454"/>
        <w:jc w:val="center"/>
        <w:rPr>
          <w:rFonts w:ascii="Gisha" w:hAnsi="Gisha" w:cs="Gisha"/>
          <w:sz w:val="32"/>
          <w:szCs w:val="32"/>
          <w:rtl/>
        </w:rPr>
      </w:pPr>
    </w:p>
    <w:p w14:paraId="26602BD3" w14:textId="77777777" w:rsidR="008915F4" w:rsidRPr="00CD44A9" w:rsidRDefault="008915F4" w:rsidP="00E7476C">
      <w:pPr>
        <w:bidi/>
        <w:spacing w:before="120" w:after="120"/>
        <w:ind w:firstLine="454"/>
        <w:jc w:val="center"/>
        <w:rPr>
          <w:rFonts w:ascii="Gisha" w:hAnsi="Gisha" w:cs="Gisha"/>
          <w:sz w:val="32"/>
          <w:szCs w:val="32"/>
          <w:rtl/>
        </w:rPr>
      </w:pPr>
    </w:p>
    <w:p w14:paraId="071986F0" w14:textId="0889B7E3" w:rsidR="00794518" w:rsidRPr="00CD44A9" w:rsidRDefault="00794518" w:rsidP="008915F4">
      <w:pPr>
        <w:bidi/>
        <w:spacing w:before="120" w:after="120"/>
        <w:ind w:firstLine="454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ערך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שלישי</w:t>
      </w:r>
    </w:p>
    <w:p w14:paraId="795A6ADE" w14:textId="1ED053A9" w:rsidR="00794518" w:rsidRPr="00CD44A9" w:rsidRDefault="00794518" w:rsidP="008915F4">
      <w:pPr>
        <w:bidi/>
        <w:spacing w:before="120" w:after="120"/>
        <w:ind w:firstLine="454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תוכנית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לימודים</w:t>
      </w:r>
      <w:r w:rsidRPr="00CD44A9">
        <w:rPr>
          <w:rFonts w:ascii="Gisha" w:hAnsi="Gisha" w:cs="Gisha"/>
          <w:sz w:val="32"/>
          <w:szCs w:val="32"/>
          <w:rtl/>
        </w:rPr>
        <w:t xml:space="preserve"> -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הדרכה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לימודית</w:t>
      </w:r>
    </w:p>
    <w:p w14:paraId="39262C99" w14:textId="77777777" w:rsidR="008915F4" w:rsidRPr="00CD44A9" w:rsidRDefault="008915F4" w:rsidP="008915F4">
      <w:pPr>
        <w:bidi/>
        <w:spacing w:before="120" w:after="120"/>
        <w:ind w:firstLine="454"/>
        <w:jc w:val="center"/>
        <w:rPr>
          <w:rFonts w:ascii="Gisha" w:hAnsi="Gisha" w:cs="Gisha"/>
          <w:sz w:val="14"/>
          <w:szCs w:val="14"/>
        </w:rPr>
      </w:pPr>
    </w:p>
    <w:p w14:paraId="76E62FDA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בערך שלפנינו רשימה מפורטת של כל הנושאים הנלמדים בבתי ספר בנים ובנות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החל מגן ילדים וכלה בישיבה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הכוונה כמובן ללימודי קודש בלבד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77C6C80F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FF5F00C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906B4EE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לצד הרשימה ניתנת גם הדרכה איך ללמוד הנושא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5157ED9E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543BA77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רשימה זו כוללת כמה חלקים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02552892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18022B81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u w:val="single"/>
          <w:rtl/>
          <w:lang w:bidi="he-IL"/>
        </w:rPr>
        <w:t>מטרת הלימוד</w:t>
      </w:r>
      <w:r w:rsidRPr="00CD44A9">
        <w:rPr>
          <w:rFonts w:ascii="Gisha" w:hAnsi="Gisha" w:cs="Gisha"/>
          <w:sz w:val="22"/>
          <w:szCs w:val="22"/>
          <w:u w:val="single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מה היעד אליו הלומד שואף וחייב להגיע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264BABC4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00935A6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u w:val="single"/>
          <w:rtl/>
          <w:lang w:bidi="he-IL"/>
        </w:rPr>
        <w:t>דרכי הלימוד</w:t>
      </w:r>
      <w:r w:rsidRPr="00CD44A9">
        <w:rPr>
          <w:rFonts w:ascii="Gisha" w:hAnsi="Gisha" w:cs="Gisha"/>
          <w:sz w:val="22"/>
          <w:szCs w:val="22"/>
          <w:u w:val="single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הדרך להגיע ליעד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3C5C0B07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21FF0B3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u w:val="single"/>
          <w:rtl/>
          <w:lang w:bidi="he-IL"/>
        </w:rPr>
        <w:t>ספרים לשימוש</w:t>
      </w:r>
      <w:r w:rsidRPr="00CD44A9">
        <w:rPr>
          <w:rFonts w:ascii="Gisha" w:hAnsi="Gisha" w:cs="Gisha"/>
          <w:sz w:val="22"/>
          <w:szCs w:val="22"/>
          <w:u w:val="single"/>
          <w:rtl/>
        </w:rPr>
        <w:t>: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בנוסף לנושא הנלמד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צויינו גם ספרי עזר ועבודה היכולים להיות לעזר וסיוע למלמד ולתלמיד כאחד</w:t>
      </w:r>
      <w:r w:rsidRPr="00CD44A9">
        <w:rPr>
          <w:rFonts w:ascii="Gisha" w:hAnsi="Gisha" w:cs="Gisha"/>
          <w:sz w:val="22"/>
          <w:szCs w:val="22"/>
          <w:rtl/>
        </w:rPr>
        <w:t>!</w:t>
      </w:r>
    </w:p>
    <w:p w14:paraId="0E61BEC0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6DF764F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תודה לה</w:t>
      </w:r>
      <w:r w:rsidRPr="00CD44A9">
        <w:rPr>
          <w:rFonts w:ascii="Gisha" w:hAnsi="Gisha" w:cs="Gisha"/>
          <w:sz w:val="22"/>
          <w:szCs w:val="22"/>
          <w:rtl/>
        </w:rPr>
        <w:t xml:space="preserve">',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שוק ספרי הלימוד בימינו התברך בספרי עזר מקצועיים רבים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ומן החובה שכל מורה ישתמש בספרי עזר אלו במטרה לקדם את הלימודים לרמה גבוהה ומקצועית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5CA9522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7C80A6C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044BF9B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יחד עם זאת חשוב לציין</w:t>
      </w:r>
      <w:r w:rsidRPr="00CD44A9">
        <w:rPr>
          <w:rFonts w:ascii="Gisha" w:hAnsi="Gisha" w:cs="Gisha"/>
          <w:sz w:val="22"/>
          <w:szCs w:val="22"/>
          <w:rtl/>
        </w:rPr>
        <w:t>:</w:t>
      </w:r>
    </w:p>
    <w:p w14:paraId="58776623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lang w:val="en-CA"/>
        </w:rPr>
      </w:pPr>
    </w:p>
    <w:p w14:paraId="77963BD5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אם על התורה נאמר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ארוכה מארץ מידה ורחבה מיני ים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הרי שגם הדרכים ללימוד התורה כדבעי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הן אינסופיות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וכבר פסקו חז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ל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הפוך בה והפוך בה דכולה בה</w:t>
      </w:r>
      <w:r w:rsidRPr="00CD44A9">
        <w:rPr>
          <w:rFonts w:ascii="Gisha" w:hAnsi="Gisha" w:cs="Gisha"/>
          <w:sz w:val="22"/>
          <w:szCs w:val="22"/>
          <w:rtl/>
        </w:rPr>
        <w:t xml:space="preserve">"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שבעים פנים לתורה</w:t>
      </w:r>
      <w:r w:rsidRPr="00CD44A9">
        <w:rPr>
          <w:rFonts w:ascii="Gisha" w:hAnsi="Gisha" w:cs="Gisha"/>
          <w:sz w:val="22"/>
          <w:szCs w:val="22"/>
          <w:rtl/>
        </w:rPr>
        <w:t xml:space="preserve">".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ואכן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רואים בעליל שלכל חוג ועדה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דרך לימוד משלהם</w:t>
      </w:r>
      <w:r w:rsidRPr="00CD44A9">
        <w:rPr>
          <w:rFonts w:ascii="Gisha" w:hAnsi="Gisha" w:cs="Gisha"/>
          <w:sz w:val="22"/>
          <w:szCs w:val="22"/>
          <w:rtl/>
        </w:rPr>
        <w:t>. 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נהרא נהרא ופשטיה</w:t>
      </w:r>
      <w:r w:rsidRPr="00CD44A9">
        <w:rPr>
          <w:rFonts w:ascii="Gisha" w:hAnsi="Gisha" w:cs="Gisha"/>
          <w:sz w:val="22"/>
          <w:szCs w:val="22"/>
          <w:rtl/>
        </w:rPr>
        <w:t xml:space="preserve">",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במיוחד כאשר מדובר בים התלמוד שהוא עולם ללא גבול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59824287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53F2176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לאור זאת מובן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שבמסגרת צנועה זו אי אפשר להרחיב את היריעה ולהיכנס לעומק פרטי וגישות הלימוד השונות הקיימות בעולם התורה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11F3A5B4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4B28AB5A" w14:textId="224CF066" w:rsidR="00794518" w:rsidRPr="00CD44A9" w:rsidRDefault="00794518" w:rsidP="008915F4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פטור בלא כלום אי אפשר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ולכן נביא על קצה המזלג חלק מהגישות השונות בלימוד</w:t>
      </w:r>
      <w:r w:rsidR="008915F4" w:rsidRPr="00CD44A9">
        <w:rPr>
          <w:rFonts w:ascii="Gisha" w:hAnsi="Gisha" w:cs="Gisha" w:hint="cs"/>
          <w:sz w:val="22"/>
          <w:szCs w:val="22"/>
          <w:rtl/>
          <w:lang w:bidi="he-IL"/>
        </w:rPr>
        <w:t>.</w:t>
      </w:r>
    </w:p>
    <w:p w14:paraId="7242880A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383DCA57" w14:textId="6802F467" w:rsidR="00FA02E1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כיוון שספר הדרכה זה מיועד לשימוש מעשי למנהלי בתי </w:t>
      </w:r>
      <w:r w:rsidR="0021017E" w:rsidRPr="00CD44A9">
        <w:rPr>
          <w:rFonts w:ascii="Gisha" w:hAnsi="Gisha" w:cs="Gisha" w:hint="cs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ספר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שמנו לבנו להיצמד בעיקר לשיטת הלימוד הנהוגה כיום בקרב מנין ובנין של כלל ישראל במסגרת לימודם של 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תינוקות של בית רבן</w:t>
      </w:r>
      <w:r w:rsidRPr="00CD44A9">
        <w:rPr>
          <w:rFonts w:ascii="Gisha" w:hAnsi="Gisha" w:cs="Gisha"/>
          <w:sz w:val="22"/>
          <w:szCs w:val="22"/>
          <w:rtl/>
        </w:rPr>
        <w:t xml:space="preserve">". </w:t>
      </w:r>
    </w:p>
    <w:p w14:paraId="475B9DE8" w14:textId="77777777" w:rsidR="00FA02E1" w:rsidRPr="00CD44A9" w:rsidRDefault="00FA02E1" w:rsidP="00FA02E1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D69DA7F" w14:textId="5467004A" w:rsidR="00794518" w:rsidRPr="00CD44A9" w:rsidRDefault="00794518" w:rsidP="00FA02E1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יחד עם זאת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רצוי ומומלץ שהמורה ינגיש לתלמידים גם גישות אחרות בלימוד התורה ככל האפשר</w:t>
      </w:r>
      <w:r w:rsidR="0021017E" w:rsidRPr="00CD44A9">
        <w:rPr>
          <w:rFonts w:ascii="Gisha" w:hAnsi="Gisha" w:cs="Gisha" w:hint="cs"/>
          <w:sz w:val="22"/>
          <w:szCs w:val="22"/>
          <w:rtl/>
          <w:lang w:bidi="he-IL"/>
        </w:rPr>
        <w:t>,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מבלי לפגוע מקו הלימוד של המוסד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0F02582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77DBD14D" w14:textId="77777777" w:rsidR="00794518" w:rsidRPr="00CD44A9" w:rsidRDefault="00794518" w:rsidP="00E7476C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 xml:space="preserve">)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עולם הספרות בדור האחרון התברך בהוצאה לאור ללא גבול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וקצב ההתקדמות בתחום היא עצומה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לאור זאת ברור שבמסגרת זו נבחרו כאן הספרים היעילים יותר ללימוד הנושא מאלו שהגיעו לשולחן המערכת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מאידך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כל הצעה ורעיון חדשים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יתקבלו בברכה לתועלת הכלל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והמערכת תבחר הספרים המתאימים ביותר לציבור המנהלים עבור המהדורות הבאות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תודת המערכת נתונה בזאת מראש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46F97873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</w:rPr>
        <w:lastRenderedPageBreak/>
        <w:br w:type="page"/>
      </w:r>
    </w:p>
    <w:p w14:paraId="6B8EA8D2" w14:textId="77777777" w:rsidR="00794518" w:rsidRPr="00CD44A9" w:rsidRDefault="00794518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5AEF6059" w14:textId="77777777" w:rsidR="00794518" w:rsidRPr="00CD44A9" w:rsidRDefault="00794518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2C500B14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4"/>
        <w:gridCol w:w="491"/>
        <w:gridCol w:w="5995"/>
      </w:tblGrid>
      <w:tr w:rsidR="00CD44A9" w:rsidRPr="00CD44A9" w14:paraId="5EC19ADB" w14:textId="77777777" w:rsidTr="004B3F9B">
        <w:tc>
          <w:tcPr>
            <w:tcW w:w="10421" w:type="dxa"/>
            <w:gridSpan w:val="3"/>
            <w:shd w:val="clear" w:color="auto" w:fill="B3B3B3"/>
          </w:tcPr>
          <w:p w14:paraId="15C5C274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אלף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–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בית</w:t>
            </w:r>
          </w:p>
        </w:tc>
      </w:tr>
      <w:tr w:rsidR="00CD44A9" w:rsidRPr="00CD44A9" w14:paraId="52215230" w14:textId="77777777" w:rsidTr="004B3F9B">
        <w:tc>
          <w:tcPr>
            <w:tcW w:w="2516" w:type="dxa"/>
          </w:tcPr>
          <w:p w14:paraId="445E9EA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CFA018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E19781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A91BB34" w14:textId="77777777" w:rsidTr="004B3F9B">
        <w:tc>
          <w:tcPr>
            <w:tcW w:w="2516" w:type="dxa"/>
          </w:tcPr>
          <w:p w14:paraId="635AE5F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135D9A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9EAAA3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0A88748" w14:textId="77777777" w:rsidTr="004B3F9B">
        <w:tc>
          <w:tcPr>
            <w:tcW w:w="2516" w:type="dxa"/>
          </w:tcPr>
          <w:p w14:paraId="03C79A0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1B6CB3B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438588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יסודות הקריאה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FD1282E" w14:textId="77777777" w:rsidTr="004B3F9B">
        <w:tc>
          <w:tcPr>
            <w:tcW w:w="2516" w:type="dxa"/>
          </w:tcPr>
          <w:p w14:paraId="0C5AD25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345015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951525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8C640DA" w14:textId="77777777" w:rsidTr="004B3F9B">
        <w:tc>
          <w:tcPr>
            <w:tcW w:w="2516" w:type="dxa"/>
          </w:tcPr>
          <w:p w14:paraId="35FF2C4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19516E4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400DAF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0FDCCD3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24B8584C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הכרה כללית את האותיות בדרך רגילה ומסודרת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מתחילים בא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וגומרים בת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  <w:p w14:paraId="3447FD7E" w14:textId="77777777" w:rsidR="00FA02E1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בגמר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לפני לימוד שלב שני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לערוך חזרה כללית ומהירה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4F201561" w14:textId="63D9C42E" w:rsidR="00794518" w:rsidRPr="00CD44A9" w:rsidRDefault="00794518" w:rsidP="00FA02E1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המטרה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לוודא שהתלמידים בקיאים בחומר היטב מבלי להתבלבל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2.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ריענון זיכרון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CE105CE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7FA861F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האותיות בסדרים וצירופים שונים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כמפורט בספרי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9C3080F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המטרה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לוודא שהתלמיד אכן מכיר את האותיות כהלכה ולוודא שהוא אינו אומר את האותיות מתוך הרגל לבד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ידיעת האותיות כאשר היא נלמדת בצורה הפוכה או שלא כפי הסדר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הינה מבחן אמיתי לידיעה טובה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A1924A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1A0089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דרך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33764E3D" w14:textId="219AA29D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להחדיר אצל התלמידים את לימוד האותיות עד שהן ייהפכו 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בשר מבשרו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חיבור מלא של התלמיד עם חומר הנלמד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אשר לכן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אין למלמד להסתפק בלימוד פעם אחת בלבד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אלא ללמוד את האותיות שוב ושוב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חזרה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 xml:space="preserve">תמידית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הינה חובה להצלחת הלימוד ולידיעה יסודית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CA45BA4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85C887B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צריך להיות דבר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מעניין ומושך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אחרת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לא רק שיחסר חיות בלימוד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אלא התלמידים לא יקלטו את החומר כדבעי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לכן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המורה לכל לראש לחפש כל דרך אפשרית כדי ששיעור לימוד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יהיה מעניין וחווייתי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כדלהלן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0ECB1BA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36AD44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חובת המורה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להמחיש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את לימוד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ידי משחקים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ציורים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חוברות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צעצועים וכהנה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לדוגמה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בשבוע בו לומדים התלמידים את האות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הם יציירו אות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ישחקו משחקים הקשורים עם האות אלף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יראו וידאו על האות אלף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אפשר גם להביא מהבית חפץ קטן שמתחיל באות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בסוף השבוע התלמיד יבוא הביתה עם ציור אות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בידו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יתלה אותו בחדרו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כך הילד יחיה שבוע שלם עם האות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והחומר יחקק היטב במוחו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45EB25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4D6F582" w14:textId="77777777" w:rsidR="008652C5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בהמשך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התלמידים לחבר חוברת מיוחדת על אותיות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'. </w:t>
            </w:r>
          </w:p>
          <w:p w14:paraId="3FEC6CF7" w14:textId="445D2811" w:rsidR="00794518" w:rsidRPr="00CD44A9" w:rsidRDefault="00794518" w:rsidP="008652C5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לקראת סיום הלימוד התלמיד יקבל את החוברת לביתו לשמירה ולזיכרון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זה גם יוסיף בביטחון עצמי ובחשיבות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C1D082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0CE75D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קריאה יש לחלק לשני חלקים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</w:p>
          <w:p w14:paraId="4CCBBF15" w14:textId="77777777" w:rsidR="008652C5" w:rsidRPr="00CD44A9" w:rsidRDefault="008652C5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B8AAEDC" w14:textId="05955432" w:rsidR="00794518" w:rsidRPr="00CD44A9" w:rsidRDefault="00794518" w:rsidP="008652C5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בשעות הבוקר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כאשר הכיתה כולה לומדת ביחד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6E45CDE" w14:textId="77777777" w:rsidR="008652C5" w:rsidRPr="00CD44A9" w:rsidRDefault="008652C5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2632942" w14:textId="3F6E55F5" w:rsidR="00794518" w:rsidRPr="00CD44A9" w:rsidRDefault="00794518" w:rsidP="008652C5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בשעות הצהריים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המורה יקדיש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בתורנות מסודרת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כמה דקות לכל תלמיד באופן אישי בהתאם לצרכיו המיוחדים של התלמיד ומבלי לבייש את החלשים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בשעה זו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שאר הילדים ישחקו במשחקים חינוכיים שברחבי הגן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בעוד המורה יהיה פנוי ללמוד עם התלמידים בצורה אישית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1327BD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35B536C" w14:textId="77777777" w:rsidTr="004B3F9B">
        <w:tc>
          <w:tcPr>
            <w:tcW w:w="2516" w:type="dxa"/>
          </w:tcPr>
          <w:p w14:paraId="38B298D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69DD3B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FD1168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3239515" w14:textId="77777777" w:rsidTr="004B3F9B">
        <w:tc>
          <w:tcPr>
            <w:tcW w:w="2516" w:type="dxa"/>
          </w:tcPr>
          <w:p w14:paraId="119C508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34C9C29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B3A6D7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 אלף בינה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2.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 אלף בית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3.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מסורה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B85ABC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21B79F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לכל אחד מהספרים האמורים יתרון על חברו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ויש בזה מה שאין בזה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4C2EFCF" w14:textId="77777777" w:rsidTr="004B3F9B">
        <w:tc>
          <w:tcPr>
            <w:tcW w:w="2516" w:type="dxa"/>
          </w:tcPr>
          <w:p w14:paraId="171B2CF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89977A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290B6D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3A0FC8BB" w14:textId="77777777" w:rsidTr="004B3F9B">
        <w:tc>
          <w:tcPr>
            <w:tcW w:w="2516" w:type="dxa"/>
          </w:tcPr>
          <w:p w14:paraId="4576974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196E07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42E2A0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0A947485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7C46C9D6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67"/>
        <w:gridCol w:w="494"/>
        <w:gridCol w:w="5979"/>
      </w:tblGrid>
      <w:tr w:rsidR="00CD44A9" w:rsidRPr="00CD44A9" w14:paraId="75BC0E5A" w14:textId="77777777" w:rsidTr="004B3F9B">
        <w:tc>
          <w:tcPr>
            <w:tcW w:w="10421" w:type="dxa"/>
            <w:gridSpan w:val="3"/>
            <w:shd w:val="clear" w:color="auto" w:fill="B3B3B3"/>
          </w:tcPr>
          <w:p w14:paraId="42BA076F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נקודות</w:t>
            </w:r>
          </w:p>
        </w:tc>
      </w:tr>
      <w:tr w:rsidR="00CD44A9" w:rsidRPr="00CD44A9" w14:paraId="28D5A532" w14:textId="77777777" w:rsidTr="004B3F9B">
        <w:tc>
          <w:tcPr>
            <w:tcW w:w="2516" w:type="dxa"/>
          </w:tcPr>
          <w:p w14:paraId="4A7F9B8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C7DE48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4B402A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BF062BD" w14:textId="77777777" w:rsidTr="004B3F9B">
        <w:tc>
          <w:tcPr>
            <w:tcW w:w="2516" w:type="dxa"/>
          </w:tcPr>
          <w:p w14:paraId="272F265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56DD98E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E40184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07EBA18" w14:textId="77777777" w:rsidTr="004B3F9B">
        <w:tc>
          <w:tcPr>
            <w:tcW w:w="2516" w:type="dxa"/>
          </w:tcPr>
          <w:p w14:paraId="6008CBA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4C7A453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9BF71D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המשך לימוד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</w:tc>
      </w:tr>
      <w:tr w:rsidR="00CD44A9" w:rsidRPr="00CD44A9" w14:paraId="6B239199" w14:textId="77777777" w:rsidTr="004B3F9B">
        <w:tc>
          <w:tcPr>
            <w:tcW w:w="2516" w:type="dxa"/>
          </w:tcPr>
          <w:p w14:paraId="68B5E9A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5D1C20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B0E356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C49621B" w14:textId="77777777" w:rsidTr="004B3F9B">
        <w:tc>
          <w:tcPr>
            <w:tcW w:w="2516" w:type="dxa"/>
          </w:tcPr>
          <w:p w14:paraId="4E958B0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5A043DE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FC87C8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795DE8D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כל ניקוד בפני עצמו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22BA309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חיבור הניקוד עם אותיות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כל נקודה עם כל האותיות למיניהן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BE6B20C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שלישי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חיבור הנקודות עם מילים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F7C5E86" w14:textId="77777777" w:rsidTr="004B3F9B">
        <w:tc>
          <w:tcPr>
            <w:tcW w:w="2516" w:type="dxa"/>
          </w:tcPr>
          <w:p w14:paraId="6645874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46407C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C8B850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F8D3011" w14:textId="77777777" w:rsidTr="004B3F9B">
        <w:tc>
          <w:tcPr>
            <w:tcW w:w="2516" w:type="dxa"/>
          </w:tcPr>
          <w:p w14:paraId="11431ED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5703B23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3D8CF1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 אלף בינה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2.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אלף בית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3.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מסורה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55AB2A4" w14:textId="77777777" w:rsidTr="004B3F9B">
        <w:tc>
          <w:tcPr>
            <w:tcW w:w="2516" w:type="dxa"/>
          </w:tcPr>
          <w:p w14:paraId="1679FB6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0AE88B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2C0B13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36B188AC" w14:textId="77777777" w:rsidTr="004B3F9B">
        <w:tc>
          <w:tcPr>
            <w:tcW w:w="2516" w:type="dxa"/>
          </w:tcPr>
          <w:p w14:paraId="1384118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CA01FC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5EF418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53D503E7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2E039175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4"/>
        <w:gridCol w:w="491"/>
        <w:gridCol w:w="5995"/>
      </w:tblGrid>
      <w:tr w:rsidR="00CD44A9" w:rsidRPr="00CD44A9" w14:paraId="65A9C142" w14:textId="77777777" w:rsidTr="004B3F9B">
        <w:tc>
          <w:tcPr>
            <w:tcW w:w="10421" w:type="dxa"/>
            <w:gridSpan w:val="3"/>
            <w:shd w:val="clear" w:color="auto" w:fill="B3B3B3"/>
          </w:tcPr>
          <w:p w14:paraId="59EFF57E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קריאה</w:t>
            </w:r>
          </w:p>
        </w:tc>
      </w:tr>
      <w:tr w:rsidR="00CD44A9" w:rsidRPr="00CD44A9" w14:paraId="1FDE9EE7" w14:textId="77777777" w:rsidTr="004B3F9B">
        <w:tc>
          <w:tcPr>
            <w:tcW w:w="2516" w:type="dxa"/>
          </w:tcPr>
          <w:p w14:paraId="3C67DCB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78A325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BBAFF3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E45315E" w14:textId="77777777" w:rsidTr="004B3F9B">
        <w:tc>
          <w:tcPr>
            <w:tcW w:w="2516" w:type="dxa"/>
          </w:tcPr>
          <w:p w14:paraId="3A82D24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7CA60E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9F59AE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7024CBF" w14:textId="77777777" w:rsidTr="004B3F9B">
        <w:tc>
          <w:tcPr>
            <w:tcW w:w="2516" w:type="dxa"/>
          </w:tcPr>
          <w:p w14:paraId="5F83B09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5A1BBCE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52B788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ללימוד קריאה כמה מטרות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ובהמשך לכך כמה זמנים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):</w:t>
            </w:r>
          </w:p>
          <w:p w14:paraId="1FBCE31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C60947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בתום לימוד האותיות והנקודות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מגיע השלב של לימוד קריאה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02B778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E959D5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התרגלות לקריאה שוטפת ומהירה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בלי לגמגם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שלב זה אינו נגמר בגמר הלימוד נקודות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אלא יש להמשיך להקדיש זמן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לעשות חזרות ולרכוש מיומנות בקריאה ברמה גבוהה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צריך להמשיך בכך גם אחרי שעוברים ללימוד סידור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ופעמים רבות גם כאשר התלמיד כבר התחיל ללמוד 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CC29D0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10FD24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תלמיד שהתחיל ללמוד בגיל מאוחר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חייב להמשיך בשינון קריאה עד שיורגש שהוא מתחבר עם המילים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6C7C2CD" w14:textId="77777777" w:rsidTr="004B3F9B">
        <w:tc>
          <w:tcPr>
            <w:tcW w:w="2516" w:type="dxa"/>
          </w:tcPr>
          <w:p w14:paraId="5E47379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D2D886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6D5E53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2811EDF" w14:textId="77777777" w:rsidTr="004B3F9B">
        <w:tc>
          <w:tcPr>
            <w:tcW w:w="2516" w:type="dxa"/>
          </w:tcPr>
          <w:p w14:paraId="48891F6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4F8729C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F59C1CF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: </w:t>
            </w:r>
          </w:p>
          <w:p w14:paraId="016CDCDF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קריאה בחלקים האחרונים של ספרי הקריאה האמורים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המעלים את רמת הקריאה בצורה מסודרת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יסודית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מקצועית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איטית ובטוחה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הדגש העיקרי הוא לחבר מילים מסובכות עם צלילים שונים ומורכבים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4862131B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ותרגול בספרים רגילים איתם התלמיד נפגש או ייפגש בלימודים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ספרים אלו כוללים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מהקל אל הכבד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): 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2.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תהילים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3.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נושאים הנלמדים במוסד החינוכי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7583C03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בשלב שני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והקדשת זמן מיוחד בלוח הזמנים לקריאה כלימוד בפני עצמו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A71AEE8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שלישי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תוך כדי לימוד נושאים הרגילים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המחנך יתן דגש לרמת הקריאה של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64FEBA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3101253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אופן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בשלבים א וב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'):</w:t>
            </w:r>
          </w:p>
          <w:p w14:paraId="2A9BDDE2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סוג ראשון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כיתתי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89BF7E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סוג שני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התקדמות בקריאה עם כל תלמיד באופן אישי בהתאם לכישרונותיו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</w:tc>
      </w:tr>
      <w:tr w:rsidR="00CD44A9" w:rsidRPr="00CD44A9" w14:paraId="72F23070" w14:textId="77777777" w:rsidTr="004B3F9B">
        <w:tc>
          <w:tcPr>
            <w:tcW w:w="2516" w:type="dxa"/>
          </w:tcPr>
          <w:p w14:paraId="3E8A2A5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55869FC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8AC3EC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F045D48" w14:textId="77777777" w:rsidTr="004B3F9B">
        <w:tc>
          <w:tcPr>
            <w:tcW w:w="2516" w:type="dxa"/>
          </w:tcPr>
          <w:p w14:paraId="50391D1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3A1DE47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7D3167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 קריאה הנ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8113CD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8575EF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תהילים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AE219C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 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FB2E672" w14:textId="77777777" w:rsidTr="004B3F9B">
        <w:tc>
          <w:tcPr>
            <w:tcW w:w="2516" w:type="dxa"/>
          </w:tcPr>
          <w:p w14:paraId="457B798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CF14EB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06577D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716C9D7B" w14:textId="77777777" w:rsidTr="004B3F9B">
        <w:tc>
          <w:tcPr>
            <w:tcW w:w="2516" w:type="dxa"/>
          </w:tcPr>
          <w:p w14:paraId="5D3F628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3B2C67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C7436F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6EE26108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4"/>
        <w:gridCol w:w="491"/>
        <w:gridCol w:w="5995"/>
      </w:tblGrid>
      <w:tr w:rsidR="00CD44A9" w:rsidRPr="00CD44A9" w14:paraId="17A5DC45" w14:textId="77777777" w:rsidTr="004B3F9B">
        <w:tc>
          <w:tcPr>
            <w:tcW w:w="10421" w:type="dxa"/>
            <w:gridSpan w:val="3"/>
            <w:shd w:val="clear" w:color="auto" w:fill="B3B3B3"/>
          </w:tcPr>
          <w:p w14:paraId="7DB158BA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br w:type="page"/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קריאה בסידור</w:t>
            </w:r>
          </w:p>
        </w:tc>
      </w:tr>
      <w:tr w:rsidR="00CD44A9" w:rsidRPr="00CD44A9" w14:paraId="2548EBB1" w14:textId="77777777" w:rsidTr="004B3F9B">
        <w:tc>
          <w:tcPr>
            <w:tcW w:w="2516" w:type="dxa"/>
          </w:tcPr>
          <w:p w14:paraId="510010E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A95D6A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158588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A17D07C" w14:textId="77777777" w:rsidTr="004B3F9B">
        <w:tc>
          <w:tcPr>
            <w:tcW w:w="2516" w:type="dxa"/>
          </w:tcPr>
          <w:p w14:paraId="7986A51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D7746C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3E2425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18ED78C" w14:textId="77777777" w:rsidTr="004B3F9B">
        <w:tc>
          <w:tcPr>
            <w:tcW w:w="2516" w:type="dxa"/>
          </w:tcPr>
          <w:p w14:paraId="3EA5E67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7D87064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0096BC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להכיר לתלמיד את הסידור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4776C0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לדעת סדר התפלה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477589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בקיאות בהלכות ומנהגים בסיסיים הקשורים בסידור ותפלה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EB1EED6" w14:textId="77777777" w:rsidTr="004B3F9B">
        <w:tc>
          <w:tcPr>
            <w:tcW w:w="2516" w:type="dxa"/>
          </w:tcPr>
          <w:p w14:paraId="3FEFFA4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460C57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F843A0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119208F" w14:textId="77777777" w:rsidTr="004B3F9B">
        <w:tc>
          <w:tcPr>
            <w:tcW w:w="2516" w:type="dxa"/>
          </w:tcPr>
          <w:p w14:paraId="1B24639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5E0DFF4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A0856E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0CFB00FD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יש ללמוד לפי סדר חשיבות הקטעים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ולא לפי הסדר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כלומר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את המסגרת הכללית של התפלה כגון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ברכת השחר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ברכת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ציצית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הריני וגו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 טובו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ברוך שאמר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אשרי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ישתבח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שמונה עשרה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התחלה וסוף בלבד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עלינו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 תירא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אך צדיקים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461A34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כאשר נרגש שהתלמידים רגילים ובקיאים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היטב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בקטעים שהם מתפללים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אפשר להשלים לאט לאט את הקטעים החסרים במסגרת התפילה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כך שבמשך הזמן הילד יידע את כל קטעי התפלה ומיקומם בסידור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0C2C66D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B42E3F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: </w:t>
            </w:r>
          </w:p>
          <w:p w14:paraId="6030668D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חשוב מאד ללמד את התלמידים שיחיו התפילות יחד עם ניגון ולהתפלל באופן זה בכל יום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BDB2323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התלמיד לדעת לקרוא קטעי התפלה בצורה שוטפת ומהירה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זה יהווה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מבחן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ללימוד באיכות טובה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העדר ידיעה בצורה חלקה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פירושו שחסר ביסודות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במיוחד בלימוד תפילה וכיוצא בזה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אשר מרוב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שירה וזימרה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התלמיד עלול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לבלוע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את המילים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לכן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המלמד לוודא במאה אחוזים ש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כל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תלמיד יידע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 xml:space="preserve">כל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מילה במדויק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0DFCF7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סידור כולל גם הדרכה במנהגים ובהלכות הקשורים עם כל קטע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5276C6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475EF7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זה כולל גם קטעי תפלה של חגים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סליחות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ימים נוראים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  <w:p w14:paraId="4B70E92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5AE0C4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E641068" w14:textId="77777777" w:rsidTr="004B3F9B">
        <w:tc>
          <w:tcPr>
            <w:tcW w:w="2516" w:type="dxa"/>
          </w:tcPr>
          <w:p w14:paraId="7C02ECF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749592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3ED3701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3336FE0" w14:textId="77777777" w:rsidTr="004B3F9B">
        <w:tc>
          <w:tcPr>
            <w:tcW w:w="2516" w:type="dxa"/>
          </w:tcPr>
          <w:p w14:paraId="0FD6471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A72FB9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82A20A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7D9C2EA" w14:textId="77777777" w:rsidTr="004B3F9B">
        <w:tc>
          <w:tcPr>
            <w:tcW w:w="2516" w:type="dxa"/>
          </w:tcPr>
          <w:p w14:paraId="0757A99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912993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98CC11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07EFF10" w14:textId="77777777" w:rsidTr="004B3F9B">
        <w:tc>
          <w:tcPr>
            <w:tcW w:w="2516" w:type="dxa"/>
          </w:tcPr>
          <w:p w14:paraId="5817602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3CF92A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D39E12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C6736CA" w14:textId="77777777" w:rsidTr="004B3F9B">
        <w:tc>
          <w:tcPr>
            <w:tcW w:w="10421" w:type="dxa"/>
            <w:gridSpan w:val="3"/>
            <w:shd w:val="clear" w:color="auto" w:fill="B3B3B3"/>
          </w:tcPr>
          <w:p w14:paraId="330BF29D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פירוש המילים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/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ביאור תפילה</w:t>
            </w:r>
          </w:p>
        </w:tc>
      </w:tr>
      <w:tr w:rsidR="00CD44A9" w:rsidRPr="00CD44A9" w14:paraId="67F3EC76" w14:textId="77777777" w:rsidTr="004B3F9B">
        <w:tc>
          <w:tcPr>
            <w:tcW w:w="2516" w:type="dxa"/>
          </w:tcPr>
          <w:p w14:paraId="4EADE7B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09EDC3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9727B5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792B8D0" w14:textId="77777777" w:rsidTr="004B3F9B">
        <w:tc>
          <w:tcPr>
            <w:tcW w:w="2516" w:type="dxa"/>
          </w:tcPr>
          <w:p w14:paraId="13C3675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A5FA9A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2FD397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8F2BDBB" w14:textId="77777777" w:rsidTr="004B3F9B">
        <w:tc>
          <w:tcPr>
            <w:tcW w:w="2516" w:type="dxa"/>
          </w:tcPr>
          <w:p w14:paraId="32C8E5F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602A3B5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F33954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ידיעת כוונת ומטרת התפלה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 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טוב מעט בכוונה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'".</w:t>
            </w:r>
          </w:p>
        </w:tc>
      </w:tr>
      <w:tr w:rsidR="00CD44A9" w:rsidRPr="00CD44A9" w14:paraId="20382117" w14:textId="77777777" w:rsidTr="004B3F9B">
        <w:tc>
          <w:tcPr>
            <w:tcW w:w="2516" w:type="dxa"/>
          </w:tcPr>
          <w:p w14:paraId="636568D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4745CB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F14E8E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A7F052E" w14:textId="77777777" w:rsidTr="004B3F9B">
        <w:tc>
          <w:tcPr>
            <w:tcW w:w="2516" w:type="dxa"/>
          </w:tcPr>
          <w:p w14:paraId="245A3F2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3535A62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63481C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0763BE6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ייצוג כללות הקטע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מטרתו ומשמעו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88C731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תרגום מילים קשות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F276AD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בפנים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063A396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02BA18D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ביאור התפלה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856B3F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142BA6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: </w:t>
            </w:r>
          </w:p>
          <w:p w14:paraId="27F5468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אם ללימוד פירוש המילים 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ביאור תפלה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אין שעה קבועה בלוח הזמנים השבועי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 שעל המורה לפני התחלת אמירת קטע חדש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להסביר בעל פה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תוכן ומשמעות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הקטע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כמו גם מילים יסודיות וקשות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79F658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9061C7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גם תלמידים צעירים שלא שייכים להבנה כלשהי בתפלה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מסוגלים להבין מהות התפלה ככלל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ותוכן קטע בפרט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כגון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לדעת שהקטע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מודה אני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עוסק בתודה 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שמחזיר לנו את הנשמה מחדש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בכל בוקר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וכהנה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כך שלפני לימוד כל קטע חדש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המורה להסביר תוכן הקטע ומהותו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46233C5" w14:textId="77777777" w:rsidTr="004B3F9B">
        <w:tc>
          <w:tcPr>
            <w:tcW w:w="2516" w:type="dxa"/>
          </w:tcPr>
          <w:p w14:paraId="05F68A8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5E2D4E8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B2BA4E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406A0AC" w14:textId="77777777" w:rsidTr="004B3F9B">
        <w:tc>
          <w:tcPr>
            <w:tcW w:w="2516" w:type="dxa"/>
          </w:tcPr>
          <w:p w14:paraId="6668DE1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601CE3C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F5C52A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 דמשק אליעזר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23DC3520" w14:textId="660E04D6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 המפורש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1EEDFA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ואני תפלתי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הוצאת קה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</w:tc>
      </w:tr>
      <w:tr w:rsidR="00CD44A9" w:rsidRPr="00CD44A9" w14:paraId="484EECB0" w14:textId="77777777" w:rsidTr="004B3F9B">
        <w:tc>
          <w:tcPr>
            <w:tcW w:w="2516" w:type="dxa"/>
          </w:tcPr>
          <w:p w14:paraId="1D4EB74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FD9317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A4BC84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0C2325BA" w14:textId="77777777" w:rsidTr="004B3F9B">
        <w:tc>
          <w:tcPr>
            <w:tcW w:w="2516" w:type="dxa"/>
          </w:tcPr>
          <w:p w14:paraId="16DAEBE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798360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55DD78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3B6AFA75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12172297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63"/>
        <w:gridCol w:w="493"/>
        <w:gridCol w:w="5984"/>
      </w:tblGrid>
      <w:tr w:rsidR="00CD44A9" w:rsidRPr="00CD44A9" w14:paraId="5A2995E1" w14:textId="77777777" w:rsidTr="004B3F9B">
        <w:tc>
          <w:tcPr>
            <w:tcW w:w="10421" w:type="dxa"/>
            <w:gridSpan w:val="3"/>
            <w:shd w:val="clear" w:color="auto" w:fill="B3B3B3"/>
          </w:tcPr>
          <w:p w14:paraId="1C96A44B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</w:tr>
      <w:tr w:rsidR="00CD44A9" w:rsidRPr="00CD44A9" w14:paraId="2A20C03C" w14:textId="77777777" w:rsidTr="004B3F9B">
        <w:tc>
          <w:tcPr>
            <w:tcW w:w="2516" w:type="dxa"/>
          </w:tcPr>
          <w:p w14:paraId="0867C14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F6E101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C6C19A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08DE47B" w14:textId="77777777" w:rsidTr="004B3F9B">
        <w:tc>
          <w:tcPr>
            <w:tcW w:w="2516" w:type="dxa"/>
          </w:tcPr>
          <w:p w14:paraId="457B89D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F6431A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1D2D6F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BD26D24" w14:textId="77777777" w:rsidTr="004B3F9B">
        <w:tc>
          <w:tcPr>
            <w:tcW w:w="2516" w:type="dxa"/>
          </w:tcPr>
          <w:p w14:paraId="5E82E3E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5E6CF41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4DE363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אותיות כתיבה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4523137" w14:textId="77777777" w:rsidTr="004B3F9B">
        <w:tc>
          <w:tcPr>
            <w:tcW w:w="2516" w:type="dxa"/>
          </w:tcPr>
          <w:p w14:paraId="42B1C86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9621ED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444F40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1EE9718" w14:textId="77777777" w:rsidTr="004B3F9B">
        <w:tc>
          <w:tcPr>
            <w:tcW w:w="2516" w:type="dxa"/>
          </w:tcPr>
          <w:p w14:paraId="4036FD2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189B53E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9EFAE3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bookmarkStart w:id="0" w:name="OLE_LINK6"/>
            <w:bookmarkStart w:id="1" w:name="OLE_LINK7"/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1AFB959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0A7071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והכרה עם כל אות בפני עצמה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התלמיד לדעת לכתוב בצורה בהירה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מהירה ושוטפת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2C6F40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58BF2F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בגמר לימוד כל האותיות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מומלץ לעשות חזרה כללית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4F448A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A9398C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כתיבת מילים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B5955B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D3A79F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שלישי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כתיבת משפטים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765D7D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91533A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רביעי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כתיבת נושאים הנלמדים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רצוי להתאמן בנושאים אותם התלמיד לומד בקריאה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D6B9FD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4E056A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שלב רביעי חשוב כאשר נדרש להתרגל ולהשתפר ברמת הכתיבה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גם כאשר התלמיד בקי כבר בכתיבת משפטים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  <w:p w14:paraId="4D68D9D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A7B295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היתרונות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תרגול בכתיבה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2.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שימוש מעשי באותיות בחיי היום יום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  <w:bookmarkEnd w:id="0"/>
            <w:bookmarkEnd w:id="1"/>
          </w:p>
        </w:tc>
      </w:tr>
      <w:tr w:rsidR="00CD44A9" w:rsidRPr="00CD44A9" w14:paraId="2F2B1576" w14:textId="77777777" w:rsidTr="004B3F9B">
        <w:tc>
          <w:tcPr>
            <w:tcW w:w="2516" w:type="dxa"/>
          </w:tcPr>
          <w:p w14:paraId="69276A6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829E6D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A89450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DDC7250" w14:textId="77777777" w:rsidTr="004B3F9B">
        <w:tc>
          <w:tcPr>
            <w:tcW w:w="2516" w:type="dxa"/>
          </w:tcPr>
          <w:p w14:paraId="22E30E8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</w:p>
        </w:tc>
        <w:tc>
          <w:tcPr>
            <w:tcW w:w="567" w:type="dxa"/>
          </w:tcPr>
          <w:p w14:paraId="7BB0655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4A58B44" w14:textId="0FB2E086" w:rsidR="00794518" w:rsidRPr="00CD44A9" w:rsidRDefault="00794518" w:rsidP="008652C5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14D2B9CB" w14:textId="77777777" w:rsidTr="004B3F9B">
        <w:tc>
          <w:tcPr>
            <w:tcW w:w="2516" w:type="dxa"/>
          </w:tcPr>
          <w:p w14:paraId="0D1A534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5F8EFE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A18647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</w:p>
        </w:tc>
      </w:tr>
    </w:tbl>
    <w:p w14:paraId="732E59C4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543696CF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47"/>
        <w:gridCol w:w="489"/>
        <w:gridCol w:w="6004"/>
      </w:tblGrid>
      <w:tr w:rsidR="00CD44A9" w:rsidRPr="00CD44A9" w14:paraId="52EB97B8" w14:textId="77777777" w:rsidTr="004B3F9B">
        <w:tc>
          <w:tcPr>
            <w:tcW w:w="10421" w:type="dxa"/>
            <w:gridSpan w:val="3"/>
            <w:shd w:val="clear" w:color="auto" w:fill="B3B3B3"/>
          </w:tcPr>
          <w:p w14:paraId="4D445E89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הקודש</w:t>
            </w:r>
          </w:p>
        </w:tc>
      </w:tr>
      <w:tr w:rsidR="00CD44A9" w:rsidRPr="00CD44A9" w14:paraId="08C2A965" w14:textId="77777777" w:rsidTr="004B3F9B">
        <w:tc>
          <w:tcPr>
            <w:tcW w:w="2516" w:type="dxa"/>
          </w:tcPr>
          <w:p w14:paraId="3328418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A6720D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1641D3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DD7AC11" w14:textId="77777777" w:rsidTr="004B3F9B">
        <w:tc>
          <w:tcPr>
            <w:tcW w:w="2516" w:type="dxa"/>
          </w:tcPr>
          <w:p w14:paraId="2EE9415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57B67B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A45ABA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FD9B0A1" w14:textId="77777777" w:rsidTr="004B3F9B">
        <w:tc>
          <w:tcPr>
            <w:tcW w:w="2516" w:type="dxa"/>
          </w:tcPr>
          <w:p w14:paraId="65F0E60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65B6BE2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EA94C1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בקיאות ושליטה מוחלטת בשפה בה לומדים ומתפללים לאורך השנים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לשון הקודש עוזר רבות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במיוחד לילדים בחוץ לארץ שאינם מכירים את השפה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ילד שרוכש מיומנות בלשון הקודש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כל הדלתות והשערים להבנה טובה ועמוקה פתוחים בפניו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מצער לראות שגדולים וטובים בחוץ לארץ אין להם ידיעה בשפה בסיסית זו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והדבר בהחלט פוגם ברמת הלימוד וההבנה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</w:tc>
      </w:tr>
      <w:tr w:rsidR="00CD44A9" w:rsidRPr="00CD44A9" w14:paraId="07C06D96" w14:textId="77777777" w:rsidTr="004B3F9B">
        <w:tc>
          <w:tcPr>
            <w:tcW w:w="2516" w:type="dxa"/>
          </w:tcPr>
          <w:p w14:paraId="4D59DDE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BA23FA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A70E2F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D1D771B" w14:textId="77777777" w:rsidTr="004B3F9B">
        <w:tc>
          <w:tcPr>
            <w:tcW w:w="2516" w:type="dxa"/>
          </w:tcPr>
          <w:p w14:paraId="7C38C20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2878324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62E90D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6376310F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lastRenderedPageBreak/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וכתיבה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מילים בודדות בלבד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84500D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משפטים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A3D08C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שלישי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וכתיבה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נושאים הנלמדים בשיעורים רגילים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2866C4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רביעי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להכיר לתלמידים מילים בשעת עשיית פעולה כלשהי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 לחלק הוראות בלשון הקודש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9F472D3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חמישי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להקדיש זמן במערכת השיעורים הקבועים למסירת שיעור בלשון הקודש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1E5E7BC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BF80464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04CD5C2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בכל שלב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והמחשת מילים ומשפטים בלשון הקודש צריך להיות בעיקר באמצעות ציורים ותמונות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בשלב יותר מאוחר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בלימוד נושאים הנלמדים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5550641" w14:textId="54F0AA0D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בגיל צעיר קל מאד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יחסית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ללמד שפה חדשה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נוספת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כך שההזדמנות הטובה ביותר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מבלי לגרוע משאר הנושאים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היא בגיל צעיר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  <w:p w14:paraId="39DDCD6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אם בלוח הלימודים השבועי אין שיעור קבוע בלשון הקודש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על המורה לשים דגש בהקניית מילים ומושגים חדשים בשפה זו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אגב אורחא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".</w:t>
            </w:r>
          </w:p>
        </w:tc>
      </w:tr>
      <w:tr w:rsidR="00CD44A9" w:rsidRPr="00CD44A9" w14:paraId="6FDCA57A" w14:textId="77777777" w:rsidTr="004B3F9B">
        <w:tc>
          <w:tcPr>
            <w:tcW w:w="2516" w:type="dxa"/>
          </w:tcPr>
          <w:p w14:paraId="3E6F115D" w14:textId="587AC05C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ספרים לשימוש ועזרה</w:t>
            </w:r>
          </w:p>
        </w:tc>
        <w:tc>
          <w:tcPr>
            <w:tcW w:w="567" w:type="dxa"/>
          </w:tcPr>
          <w:p w14:paraId="45F9EC5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FED5B8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AEC928C" w14:textId="77777777" w:rsidTr="004B3F9B">
        <w:tc>
          <w:tcPr>
            <w:tcW w:w="2516" w:type="dxa"/>
          </w:tcPr>
          <w:p w14:paraId="7EC520F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bookmarkStart w:id="2" w:name="_Hlk162775493"/>
          </w:p>
        </w:tc>
        <w:tc>
          <w:tcPr>
            <w:tcW w:w="567" w:type="dxa"/>
          </w:tcPr>
          <w:p w14:paraId="6B8DC5D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8EBD8E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bookmarkEnd w:id="2"/>
      <w:tr w:rsidR="00CD44A9" w:rsidRPr="00CD44A9" w14:paraId="73E76AEB" w14:textId="77777777" w:rsidTr="004B3F9B">
        <w:tc>
          <w:tcPr>
            <w:tcW w:w="2516" w:type="dxa"/>
          </w:tcPr>
          <w:p w14:paraId="70BED80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472763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62DBE3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204A254" w14:textId="77777777" w:rsidTr="004B3F9B">
        <w:tc>
          <w:tcPr>
            <w:tcW w:w="10421" w:type="dxa"/>
            <w:gridSpan w:val="3"/>
            <w:shd w:val="clear" w:color="auto" w:fill="B3B3B3"/>
          </w:tcPr>
          <w:p w14:paraId="0FFDADE3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</w:tr>
      <w:tr w:rsidR="00CD44A9" w:rsidRPr="00CD44A9" w14:paraId="5CC2C80F" w14:textId="77777777" w:rsidTr="004B3F9B">
        <w:tc>
          <w:tcPr>
            <w:tcW w:w="2516" w:type="dxa"/>
          </w:tcPr>
          <w:p w14:paraId="56D4213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30B3DB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14C075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C43CE5C" w14:textId="77777777" w:rsidTr="004B3F9B">
        <w:tc>
          <w:tcPr>
            <w:tcW w:w="2516" w:type="dxa"/>
          </w:tcPr>
          <w:p w14:paraId="3781C26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80C2F1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676F28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C51F802" w14:textId="77777777" w:rsidTr="004B3F9B">
        <w:tc>
          <w:tcPr>
            <w:tcW w:w="2516" w:type="dxa"/>
          </w:tcPr>
          <w:p w14:paraId="40506FA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68D8E19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352477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כללי הדקדוק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445942A" w14:textId="36F102D8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</w:tc>
      </w:tr>
      <w:tr w:rsidR="00CD44A9" w:rsidRPr="00CD44A9" w14:paraId="02A4158B" w14:textId="77777777" w:rsidTr="004B3F9B">
        <w:tc>
          <w:tcPr>
            <w:tcW w:w="2516" w:type="dxa"/>
          </w:tcPr>
          <w:p w14:paraId="2FA43C0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A9F56B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DCFA97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E986F14" w14:textId="77777777" w:rsidTr="004B3F9B">
        <w:tc>
          <w:tcPr>
            <w:tcW w:w="2516" w:type="dxa"/>
          </w:tcPr>
          <w:p w14:paraId="6BDB1F87" w14:textId="3CC54024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50557A6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A46863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03FCE00" w14:textId="77777777" w:rsidTr="004B3F9B">
        <w:tc>
          <w:tcPr>
            <w:tcW w:w="2516" w:type="dxa"/>
          </w:tcPr>
          <w:p w14:paraId="38EA56F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1170F9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CBD966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B5D40CA" w14:textId="77777777" w:rsidTr="004B3F9B">
        <w:tc>
          <w:tcPr>
            <w:tcW w:w="2516" w:type="dxa"/>
          </w:tcPr>
          <w:p w14:paraId="3ACEB502" w14:textId="34CA2291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</w:t>
            </w:r>
            <w:r w:rsidR="008652C5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רה</w:t>
            </w:r>
          </w:p>
        </w:tc>
        <w:tc>
          <w:tcPr>
            <w:tcW w:w="567" w:type="dxa"/>
          </w:tcPr>
          <w:p w14:paraId="2702F3D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751E22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AE18EBE" w14:textId="77777777" w:rsidTr="004B3F9B">
        <w:tc>
          <w:tcPr>
            <w:tcW w:w="2516" w:type="dxa"/>
          </w:tcPr>
          <w:p w14:paraId="238B6AB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688AB9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42BAEE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609FED51" w14:textId="77777777" w:rsidTr="004B3F9B">
        <w:tc>
          <w:tcPr>
            <w:tcW w:w="2516" w:type="dxa"/>
          </w:tcPr>
          <w:p w14:paraId="0A2DB2B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62CF57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5D17C7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72601656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6B45E03E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7"/>
        <w:gridCol w:w="491"/>
        <w:gridCol w:w="5992"/>
      </w:tblGrid>
      <w:tr w:rsidR="00CD44A9" w:rsidRPr="00CD44A9" w14:paraId="30CDFB14" w14:textId="77777777" w:rsidTr="004B3F9B">
        <w:tc>
          <w:tcPr>
            <w:tcW w:w="10421" w:type="dxa"/>
            <w:gridSpan w:val="3"/>
            <w:shd w:val="clear" w:color="auto" w:fill="B3B3B3"/>
          </w:tcPr>
          <w:p w14:paraId="72B8A63A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</w:tr>
      <w:tr w:rsidR="00CD44A9" w:rsidRPr="00CD44A9" w14:paraId="06141477" w14:textId="77777777" w:rsidTr="004B3F9B">
        <w:tc>
          <w:tcPr>
            <w:tcW w:w="2516" w:type="dxa"/>
          </w:tcPr>
          <w:p w14:paraId="6925F96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0DE5ED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DE8C68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5AF9F11" w14:textId="77777777" w:rsidTr="004B3F9B">
        <w:tc>
          <w:tcPr>
            <w:tcW w:w="2516" w:type="dxa"/>
          </w:tcPr>
          <w:p w14:paraId="4B61C54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0DA7A3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88FF4C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2138A7B" w14:textId="77777777" w:rsidTr="004B3F9B">
        <w:tc>
          <w:tcPr>
            <w:tcW w:w="2516" w:type="dxa"/>
          </w:tcPr>
          <w:p w14:paraId="5D76036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136D510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3CB0FE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מטרת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: </w:t>
            </w:r>
          </w:p>
          <w:p w14:paraId="002DE2E5" w14:textId="793D7D8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 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לעבן מיט דער צייט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לחיות עם הזמן</w:t>
            </w:r>
            <w:r w:rsidR="008652C5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.</w:t>
            </w:r>
          </w:p>
          <w:p w14:paraId="7B6613B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לקבל ידיעה כללית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 xml:space="preserve">בכל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החמשה חמשה תורה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הסיפורים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והמצוות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60FAAA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</w:p>
        </w:tc>
      </w:tr>
      <w:tr w:rsidR="00CD44A9" w:rsidRPr="00CD44A9" w14:paraId="07E99AE6" w14:textId="77777777" w:rsidTr="004B3F9B">
        <w:tc>
          <w:tcPr>
            <w:tcW w:w="2516" w:type="dxa"/>
          </w:tcPr>
          <w:p w14:paraId="72B4968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4FEBC9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B95ABB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74A836DC" w14:textId="77777777" w:rsidTr="004B3F9B">
        <w:tc>
          <w:tcPr>
            <w:tcW w:w="2516" w:type="dxa"/>
          </w:tcPr>
          <w:p w14:paraId="27E80FF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דרכי הלימוד</w:t>
            </w:r>
          </w:p>
        </w:tc>
        <w:tc>
          <w:tcPr>
            <w:tcW w:w="567" w:type="dxa"/>
          </w:tcPr>
          <w:p w14:paraId="0CBA641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59E472D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לימוד פרשת השבוע כולל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041D897B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סיפור הפרשה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3AFFBEBA" w14:textId="77777777" w:rsidR="008652C5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סיפור הפרשה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7C2FD805" w14:textId="47058D04" w:rsidR="00794518" w:rsidRPr="00CD44A9" w:rsidRDefault="00794518" w:rsidP="008652C5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לוודא שהתלמיד יוכל לקשר עם מאורעות שלמד בשבועות שעברו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וגם עם מה שילמד בשבוע הבא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ובלשון עמא דבר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 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 בהמשכים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". </w:t>
            </w:r>
          </w:p>
          <w:p w14:paraId="527F3BB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2.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לתפוס נקודה מסוימת בתוך הסיפור הכללי שמושכת לב התלמידים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ולהתרכז סביב נקודה זו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621C32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8487E7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מצוות התורה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602795C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לבחור מצוות כפי יכולת התלמידים לקלוט ולהבין וללמדן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9AA069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2.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את הנושא בכללות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ולא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לעמקה ולרחבה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". </w:t>
            </w:r>
          </w:p>
          <w:p w14:paraId="3ACC1FD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3.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להתרכז סביב מצוה כללית ויסודית בעדיפות למצוות שגם ילדים נוהגים ומכירים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3EDF8B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B6B18CA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76A2B97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ילדים בגיל רך אינם מסוגלים להבין סיפור לעומקו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והמושג של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עבר הווה עתיד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אינו קיים במילון של ילדים צעירים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כל סיפור מתורגם אוטומטית להווה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 שבכלל אינו נקלט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BB24AB8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לכן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מחד גיסא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אין להשקיע הרבה זמן בלימוד פרשת השבוע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מאידך גיסא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ללמוד שם הפרשה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והסיפור העיקרי של הפרשה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1E9671C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העיקר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</w:p>
          <w:p w14:paraId="5225771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המעט שלומדים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להמחיש בצורה בהירה על ידי עשיית ציורים ותצוגות על הפרשה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בצירוף ניגון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המחזה וכדומה כדי שאתו הילד יחיה כל השבוע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02565FA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התלמידים לצייר בעצמם את הציורים ובסוף שבוע לקחת הביתה כדי לקשט את חדרו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69F9F1F" w14:textId="410DF41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</w:p>
        </w:tc>
      </w:tr>
      <w:tr w:rsidR="00CD44A9" w:rsidRPr="00CD44A9" w14:paraId="511A0296" w14:textId="77777777" w:rsidTr="004B3F9B">
        <w:tc>
          <w:tcPr>
            <w:tcW w:w="2516" w:type="dxa"/>
          </w:tcPr>
          <w:p w14:paraId="744D9B8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054120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445B41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9AC8AB5" w14:textId="77777777" w:rsidTr="004B3F9B">
        <w:tc>
          <w:tcPr>
            <w:tcW w:w="2516" w:type="dxa"/>
          </w:tcPr>
          <w:p w14:paraId="6DE20B7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13DF697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CDDD6C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ילקוט מעם לועז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585038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אוצר אגדות התורה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AE63D3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מדרש לנוער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2DC776F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כתר תורה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מבאר את מצוות התורה לפי סדר פרשת השבוע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  <w:p w14:paraId="582CCC7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ישנן בחנויות ספרים רבים המגישים את פרשת השבוע באופן המותאם לילדי ישראל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9AD6C2B" w14:textId="77777777" w:rsidTr="004B3F9B">
        <w:tc>
          <w:tcPr>
            <w:tcW w:w="2516" w:type="dxa"/>
          </w:tcPr>
          <w:p w14:paraId="7B52124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694F7E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BF824E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2E037C5F" w14:textId="77777777" w:rsidTr="004B3F9B">
        <w:tc>
          <w:tcPr>
            <w:tcW w:w="2516" w:type="dxa"/>
          </w:tcPr>
          <w:p w14:paraId="7D1B7FF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309187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EFCA99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56C712EA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63"/>
        <w:gridCol w:w="492"/>
        <w:gridCol w:w="5985"/>
      </w:tblGrid>
      <w:tr w:rsidR="00CD44A9" w:rsidRPr="00CD44A9" w14:paraId="2307C210" w14:textId="77777777" w:rsidTr="004B3F9B">
        <w:tc>
          <w:tcPr>
            <w:tcW w:w="10421" w:type="dxa"/>
            <w:gridSpan w:val="3"/>
            <w:shd w:val="clear" w:color="auto" w:fill="B3B3B3"/>
          </w:tcPr>
          <w:p w14:paraId="2E2D8302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</w:tr>
      <w:tr w:rsidR="00CD44A9" w:rsidRPr="00CD44A9" w14:paraId="7740C316" w14:textId="77777777" w:rsidTr="004B3F9B">
        <w:tc>
          <w:tcPr>
            <w:tcW w:w="2516" w:type="dxa"/>
          </w:tcPr>
          <w:p w14:paraId="7BACAD9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A8C422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1D303A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0B6DD48" w14:textId="77777777" w:rsidTr="004B3F9B">
        <w:tc>
          <w:tcPr>
            <w:tcW w:w="2516" w:type="dxa"/>
          </w:tcPr>
          <w:p w14:paraId="0A89088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618B4F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CE2B7E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554C0A5" w14:textId="77777777" w:rsidTr="004B3F9B">
        <w:tc>
          <w:tcPr>
            <w:tcW w:w="2516" w:type="dxa"/>
          </w:tcPr>
          <w:p w14:paraId="6253F95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4A920EF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055240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למען ילמדו ויראו את 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'".</w:t>
            </w:r>
          </w:p>
          <w:p w14:paraId="3D54C60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83E33C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חומש ביסודיות הינו יסוד גדול להבנת המשנה והגמרא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</w:tc>
      </w:tr>
      <w:tr w:rsidR="00CD44A9" w:rsidRPr="00CD44A9" w14:paraId="5AFC8FD5" w14:textId="77777777" w:rsidTr="004B3F9B">
        <w:tc>
          <w:tcPr>
            <w:tcW w:w="2516" w:type="dxa"/>
          </w:tcPr>
          <w:p w14:paraId="1F6F36B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892A38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C977F5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8098436" w14:textId="77777777" w:rsidTr="004B3F9B">
        <w:tc>
          <w:tcPr>
            <w:tcW w:w="2516" w:type="dxa"/>
          </w:tcPr>
          <w:p w14:paraId="2626C1D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37E5FD7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D397AD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712AAEA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0D7AEBA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ידיעת פירוש המילים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מילים בודדות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FAF14F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AC3795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קישור מילים בודדות למשפט שלם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7813720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D0B15F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שלישי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ביאור תוכנו ומשמעו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ותרגומו בשפה המדוברת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4D569C3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EB4C58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רביעי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שהתלמיד יוכל בכוחות עצמו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על ידי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אוצר מילים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לספר כללות תוכן הפסוק בשפה המדוברת אם בתור סיפור ואם בתור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וכיוצא בזה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המהווה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מבחן עצמי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להבנת משמעה של המילה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</w:p>
        </w:tc>
      </w:tr>
      <w:tr w:rsidR="00CD44A9" w:rsidRPr="00CD44A9" w14:paraId="7E0F41AA" w14:textId="77777777" w:rsidTr="004B3F9B">
        <w:tc>
          <w:tcPr>
            <w:tcW w:w="2516" w:type="dxa"/>
          </w:tcPr>
          <w:p w14:paraId="3021D4C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CEB880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2CDD91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75F7926" w14:textId="77777777" w:rsidTr="004B3F9B">
        <w:tc>
          <w:tcPr>
            <w:tcW w:w="2516" w:type="dxa"/>
          </w:tcPr>
          <w:p w14:paraId="2A571AEF" w14:textId="7194EE1C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6AB1062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4471E3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E69C683" w14:textId="77777777" w:rsidTr="004B3F9B">
        <w:tc>
          <w:tcPr>
            <w:tcW w:w="2516" w:type="dxa"/>
          </w:tcPr>
          <w:p w14:paraId="04B79E1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338B8C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215EE7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16B2193B" w14:textId="77777777" w:rsidTr="004B3F9B">
        <w:tc>
          <w:tcPr>
            <w:tcW w:w="2516" w:type="dxa"/>
          </w:tcPr>
          <w:p w14:paraId="5AF1586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7DA06F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24B1D5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497EB8DD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61"/>
        <w:gridCol w:w="492"/>
        <w:gridCol w:w="5987"/>
      </w:tblGrid>
      <w:tr w:rsidR="00CD44A9" w:rsidRPr="00CD44A9" w14:paraId="573055B4" w14:textId="77777777" w:rsidTr="004B3F9B">
        <w:tc>
          <w:tcPr>
            <w:tcW w:w="10421" w:type="dxa"/>
            <w:gridSpan w:val="3"/>
            <w:shd w:val="clear" w:color="auto" w:fill="B3B3B3"/>
          </w:tcPr>
          <w:p w14:paraId="1D86CB42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הכרת וקריאת 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</w:p>
        </w:tc>
      </w:tr>
      <w:tr w:rsidR="00CD44A9" w:rsidRPr="00CD44A9" w14:paraId="67CE05A8" w14:textId="77777777" w:rsidTr="004B3F9B">
        <w:tc>
          <w:tcPr>
            <w:tcW w:w="2516" w:type="dxa"/>
          </w:tcPr>
          <w:p w14:paraId="7454B31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067EF0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E4A69E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21D23AE" w14:textId="77777777" w:rsidTr="004B3F9B">
        <w:tc>
          <w:tcPr>
            <w:tcW w:w="2516" w:type="dxa"/>
          </w:tcPr>
          <w:p w14:paraId="65BBDB1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2D0F21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4E5774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</w:p>
        </w:tc>
      </w:tr>
      <w:tr w:rsidR="00CD44A9" w:rsidRPr="00CD44A9" w14:paraId="6F8B37B0" w14:textId="77777777" w:rsidTr="004B3F9B">
        <w:tc>
          <w:tcPr>
            <w:tcW w:w="2516" w:type="dxa"/>
          </w:tcPr>
          <w:p w14:paraId="32EE71A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0089CF7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1E7AAA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הכרה באותיות הנלמדות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B390B4F" w14:textId="77777777" w:rsidTr="004B3F9B">
        <w:tc>
          <w:tcPr>
            <w:tcW w:w="2516" w:type="dxa"/>
          </w:tcPr>
          <w:p w14:paraId="4AE450E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3FF779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A9CC4D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b/>
                <w:bCs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6A4F5027" w14:textId="77777777" w:rsidTr="004B3F9B">
        <w:tc>
          <w:tcPr>
            <w:tcW w:w="2516" w:type="dxa"/>
          </w:tcPr>
          <w:p w14:paraId="767391F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4AB2A5E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292DF7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לימוד אותיות רש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ורגילות באותיות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י לא פחות קשה מאשר לימוד קריאה וכתיבה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אותיות אידיש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למרות שבפרטים מסוימים הם שונים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 שהכללים והעקרונות זהים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794991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AC13F8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22ADE3E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40DA71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והכרה עם כל אות בפני עצמה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בגמר לימוד כל האותיות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מומלץ לעשות חזרה כללית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ACF9C0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9A0C83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קריאת מילים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82E283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DC8D8C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שלישי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קריאת משפטים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D32647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144752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רביעי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קריאת נושאים הנלמדים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C2FC3AF" w14:textId="77777777" w:rsidTr="004B3F9B">
        <w:tc>
          <w:tcPr>
            <w:tcW w:w="2516" w:type="dxa"/>
          </w:tcPr>
          <w:p w14:paraId="7FC2D31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028FAE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F2EA9A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24C1AF43" w14:textId="77777777" w:rsidTr="004B3F9B">
        <w:tc>
          <w:tcPr>
            <w:tcW w:w="2516" w:type="dxa"/>
          </w:tcPr>
          <w:p w14:paraId="7F73042F" w14:textId="499AD1A5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7A7489C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3D6066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AE05615" w14:textId="77777777" w:rsidTr="004B3F9B">
        <w:tc>
          <w:tcPr>
            <w:tcW w:w="2516" w:type="dxa"/>
          </w:tcPr>
          <w:p w14:paraId="356D562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E8E4A6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3C9AC3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2DFD934B" w14:textId="77777777" w:rsidTr="004B3F9B">
        <w:tc>
          <w:tcPr>
            <w:tcW w:w="2516" w:type="dxa"/>
          </w:tcPr>
          <w:p w14:paraId="2B531B9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E56B0B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EC6718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740882E1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8"/>
        <w:gridCol w:w="491"/>
        <w:gridCol w:w="5991"/>
      </w:tblGrid>
      <w:tr w:rsidR="00CD44A9" w:rsidRPr="00CD44A9" w14:paraId="479A434D" w14:textId="77777777" w:rsidTr="004B3F9B">
        <w:tc>
          <w:tcPr>
            <w:tcW w:w="10421" w:type="dxa"/>
            <w:gridSpan w:val="3"/>
            <w:shd w:val="clear" w:color="auto" w:fill="B3B3B3"/>
          </w:tcPr>
          <w:p w14:paraId="0591DB64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</w:p>
        </w:tc>
      </w:tr>
      <w:tr w:rsidR="00CD44A9" w:rsidRPr="00CD44A9" w14:paraId="42F8F104" w14:textId="77777777" w:rsidTr="004B3F9B">
        <w:tc>
          <w:tcPr>
            <w:tcW w:w="2516" w:type="dxa"/>
          </w:tcPr>
          <w:p w14:paraId="0414AEC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880C40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EEE31C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BBA400E" w14:textId="77777777" w:rsidTr="004B3F9B">
        <w:tc>
          <w:tcPr>
            <w:tcW w:w="2516" w:type="dxa"/>
          </w:tcPr>
          <w:p w14:paraId="6343102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ED0738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DEBD79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</w:p>
        </w:tc>
      </w:tr>
      <w:tr w:rsidR="00CD44A9" w:rsidRPr="00CD44A9" w14:paraId="7D018C41" w14:textId="77777777" w:rsidTr="004B3F9B">
        <w:tc>
          <w:tcPr>
            <w:tcW w:w="2516" w:type="dxa"/>
          </w:tcPr>
          <w:p w14:paraId="5338132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2943B69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5C1205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ואני לא באתי אלא לפרש פשוטו של מקרא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</w:tc>
      </w:tr>
      <w:tr w:rsidR="00CD44A9" w:rsidRPr="00CD44A9" w14:paraId="0D138058" w14:textId="77777777" w:rsidTr="004B3F9B">
        <w:tc>
          <w:tcPr>
            <w:tcW w:w="2516" w:type="dxa"/>
          </w:tcPr>
          <w:p w14:paraId="3F6E88B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E80562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C762FC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3E53DD6D" w14:textId="77777777" w:rsidTr="004B3F9B">
        <w:tc>
          <w:tcPr>
            <w:tcW w:w="2516" w:type="dxa"/>
          </w:tcPr>
          <w:p w14:paraId="402F797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7853F81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860673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התחלת לימוד רש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בשלב התחלת לימוד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י יש להכניס לעולמו של הילד את המושג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שאלה ותשובה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או תוספת ביאור על הנכתב בחומש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מבלי ללמוד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 בפנים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כמו כן להנחיל מושגים שזרים לתלמיד הרגיל לחזור ולשנן החומש מבלי לעיין בתוכן יתר על המידה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בשלב מסוים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חשוב שהתלמיד ידע שהביאורים הנם של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אחרי תקופה ממושכת של לימוד באופן הנ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המלמד יתחיל ללמוד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 בפנים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כדלהלן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565588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C01932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דרכי לימוד רש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3375FDE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להסביר הקושי בפסוק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09B5BF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לתת לתלמיד לנחש תירוץ משלו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7324F28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להסביר תירוץ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 בעל 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B78AA9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עוד הפעם הפסוק בהתאם לתירוץ וביאור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0F35276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ללמוד הרש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 בפנים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כרגיל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535EF2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להתחיל מביאורי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 קלים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ורק אחרי שהילד בקי בסגנון הלימוד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גם גם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 קשים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DF5EB61" w14:textId="45904BCA" w:rsidR="00794518" w:rsidRPr="00CD44A9" w:rsidRDefault="00794518" w:rsidP="0021017E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ז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תלמידים </w:t>
            </w:r>
            <w:r w:rsidR="00127DBF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מבוגרים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ילמדו גם ביאורים חסיד</w:t>
            </w:r>
            <w:r w:rsidR="0021017E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ים ופנימיות התורה על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E3ACDBB" w14:textId="77777777" w:rsidTr="004B3F9B">
        <w:tc>
          <w:tcPr>
            <w:tcW w:w="2516" w:type="dxa"/>
          </w:tcPr>
          <w:p w14:paraId="3262873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8E978E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FCF494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4D8B00A6" w14:textId="77777777" w:rsidTr="004B3F9B">
        <w:tc>
          <w:tcPr>
            <w:tcW w:w="2516" w:type="dxa"/>
          </w:tcPr>
          <w:p w14:paraId="40F36DE7" w14:textId="6049383D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55CC112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0BA138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E900BF7" w14:textId="77777777" w:rsidTr="004B3F9B">
        <w:tc>
          <w:tcPr>
            <w:tcW w:w="2516" w:type="dxa"/>
          </w:tcPr>
          <w:p w14:paraId="68A4B06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1103FE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7713F2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266F0D71" w14:textId="77777777" w:rsidTr="004B3F9B">
        <w:tc>
          <w:tcPr>
            <w:tcW w:w="2516" w:type="dxa"/>
          </w:tcPr>
          <w:p w14:paraId="4727CBE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5CC77B6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BD6B1C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0D635C21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37D21AAE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6"/>
        <w:gridCol w:w="491"/>
        <w:gridCol w:w="5993"/>
      </w:tblGrid>
      <w:tr w:rsidR="00CD44A9" w:rsidRPr="00CD44A9" w14:paraId="1746FEDD" w14:textId="77777777" w:rsidTr="004B3F9B">
        <w:tc>
          <w:tcPr>
            <w:tcW w:w="10421" w:type="dxa"/>
            <w:gridSpan w:val="3"/>
            <w:shd w:val="clear" w:color="auto" w:fill="B3B3B3"/>
          </w:tcPr>
          <w:p w14:paraId="12566400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דברי ימי ישראל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 –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היסטוריה</w:t>
            </w:r>
          </w:p>
        </w:tc>
      </w:tr>
      <w:tr w:rsidR="00CD44A9" w:rsidRPr="00CD44A9" w14:paraId="5752BFF0" w14:textId="77777777" w:rsidTr="004B3F9B">
        <w:tc>
          <w:tcPr>
            <w:tcW w:w="2516" w:type="dxa"/>
          </w:tcPr>
          <w:p w14:paraId="19AC13D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982EC3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EADA9A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45504C4" w14:textId="77777777" w:rsidTr="004B3F9B">
        <w:tc>
          <w:tcPr>
            <w:tcW w:w="2516" w:type="dxa"/>
          </w:tcPr>
          <w:p w14:paraId="1C9A4A9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62BFB4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054127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C95CCB5" w14:textId="77777777" w:rsidTr="004B3F9B">
        <w:tc>
          <w:tcPr>
            <w:tcW w:w="2516" w:type="dxa"/>
          </w:tcPr>
          <w:p w14:paraId="7CA4D37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5A51EE5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430BB8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לקבל ידיעה בסדר הדורות והיסטוריה היהודית מאז בריאת העולם עד ימינו אלה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0288CC4" w14:textId="77777777" w:rsidTr="004B3F9B">
        <w:tc>
          <w:tcPr>
            <w:tcW w:w="2516" w:type="dxa"/>
          </w:tcPr>
          <w:p w14:paraId="09DAFFD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1969F6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A6DC4E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1E8925D" w14:textId="77777777" w:rsidTr="004B3F9B">
        <w:tc>
          <w:tcPr>
            <w:tcW w:w="2516" w:type="dxa"/>
          </w:tcPr>
          <w:p w14:paraId="0EAD1EF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2288879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AC6CB1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סדר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: </w:t>
            </w:r>
          </w:p>
          <w:p w14:paraId="6769979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8E8F66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ללימוד היסטוריה בצורה יסודית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שני מחזורים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</w:p>
          <w:p w14:paraId="2B95D6AE" w14:textId="77777777" w:rsidR="00127DBF" w:rsidRPr="00CD44A9" w:rsidRDefault="00127DBF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C4103D6" w14:textId="7F744C08" w:rsidR="00794518" w:rsidRPr="00CD44A9" w:rsidRDefault="00794518" w:rsidP="00127DBF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לימוד תקופות שונות מאז בריאת העולם ועד לימינו אלה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בכללות ובקיצור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כל דור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שנותיו בלוח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אורך קיומו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כינוייו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אחרת התלמיד עלול להתבלבל מרוב פרטים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מבלי לדעת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סדר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הדורות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</w:p>
          <w:p w14:paraId="3C079CD1" w14:textId="77777777" w:rsidR="00127DBF" w:rsidRPr="00CD44A9" w:rsidRDefault="00127DBF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53D1AB5" w14:textId="2E5989C9" w:rsidR="00794518" w:rsidRPr="00CD44A9" w:rsidRDefault="00794518" w:rsidP="00127DBF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כאשר התלמיד בקי היטב בכל הנ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לחזור בשנית על כל ההיסטוריה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כאשר הדגש העיקרי הוא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כל דור והמאורעות שקרו בתקופתו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436763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862A58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: </w:t>
            </w:r>
          </w:p>
          <w:p w14:paraId="2B74FBB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מומלץ ללמוד את ההיסטוריה כולה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ורק כאשר יש לתלמיד תמונה כוללת וברורה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אפשר ללמוד 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 בפנים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44CD3F4" w14:textId="77777777" w:rsidTr="004B3F9B">
        <w:tc>
          <w:tcPr>
            <w:tcW w:w="2516" w:type="dxa"/>
          </w:tcPr>
          <w:p w14:paraId="1243C43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CCA4D7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809A00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8197618" w14:textId="77777777" w:rsidTr="004B3F9B">
        <w:tc>
          <w:tcPr>
            <w:tcW w:w="2516" w:type="dxa"/>
          </w:tcPr>
          <w:p w14:paraId="426C264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4A06897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7D4F2E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ללימוד כללות סדר הדורות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ספר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כי הם חיינו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לרשד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 וולפא פרק כ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'. </w:t>
            </w:r>
          </w:p>
          <w:p w14:paraId="3F782D4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006D41F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ספרים הכוללים ההיסטוריה כולו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</w:rPr>
              <w:t>Our People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הוצאת קה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  <w:p w14:paraId="7A88D71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6EB104FE" w14:textId="50EF17E3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ספרים המתרכזים סביב תקופות מסוימות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</w:tc>
      </w:tr>
      <w:tr w:rsidR="00CD44A9" w:rsidRPr="00CD44A9" w14:paraId="586155A7" w14:textId="77777777" w:rsidTr="004B3F9B">
        <w:tc>
          <w:tcPr>
            <w:tcW w:w="2516" w:type="dxa"/>
          </w:tcPr>
          <w:p w14:paraId="23D426E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CE5178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BC464F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77AB58E3" w14:textId="77777777" w:rsidTr="004B3F9B">
        <w:tc>
          <w:tcPr>
            <w:tcW w:w="2516" w:type="dxa"/>
          </w:tcPr>
          <w:p w14:paraId="291FDB4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62C3D6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A3CC05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037DFEC5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63"/>
        <w:gridCol w:w="492"/>
        <w:gridCol w:w="5985"/>
      </w:tblGrid>
      <w:tr w:rsidR="00CD44A9" w:rsidRPr="00CD44A9" w14:paraId="0195A2F3" w14:textId="77777777" w:rsidTr="004B3F9B">
        <w:tc>
          <w:tcPr>
            <w:tcW w:w="10421" w:type="dxa"/>
            <w:gridSpan w:val="3"/>
            <w:shd w:val="clear" w:color="auto" w:fill="B3B3B3"/>
          </w:tcPr>
          <w:p w14:paraId="13A37A40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ך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נביאים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כתובים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</w:tr>
      <w:tr w:rsidR="00CD44A9" w:rsidRPr="00CD44A9" w14:paraId="29A5B864" w14:textId="77777777" w:rsidTr="004B3F9B">
        <w:tc>
          <w:tcPr>
            <w:tcW w:w="2516" w:type="dxa"/>
          </w:tcPr>
          <w:p w14:paraId="6498F28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5A9C41D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796A78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745C34E" w14:textId="77777777" w:rsidTr="004B3F9B">
        <w:tc>
          <w:tcPr>
            <w:tcW w:w="2516" w:type="dxa"/>
          </w:tcPr>
          <w:p w14:paraId="559F9FB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7BEB24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9C936B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8775DC7" w14:textId="77777777" w:rsidTr="004B3F9B">
        <w:tc>
          <w:tcPr>
            <w:tcW w:w="2516" w:type="dxa"/>
          </w:tcPr>
          <w:p w14:paraId="2A626E9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1D3955D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BA01CA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למען ילמדו ויראו את 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'".</w:t>
            </w:r>
          </w:p>
        </w:tc>
      </w:tr>
      <w:tr w:rsidR="00CD44A9" w:rsidRPr="00CD44A9" w14:paraId="7774F254" w14:textId="77777777" w:rsidTr="004B3F9B">
        <w:tc>
          <w:tcPr>
            <w:tcW w:w="2516" w:type="dxa"/>
          </w:tcPr>
          <w:p w14:paraId="6655567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2E3BFE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646714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1148F35" w14:textId="77777777" w:rsidTr="004B3F9B">
        <w:tc>
          <w:tcPr>
            <w:tcW w:w="2516" w:type="dxa"/>
          </w:tcPr>
          <w:p w14:paraId="5C81878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703978E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7DFD92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1199D59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55A35BA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ידיעת פירוש המילים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מילים בודדות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76FF8A5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46B8E7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קישור מילים בודדות למשפט שלם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D462B8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801876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שלישי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ביאור תוכנו ומשמעו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ותרגומו בשפה המדוברת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2DB469D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D4D146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רביעי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שהתלמיד יוכל בכוחות עצמו על ידי אוצר מילים משלו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לספר כללות תוכן הפסוק בשפה המדוברת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בתור סיפור או עדות וכיוצא בזה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המהווה מבחן עצמי להבנת משמעה של המילה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</w:p>
        </w:tc>
      </w:tr>
      <w:tr w:rsidR="00CD44A9" w:rsidRPr="00CD44A9" w14:paraId="7FD35F60" w14:textId="77777777" w:rsidTr="004B3F9B">
        <w:tc>
          <w:tcPr>
            <w:tcW w:w="2516" w:type="dxa"/>
          </w:tcPr>
          <w:p w14:paraId="5CC6AB5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CA8D0B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35C1D0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C9EE228" w14:textId="77777777" w:rsidTr="004B3F9B">
        <w:tc>
          <w:tcPr>
            <w:tcW w:w="2516" w:type="dxa"/>
          </w:tcPr>
          <w:p w14:paraId="6AFED60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4D663AB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5E651EB" w14:textId="2AEBA0D4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על 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 בכלל</w:t>
            </w:r>
            <w:r w:rsidR="00127DBF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:</w:t>
            </w:r>
          </w:p>
          <w:p w14:paraId="4FE1985C" w14:textId="1E76D195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המבארים תקופה מסוימת בתנ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  <w:r w:rsidR="00127DBF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:</w:t>
            </w:r>
          </w:p>
        </w:tc>
      </w:tr>
      <w:tr w:rsidR="00794518" w:rsidRPr="00CD44A9" w14:paraId="1BEAAB59" w14:textId="77777777" w:rsidTr="004B3F9B">
        <w:tc>
          <w:tcPr>
            <w:tcW w:w="2516" w:type="dxa"/>
          </w:tcPr>
          <w:p w14:paraId="1656DF1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DBA396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C39AE9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14BC316D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9"/>
        <w:gridCol w:w="491"/>
        <w:gridCol w:w="5990"/>
      </w:tblGrid>
      <w:tr w:rsidR="00CD44A9" w:rsidRPr="00CD44A9" w14:paraId="0EC3FBD5" w14:textId="77777777" w:rsidTr="004B3F9B">
        <w:tc>
          <w:tcPr>
            <w:tcW w:w="10421" w:type="dxa"/>
            <w:gridSpan w:val="3"/>
            <w:shd w:val="clear" w:color="auto" w:fill="B3B3B3"/>
          </w:tcPr>
          <w:p w14:paraId="12C0F000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</w:tr>
      <w:tr w:rsidR="00CD44A9" w:rsidRPr="00CD44A9" w14:paraId="0538863A" w14:textId="77777777" w:rsidTr="004B3F9B">
        <w:tc>
          <w:tcPr>
            <w:tcW w:w="2516" w:type="dxa"/>
          </w:tcPr>
          <w:p w14:paraId="0FA0C6F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5FDA82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F27CEE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8858085" w14:textId="77777777" w:rsidTr="004B3F9B">
        <w:tc>
          <w:tcPr>
            <w:tcW w:w="2516" w:type="dxa"/>
          </w:tcPr>
          <w:p w14:paraId="6482158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D81515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51B046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FCD5F6E" w14:textId="77777777" w:rsidTr="004B3F9B">
        <w:tc>
          <w:tcPr>
            <w:tcW w:w="2516" w:type="dxa"/>
          </w:tcPr>
          <w:p w14:paraId="44A04DA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54CECEC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CDEEE4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המשניות הן היסוד לתורה שבעל 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2F68C32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לקבל יסודות וקווי אופן הלימוד במשניות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114B94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משניות ביסודיות הינו יסוד גדול להבנת הגמרא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315363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לרכוש ידיעת התורה בכלל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ADBDD19" w14:textId="77777777" w:rsidTr="004B3F9B">
        <w:tc>
          <w:tcPr>
            <w:tcW w:w="2516" w:type="dxa"/>
          </w:tcPr>
          <w:p w14:paraId="54D2C03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4252C9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12B72B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9048657" w14:textId="77777777" w:rsidTr="004B3F9B">
        <w:tc>
          <w:tcPr>
            <w:tcW w:w="2516" w:type="dxa"/>
          </w:tcPr>
          <w:p w14:paraId="6FBDD80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61157D7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07B91C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לימוד פשוטו של משנה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6F936A2F" w14:textId="712470A6" w:rsidR="00794518" w:rsidRPr="00CD44A9" w:rsidRDefault="00794518" w:rsidP="00BB3054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העניק לתלמידים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רקע לתקופת התנאים והמשנה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סיב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לכתיבת המשנה</w:t>
            </w:r>
            <w:r w:rsidR="00164252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.</w:t>
            </w:r>
          </w:p>
          <w:p w14:paraId="055D7B7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להציג מראש את הכללים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המושגים והנושאים עליהם ידובר במשנה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במיוחד כאשר מדובר בנושא חדש ולא מוכר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E558D5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להציג תוכן וסיכום המשנה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31B528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לתרגם מילים קשות שהתלמיד אינו רגיל בהן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2A394F9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כאשר כל התלמידים בקיאים היטב בהנ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בפנים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3B04D0B" w14:textId="75A30F5D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לימוד המשנה עם </w:t>
            </w:r>
            <w:r w:rsidR="009E3D54"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תוכנית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עבודה ערוכה ומקצועית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ראה להלן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  <w:p w14:paraId="4D88875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9BE226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לימוד משנה בעיון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5E3A898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ביאור המשנה עם הביאורים של הפרשנים הבסיסיים כמו הברטנורא 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06BBF903" w14:textId="13CC3DB6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שילוב המשנה עם המבואר בגמרא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'. </w:t>
            </w:r>
          </w:p>
          <w:p w14:paraId="744C953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ביאור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 xml:space="preserve">סגנון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המשנה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שנכתב בדרך קצרה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16C8F66" w14:textId="77777777" w:rsidTr="004B3F9B">
        <w:tc>
          <w:tcPr>
            <w:tcW w:w="2516" w:type="dxa"/>
          </w:tcPr>
          <w:p w14:paraId="7DA2961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164CC1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2F58E9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34301283" w14:textId="77777777" w:rsidTr="004B3F9B">
        <w:tc>
          <w:tcPr>
            <w:tcW w:w="2516" w:type="dxa"/>
          </w:tcPr>
          <w:p w14:paraId="4CC613C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שונות</w:t>
            </w:r>
          </w:p>
        </w:tc>
        <w:tc>
          <w:tcPr>
            <w:tcW w:w="567" w:type="dxa"/>
          </w:tcPr>
          <w:p w14:paraId="65F2477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AAD39BD" w14:textId="1D68207F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משניות הן יסוד ללימוד תורה שבעל 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וגם לקבל ידיעה מקיפה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מן הראוי לגבש מסלול לימוד שכל ילד עובר על רוב שישה סדרי משנה עד גיל בר מצווה 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! </w:t>
            </w:r>
          </w:p>
          <w:p w14:paraId="028CCB6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E63C35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 xml:space="preserve">בנוסף ליתרון כשלעצמו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כל המשניות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בכך הישג עצום ומשמעותי וגם בר ביצוע לרוב 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! </w:t>
            </w:r>
          </w:p>
          <w:p w14:paraId="044914A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2A94E5E" w14:textId="27481342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בלימוד משניות יש לאמץ את הגישה ללימוד הפירוש הוותיק ברטנורא מבלי להיכנס לכל הפלפולים המובאים בש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</w:tc>
      </w:tr>
      <w:tr w:rsidR="00CD44A9" w:rsidRPr="00CD44A9" w14:paraId="12D5432F" w14:textId="77777777" w:rsidTr="004B3F9B">
        <w:tc>
          <w:tcPr>
            <w:tcW w:w="2516" w:type="dxa"/>
          </w:tcPr>
          <w:p w14:paraId="3343056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D3435A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6FA7E8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BFF00D9" w14:textId="77777777" w:rsidTr="004B3F9B">
        <w:tc>
          <w:tcPr>
            <w:tcW w:w="2516" w:type="dxa"/>
          </w:tcPr>
          <w:p w14:paraId="1A7F2DC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C0B0A2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E902C4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C187365" w14:textId="77777777" w:rsidTr="004B3F9B">
        <w:tc>
          <w:tcPr>
            <w:tcW w:w="2516" w:type="dxa"/>
          </w:tcPr>
          <w:p w14:paraId="70D05E1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04B5BF3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B748EF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 קהתי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19CB31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 עם תמונות הממחישות את נושא הנלמד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38EE5F4" w14:textId="7AB8E2B5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המשנה שלי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מחבר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סופר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="002F446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.</w:t>
            </w:r>
          </w:p>
        </w:tc>
      </w:tr>
      <w:tr w:rsidR="00CD44A9" w:rsidRPr="00CD44A9" w14:paraId="51BD6472" w14:textId="77777777" w:rsidTr="004B3F9B">
        <w:tc>
          <w:tcPr>
            <w:tcW w:w="2516" w:type="dxa"/>
          </w:tcPr>
          <w:p w14:paraId="710FB48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28E23F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205C0A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6AA3CB00" w14:textId="77777777" w:rsidTr="004B3F9B">
        <w:tc>
          <w:tcPr>
            <w:tcW w:w="2516" w:type="dxa"/>
          </w:tcPr>
          <w:p w14:paraId="69C351B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522AD5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E602CC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28AFBBFB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78CB651F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1"/>
        <w:gridCol w:w="490"/>
        <w:gridCol w:w="5999"/>
      </w:tblGrid>
      <w:tr w:rsidR="00CD44A9" w:rsidRPr="00CD44A9" w14:paraId="69071F0B" w14:textId="77777777" w:rsidTr="004B3F9B">
        <w:tc>
          <w:tcPr>
            <w:tcW w:w="10421" w:type="dxa"/>
            <w:gridSpan w:val="3"/>
            <w:shd w:val="clear" w:color="auto" w:fill="B3B3B3"/>
          </w:tcPr>
          <w:p w14:paraId="2DF34768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</w:tr>
      <w:tr w:rsidR="00CD44A9" w:rsidRPr="00CD44A9" w14:paraId="4BFB8BB7" w14:textId="77777777" w:rsidTr="004B3F9B">
        <w:tc>
          <w:tcPr>
            <w:tcW w:w="2516" w:type="dxa"/>
          </w:tcPr>
          <w:p w14:paraId="513EE70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531BEF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0774E1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AD750CA" w14:textId="77777777" w:rsidTr="004B3F9B">
        <w:tc>
          <w:tcPr>
            <w:tcW w:w="2516" w:type="dxa"/>
          </w:tcPr>
          <w:p w14:paraId="0C2BD0A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07EFB8F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29679C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גמרא שהיא היא תורה שבעל 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1C974D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לקבל יסודות וקווי לימוד בגמרא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8936D5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לרכוש ידיעת התורה בכלל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D51F9A6" w14:textId="77777777" w:rsidTr="004B3F9B">
        <w:tc>
          <w:tcPr>
            <w:tcW w:w="2516" w:type="dxa"/>
          </w:tcPr>
          <w:p w14:paraId="6143449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CAAAA8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A5C987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327D906" w14:textId="77777777" w:rsidTr="004B3F9B">
        <w:tc>
          <w:tcPr>
            <w:tcW w:w="2516" w:type="dxa"/>
          </w:tcPr>
          <w:p w14:paraId="4CE34F2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475FD90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</w:p>
        </w:tc>
        <w:tc>
          <w:tcPr>
            <w:tcW w:w="7338" w:type="dxa"/>
          </w:tcPr>
          <w:p w14:paraId="431640F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א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' -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מבוא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47C7A9A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הראוי לשמו כולל הכנה יסודית ללימוד המסכת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</w:p>
          <w:p w14:paraId="29FF9314" w14:textId="77777777" w:rsidR="002F4464" w:rsidRPr="00CD44A9" w:rsidRDefault="002F4464" w:rsidP="00E7476C">
            <w:pPr>
              <w:bidi/>
              <w:jc w:val="both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</w:p>
          <w:p w14:paraId="22470E0D" w14:textId="4CBA3D2F" w:rsidR="00794518" w:rsidRPr="00CD44A9" w:rsidRDefault="00794518" w:rsidP="002F4464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הנושא במקור בתורה שבכתב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כגון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סדר קדשים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 ויקרא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מסכת מכות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מסעי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מסכת נדרים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מטות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AF2BAA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CEE64E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המסכת כולה במשניות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במידה שהדבר אינו אפשרי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לפחות פרק משניות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 גוש של כמה משניות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0A2483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CB92C57" w14:textId="28D95014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המסכת כולה לגירסא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במידה שהדבר שאינו אפשרי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פרק שלם או סוגיה שלימה טרם לימוד בעיון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26E6CE9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F90272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שלב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חזרה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מבחנים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ורק אז לעבור לשלב 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')!</w:t>
            </w:r>
          </w:p>
          <w:p w14:paraId="583C15F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4242B3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כעומק ההכנה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כן עומק ההבנה בלימוד הגמרא עצמה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  <w:p w14:paraId="4A9A4EB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DFEBC70" w14:textId="445374D2" w:rsidR="00794518" w:rsidRPr="00CD44A9" w:rsidRDefault="00794518" w:rsidP="003501F3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היתרון בהכנה הוא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  <w:r w:rsidR="003501F3" w:rsidRPr="00CD44A9">
              <w:rPr>
                <w:rFonts w:ascii="Gisha" w:hAnsi="Gisha" w:cs="Gisha" w:hint="cs"/>
                <w:sz w:val="22"/>
                <w:szCs w:val="22"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קבלת מידע כללי ופרטי בנושא הנלמד טרם הלימוד לעומק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  <w:r w:rsidR="003501F3" w:rsidRPr="00CD44A9">
              <w:rPr>
                <w:rFonts w:ascii="Gisha" w:hAnsi="Gisha" w:cs="Gisha" w:hint="cs"/>
                <w:sz w:val="22"/>
                <w:szCs w:val="22"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כאשר התלמיד מגיע לשיעור עם ידיעה כללית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הדבר מוסיף הבנה וחיות בלימוד לעיונא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  <w:p w14:paraId="3090195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75E1D64C" w14:textId="77777777" w:rsidTr="004B3F9B">
        <w:tc>
          <w:tcPr>
            <w:tcW w:w="2516" w:type="dxa"/>
          </w:tcPr>
          <w:p w14:paraId="4ABD6F2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05F13C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</w:p>
        </w:tc>
        <w:tc>
          <w:tcPr>
            <w:tcW w:w="7338" w:type="dxa"/>
          </w:tcPr>
          <w:p w14:paraId="3A875C0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3AC4D3F0" w14:textId="77777777" w:rsidTr="004B3F9B">
        <w:tc>
          <w:tcPr>
            <w:tcW w:w="2516" w:type="dxa"/>
          </w:tcPr>
          <w:p w14:paraId="73E7216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4FA9B0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D1A578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ב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' -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 xml:space="preserve">לימוד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'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פשוטו של גמרא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':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169D874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להציג המושגים והנושאים עליהם ידובר בגמרא או סוגיה הבאה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במיוחד כאשר מדובר בנושא חדש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45C6EF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לתרגם מילים קשות שהתלמיד אינו רגיל בהן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919B2F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כאשר כל התלמידים בקיאים היטב בהנ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בפנים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9F3F1F8" w14:textId="6075F959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לימוד הגמרא עם </w:t>
            </w:r>
            <w:r w:rsidR="009E3D54"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תוכנית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עבודה ערוכה ומקצועית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ראה להלן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  <w:p w14:paraId="2E96861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FA2253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שלב 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חזרה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מבחנים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ורק אז לעבור לשלב 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')!</w:t>
            </w:r>
          </w:p>
          <w:p w14:paraId="6A7BD16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</w:p>
          <w:p w14:paraId="79D6CE5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</w:p>
          <w:p w14:paraId="40B5C0D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ג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' -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לימוד גמרא בעיון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17B3894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ביאור הגמרא עם ביאורים השייכים ללימוד הפשט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DA5C00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תוספות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A6945BB" w14:textId="77777777" w:rsidTr="004B3F9B">
        <w:tc>
          <w:tcPr>
            <w:tcW w:w="2516" w:type="dxa"/>
          </w:tcPr>
          <w:p w14:paraId="2C0380A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D6B075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E0586C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B14DCDA" w14:textId="77777777" w:rsidR="00794518" w:rsidRPr="00CD44A9" w:rsidRDefault="00794518" w:rsidP="00672422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F12C0A0" w14:textId="77777777" w:rsidTr="004B3F9B">
        <w:tc>
          <w:tcPr>
            <w:tcW w:w="2516" w:type="dxa"/>
          </w:tcPr>
          <w:p w14:paraId="03A4C2B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שונות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- 1</w:t>
            </w:r>
          </w:p>
        </w:tc>
        <w:tc>
          <w:tcPr>
            <w:tcW w:w="567" w:type="dxa"/>
          </w:tcPr>
          <w:p w14:paraId="62CDDD2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EA96395" w14:textId="0C71F828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מסכת שאפשר ללמוד לעיונא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135DF2C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ברכות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637266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מיועד במיוחד למתחילים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ילדים צעירים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הלכה ביסודית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גירסה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CC988D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שבת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מפרק 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 ואילך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למעט פרק 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  <w:p w14:paraId="3A93CC9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סוכות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31C9BF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פסחים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עד דף 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סוגיה 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חנינא סגן הכוהנים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B97334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גיטין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ד ואילך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למעט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סוף 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ותחילת 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ז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אגדתא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  <w:p w14:paraId="42973CF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קידושין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F0B2B4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בבא קמא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2A87D7D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בבא מציעא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כולו למעט 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8707B3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בבא בתרא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למעט פרק יש נוחלין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וכל דיני ירושה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  <w:p w14:paraId="4E34EA7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מכות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0BA6D49" w14:textId="77777777" w:rsidTr="004B3F9B">
        <w:tc>
          <w:tcPr>
            <w:tcW w:w="2516" w:type="dxa"/>
          </w:tcPr>
          <w:p w14:paraId="6D74903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BCD82D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622664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2BC91577" w14:textId="77777777" w:rsidTr="004B3F9B">
        <w:tc>
          <w:tcPr>
            <w:tcW w:w="2516" w:type="dxa"/>
          </w:tcPr>
          <w:p w14:paraId="3AFF6BE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שונות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- 2</w:t>
            </w:r>
          </w:p>
        </w:tc>
        <w:tc>
          <w:tcPr>
            <w:tcW w:w="567" w:type="dxa"/>
          </w:tcPr>
          <w:p w14:paraId="73DB436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DB6838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יסודות כללים ללימוד גמרא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1DE02D6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C3AA91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המסכת חייבת להיות אקטואלית במידת האפשר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17523E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5EE50BE" w14:textId="1DDE0E5E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כמו כן יש לבחור מסכת קלה ללימוד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אין חובה לבחור דווקא מסכת קשה ומסובכת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במיוחד לילדים צעירים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מתחילים 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 שחשוב הוא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שהילד יקבל יסודות וקו 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ואת זה אפשר לקבל דווקא בלימוד מסכת קלה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29C795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7E7E33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שהמסכת תהיה יסודית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שתוסיף ותעשיר את הידע של התלמיד לא רק בלימוד נושא ספציפי 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אלא בש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 בכלל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6054C7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45338A3" w14:textId="66B69C4E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="00672422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בכיתות גבוהות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המורה לתת לתלמיד זמן ללימוד עצמי כהכנה לשיעור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חשוב שהתלמיד יתייגע בלימוד ויגיע להישגים עצמיים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כאשר התלמיד יגיע לשיעור מוכן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החידושים של הרב יתקבלו ויובנו בצורה אחרת לחלוטין מאשר התלמיד מגיע לשיעור ללא ידע מוקדם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7B0A31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E6DE6C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המורה לחלק את הסוגיה הנלמדת לקטעים קטנים ומסומנים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תלמיד שפותח את הש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כאשר אינו רואה את הסיום של הסוגיא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 הוא יכול להתייאש טרם התחלת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לאור זאת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ברור שחלוקת הסוגיות לחלקים קטנים הינה חובה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93B1AF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B8631D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המורה ללוות את השיעור עם דפי עזרה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דפי עבודה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סיכומים וכהנה וזאת על מנת לגוון את השיעור וגם כדי לוודא בכל צורה אפשרית שהתלמיד אכן הבין את הנושא לעומק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  <w:p w14:paraId="5632390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FC399E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ז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אחרי השיעור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התלמיד לקבל דפי עבודת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בית שעליו למלא ולמסור למורה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היתרון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התלמיד יצטרך להעביר את המידע מהראש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אל הנייר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עובדה זו תכריח אותו לסכם את הנושא בצורה מושלמת ובהירה ביותר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בדרך אגב הוא גם יקבל שיעור חשוב בכתיבה ובעריכה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DF478F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3AC5592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עם השלמת סוגיא שלימה בש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מומלץ להביא את הלימוד לידי ביטוי מוחשי ומעשי בחיי היום יום על ידי לימוד הנושא בשולחן ערוך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69298D7" w14:textId="77777777" w:rsidR="004B19FE" w:rsidRPr="00CD44A9" w:rsidRDefault="004B19FE" w:rsidP="004B19FE">
            <w:pPr>
              <w:bidi/>
              <w:jc w:val="both"/>
              <w:rPr>
                <w:rFonts w:ascii="Gisha" w:hAnsi="Gisha" w:cs="Gisha"/>
                <w:sz w:val="22"/>
                <w:szCs w:val="22"/>
                <w:highlight w:val="yellow"/>
                <w:rtl/>
                <w:lang w:bidi="he-IL"/>
              </w:rPr>
            </w:pPr>
          </w:p>
          <w:p w14:paraId="0224E942" w14:textId="4728D028" w:rsidR="004B19FE" w:rsidRPr="00CD44A9" w:rsidRDefault="004B19FE" w:rsidP="00BB3054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ט) כהכנה ללימוד גמ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רא,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יש ללמוד עם התלמידים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תקופת הגמרא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התנאים והאמוראים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סדר הלימוד בעל 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וכתיבת התורה שבע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ל 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1A90C3C" w14:textId="77777777" w:rsidR="004B19FE" w:rsidRPr="00CD44A9" w:rsidRDefault="004B19FE" w:rsidP="004B19FE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F1C04A4" w14:textId="367A2A94" w:rsidR="004B19FE" w:rsidRPr="00CD44A9" w:rsidRDefault="004B19FE" w:rsidP="00BB3054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יו"ד) כמו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כן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יש ללמד את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מבנה הגמרא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קושיה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תירוץ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פירכא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, וגם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מילים ארמיות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וכו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וכו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'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C7DCD79" w14:textId="77777777" w:rsidR="004B19FE" w:rsidRPr="00CD44A9" w:rsidRDefault="004B19FE" w:rsidP="004B19FE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1408162" w14:textId="3BA6BD37" w:rsidR="004B19FE" w:rsidRPr="00CD44A9" w:rsidRDefault="004B19FE" w:rsidP="00BB3054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י"א) ישנם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כמה וכמה מוסדות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שבשנה הראשונה לומדים רק אגדתא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,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וזאת במטרה להכיר 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לתלמידים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את מבנה הגמרא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ולהתרגל לשפה הארמית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6D10567" w14:textId="70DBD4C0" w:rsidR="004B19FE" w:rsidRPr="00CD44A9" w:rsidRDefault="004B19FE" w:rsidP="004B19FE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A1D74F7" w14:textId="77777777" w:rsidTr="004B3F9B">
        <w:tc>
          <w:tcPr>
            <w:tcW w:w="2516" w:type="dxa"/>
          </w:tcPr>
          <w:p w14:paraId="5C492FE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EC06BB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6F041E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</w:tc>
      </w:tr>
      <w:tr w:rsidR="00CD44A9" w:rsidRPr="00CD44A9" w14:paraId="2D6484DF" w14:textId="77777777" w:rsidTr="004B3F9B">
        <w:tc>
          <w:tcPr>
            <w:tcW w:w="2516" w:type="dxa"/>
          </w:tcPr>
          <w:p w14:paraId="171D021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EE62EC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F9E77B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465A346" w14:textId="77777777" w:rsidTr="004B3F9B">
        <w:tc>
          <w:tcPr>
            <w:tcW w:w="2516" w:type="dxa"/>
          </w:tcPr>
          <w:p w14:paraId="044A388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2E68556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3A07A7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שוטנשטיין</w:t>
            </w:r>
          </w:p>
          <w:p w14:paraId="6E87670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עוז והדר</w:t>
            </w:r>
          </w:p>
          <w:p w14:paraId="5B89113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מתיבתא</w:t>
            </w:r>
          </w:p>
        </w:tc>
      </w:tr>
      <w:tr w:rsidR="00CD44A9" w:rsidRPr="00CD44A9" w14:paraId="359CBC29" w14:textId="77777777" w:rsidTr="004B3F9B">
        <w:tc>
          <w:tcPr>
            <w:tcW w:w="2516" w:type="dxa"/>
          </w:tcPr>
          <w:p w14:paraId="3A3594C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499D37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C532E8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ללימוד התוספות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שערי תוספות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E2D2C9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614692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על אודות לימוד גמרא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ראה קונטרס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עץ חיים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לאדמו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 הרש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 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 מליובאוויטש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פרקים כ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ז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81213E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8920A2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כמו כן ראה בהרחבה בספר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אור בשבילי הגמרא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מהרב ישעיהו וובר 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ספר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מהכוח אל הפועל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פרק 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ספר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ההוראה כמקצוע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נושא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גמרא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ונושא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 עם מפרשים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".</w:t>
            </w:r>
          </w:p>
        </w:tc>
      </w:tr>
      <w:tr w:rsidR="00CD44A9" w:rsidRPr="00CD44A9" w14:paraId="7953153B" w14:textId="77777777" w:rsidTr="004B3F9B">
        <w:tc>
          <w:tcPr>
            <w:tcW w:w="2516" w:type="dxa"/>
          </w:tcPr>
          <w:p w14:paraId="58EB2EA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5168F07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1DDE97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40E3322" w14:textId="77777777" w:rsidTr="004B3F9B">
        <w:tc>
          <w:tcPr>
            <w:tcW w:w="10421" w:type="dxa"/>
            <w:gridSpan w:val="3"/>
            <w:shd w:val="clear" w:color="auto" w:fill="B3B3B3"/>
          </w:tcPr>
          <w:p w14:paraId="03627AD0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 עם מפרשים</w:t>
            </w:r>
          </w:p>
        </w:tc>
      </w:tr>
      <w:tr w:rsidR="00CD44A9" w:rsidRPr="00CD44A9" w14:paraId="4209BFFA" w14:textId="77777777" w:rsidTr="004B3F9B">
        <w:tc>
          <w:tcPr>
            <w:tcW w:w="2516" w:type="dxa"/>
          </w:tcPr>
          <w:p w14:paraId="5FCC9AA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75704D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060863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A70FEA4" w14:textId="77777777" w:rsidTr="004B3F9B">
        <w:tc>
          <w:tcPr>
            <w:tcW w:w="2516" w:type="dxa"/>
          </w:tcPr>
          <w:p w14:paraId="0B16A52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EC9852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40622C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E80BD6D" w14:textId="77777777" w:rsidTr="004B3F9B">
        <w:tc>
          <w:tcPr>
            <w:tcW w:w="2516" w:type="dxa"/>
          </w:tcPr>
          <w:p w14:paraId="6BE5A4F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63F61A8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363960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03ACF02" w14:textId="77777777" w:rsidTr="004B3F9B">
        <w:tc>
          <w:tcPr>
            <w:tcW w:w="2516" w:type="dxa"/>
          </w:tcPr>
          <w:p w14:paraId="3BEFE1B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CB3825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D9B774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2A0186D" w14:textId="77777777" w:rsidTr="004B3F9B">
        <w:tc>
          <w:tcPr>
            <w:tcW w:w="2516" w:type="dxa"/>
          </w:tcPr>
          <w:p w14:paraId="0B2443C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094866F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9A38E8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A3DB4AE" w14:textId="77777777" w:rsidTr="004B3F9B">
        <w:tc>
          <w:tcPr>
            <w:tcW w:w="2516" w:type="dxa"/>
          </w:tcPr>
          <w:p w14:paraId="62D5F4B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5194E7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6E42A7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90A9930" w14:textId="77777777" w:rsidTr="004B3F9B">
        <w:tc>
          <w:tcPr>
            <w:tcW w:w="2516" w:type="dxa"/>
          </w:tcPr>
          <w:p w14:paraId="1C49398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40309A0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390E76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63CBCB1" w14:textId="77777777" w:rsidTr="004B3F9B">
        <w:tc>
          <w:tcPr>
            <w:tcW w:w="2516" w:type="dxa"/>
          </w:tcPr>
          <w:p w14:paraId="76A38B7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B29796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123D20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307481A" w14:textId="77777777" w:rsidTr="004B3F9B">
        <w:tc>
          <w:tcPr>
            <w:tcW w:w="10421" w:type="dxa"/>
            <w:gridSpan w:val="3"/>
            <w:shd w:val="clear" w:color="auto" w:fill="B3B3B3"/>
          </w:tcPr>
          <w:p w14:paraId="731FB8F3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</w:tr>
      <w:tr w:rsidR="00CD44A9" w:rsidRPr="00CD44A9" w14:paraId="3198CB33" w14:textId="77777777" w:rsidTr="004B3F9B">
        <w:tc>
          <w:tcPr>
            <w:tcW w:w="2516" w:type="dxa"/>
          </w:tcPr>
          <w:p w14:paraId="6965D0C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20853F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48AF2F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55136B6" w14:textId="77777777" w:rsidTr="004B3F9B">
        <w:tc>
          <w:tcPr>
            <w:tcW w:w="2516" w:type="dxa"/>
          </w:tcPr>
          <w:p w14:paraId="4DB8349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EC6BFF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9BEBC7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3D3301E" w14:textId="77777777" w:rsidTr="004B3F9B">
        <w:tc>
          <w:tcPr>
            <w:tcW w:w="2516" w:type="dxa"/>
          </w:tcPr>
          <w:p w14:paraId="57ACCC4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1B2538F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E07945A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לדעת את המעשה אשר יעשו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לקבל ידיעה יסודית בהלכות הנוגע לחייהם היום יומיים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שבת וחג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538B206" w14:textId="77777777" w:rsidTr="004B3F9B">
        <w:tc>
          <w:tcPr>
            <w:tcW w:w="2516" w:type="dxa"/>
          </w:tcPr>
          <w:p w14:paraId="57E9A64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99C87D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5136C9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2D5CEB9" w14:textId="77777777" w:rsidTr="004B3F9B">
        <w:tc>
          <w:tcPr>
            <w:tcW w:w="2516" w:type="dxa"/>
          </w:tcPr>
          <w:p w14:paraId="3B123E4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45EB5F0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1A8EBA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יסודית של פרטי המצוות בהלכה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78653F4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להמחיש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ולקשר כל נושא עם המציאות היום יומית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לדוגמה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כשנוטלים ידיים לסעודה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חלק בלתי נפרד מהשיעור היא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להראות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הדינים השייכים לנטילת ידיים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חייבים המחשה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של נטילת ידיים עם כלי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;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הכלי חייב להיות שלם דווקא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;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עד אפוא יש לשפוך אך המים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וכן הלאה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כך גם בשאר ההלכות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F39904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מזמן לזמן על המורה לערוך חידון בסגנון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שאלה ותשובה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המלמד שואל את התלמידים שאלות מחייהם הנהגתם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והתלמידים מנסים לענות עליהם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E61265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היתרון בלימוד 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המעלה של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לחידודא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". 2. 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מסוג 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מחבר את הלימוד עם חיי היום יום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008F86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הבלטת נושאים ומצוות שאינם ידועים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 נעשים מתוך הרגל לבד מבלי לדעת תוכנה ומשמעה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32E599D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חלק ניכר מהמחשת נושא הנלמד הוא עשיית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 xml:space="preserve">פרויקטים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מיוחדים לכל הלכה שלומדים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כגון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כשלומדים על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מודה אני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כדאי שהילדים יציירו ילד אומר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מודה אני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בבוקר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;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לעשות משחק או הצגה מאמירת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מודה אני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וכן הלאה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430BFD8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הלכות כולל גם לימוד מנהגי ישראל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כל עדה ומנהגיה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D3C72D8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30EBD3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: </w:t>
            </w:r>
          </w:p>
          <w:p w14:paraId="177D73F2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גם בגיל צעיר יש ללמוד הלכות הקשורות לחיי יום יום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אדרבה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הזמן הכי מתאים להחדיר בילד קיום הלכות יסודיות ובסיסיות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זה בגיל צעיר דווקא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בזמן 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כל דבר מתקבל כדבר המובן מאליו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גירסא דינקתא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משפיעה לכל ימי חייו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33E660C8" w14:textId="77777777" w:rsidTr="004B3F9B">
        <w:tc>
          <w:tcPr>
            <w:tcW w:w="2516" w:type="dxa"/>
          </w:tcPr>
          <w:p w14:paraId="1F6877C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5C9098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C805FC3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323F911" w14:textId="77777777" w:rsidTr="004B3F9B">
        <w:tc>
          <w:tcPr>
            <w:tcW w:w="2516" w:type="dxa"/>
          </w:tcPr>
          <w:p w14:paraId="281BA13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470381A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C92E8D8" w14:textId="5F9C6078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כללי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5AFB913E" w14:textId="32E6EF4A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דיני החג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7FFFCB37" w14:textId="28944155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נושאים מיוחדים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</w:tc>
      </w:tr>
      <w:tr w:rsidR="00CD44A9" w:rsidRPr="00CD44A9" w14:paraId="7465A5C5" w14:textId="77777777" w:rsidTr="004B3F9B">
        <w:tc>
          <w:tcPr>
            <w:tcW w:w="2516" w:type="dxa"/>
          </w:tcPr>
          <w:p w14:paraId="6616ACD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EF249C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005AA5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093ADC0" w14:textId="77777777" w:rsidTr="004B3F9B">
        <w:tc>
          <w:tcPr>
            <w:tcW w:w="2516" w:type="dxa"/>
          </w:tcPr>
          <w:p w14:paraId="7A957DA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5402B73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73B14A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E21943F" w14:textId="77777777" w:rsidTr="004B3F9B">
        <w:tc>
          <w:tcPr>
            <w:tcW w:w="10421" w:type="dxa"/>
            <w:gridSpan w:val="3"/>
            <w:shd w:val="clear" w:color="auto" w:fill="B3B3B3"/>
          </w:tcPr>
          <w:p w14:paraId="3C7D4DE1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</w:tr>
      <w:tr w:rsidR="00CD44A9" w:rsidRPr="00CD44A9" w14:paraId="14A07327" w14:textId="77777777" w:rsidTr="004B3F9B">
        <w:tc>
          <w:tcPr>
            <w:tcW w:w="2516" w:type="dxa"/>
          </w:tcPr>
          <w:p w14:paraId="5940FC3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D18C73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A9E43E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AB1F0A7" w14:textId="77777777" w:rsidTr="004B3F9B">
        <w:tc>
          <w:tcPr>
            <w:tcW w:w="2516" w:type="dxa"/>
          </w:tcPr>
          <w:p w14:paraId="6A6E5E6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728A15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CC1324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89AECDE" w14:textId="77777777" w:rsidTr="004B3F9B">
        <w:tc>
          <w:tcPr>
            <w:tcW w:w="2516" w:type="dxa"/>
          </w:tcPr>
          <w:p w14:paraId="176A3F5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620CAC1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B32029C" w14:textId="15EAEFC6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בד בבד וכהקדמה ללימוד יסודי ומעמיק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נחוץ ביותר שהתלמיד ירכוש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ידע כללי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בנושאים בסיסיים ויסודיים ביהדות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הלימוד לא צריך להיות עם הבנה עמוקה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אלא שטחי 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ידיעת המציאות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בלבד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מעין 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גירסה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".</w:t>
            </w:r>
          </w:p>
        </w:tc>
      </w:tr>
      <w:tr w:rsidR="00CD44A9" w:rsidRPr="00CD44A9" w14:paraId="5500D302" w14:textId="77777777" w:rsidTr="004B3F9B">
        <w:tc>
          <w:tcPr>
            <w:tcW w:w="2516" w:type="dxa"/>
          </w:tcPr>
          <w:p w14:paraId="1A7DE47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AB20DE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BCB657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E9C76F2" w14:textId="77777777" w:rsidTr="004B3F9B">
        <w:tc>
          <w:tcPr>
            <w:tcW w:w="2516" w:type="dxa"/>
          </w:tcPr>
          <w:p w14:paraId="1BABDDD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2B69C94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45BC30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הנושא בקיצור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מבלי להיכנס לפרטים שאינם מוסיפים בהבנת הנושא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F54836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קישור הנושא עם המציאות בחיי יום יום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ראה מדור הלכה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0843082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להבליט נושאים שאינם ידועים לתלמיד במגמה למשוך לב התלמיד לנושא שלעתים יכול להיות די משעמם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אם לא משתמשים עם הכלים הרצויים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</w:tc>
      </w:tr>
      <w:tr w:rsidR="00CD44A9" w:rsidRPr="00CD44A9" w14:paraId="635B1FA4" w14:textId="77777777" w:rsidTr="004B3F9B">
        <w:tc>
          <w:tcPr>
            <w:tcW w:w="2516" w:type="dxa"/>
          </w:tcPr>
          <w:p w14:paraId="238BCCE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45415D9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7B12EB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66EA066" w14:textId="77777777" w:rsidTr="004B3F9B">
        <w:tc>
          <w:tcPr>
            <w:tcW w:w="2516" w:type="dxa"/>
          </w:tcPr>
          <w:p w14:paraId="39D9B0B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ספרים לשימוש ועזרה</w:t>
            </w:r>
          </w:p>
        </w:tc>
        <w:tc>
          <w:tcPr>
            <w:tcW w:w="567" w:type="dxa"/>
          </w:tcPr>
          <w:p w14:paraId="6F5D4A0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8EDB77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כי הם חיינו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להרשד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 וולפא 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').</w:t>
            </w:r>
          </w:p>
          <w:p w14:paraId="02A3869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2.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 התודעה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F4DB61F" w14:textId="77777777" w:rsidTr="004B3F9B">
        <w:tc>
          <w:tcPr>
            <w:tcW w:w="2516" w:type="dxa"/>
          </w:tcPr>
          <w:p w14:paraId="6D0C519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CA29A8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50EAE9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0E5F6C73" w14:textId="77777777" w:rsidTr="004B3F9B">
        <w:tc>
          <w:tcPr>
            <w:tcW w:w="2516" w:type="dxa"/>
          </w:tcPr>
          <w:p w14:paraId="53508B1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53F5DF2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A7ED28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7DD01E5D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8"/>
        <w:gridCol w:w="492"/>
        <w:gridCol w:w="5990"/>
      </w:tblGrid>
      <w:tr w:rsidR="00CD44A9" w:rsidRPr="00CD44A9" w14:paraId="41655ADD" w14:textId="77777777" w:rsidTr="004B3F9B">
        <w:tc>
          <w:tcPr>
            <w:tcW w:w="10421" w:type="dxa"/>
            <w:gridSpan w:val="3"/>
            <w:shd w:val="clear" w:color="auto" w:fill="B3B3B3"/>
          </w:tcPr>
          <w:p w14:paraId="3429C488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השקפה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חסידות</w:t>
            </w:r>
          </w:p>
        </w:tc>
      </w:tr>
      <w:tr w:rsidR="00CD44A9" w:rsidRPr="00CD44A9" w14:paraId="3861A5C4" w14:textId="77777777" w:rsidTr="004B3F9B">
        <w:tc>
          <w:tcPr>
            <w:tcW w:w="2516" w:type="dxa"/>
          </w:tcPr>
          <w:p w14:paraId="685BB8B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1CAE61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FE968A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3320A3E" w14:textId="77777777" w:rsidTr="004B3F9B">
        <w:tc>
          <w:tcPr>
            <w:tcW w:w="2516" w:type="dxa"/>
          </w:tcPr>
          <w:p w14:paraId="15211FD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32CFCB4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8B56D6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9CE3EC5" w14:textId="77777777" w:rsidTr="004B3F9B">
        <w:tc>
          <w:tcPr>
            <w:tcW w:w="2516" w:type="dxa"/>
          </w:tcPr>
          <w:p w14:paraId="01BFA48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301669E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66E9FE5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 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דע את אלקי אביך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 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עבדהו בלבב שלם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".</w:t>
            </w:r>
          </w:p>
        </w:tc>
      </w:tr>
      <w:tr w:rsidR="00CD44A9" w:rsidRPr="00CD44A9" w14:paraId="2B971B13" w14:textId="77777777" w:rsidTr="004B3F9B">
        <w:tc>
          <w:tcPr>
            <w:tcW w:w="2516" w:type="dxa"/>
          </w:tcPr>
          <w:p w14:paraId="384AE12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2BABBFD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6EADFC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3692F5C" w14:textId="77777777" w:rsidTr="004B3F9B">
        <w:tc>
          <w:tcPr>
            <w:tcW w:w="2516" w:type="dxa"/>
          </w:tcPr>
          <w:p w14:paraId="5EF67CA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567" w:type="dxa"/>
          </w:tcPr>
          <w:p w14:paraId="3118B07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B37907E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הקדמת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</w:p>
          <w:p w14:paraId="3DAEE68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להציג לתלמיד הצעיר נושאים ומושגים אותם התלמיד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יפגוש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בנושא הנלמד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9CE77B8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להסביר בעל פה תוכן נושא המוסבר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ככל שמאריכים בלימוד ושינון הנושא בעל פה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 זה יקל לימוד והבנת הנושא בפנים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00D3D44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59830972" w14:textId="4E8966F8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.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130E44F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57881E9" w14:textId="3FDACCC3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שומן שבפנימיות התורה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":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אחרי שהתלמיד בקי היטב בנושאים ובפנים החומר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יש להוסיף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מלח ותבלינים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מהמבואר במקומות אחרים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B1C9ABE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בכן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":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חלק בלתי נפרד ממערכת השיעורים היא להחדיר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השקפות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והדרכה חינוכית בקרב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השיעור היא לא רק להוסיף ידע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אלא גם לגבש אצל התלמיד קו מחשבה 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דרך חיים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בהתאם לתורת הסוד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</w:tc>
      </w:tr>
      <w:tr w:rsidR="00CD44A9" w:rsidRPr="00CD44A9" w14:paraId="47C8FF4C" w14:textId="77777777" w:rsidTr="004B3F9B">
        <w:tc>
          <w:tcPr>
            <w:tcW w:w="2516" w:type="dxa"/>
          </w:tcPr>
          <w:p w14:paraId="654AA91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7C4510C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0A151BA" w14:textId="4589B229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67BF0C13" w14:textId="77777777" w:rsidTr="004B3F9B">
        <w:tc>
          <w:tcPr>
            <w:tcW w:w="2516" w:type="dxa"/>
          </w:tcPr>
          <w:p w14:paraId="04F6DF5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0DE25AD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FC4460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273F2213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46"/>
        <w:gridCol w:w="489"/>
        <w:gridCol w:w="6005"/>
      </w:tblGrid>
      <w:tr w:rsidR="00CD44A9" w:rsidRPr="00CD44A9" w14:paraId="0CF21DD9" w14:textId="77777777" w:rsidTr="001F7034">
        <w:tc>
          <w:tcPr>
            <w:tcW w:w="8640" w:type="dxa"/>
            <w:gridSpan w:val="3"/>
            <w:shd w:val="clear" w:color="auto" w:fill="B3B3B3"/>
          </w:tcPr>
          <w:p w14:paraId="3C0AFF54" w14:textId="564E733F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הנלמד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</w:tr>
      <w:tr w:rsidR="00CD44A9" w:rsidRPr="00CD44A9" w14:paraId="589580A6" w14:textId="77777777" w:rsidTr="001F7034">
        <w:tc>
          <w:tcPr>
            <w:tcW w:w="2146" w:type="dxa"/>
          </w:tcPr>
          <w:p w14:paraId="3F6FC9A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3E96D70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3BC390C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5114438" w14:textId="77777777" w:rsidTr="001F7034">
        <w:tc>
          <w:tcPr>
            <w:tcW w:w="2146" w:type="dxa"/>
          </w:tcPr>
          <w:p w14:paraId="7A754B2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00D0F1C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6AD76A2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5343531" w14:textId="77777777" w:rsidTr="001F7034">
        <w:tc>
          <w:tcPr>
            <w:tcW w:w="2146" w:type="dxa"/>
          </w:tcPr>
          <w:p w14:paraId="6273181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489" w:type="dxa"/>
          </w:tcPr>
          <w:p w14:paraId="7470454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121FB374" w14:textId="24C06048" w:rsidR="00794518" w:rsidRPr="00CD44A9" w:rsidRDefault="00794518" w:rsidP="00BB3054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ניגון הוא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קולמוס הלב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כל המעלות הנפלאות של ניגון ושירה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 חסידיים מחדירים חיות חסידי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בחיים בכלל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,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ובתורה ומצוות ב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פרט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="004E2807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ניגונים מעוררים את הנפש ומהווים מקור והשראה וחיזוק לעבודת השם בכלל ומתוך שמחה במיוחד.</w:t>
            </w:r>
          </w:p>
        </w:tc>
      </w:tr>
      <w:tr w:rsidR="00CD44A9" w:rsidRPr="00CD44A9" w14:paraId="68372EB8" w14:textId="77777777" w:rsidTr="001F7034">
        <w:tc>
          <w:tcPr>
            <w:tcW w:w="2146" w:type="dxa"/>
          </w:tcPr>
          <w:p w14:paraId="1EE980A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7EF9571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3E8DFD3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ABDBA28" w14:textId="77777777" w:rsidTr="001F7034">
        <w:tc>
          <w:tcPr>
            <w:tcW w:w="2146" w:type="dxa"/>
          </w:tcPr>
          <w:p w14:paraId="2808349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489" w:type="dxa"/>
          </w:tcPr>
          <w:p w14:paraId="5DD6665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0520D72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ידיעת רקע ותוכן הפנימי של הניגון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7EA817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הניגון עצמו עם הפרטים והדיוקים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A7619C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55044D8" w14:textId="77777777" w:rsidR="004E2807" w:rsidRPr="00CD44A9" w:rsidRDefault="004E2807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1CAD51C0" w14:textId="77777777" w:rsidR="004E2807" w:rsidRPr="00CD44A9" w:rsidRDefault="004E2807" w:rsidP="004E2807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7FC70BA7" w14:textId="336DF719" w:rsidR="00794518" w:rsidRPr="00CD44A9" w:rsidRDefault="00794518" w:rsidP="004E2807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 xml:space="preserve">: </w:t>
            </w:r>
          </w:p>
          <w:p w14:paraId="1217004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</w:p>
          <w:p w14:paraId="1771776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כבר בגיל צעיר ראוי שניגונים יהיו חלק בלתי נפרד ממערכת השיעורים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6FDC62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0A811C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בכיתות יותר מבוגרות אין ללימוד ניגונים זמן קבוע בלוח השבועי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אך מדי פעם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על המלמד למצוא שעת הכושר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כשהתלמידים עייפים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, 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בין גברא לגברא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ללמד ניגונים חסידיים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אפשר לקבוע זמן מדי יום שישי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ניגון כהכנה לכבוד שבת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27F6B7A" w14:textId="77777777" w:rsidTr="001F7034">
        <w:tc>
          <w:tcPr>
            <w:tcW w:w="2146" w:type="dxa"/>
          </w:tcPr>
          <w:p w14:paraId="6B9B6E5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44E4F4C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1E8FECE2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60D0B12" w14:textId="77777777" w:rsidTr="001F7034">
        <w:tc>
          <w:tcPr>
            <w:tcW w:w="2146" w:type="dxa"/>
          </w:tcPr>
          <w:p w14:paraId="3D4AE4D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489" w:type="dxa"/>
          </w:tcPr>
          <w:p w14:paraId="7D39C47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C32606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ביאור הניגונים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ספר הניגונים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הוצאות קה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</w:p>
          <w:p w14:paraId="23A8DCD5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קונטרס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ליקוט ניגונים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חלק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וחלק 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הוצאות קה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 תשנ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  <w:p w14:paraId="6ACBC337" w14:textId="77777777" w:rsidR="00794518" w:rsidRPr="00CD44A9" w:rsidRDefault="00794518" w:rsidP="004E2807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</w:rPr>
            </w:pPr>
          </w:p>
        </w:tc>
      </w:tr>
      <w:tr w:rsidR="00CD44A9" w:rsidRPr="00CD44A9" w14:paraId="70AD0A89" w14:textId="77777777" w:rsidTr="001F7034">
        <w:tc>
          <w:tcPr>
            <w:tcW w:w="8640" w:type="dxa"/>
            <w:gridSpan w:val="3"/>
            <w:shd w:val="clear" w:color="auto" w:fill="B3B3B3"/>
          </w:tcPr>
          <w:p w14:paraId="5D6E6F34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סיפורים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/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סיפורי צדיקים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/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 חסידים</w:t>
            </w:r>
          </w:p>
        </w:tc>
      </w:tr>
      <w:tr w:rsidR="00CD44A9" w:rsidRPr="00CD44A9" w14:paraId="00105EE1" w14:textId="77777777" w:rsidTr="001F7034">
        <w:tc>
          <w:tcPr>
            <w:tcW w:w="2146" w:type="dxa"/>
          </w:tcPr>
          <w:p w14:paraId="397A122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1B16F05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5A0EAD0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11148D9" w14:textId="77777777" w:rsidTr="001F7034">
        <w:tc>
          <w:tcPr>
            <w:tcW w:w="2146" w:type="dxa"/>
          </w:tcPr>
          <w:p w14:paraId="0F148AD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221F67A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9D8110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D77EE0E" w14:textId="77777777" w:rsidTr="001F7034">
        <w:tc>
          <w:tcPr>
            <w:tcW w:w="2146" w:type="dxa"/>
          </w:tcPr>
          <w:p w14:paraId="6F24A5D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489" w:type="dxa"/>
          </w:tcPr>
          <w:p w14:paraId="6BFB105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19AF589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חיזוק האמונה 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ובמשה עבדו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6E6512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דוגמה חיה להנהגה יהודית וחסידית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CC3224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החדרת מידות טובות ואנושיות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506B5C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שיעור מאלף בחכמת חיים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F3B43A3" w14:textId="77777777" w:rsidTr="001F7034">
        <w:tc>
          <w:tcPr>
            <w:tcW w:w="2146" w:type="dxa"/>
          </w:tcPr>
          <w:p w14:paraId="0CF45E5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15D4D00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03C956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8C9BADE" w14:textId="77777777" w:rsidTr="001F7034">
        <w:tc>
          <w:tcPr>
            <w:tcW w:w="2146" w:type="dxa"/>
          </w:tcPr>
          <w:p w14:paraId="2F9EB42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489" w:type="dxa"/>
          </w:tcPr>
          <w:p w14:paraId="76724A9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19A5019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הסיפור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A3BADB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לתת לתלמידים הזדמנות למחשבה ועיון ולהפיק הוראה מהסיפור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E8327F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חובת המורה לוודא שלסיפורים השלכה מעשית בכיוון של הוספה ממשית בתורה ומצוות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8A1A95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עיקר המטרה של השיעור הוא שינוי וגיבוש דרכי ההשקפה ומחשבה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  <w:p w14:paraId="4CEB452D" w14:textId="4B930366" w:rsidR="00794518" w:rsidRPr="00CD44A9" w:rsidRDefault="004E2807" w:rsidP="00BB3054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ה. </w:t>
            </w:r>
            <w:r w:rsidR="00794518"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בסיום הסיפור</w:t>
            </w:r>
            <w:r w:rsidR="00794518"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  <w:r w:rsidR="00794518"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יעבור 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המורה </w:t>
            </w:r>
            <w:r w:rsidR="00794518"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בין התלמידים וישאל אותם מה הם לומדים מהסיפור</w:t>
            </w:r>
            <w:r w:rsidR="00794518"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6DFFDA0" w14:textId="77777777" w:rsidTr="001F7034">
        <w:tc>
          <w:tcPr>
            <w:tcW w:w="2146" w:type="dxa"/>
          </w:tcPr>
          <w:p w14:paraId="6E12C99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61CC71E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7B3AB93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</w:p>
        </w:tc>
      </w:tr>
      <w:tr w:rsidR="00CD44A9" w:rsidRPr="00CD44A9" w14:paraId="681AE798" w14:textId="77777777" w:rsidTr="001F7034">
        <w:tc>
          <w:tcPr>
            <w:tcW w:w="2146" w:type="dxa"/>
          </w:tcPr>
          <w:p w14:paraId="2A118ECF" w14:textId="6434DDEE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lang w:val="en-CA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489" w:type="dxa"/>
          </w:tcPr>
          <w:p w14:paraId="7EA0711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6C1E7928" w14:textId="18C49F75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D69F59C" w14:textId="77777777" w:rsidTr="001F7034">
        <w:tc>
          <w:tcPr>
            <w:tcW w:w="2146" w:type="dxa"/>
          </w:tcPr>
          <w:p w14:paraId="6B3399F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35A7951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790E875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BDF8FBE" w14:textId="77777777" w:rsidTr="001F7034">
        <w:tc>
          <w:tcPr>
            <w:tcW w:w="2146" w:type="dxa"/>
          </w:tcPr>
          <w:p w14:paraId="25002AB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1273FF3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0713563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6D6B63E" w14:textId="77777777" w:rsidTr="001F7034">
        <w:tc>
          <w:tcPr>
            <w:tcW w:w="8640" w:type="dxa"/>
            <w:gridSpan w:val="3"/>
            <w:shd w:val="clear" w:color="auto" w:fill="B3B3B3"/>
          </w:tcPr>
          <w:p w14:paraId="1A9A26FF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שפת האידיש</w:t>
            </w:r>
          </w:p>
        </w:tc>
      </w:tr>
      <w:tr w:rsidR="00CD44A9" w:rsidRPr="00CD44A9" w14:paraId="5E1F4126" w14:textId="77777777" w:rsidTr="001F7034">
        <w:tc>
          <w:tcPr>
            <w:tcW w:w="2146" w:type="dxa"/>
          </w:tcPr>
          <w:p w14:paraId="161A257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041B2D6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1A8A71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A6F95B8" w14:textId="77777777" w:rsidTr="001F7034">
        <w:tc>
          <w:tcPr>
            <w:tcW w:w="2146" w:type="dxa"/>
          </w:tcPr>
          <w:p w14:paraId="70132B3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2A6CCF3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B5657B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2A34D69" w14:textId="77777777" w:rsidTr="001F7034">
        <w:tc>
          <w:tcPr>
            <w:tcW w:w="2146" w:type="dxa"/>
          </w:tcPr>
          <w:p w14:paraId="15CF7AF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489" w:type="dxa"/>
          </w:tcPr>
          <w:p w14:paraId="53ACA49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132959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בקהילות ישראל רבות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השפה המדוברת הוא אידיש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וידיעת השפה על בוריה חשובה ונחוצה על מנת לתקשר עם הסביבה ולהבין שיעורים בישיבות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2CA2655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D16115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שפת האידיש הוא שפה עשירה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0283491" w14:textId="77777777" w:rsidTr="001F7034">
        <w:tc>
          <w:tcPr>
            <w:tcW w:w="2146" w:type="dxa"/>
          </w:tcPr>
          <w:p w14:paraId="4DDD67B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41E0EEF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6D3D350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8D64F57" w14:textId="77777777" w:rsidTr="001F7034">
        <w:tc>
          <w:tcPr>
            <w:tcW w:w="2146" w:type="dxa"/>
          </w:tcPr>
          <w:p w14:paraId="0175959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489" w:type="dxa"/>
          </w:tcPr>
          <w:p w14:paraId="16F87F7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563E1E18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2815505B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ראשון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מילים בודדות בלבד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4B875BE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שני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 משפטים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4389ED3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שלישי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להכיר לתלמידים מילים בשעת עשיית פעולה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 לחלק הוראות באידיש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D5D2B3F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שלב רביעי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להקדיש זמן מה במערכת השיעורים הקבועים למסור שיעור באידיש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A50DD71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B4BEB74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lastRenderedPageBreak/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1A948BD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בכל שלב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והמחשת מילים ומשפטים הוא בעיקר באמצעות ציורים ותמונות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4FC5BAF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בגיל צעיר קל מאד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יחסית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ללמד שפה חדשה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כך שההזדמנות הטובה ביותר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מבלי לגרוע משאר הנושאים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היא בגיל צעיר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FA2FD0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AD2118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אם אין שיעור קבוע בלוח השבועי ללימוד אידיש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על המורה לשים דגש בהקניית מילים ומושגים חדשים בשפה זו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אגב אורחא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".</w:t>
            </w:r>
          </w:p>
          <w:p w14:paraId="47F7E23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BAEB80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בקהילות שאידיש אינה שפת האם של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ומאידך רוצים להכיר לתלמידים שפה זו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חשוב מאוד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לא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ללמוד את מערך השיעורים בשפה זו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בשעת לימוד השפה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לשים את עיקר הדגש על הבנת השפה והמילים ולא על הבנת התוכן הנלמד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בעוד שבשאר השיעורים הרגילים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הילדים להיות מרוכזים בהבנת תוכן הלימוד ולא בלימוד שפות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!</w:t>
            </w:r>
          </w:p>
        </w:tc>
      </w:tr>
      <w:tr w:rsidR="00CD44A9" w:rsidRPr="00CD44A9" w14:paraId="4C6061DB" w14:textId="77777777" w:rsidTr="001F7034">
        <w:tc>
          <w:tcPr>
            <w:tcW w:w="2146" w:type="dxa"/>
          </w:tcPr>
          <w:p w14:paraId="60AE86E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227B5FD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72193703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</w:rPr>
            </w:pPr>
          </w:p>
        </w:tc>
      </w:tr>
      <w:tr w:rsidR="00CD44A9" w:rsidRPr="00CD44A9" w14:paraId="754F2FE0" w14:textId="77777777" w:rsidTr="001F7034">
        <w:tc>
          <w:tcPr>
            <w:tcW w:w="2146" w:type="dxa"/>
          </w:tcPr>
          <w:p w14:paraId="2896DA7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489" w:type="dxa"/>
          </w:tcPr>
          <w:p w14:paraId="3E47BAC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60D5634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אונזער בוך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חלקים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הוצאת קה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</w:tc>
      </w:tr>
      <w:tr w:rsidR="00CD44A9" w:rsidRPr="00CD44A9" w14:paraId="2DEE5DD7" w14:textId="77777777" w:rsidTr="001F7034">
        <w:tc>
          <w:tcPr>
            <w:tcW w:w="2146" w:type="dxa"/>
          </w:tcPr>
          <w:p w14:paraId="79EC995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04C366E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574FDD6C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76F0A25" w14:textId="77777777" w:rsidTr="001F7034">
        <w:tc>
          <w:tcPr>
            <w:tcW w:w="2146" w:type="dxa"/>
          </w:tcPr>
          <w:p w14:paraId="2C92C046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14E6F5A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7B69DDC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E61545B" w14:textId="77777777" w:rsidTr="001F7034">
        <w:tc>
          <w:tcPr>
            <w:tcW w:w="8640" w:type="dxa"/>
            <w:gridSpan w:val="3"/>
            <w:shd w:val="clear" w:color="auto" w:fill="B3B3B3"/>
          </w:tcPr>
          <w:p w14:paraId="69E4ECE7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פרויקטים</w:t>
            </w:r>
          </w:p>
        </w:tc>
      </w:tr>
      <w:tr w:rsidR="00CD44A9" w:rsidRPr="00CD44A9" w14:paraId="46109398" w14:textId="77777777" w:rsidTr="001F7034">
        <w:tc>
          <w:tcPr>
            <w:tcW w:w="2146" w:type="dxa"/>
          </w:tcPr>
          <w:p w14:paraId="46EDD2E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2CC058A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6A15169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F247B7C" w14:textId="77777777" w:rsidTr="001F7034">
        <w:tc>
          <w:tcPr>
            <w:tcW w:w="2146" w:type="dxa"/>
          </w:tcPr>
          <w:p w14:paraId="04FB07E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2D6B396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05851FE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38E07E3" w14:textId="77777777" w:rsidTr="001F7034">
        <w:tc>
          <w:tcPr>
            <w:tcW w:w="2146" w:type="dxa"/>
          </w:tcPr>
          <w:p w14:paraId="15A23D3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489" w:type="dxa"/>
          </w:tcPr>
          <w:p w14:paraId="0C12E91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4C84816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מטרת הלימוד הוא </w:t>
            </w:r>
            <w:r w:rsidRPr="00CD44A9">
              <w:rPr>
                <w:rFonts w:ascii="Gisha" w:hAnsi="Gisha" w:cs="Gisha"/>
                <w:b/>
                <w:bCs/>
                <w:sz w:val="22"/>
                <w:szCs w:val="22"/>
                <w:rtl/>
                <w:lang w:bidi="he-IL"/>
              </w:rPr>
              <w:t>להמחיש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לתלמידים את הנושאים הנלמדים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2651DCB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C34B24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זה אינו שיעור לעצמו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אלא נכלל במערכת השיעורים על ידי עבודות 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ציורים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קישוטים 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1CA7930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3C123F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לילדים בגיל צעיר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רוב השיעורים הנם באמצעות פרויקטים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1E014C7" w14:textId="77777777" w:rsidTr="001F7034">
        <w:tc>
          <w:tcPr>
            <w:tcW w:w="2146" w:type="dxa"/>
          </w:tcPr>
          <w:p w14:paraId="7AD14FA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4AEA933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41F5A8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AABDF1A" w14:textId="77777777" w:rsidTr="001F7034">
        <w:tc>
          <w:tcPr>
            <w:tcW w:w="2146" w:type="dxa"/>
          </w:tcPr>
          <w:p w14:paraId="6C89F12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 הלימוד</w:t>
            </w:r>
          </w:p>
        </w:tc>
        <w:tc>
          <w:tcPr>
            <w:tcW w:w="489" w:type="dxa"/>
          </w:tcPr>
          <w:p w14:paraId="02F6583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3FA2FC0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המורה לעשות חוברת מיוחדת מכל העבודות של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ולאגדן באוגדן מיוחד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כדי שהתלמיד יוכל לקחת הביתה ולחזור על החומר וכדומה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4BB0184" w14:textId="77777777" w:rsidTr="001F7034">
        <w:tc>
          <w:tcPr>
            <w:tcW w:w="2146" w:type="dxa"/>
          </w:tcPr>
          <w:p w14:paraId="5E9AE69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778E5D7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BA49A2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60DCEB4" w14:textId="77777777" w:rsidTr="001F7034">
        <w:tc>
          <w:tcPr>
            <w:tcW w:w="2146" w:type="dxa"/>
          </w:tcPr>
          <w:p w14:paraId="753610F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489" w:type="dxa"/>
          </w:tcPr>
          <w:p w14:paraId="363703F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77A0FCC3" w14:textId="1FE3C533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00C8A53" w14:textId="77777777" w:rsidTr="001F7034">
        <w:tc>
          <w:tcPr>
            <w:tcW w:w="2146" w:type="dxa"/>
          </w:tcPr>
          <w:p w14:paraId="0ABFD7F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7CCDBD7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7BEAF6D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754B6BA2" w14:textId="77777777" w:rsidTr="001F7034">
        <w:tc>
          <w:tcPr>
            <w:tcW w:w="2146" w:type="dxa"/>
          </w:tcPr>
          <w:p w14:paraId="7C233B23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489" w:type="dxa"/>
          </w:tcPr>
          <w:p w14:paraId="6EA0954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6005" w:type="dxa"/>
          </w:tcPr>
          <w:p w14:paraId="218B3A61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532B9018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154"/>
        <w:gridCol w:w="491"/>
        <w:gridCol w:w="5995"/>
      </w:tblGrid>
      <w:tr w:rsidR="00CD44A9" w:rsidRPr="00CD44A9" w14:paraId="47B9B78D" w14:textId="77777777" w:rsidTr="004B3F9B">
        <w:tc>
          <w:tcPr>
            <w:tcW w:w="10421" w:type="dxa"/>
            <w:gridSpan w:val="3"/>
            <w:shd w:val="clear" w:color="auto" w:fill="B3B3B3"/>
          </w:tcPr>
          <w:p w14:paraId="4943C3C2" w14:textId="77777777" w:rsidR="00794518" w:rsidRPr="00CD44A9" w:rsidRDefault="00794518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נושא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קנייני חיים וחכמת חיים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גיל צעיר</w:t>
            </w:r>
          </w:p>
        </w:tc>
      </w:tr>
      <w:tr w:rsidR="00CD44A9" w:rsidRPr="00CD44A9" w14:paraId="068E45F9" w14:textId="77777777" w:rsidTr="004B3F9B">
        <w:tc>
          <w:tcPr>
            <w:tcW w:w="2516" w:type="dxa"/>
          </w:tcPr>
          <w:p w14:paraId="3AC3806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921C3A2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1F5B245A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27BDB7B" w14:textId="77777777" w:rsidTr="004B3F9B">
        <w:tc>
          <w:tcPr>
            <w:tcW w:w="2516" w:type="dxa"/>
          </w:tcPr>
          <w:p w14:paraId="1B1F1A8E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34A7CC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2BA2755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E7B3B37" w14:textId="77777777" w:rsidTr="004B3F9B">
        <w:tc>
          <w:tcPr>
            <w:tcW w:w="2516" w:type="dxa"/>
          </w:tcPr>
          <w:p w14:paraId="349FA77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מטרת הלימוד</w:t>
            </w:r>
          </w:p>
        </w:tc>
        <w:tc>
          <w:tcPr>
            <w:tcW w:w="567" w:type="dxa"/>
          </w:tcPr>
          <w:p w14:paraId="6BE9743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761D8F2B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חכמת חיים מחולקים לשלש קטגוריות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</w:p>
          <w:p w14:paraId="670A4F3E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נפלאות הבורא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18EE9A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חכמת חיים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בכך שמקנים לילד נושאים על החיים והעולם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המטרה היא להקל עליו להתמודד עם מצבים ששטף החיים מציע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2A63CE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תקשורת נכונה עם בני אדם והחברה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0D9C604" w14:textId="77777777" w:rsidTr="004B3F9B">
        <w:tc>
          <w:tcPr>
            <w:tcW w:w="2516" w:type="dxa"/>
          </w:tcPr>
          <w:p w14:paraId="489B89E4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1205D2A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046F6747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CAA731F" w14:textId="77777777" w:rsidTr="004B3F9B">
        <w:tc>
          <w:tcPr>
            <w:tcW w:w="2516" w:type="dxa"/>
          </w:tcPr>
          <w:p w14:paraId="7D8E5C4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דרכי הלימוד</w:t>
            </w:r>
          </w:p>
        </w:tc>
        <w:tc>
          <w:tcPr>
            <w:tcW w:w="567" w:type="dxa"/>
          </w:tcPr>
          <w:p w14:paraId="5976B49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39FA992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הבהרה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5DD29C59" w14:textId="412C4346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1.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המחנך לחנך את התלמיד להתרגל לחיות חייו הגשמיים על רמה נאותה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כראוי וכיאה לבן אברהם יצחק ויעקב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גם החיים השגרתיים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גשמיים של יהודי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צריכים להיות נעלים ורוחניים יותר מאשר אצל אינו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יהודי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דוגמאות בהמשך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="001F703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.</w:t>
            </w:r>
          </w:p>
          <w:p w14:paraId="73C4F618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חשוב להבהיר לתלמיד שחיים מסודרים מוסיפים בכל עניני תורה ומצוותיה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כידוע ומפורסם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621E8E8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חלק בלתי נפרד מחינוך ילד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במיוחד ילד קטן שמתחיל לפלס דרכו בחיים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היא לחנכו לרמת חיים של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עם חכם ונבון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".</w:t>
            </w:r>
          </w:p>
          <w:p w14:paraId="3DF1059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2704E9D" w14:textId="77E0C4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2. </w:t>
            </w:r>
            <w:r w:rsidR="009E3D54"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תוכנית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לימודים לגיל הרך היא יסודית ועמוקה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הרבה חכמה ויסודות חינוך טמונים בגיל הרך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ומחקרים רבים נכתבו על דרך ואופן הלימוד בגיל הצעיר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לאור זאת חשוב להבהיר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שמסגרת צנועה זו אינה באה על חשבון חובת המנהל והמורה לגיל הרך לרכוש ידיעה יסודית בנושאים אלו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984D84C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E37886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u w:val="single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  <w:lang w:bidi="he-IL"/>
              </w:rPr>
              <w:t>מושגים לדוגמה בלבד ללימוד חכמת חיים</w:t>
            </w:r>
            <w:r w:rsidRPr="00CD44A9">
              <w:rPr>
                <w:rFonts w:ascii="Gisha" w:hAnsi="Gisha" w:cs="Gisha"/>
                <w:sz w:val="22"/>
                <w:szCs w:val="22"/>
                <w:u w:val="single"/>
                <w:rtl/>
              </w:rPr>
              <w:t>:</w:t>
            </w:r>
          </w:p>
          <w:p w14:paraId="2378F22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אדם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לבישה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אכילה ושינה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היגיינה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1EE52A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אוכל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סוגי מאכלים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פרות וירקות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לחם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שתיה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צורת האוכל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בל תשחית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5EE5A902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בגדים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בגדי קיץ וחורף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אכסון בגדים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ניקיון בגדים וקיפולם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גיהוץ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'. </w:t>
            </w:r>
          </w:p>
          <w:p w14:paraId="2B91919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מטבח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חדרים ואופן שימושם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כלי בישול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שמותם וייעודם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;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ניקיון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כשרות אכילה ושתיה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הפרדה במטבח ובאוכל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כלי מיטה 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'. </w:t>
            </w:r>
          </w:p>
          <w:p w14:paraId="0A8A0101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בעלי חיים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בהמות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חיות ועופות וזחלים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B5545F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בטחון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מכבי אש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משטרה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עזרה ראשונה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  <w:p w14:paraId="416A4DA7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 והנדסה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מספרים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יחסי גודל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מושגי מרחב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נפח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מושגי קיבול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וכן צורות ישרות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עיגולים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ריבוע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  <w:p w14:paraId="2631E499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נפלאות הבורא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31B8EC2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לוח השנה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קיץ וחורף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חודשי השנה וטבעיהם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34085C3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ציור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קישוט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D58692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נגריה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חטיבת עצים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בניית בתים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מכשירי עבודה וייעודם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3C6B271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צבע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צבעים ושילובם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8B87883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צמחים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עשבים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עצים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דשא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יער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הרים ועמקים ותכונותיהם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27F3FCCD" w14:textId="61F64F2C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שעון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ולילה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זמנים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מחוגי שעון</w:t>
            </w:r>
            <w:r w:rsidR="001F703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, ו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כן ערך 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וקדושת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הזמן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6361BB0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קניות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קניה ומכירה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כסף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עודף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בנקים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חנויות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4D11942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רופא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ייעודו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פחד מרופא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תרופות וייעודן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זהירות מתרופות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  <w:p w14:paraId="156B5C38" w14:textId="27EC8507" w:rsidR="00794518" w:rsidRPr="00CD44A9" w:rsidRDefault="00794518" w:rsidP="001F7034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תחבורה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סוגי רכב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משאיות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מטוסים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רכבת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גשרים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כבישים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דרכים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מנהרות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2BD8BD6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lastRenderedPageBreak/>
              <w:t>תזמורת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כלי נגינה שונים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צלילים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</w:p>
        </w:tc>
      </w:tr>
      <w:tr w:rsidR="00CD44A9" w:rsidRPr="00CD44A9" w14:paraId="51172D68" w14:textId="77777777" w:rsidTr="004B3F9B">
        <w:tc>
          <w:tcPr>
            <w:tcW w:w="2516" w:type="dxa"/>
          </w:tcPr>
          <w:p w14:paraId="420F590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61D86465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5906FA0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150E495" w14:textId="77777777" w:rsidTr="004B3F9B">
        <w:tc>
          <w:tcPr>
            <w:tcW w:w="2516" w:type="dxa"/>
          </w:tcPr>
          <w:p w14:paraId="0135D849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ספרים לשימוש ועזרה</w:t>
            </w:r>
          </w:p>
        </w:tc>
        <w:tc>
          <w:tcPr>
            <w:tcW w:w="567" w:type="dxa"/>
          </w:tcPr>
          <w:p w14:paraId="09B71268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4F49E7DD" w14:textId="718C3C00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794518" w:rsidRPr="00CD44A9" w14:paraId="55A90B90" w14:textId="77777777" w:rsidTr="004B3F9B">
        <w:tc>
          <w:tcPr>
            <w:tcW w:w="2516" w:type="dxa"/>
          </w:tcPr>
          <w:p w14:paraId="775E21CF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567" w:type="dxa"/>
          </w:tcPr>
          <w:p w14:paraId="714401CD" w14:textId="77777777" w:rsidR="00794518" w:rsidRPr="00CD44A9" w:rsidRDefault="00794518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7338" w:type="dxa"/>
          </w:tcPr>
          <w:p w14:paraId="5905FC33" w14:textId="77777777" w:rsidR="00794518" w:rsidRPr="00CD44A9" w:rsidRDefault="00794518" w:rsidP="00E7476C">
            <w:pPr>
              <w:bidi/>
              <w:spacing w:after="120"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512D87C0" w14:textId="77777777" w:rsidR="00794518" w:rsidRPr="00CD44A9" w:rsidRDefault="00794518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5ABDB4EE" w14:textId="77777777" w:rsidR="00794518" w:rsidRPr="00CD44A9" w:rsidRDefault="00794518" w:rsidP="00E7476C">
      <w:pPr>
        <w:bidi/>
        <w:rPr>
          <w:rFonts w:ascii="Gisha" w:hAnsi="Gisha" w:cs="Gisha"/>
        </w:rPr>
      </w:pPr>
    </w:p>
    <w:p w14:paraId="3AD2E2AE" w14:textId="77777777" w:rsidR="00794518" w:rsidRPr="00CD44A9" w:rsidRDefault="00794518" w:rsidP="00E7476C">
      <w:pPr>
        <w:bidi/>
      </w:pPr>
    </w:p>
    <w:p w14:paraId="4E8FE9F4" w14:textId="020F1D45" w:rsidR="006D5F8E" w:rsidRPr="00CD44A9" w:rsidRDefault="006D5F8E" w:rsidP="00E7476C">
      <w:pPr>
        <w:bidi/>
        <w:rPr>
          <w:rFonts w:ascii="Gisha" w:hAnsi="Gisha" w:cs="Gisha"/>
          <w:sz w:val="28"/>
          <w:szCs w:val="28"/>
          <w:rtl/>
        </w:rPr>
      </w:pPr>
    </w:p>
    <w:p w14:paraId="18E29B90" w14:textId="77777777" w:rsidR="006D5F8E" w:rsidRPr="00CD44A9" w:rsidRDefault="006D5F8E" w:rsidP="00E7476C">
      <w:pPr>
        <w:bidi/>
        <w:jc w:val="both"/>
        <w:rPr>
          <w:rFonts w:ascii="Gisha" w:hAnsi="Gisha" w:cs="Gisha"/>
          <w:sz w:val="28"/>
          <w:szCs w:val="28"/>
        </w:rPr>
      </w:pPr>
    </w:p>
    <w:p w14:paraId="63DA96A6" w14:textId="77777777" w:rsidR="00BA7DCF" w:rsidRPr="00CD44A9" w:rsidRDefault="00BA7DCF" w:rsidP="00E7476C">
      <w:pPr>
        <w:bidi/>
        <w:rPr>
          <w:rFonts w:ascii="Gisha" w:hAnsi="Gisha" w:cs="Gisha"/>
          <w:sz w:val="22"/>
          <w:szCs w:val="22"/>
        </w:rPr>
      </w:pPr>
    </w:p>
    <w:p w14:paraId="46782A4E" w14:textId="77777777" w:rsidR="00BA7DCF" w:rsidRPr="00CD44A9" w:rsidRDefault="00BA7DCF" w:rsidP="00E7476C">
      <w:pPr>
        <w:bidi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</w:rPr>
        <w:br w:type="page"/>
      </w:r>
    </w:p>
    <w:p w14:paraId="6B0EA771" w14:textId="77777777" w:rsidR="00521112" w:rsidRPr="00CD44A9" w:rsidRDefault="00521112" w:rsidP="00E7476C">
      <w:pPr>
        <w:bidi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</w:rPr>
        <w:lastRenderedPageBreak/>
        <w:br w:type="page"/>
      </w:r>
    </w:p>
    <w:p w14:paraId="7B4FEF6F" w14:textId="51D81E49" w:rsidR="00521112" w:rsidRPr="00CD44A9" w:rsidRDefault="00183153" w:rsidP="00E7476C">
      <w:pPr>
        <w:bidi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noProof/>
          <w:sz w:val="20"/>
          <w:szCs w:val="20"/>
          <w:lang w:bidi="he-IL"/>
        </w:rPr>
        <w:lastRenderedPageBreak/>
        <mc:AlternateContent>
          <mc:Choice Requires="wps">
            <w:drawing>
              <wp:anchor distT="91440" distB="91440" distL="365760" distR="365760" simplePos="0" relativeHeight="251788288" behindDoc="0" locked="0" layoutInCell="1" allowOverlap="1" wp14:anchorId="26FCAE50" wp14:editId="46B7F05B">
                <wp:simplePos x="0" y="0"/>
                <wp:positionH relativeFrom="margin">
                  <wp:posOffset>822960</wp:posOffset>
                </wp:positionH>
                <wp:positionV relativeFrom="margin">
                  <wp:posOffset>3095625</wp:posOffset>
                </wp:positionV>
                <wp:extent cx="3840480" cy="2011680"/>
                <wp:effectExtent l="0" t="0" r="0" b="1270"/>
                <wp:wrapTopAndBottom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C1D036" w14:textId="77777777" w:rsidR="00DC59B0" w:rsidRDefault="00DC59B0" w:rsidP="00183153">
                            <w:pPr>
                              <w:pStyle w:val="NoSpacing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00163A5C" wp14:editId="6FC98933">
                                  <wp:extent cx="722376" cy="384048"/>
                                  <wp:effectExtent l="0" t="0" r="1905" b="0"/>
                                  <wp:docPr id="224" name="Picture 2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5D77F1" w14:textId="118B08B3" w:rsidR="00DC59B0" w:rsidRPr="00D53F3B" w:rsidRDefault="00DC59B0" w:rsidP="00183153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ערך רביעי</w:t>
                            </w:r>
                          </w:p>
                          <w:p w14:paraId="15CF279A" w14:textId="1D01F33D" w:rsidR="00DC59B0" w:rsidRPr="00D53F3B" w:rsidRDefault="00DC59B0" w:rsidP="00183153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lang w:bidi="he-IL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rtl/>
                                <w:lang w:bidi="he-IL"/>
                              </w:rPr>
                              <w:t>תוכנית לימודים: בית ספר לבנים</w:t>
                            </w:r>
                          </w:p>
                          <w:p w14:paraId="472F0A9F" w14:textId="77777777" w:rsidR="00DC59B0" w:rsidRDefault="00DC59B0" w:rsidP="00183153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21A1690F" wp14:editId="48482B8E">
                                  <wp:extent cx="374904" cy="237744"/>
                                  <wp:effectExtent l="0" t="0" r="6350" b="0"/>
                                  <wp:docPr id="252" name="Picture 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CAE50" id="Rectangle 31" o:spid="_x0000_s1034" style="position:absolute;left:0;text-align:left;margin-left:64.8pt;margin-top:243.75pt;width:302.4pt;height:158.4pt;z-index:251788288;visibility:visible;mso-wrap-style:square;mso-width-percent:70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" filled="f" stroked="f" strokeweight="2pt">
                <v:textbox style="mso-fit-shape-to-text:t" inset="10.8pt,0,10.8pt,0">
                  <w:txbxContent>
                    <w:p w14:paraId="53C1D036" w14:textId="77777777" w:rsidR="00DC59B0" w:rsidRDefault="00DC59B0" w:rsidP="00183153">
                      <w:pPr>
                        <w:pStyle w:val="NoSpacing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00163A5C" wp14:editId="6FC98933">
                            <wp:extent cx="722376" cy="384048"/>
                            <wp:effectExtent l="0" t="0" r="1905" b="0"/>
                            <wp:docPr id="224" name="Picture 2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5D77F1" w14:textId="118B08B3" w:rsidR="00DC59B0" w:rsidRPr="00D53F3B" w:rsidRDefault="00DC59B0" w:rsidP="00183153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ערך רביעי</w:t>
                      </w:r>
                    </w:p>
                    <w:p w14:paraId="15CF279A" w14:textId="1D01F33D" w:rsidR="00DC59B0" w:rsidRPr="00D53F3B" w:rsidRDefault="00DC59B0" w:rsidP="00183153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rFonts w:ascii="Gisha" w:hAnsi="Gisha" w:cs="Gisha"/>
                          <w:color w:val="000000" w:themeColor="text1"/>
                          <w:lang w:bidi="he-IL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rtl/>
                          <w:lang w:bidi="he-IL"/>
                        </w:rPr>
                        <w:t>תוכנית לימודים: בית ספר לבנים</w:t>
                      </w:r>
                    </w:p>
                    <w:p w14:paraId="472F0A9F" w14:textId="77777777" w:rsidR="00DC59B0" w:rsidRDefault="00DC59B0" w:rsidP="00183153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21A1690F" wp14:editId="48482B8E">
                            <wp:extent cx="374904" cy="237744"/>
                            <wp:effectExtent l="0" t="0" r="6350" b="0"/>
                            <wp:docPr id="252" name="Picture 2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BA7DCF" w:rsidRPr="00CD44A9">
        <w:rPr>
          <w:rFonts w:ascii="Gisha" w:hAnsi="Gisha" w:cs="Gisha"/>
          <w:sz w:val="22"/>
          <w:szCs w:val="22"/>
        </w:rPr>
        <w:br w:type="page"/>
      </w:r>
      <w:r w:rsidR="00521112" w:rsidRPr="00CD44A9">
        <w:rPr>
          <w:rFonts w:ascii="Gisha" w:hAnsi="Gisha" w:cs="Gisha"/>
          <w:sz w:val="22"/>
          <w:szCs w:val="22"/>
        </w:rPr>
        <w:lastRenderedPageBreak/>
        <w:br w:type="page"/>
      </w:r>
    </w:p>
    <w:p w14:paraId="6C844EDC" w14:textId="55153714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b/>
          <w:bCs/>
          <w:sz w:val="18"/>
          <w:szCs w:val="18"/>
          <w:rtl/>
        </w:rPr>
      </w:pPr>
      <w:bookmarkStart w:id="3" w:name="OLE_LINK1"/>
    </w:p>
    <w:p w14:paraId="2AD230D4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18"/>
          <w:szCs w:val="18"/>
          <w:rtl/>
        </w:rPr>
      </w:pPr>
    </w:p>
    <w:p w14:paraId="23499ACA" w14:textId="77777777" w:rsidR="00521112" w:rsidRPr="00CD44A9" w:rsidRDefault="00521112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  <w:lang w:bidi="he-IL"/>
        </w:rPr>
      </w:pPr>
    </w:p>
    <w:p w14:paraId="5CA805DD" w14:textId="0A9C2524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טבלת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התקדמות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הלימודים</w:t>
      </w:r>
    </w:p>
    <w:p w14:paraId="34F5C8C0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18"/>
          <w:szCs w:val="18"/>
          <w:rtl/>
        </w:rPr>
      </w:pPr>
    </w:p>
    <w:p w14:paraId="542342F1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18"/>
          <w:szCs w:val="18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593"/>
        <w:gridCol w:w="593"/>
        <w:gridCol w:w="581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</w:tblGrid>
      <w:tr w:rsidR="00CD44A9" w:rsidRPr="00CD44A9" w14:paraId="1762B162" w14:textId="77777777" w:rsidTr="004B3F9B">
        <w:tc>
          <w:tcPr>
            <w:tcW w:w="1108" w:type="dxa"/>
          </w:tcPr>
          <w:p w14:paraId="67CC058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  <w:shd w:val="clear" w:color="auto" w:fill="EEECE1"/>
          </w:tcPr>
          <w:p w14:paraId="18FD983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 xml:space="preserve">גן ילדים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–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21" w:type="dxa"/>
            <w:shd w:val="clear" w:color="auto" w:fill="EEECE1"/>
          </w:tcPr>
          <w:p w14:paraId="53C52CF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גן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ילדים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6" w:type="dxa"/>
            <w:shd w:val="clear" w:color="auto" w:fill="EEECE1"/>
          </w:tcPr>
          <w:p w14:paraId="4E5B591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5" w:type="dxa"/>
            <w:shd w:val="clear" w:color="auto" w:fill="EEECE1"/>
          </w:tcPr>
          <w:p w14:paraId="2175EB9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5" w:type="dxa"/>
            <w:shd w:val="clear" w:color="auto" w:fill="EEECE1"/>
          </w:tcPr>
          <w:p w14:paraId="43DC2C6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5" w:type="dxa"/>
            <w:shd w:val="clear" w:color="auto" w:fill="EEECE1"/>
          </w:tcPr>
          <w:p w14:paraId="70A0C48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5" w:type="dxa"/>
            <w:shd w:val="clear" w:color="auto" w:fill="EEECE1"/>
          </w:tcPr>
          <w:p w14:paraId="62A18AE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5" w:type="dxa"/>
            <w:shd w:val="clear" w:color="auto" w:fill="EEECE1"/>
          </w:tcPr>
          <w:p w14:paraId="6A5B6C0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6" w:type="dxa"/>
            <w:shd w:val="clear" w:color="auto" w:fill="EEECE1"/>
          </w:tcPr>
          <w:p w14:paraId="504B4E4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ז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6" w:type="dxa"/>
            <w:shd w:val="clear" w:color="auto" w:fill="EEECE1"/>
          </w:tcPr>
          <w:p w14:paraId="7406296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ח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6" w:type="dxa"/>
            <w:shd w:val="clear" w:color="auto" w:fill="EEECE1"/>
          </w:tcPr>
          <w:p w14:paraId="2B6EE55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ט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16" w:type="dxa"/>
            <w:shd w:val="clear" w:color="auto" w:fill="EEECE1"/>
          </w:tcPr>
          <w:p w14:paraId="586189A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יו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"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ד</w:t>
            </w:r>
          </w:p>
        </w:tc>
        <w:tc>
          <w:tcPr>
            <w:tcW w:w="716" w:type="dxa"/>
            <w:shd w:val="clear" w:color="auto" w:fill="EEECE1"/>
          </w:tcPr>
          <w:p w14:paraId="30E9E0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כיתה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"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א</w:t>
            </w:r>
          </w:p>
        </w:tc>
      </w:tr>
      <w:tr w:rsidR="00CD44A9" w:rsidRPr="00CD44A9" w14:paraId="5A9FCA51" w14:textId="77777777" w:rsidTr="004B3F9B">
        <w:tc>
          <w:tcPr>
            <w:tcW w:w="1108" w:type="dxa"/>
            <w:shd w:val="clear" w:color="auto" w:fill="EEECE1"/>
          </w:tcPr>
          <w:p w14:paraId="403BAEF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' -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'</w:t>
            </w:r>
          </w:p>
        </w:tc>
        <w:tc>
          <w:tcPr>
            <w:tcW w:w="721" w:type="dxa"/>
            <w:shd w:val="clear" w:color="auto" w:fill="7030A0"/>
          </w:tcPr>
          <w:p w14:paraId="4CB3A2E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  <w:shd w:val="clear" w:color="auto" w:fill="7030A0"/>
          </w:tcPr>
          <w:p w14:paraId="227C5C3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7EA98F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DFA7C7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D86BBE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4E437E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6240A93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65A7EA0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5CA334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91F47F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017FEA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390600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34C091A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6285EEC9" w14:textId="77777777" w:rsidTr="004B3F9B">
        <w:tc>
          <w:tcPr>
            <w:tcW w:w="1108" w:type="dxa"/>
            <w:shd w:val="clear" w:color="auto" w:fill="EEECE1"/>
          </w:tcPr>
          <w:p w14:paraId="3F2176C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נקודות</w:t>
            </w:r>
          </w:p>
        </w:tc>
        <w:tc>
          <w:tcPr>
            <w:tcW w:w="721" w:type="dxa"/>
          </w:tcPr>
          <w:p w14:paraId="01D71CC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34776EE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64E7979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3AFB21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64F9FE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57B542D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5FD1421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79E130F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4F21426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49FE852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4446E11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E350FF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4B302F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25458B1A" w14:textId="77777777" w:rsidTr="004B3F9B">
        <w:tc>
          <w:tcPr>
            <w:tcW w:w="1108" w:type="dxa"/>
            <w:shd w:val="clear" w:color="auto" w:fill="EEECE1"/>
          </w:tcPr>
          <w:p w14:paraId="4726772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קריאה</w:t>
            </w:r>
          </w:p>
        </w:tc>
        <w:tc>
          <w:tcPr>
            <w:tcW w:w="721" w:type="dxa"/>
          </w:tcPr>
          <w:p w14:paraId="29B6D13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6585ED7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5DF40C6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768CB64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F39294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EF1ECF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21C03C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7CA2A3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31C30F1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2326062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4C5B24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2F54E73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73632B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68503C49" w14:textId="77777777" w:rsidTr="004B3F9B">
        <w:tc>
          <w:tcPr>
            <w:tcW w:w="1108" w:type="dxa"/>
            <w:shd w:val="clear" w:color="auto" w:fill="EEECE1"/>
          </w:tcPr>
          <w:p w14:paraId="77F6236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סידור</w:t>
            </w:r>
          </w:p>
        </w:tc>
        <w:tc>
          <w:tcPr>
            <w:tcW w:w="721" w:type="dxa"/>
          </w:tcPr>
          <w:p w14:paraId="38B8569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12DFDA8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30CEE21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BC4EBB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C93B76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69EECD4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94693E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73A5071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D0D049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775366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6B3B27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36D2D59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5159424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1599992A" w14:textId="77777777" w:rsidTr="004B3F9B">
        <w:tc>
          <w:tcPr>
            <w:tcW w:w="1108" w:type="dxa"/>
            <w:shd w:val="clear" w:color="auto" w:fill="EEECE1"/>
          </w:tcPr>
          <w:p w14:paraId="6925B9F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כתיבה</w:t>
            </w:r>
          </w:p>
        </w:tc>
        <w:tc>
          <w:tcPr>
            <w:tcW w:w="721" w:type="dxa"/>
          </w:tcPr>
          <w:p w14:paraId="675B7BA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3BA4012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DCDDBB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7D72B01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33D9DCB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7F600A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384A14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522CC02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9D415A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84E47D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E27874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D7CBBA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3536E26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01C19DA3" w14:textId="77777777" w:rsidTr="004B3F9B">
        <w:tc>
          <w:tcPr>
            <w:tcW w:w="1108" w:type="dxa"/>
            <w:shd w:val="clear" w:color="auto" w:fill="EEECE1"/>
          </w:tcPr>
          <w:p w14:paraId="409595C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לשון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קודש</w:t>
            </w:r>
          </w:p>
        </w:tc>
        <w:tc>
          <w:tcPr>
            <w:tcW w:w="721" w:type="dxa"/>
          </w:tcPr>
          <w:p w14:paraId="459F017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0008828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18473B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3159462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8E4E62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05EA23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982D4D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B2C8F1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77AC57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BF64B1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2AB513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156F2F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FB299C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6EF33F6F" w14:textId="77777777" w:rsidTr="004B3F9B">
        <w:tc>
          <w:tcPr>
            <w:tcW w:w="1108" w:type="dxa"/>
            <w:shd w:val="clear" w:color="auto" w:fill="EEECE1"/>
          </w:tcPr>
          <w:p w14:paraId="7BC927B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חומש</w:t>
            </w:r>
          </w:p>
        </w:tc>
        <w:tc>
          <w:tcPr>
            <w:tcW w:w="721" w:type="dxa"/>
          </w:tcPr>
          <w:p w14:paraId="6F06805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67764BC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4045870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4659F5C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0437A6A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6600D45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48DFFE7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5432707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2E11D03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7C6D83E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106B12E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76C1393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6DBC617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7F331B0C" w14:textId="77777777" w:rsidTr="004B3F9B">
        <w:tc>
          <w:tcPr>
            <w:tcW w:w="1108" w:type="dxa"/>
            <w:shd w:val="clear" w:color="auto" w:fill="EEECE1"/>
          </w:tcPr>
          <w:p w14:paraId="04D56A4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רש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"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י</w:t>
            </w:r>
          </w:p>
        </w:tc>
        <w:tc>
          <w:tcPr>
            <w:tcW w:w="721" w:type="dxa"/>
          </w:tcPr>
          <w:p w14:paraId="0A5A0CD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3BAC5E8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5EB3AF5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E59B8C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43136C6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5B32CD1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46F3AAA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0CE594D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5E8BD85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35F7727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70EE6E6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060D7FD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4EED431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494403AA" w14:textId="77777777" w:rsidTr="004B3F9B">
        <w:tc>
          <w:tcPr>
            <w:tcW w:w="1108" w:type="dxa"/>
            <w:shd w:val="clear" w:color="auto" w:fill="EEECE1"/>
          </w:tcPr>
          <w:p w14:paraId="66A191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משניות</w:t>
            </w:r>
          </w:p>
        </w:tc>
        <w:tc>
          <w:tcPr>
            <w:tcW w:w="721" w:type="dxa"/>
          </w:tcPr>
          <w:p w14:paraId="5F6405D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1B421B0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521374F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F7A317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DC996D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59ACE82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5952505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7030A0"/>
          </w:tcPr>
          <w:p w14:paraId="45E2153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0D53D9F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64DE629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42788CE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25C32CA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4B95B4C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16FA39AB" w14:textId="77777777" w:rsidTr="004B3F9B">
        <w:tc>
          <w:tcPr>
            <w:tcW w:w="1108" w:type="dxa"/>
            <w:shd w:val="clear" w:color="auto" w:fill="EEECE1"/>
          </w:tcPr>
          <w:p w14:paraId="514D696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גמרא</w:t>
            </w:r>
          </w:p>
        </w:tc>
        <w:tc>
          <w:tcPr>
            <w:tcW w:w="721" w:type="dxa"/>
          </w:tcPr>
          <w:p w14:paraId="21D1435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741095C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3B4DD55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33FE6EB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2E9D22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F2FBEB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5B4543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720E89E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32CC71C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6835AEA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6E79B12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4D8D19E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7030A0"/>
          </w:tcPr>
          <w:p w14:paraId="39268CF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378003BE" w14:textId="77777777" w:rsidTr="004B3F9B">
        <w:tc>
          <w:tcPr>
            <w:tcW w:w="1108" w:type="dxa"/>
            <w:shd w:val="clear" w:color="auto" w:fill="EEECE1"/>
          </w:tcPr>
          <w:p w14:paraId="188324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הלכה</w:t>
            </w:r>
          </w:p>
        </w:tc>
        <w:tc>
          <w:tcPr>
            <w:tcW w:w="721" w:type="dxa"/>
            <w:shd w:val="clear" w:color="auto" w:fill="00B050"/>
          </w:tcPr>
          <w:p w14:paraId="7A1AF72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  <w:shd w:val="clear" w:color="auto" w:fill="00B050"/>
          </w:tcPr>
          <w:p w14:paraId="7788215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00B050"/>
          </w:tcPr>
          <w:p w14:paraId="3C737A1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00B050"/>
          </w:tcPr>
          <w:p w14:paraId="351FB7D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00B050"/>
          </w:tcPr>
          <w:p w14:paraId="1CDBC99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00B050"/>
          </w:tcPr>
          <w:p w14:paraId="36D222B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00B050"/>
          </w:tcPr>
          <w:p w14:paraId="368B87E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00B050"/>
          </w:tcPr>
          <w:p w14:paraId="21EA4BB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00B050"/>
          </w:tcPr>
          <w:p w14:paraId="3467834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00B050"/>
          </w:tcPr>
          <w:p w14:paraId="0224CFF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00B050"/>
          </w:tcPr>
          <w:p w14:paraId="594A993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00B050"/>
          </w:tcPr>
          <w:p w14:paraId="1DE470B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00B050"/>
          </w:tcPr>
          <w:p w14:paraId="5FC584A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1C5698E1" w14:textId="77777777" w:rsidTr="004B3F9B">
        <w:tc>
          <w:tcPr>
            <w:tcW w:w="1108" w:type="dxa"/>
            <w:shd w:val="clear" w:color="auto" w:fill="EEECE1"/>
          </w:tcPr>
          <w:p w14:paraId="451C658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דברי ימי ישראל</w:t>
            </w:r>
          </w:p>
        </w:tc>
        <w:tc>
          <w:tcPr>
            <w:tcW w:w="721" w:type="dxa"/>
            <w:shd w:val="clear" w:color="auto" w:fill="8346FC"/>
          </w:tcPr>
          <w:p w14:paraId="6D6F5C7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  <w:shd w:val="clear" w:color="auto" w:fill="8346FC"/>
          </w:tcPr>
          <w:p w14:paraId="643AD6B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8346FC"/>
          </w:tcPr>
          <w:p w14:paraId="404CC93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8346FC"/>
          </w:tcPr>
          <w:p w14:paraId="5CD0BB9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8346FC"/>
          </w:tcPr>
          <w:p w14:paraId="4EB983E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8346FC"/>
          </w:tcPr>
          <w:p w14:paraId="3E06B61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8346FC"/>
          </w:tcPr>
          <w:p w14:paraId="2283B95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8346FC"/>
          </w:tcPr>
          <w:p w14:paraId="326B030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4E60AA2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D6D000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9A7B0B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132322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DBB7A7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2CD8F0D8" w14:textId="77777777" w:rsidTr="004B3F9B">
        <w:tc>
          <w:tcPr>
            <w:tcW w:w="1108" w:type="dxa"/>
            <w:shd w:val="clear" w:color="auto" w:fill="EEECE1"/>
          </w:tcPr>
          <w:p w14:paraId="4133A6D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"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ך</w:t>
            </w:r>
          </w:p>
        </w:tc>
        <w:tc>
          <w:tcPr>
            <w:tcW w:w="721" w:type="dxa"/>
          </w:tcPr>
          <w:p w14:paraId="7593407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2D1C28D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2C566D7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AB2F13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DDB685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353E003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69BCD9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22B2B3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8346FC"/>
          </w:tcPr>
          <w:p w14:paraId="0D25C58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8346FC"/>
          </w:tcPr>
          <w:p w14:paraId="7D16CE9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8346FC"/>
          </w:tcPr>
          <w:p w14:paraId="6F01345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8346FC"/>
          </w:tcPr>
          <w:p w14:paraId="1C41458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8346FC"/>
          </w:tcPr>
          <w:p w14:paraId="0F14D26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7D3E7556" w14:textId="77777777" w:rsidTr="004B3F9B">
        <w:tc>
          <w:tcPr>
            <w:tcW w:w="1108" w:type="dxa"/>
            <w:shd w:val="clear" w:color="auto" w:fill="EEECE1"/>
          </w:tcPr>
          <w:p w14:paraId="199C5B2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דקדוק</w:t>
            </w:r>
          </w:p>
        </w:tc>
        <w:tc>
          <w:tcPr>
            <w:tcW w:w="721" w:type="dxa"/>
          </w:tcPr>
          <w:p w14:paraId="1E60872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782CF92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05ED97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1C92F4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E268AA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7A32CA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59F4BB5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CC2D23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79066B6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0652505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1EDFF27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1064A9A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00CE166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2B2B9D56" w14:textId="77777777" w:rsidTr="004B3F9B">
        <w:tc>
          <w:tcPr>
            <w:tcW w:w="1108" w:type="dxa"/>
            <w:shd w:val="clear" w:color="auto" w:fill="EEECE1"/>
          </w:tcPr>
          <w:p w14:paraId="6028511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ידיעה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 xml:space="preserve"> 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כללית</w:t>
            </w:r>
          </w:p>
        </w:tc>
        <w:tc>
          <w:tcPr>
            <w:tcW w:w="721" w:type="dxa"/>
          </w:tcPr>
          <w:p w14:paraId="05BCA81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3188688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591F8A9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A13AFF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5053A2E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339C520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F03AA8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1AB23B5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429C205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7A91CDB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468D1DE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2EC1D51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5D1935A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01187456" w14:textId="77777777" w:rsidTr="004B3F9B">
        <w:tc>
          <w:tcPr>
            <w:tcW w:w="1108" w:type="dxa"/>
            <w:shd w:val="clear" w:color="auto" w:fill="EEECE1"/>
          </w:tcPr>
          <w:p w14:paraId="433FAE0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מוסר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/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פנה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"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ת</w:t>
            </w:r>
          </w:p>
        </w:tc>
        <w:tc>
          <w:tcPr>
            <w:tcW w:w="721" w:type="dxa"/>
          </w:tcPr>
          <w:p w14:paraId="7D042ED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2484CD7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5CAF0E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5896B6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3E9DD7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5DE27EB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552413D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6418EA8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2AEA205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72E6DD7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1DCB7C8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2275B7A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D60093"/>
          </w:tcPr>
          <w:p w14:paraId="1912CB9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4ADC96D6" w14:textId="77777777" w:rsidTr="004B3F9B">
        <w:tc>
          <w:tcPr>
            <w:tcW w:w="1108" w:type="dxa"/>
            <w:shd w:val="clear" w:color="auto" w:fill="EEECE1"/>
          </w:tcPr>
          <w:p w14:paraId="2233C7F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ניגונים</w:t>
            </w:r>
          </w:p>
        </w:tc>
        <w:tc>
          <w:tcPr>
            <w:tcW w:w="721" w:type="dxa"/>
            <w:shd w:val="clear" w:color="auto" w:fill="99FF33"/>
          </w:tcPr>
          <w:p w14:paraId="378BBFA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  <w:shd w:val="clear" w:color="auto" w:fill="99FF33"/>
          </w:tcPr>
          <w:p w14:paraId="0743417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99FF33"/>
          </w:tcPr>
          <w:p w14:paraId="3A34513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041BBD8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374215F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7D519A9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3EA4885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490F6A9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F79F04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340405E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963194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9CC9E2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09DBA88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03B6BB28" w14:textId="77777777" w:rsidTr="004B3F9B">
        <w:tc>
          <w:tcPr>
            <w:tcW w:w="1108" w:type="dxa"/>
            <w:shd w:val="clear" w:color="auto" w:fill="EEECE1"/>
          </w:tcPr>
          <w:p w14:paraId="0B93632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סיפורים</w:t>
            </w:r>
          </w:p>
        </w:tc>
        <w:tc>
          <w:tcPr>
            <w:tcW w:w="721" w:type="dxa"/>
            <w:shd w:val="clear" w:color="auto" w:fill="99FF33"/>
          </w:tcPr>
          <w:p w14:paraId="304F15E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  <w:shd w:val="clear" w:color="auto" w:fill="99FF33"/>
          </w:tcPr>
          <w:p w14:paraId="6508E14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  <w:shd w:val="clear" w:color="auto" w:fill="99FF33"/>
          </w:tcPr>
          <w:p w14:paraId="20B6C21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1E401A9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1C49A5F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5071DA8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3AD8BA3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  <w:shd w:val="clear" w:color="auto" w:fill="99FF33"/>
          </w:tcPr>
          <w:p w14:paraId="276DB08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3619A98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18A216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B31039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2263FCD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70E7B27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  <w:tr w:rsidR="00CD44A9" w:rsidRPr="00CD44A9" w14:paraId="1D53EBF9" w14:textId="77777777" w:rsidTr="004B3F9B">
        <w:tc>
          <w:tcPr>
            <w:tcW w:w="1108" w:type="dxa"/>
            <w:shd w:val="clear" w:color="auto" w:fill="EEECE1"/>
          </w:tcPr>
          <w:p w14:paraId="14368FE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b/>
                <w:bCs/>
                <w:sz w:val="14"/>
                <w:szCs w:val="14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תפילה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</w:rPr>
              <w:t>/</w:t>
            </w:r>
            <w:r w:rsidRPr="00CD44A9">
              <w:rPr>
                <w:rFonts w:ascii="Gisha" w:hAnsi="Gisha" w:cs="Gisha"/>
                <w:b/>
                <w:bCs/>
                <w:sz w:val="14"/>
                <w:szCs w:val="14"/>
                <w:rtl/>
                <w:lang w:bidi="he-IL"/>
              </w:rPr>
              <w:t>ביאור תפילה</w:t>
            </w:r>
          </w:p>
        </w:tc>
        <w:tc>
          <w:tcPr>
            <w:tcW w:w="721" w:type="dxa"/>
          </w:tcPr>
          <w:p w14:paraId="0C3C38E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14:paraId="7D5F225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45B6826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05B5BF3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874E53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27893E3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5724FE1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5" w:type="dxa"/>
          </w:tcPr>
          <w:p w14:paraId="41350CC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2B38064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F54F54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951B24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6E321F3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  <w:tc>
          <w:tcPr>
            <w:tcW w:w="716" w:type="dxa"/>
          </w:tcPr>
          <w:p w14:paraId="13E3983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18"/>
                <w:szCs w:val="18"/>
                <w:rtl/>
              </w:rPr>
            </w:pPr>
          </w:p>
        </w:tc>
      </w:tr>
    </w:tbl>
    <w:p w14:paraId="37906F7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18"/>
          <w:szCs w:val="18"/>
        </w:rPr>
      </w:pPr>
    </w:p>
    <w:p w14:paraId="3B1046E6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18"/>
          <w:szCs w:val="18"/>
          <w:rtl/>
        </w:rPr>
      </w:pPr>
    </w:p>
    <w:p w14:paraId="7A7CC144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18"/>
          <w:szCs w:val="18"/>
        </w:rPr>
      </w:pPr>
    </w:p>
    <w:p w14:paraId="1F0F342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18"/>
          <w:szCs w:val="18"/>
          <w:rtl/>
        </w:rPr>
      </w:pPr>
    </w:p>
    <w:p w14:paraId="254FBB85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18"/>
          <w:szCs w:val="18"/>
          <w:rtl/>
        </w:rPr>
      </w:pPr>
      <w:r w:rsidRPr="00CD44A9">
        <w:rPr>
          <w:rFonts w:ascii="Gisha" w:hAnsi="Gisha" w:cs="Gisha"/>
          <w:sz w:val="18"/>
          <w:szCs w:val="18"/>
          <w:rtl/>
        </w:rPr>
        <w:br w:type="page"/>
      </w:r>
    </w:p>
    <w:p w14:paraId="42F73C7F" w14:textId="77777777" w:rsidR="00521112" w:rsidRPr="00CD44A9" w:rsidRDefault="00521112" w:rsidP="00E7476C">
      <w:pPr>
        <w:bidi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Times New Roman"/>
          <w:sz w:val="32"/>
          <w:szCs w:val="32"/>
          <w:rtl/>
        </w:rPr>
        <w:lastRenderedPageBreak/>
        <w:br w:type="page"/>
      </w:r>
    </w:p>
    <w:p w14:paraId="11325A83" w14:textId="77777777" w:rsidR="00521112" w:rsidRPr="00CD44A9" w:rsidRDefault="00521112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</w:p>
    <w:p w14:paraId="7ED99582" w14:textId="54FD1A6B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7C49A544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30562A73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גן ילדים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74A74448" w14:textId="2723510B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10E8DBAE" w14:textId="77777777" w:rsidR="001D6A21" w:rsidRPr="00CD44A9" w:rsidRDefault="001D6A21" w:rsidP="00E7476C">
      <w:pPr>
        <w:bidi/>
        <w:ind w:firstLine="432"/>
        <w:jc w:val="center"/>
        <w:rPr>
          <w:rFonts w:ascii="Gisha" w:hAnsi="Gisha" w:cs="Gisha"/>
          <w:rtl/>
        </w:rPr>
      </w:pPr>
    </w:p>
    <w:tbl>
      <w:tblPr>
        <w:tblpPr w:leftFromText="180" w:rightFromText="180" w:vertAnchor="text" w:horzAnchor="margin" w:tblpY="9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7"/>
        <w:gridCol w:w="6103"/>
      </w:tblGrid>
      <w:tr w:rsidR="00CD44A9" w:rsidRPr="00CD44A9" w14:paraId="26368D60" w14:textId="77777777" w:rsidTr="004B3F9B">
        <w:tc>
          <w:tcPr>
            <w:tcW w:w="2942" w:type="dxa"/>
            <w:shd w:val="clear" w:color="auto" w:fill="B3B3B3"/>
          </w:tcPr>
          <w:p w14:paraId="4FF37B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4AD3462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72E6440E" w14:textId="77777777" w:rsidTr="004B3F9B">
        <w:tc>
          <w:tcPr>
            <w:tcW w:w="2942" w:type="dxa"/>
            <w:shd w:val="clear" w:color="auto" w:fill="B3B3B3"/>
          </w:tcPr>
          <w:p w14:paraId="15DA5B7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7479" w:type="dxa"/>
          </w:tcPr>
          <w:p w14:paraId="74F4AC6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ל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שורות הדין מן הראוי היה להתחיל את היום בתפילה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אך היות שחלק גדול מהילדים בגיל זה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גן ילדים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מאחרים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מומלץ להתחיל את היום במשחקים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ורק אח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ר כך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להתפלל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9874ED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שלבי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</w:p>
          <w:p w14:paraId="06E7D94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היכרות כללי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עם המושג של תפילה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E3D045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קטעי תפילה בסיסיים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מודה אני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ברכת השחר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ברכת ציצית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הרינו מקבל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 טובו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אדון עולם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 תירא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אך צדיקים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78776D3" w14:textId="681A79FE" w:rsidR="001F7034" w:rsidRPr="00CD44A9" w:rsidRDefault="001F7034" w:rsidP="001F7034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מתחילים ללמוד את נושא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התפילה לאחר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תקופה מהתחלת שנת הלימודים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כאשר התלמידים בשלים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775FCA9" w14:textId="77777777" w:rsidTr="004B3F9B">
        <w:tc>
          <w:tcPr>
            <w:tcW w:w="2942" w:type="dxa"/>
            <w:shd w:val="clear" w:color="auto" w:fill="B3B3B3"/>
          </w:tcPr>
          <w:p w14:paraId="06CDD14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</w:p>
        </w:tc>
        <w:tc>
          <w:tcPr>
            <w:tcW w:w="7479" w:type="dxa"/>
          </w:tcPr>
          <w:p w14:paraId="0EC44A2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קריאה יש לחלק לשני חלקים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</w:p>
          <w:p w14:paraId="1B5EA8C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בשעות הבוקר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לימוד בקבוצה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כאשר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כל הכיתה לומדת ביחד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97E44AC" w14:textId="5AC7045A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בשעות הצהריים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המורה מקדיש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בתורנות מסודרת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כמה דקות לכל תלמיד באופן אישי בהתאם לצרכיו של כל תלמיד מבלי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לפגוע בתלמידים החלשים יותר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בשעה זו שאר הילדים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ייהנו 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.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כך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המורה פנוי ללמוד עם התלמידים בצורה אישית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C1D348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בשנה זו על התלמידים ללמוד חצי מהאותיות של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</w:tc>
      </w:tr>
      <w:tr w:rsidR="00CD44A9" w:rsidRPr="00CD44A9" w14:paraId="687B2983" w14:textId="77777777" w:rsidTr="004B3F9B">
        <w:tc>
          <w:tcPr>
            <w:tcW w:w="2942" w:type="dxa"/>
            <w:shd w:val="clear" w:color="auto" w:fill="B3B3B3"/>
          </w:tcPr>
          <w:p w14:paraId="746AA76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7479" w:type="dxa"/>
          </w:tcPr>
          <w:p w14:paraId="3AA4E34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כל הפרשה מדי 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2AED70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לבחור נושא מסוים ולערוך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סביבו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פרויקט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ציורים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7481FA1" w14:textId="77777777" w:rsidTr="004B3F9B">
        <w:tc>
          <w:tcPr>
            <w:tcW w:w="2942" w:type="dxa"/>
            <w:shd w:val="clear" w:color="auto" w:fill="B3B3B3"/>
          </w:tcPr>
          <w:p w14:paraId="57F472D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57E74DD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קיצור שולחן ערוך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ברמה של תלמידים צעירים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השכמת הבוקר 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FA13A5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82078FC" w14:textId="77777777" w:rsidTr="004B3F9B">
        <w:tc>
          <w:tcPr>
            <w:tcW w:w="2942" w:type="dxa"/>
            <w:shd w:val="clear" w:color="auto" w:fill="B3B3B3"/>
          </w:tcPr>
          <w:p w14:paraId="34F23F4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7479" w:type="dxa"/>
          </w:tcPr>
          <w:p w14:paraId="4C724DD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423376A" w14:textId="77777777" w:rsidTr="004B3F9B">
        <w:tc>
          <w:tcPr>
            <w:tcW w:w="2942" w:type="dxa"/>
            <w:shd w:val="clear" w:color="auto" w:fill="B3B3B3"/>
          </w:tcPr>
          <w:p w14:paraId="70CE338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7479" w:type="dxa"/>
          </w:tcPr>
          <w:p w14:paraId="319B0BDF" w14:textId="1FFECCEF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</w:p>
        </w:tc>
      </w:tr>
      <w:tr w:rsidR="00CD44A9" w:rsidRPr="00CD44A9" w14:paraId="1911DD47" w14:textId="77777777" w:rsidTr="004B3F9B">
        <w:tc>
          <w:tcPr>
            <w:tcW w:w="2942" w:type="dxa"/>
            <w:shd w:val="clear" w:color="auto" w:fill="B3B3B3"/>
          </w:tcPr>
          <w:p w14:paraId="7611A955" w14:textId="50F6FB4F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7479" w:type="dxa"/>
          </w:tcPr>
          <w:p w14:paraId="1E9A1B3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לשם משחקים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נחוץ מאוד בגיל 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67F7F1A" w14:textId="77777777" w:rsidTr="004B3F9B">
        <w:tc>
          <w:tcPr>
            <w:tcW w:w="2942" w:type="dxa"/>
            <w:shd w:val="clear" w:color="auto" w:fill="B3B3B3"/>
          </w:tcPr>
          <w:p w14:paraId="5D62A24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7479" w:type="dxa"/>
          </w:tcPr>
          <w:p w14:paraId="2BF8E53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להתקדם במשחקים ופינות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אפשר להיעזר 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רשימה המוצג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בערך שלישי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60C0F5B" w14:textId="77777777" w:rsidTr="004B3F9B">
        <w:tc>
          <w:tcPr>
            <w:tcW w:w="2942" w:type="dxa"/>
            <w:shd w:val="clear" w:color="auto" w:fill="B3B3B3"/>
          </w:tcPr>
          <w:p w14:paraId="643BBA6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7479" w:type="dxa"/>
          </w:tcPr>
          <w:p w14:paraId="626BA0F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להתקדם בנושאים לפי הסדר 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רשימה המוצג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ים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בערך שלישי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515045D" w14:textId="77777777" w:rsidTr="004B3F9B">
        <w:tc>
          <w:tcPr>
            <w:tcW w:w="2942" w:type="dxa"/>
            <w:shd w:val="clear" w:color="auto" w:fill="B3B3B3"/>
          </w:tcPr>
          <w:p w14:paraId="27B6032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7479" w:type="dxa"/>
          </w:tcPr>
          <w:p w14:paraId="0CA3DAF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12551F3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</w:p>
    <w:p w14:paraId="669AE94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5FF51FE3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59D53D67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64A16E82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2019661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096F4E2A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גן ילדים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0E165CC1" w14:textId="7B728269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7301E616" w14:textId="77777777" w:rsidR="00395986" w:rsidRPr="00CD44A9" w:rsidRDefault="00395986" w:rsidP="00E7476C">
      <w:pPr>
        <w:bidi/>
        <w:ind w:firstLine="432"/>
        <w:jc w:val="center"/>
        <w:rPr>
          <w:rFonts w:ascii="Gisha" w:hAnsi="Gisha" w:cs="Gisha"/>
          <w:rtl/>
        </w:rPr>
      </w:pPr>
    </w:p>
    <w:bookmarkEnd w:id="3"/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1"/>
        <w:gridCol w:w="1261"/>
        <w:gridCol w:w="1262"/>
        <w:gridCol w:w="1262"/>
        <w:gridCol w:w="1262"/>
        <w:gridCol w:w="1262"/>
        <w:gridCol w:w="1240"/>
      </w:tblGrid>
      <w:tr w:rsidR="00CD44A9" w:rsidRPr="00CD44A9" w14:paraId="780B24EA" w14:textId="77777777" w:rsidTr="004B3F9B">
        <w:tc>
          <w:tcPr>
            <w:tcW w:w="1488" w:type="dxa"/>
            <w:shd w:val="clear" w:color="auto" w:fill="B3B3B3"/>
          </w:tcPr>
          <w:p w14:paraId="0AF1142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5D9E22C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16A948F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776124A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64C86E0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78325F3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3F7B4B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451AD0AC" w14:textId="77777777" w:rsidTr="004B3F9B">
        <w:tc>
          <w:tcPr>
            <w:tcW w:w="1488" w:type="dxa"/>
            <w:shd w:val="clear" w:color="auto" w:fill="B3B3B3"/>
          </w:tcPr>
          <w:p w14:paraId="5E941B8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9:30</w:t>
            </w:r>
          </w:p>
        </w:tc>
        <w:tc>
          <w:tcPr>
            <w:tcW w:w="1488" w:type="dxa"/>
          </w:tcPr>
          <w:p w14:paraId="72F18B1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3773061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52BE8F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7391435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26D0DB9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3584DCE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</w:tr>
      <w:tr w:rsidR="00CD44A9" w:rsidRPr="00CD44A9" w14:paraId="632CF3A9" w14:textId="77777777" w:rsidTr="004B3F9B">
        <w:tc>
          <w:tcPr>
            <w:tcW w:w="1488" w:type="dxa"/>
            <w:shd w:val="clear" w:color="auto" w:fill="B3B3B3"/>
          </w:tcPr>
          <w:p w14:paraId="30C4390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9:30 – 9:50</w:t>
            </w:r>
          </w:p>
        </w:tc>
        <w:tc>
          <w:tcPr>
            <w:tcW w:w="1488" w:type="dxa"/>
          </w:tcPr>
          <w:p w14:paraId="72CC22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1489" w:type="dxa"/>
          </w:tcPr>
          <w:p w14:paraId="1C60C05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1489" w:type="dxa"/>
          </w:tcPr>
          <w:p w14:paraId="46C05CD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1489" w:type="dxa"/>
          </w:tcPr>
          <w:p w14:paraId="5CB59E2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1489" w:type="dxa"/>
          </w:tcPr>
          <w:p w14:paraId="3E8060E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1489" w:type="dxa"/>
          </w:tcPr>
          <w:p w14:paraId="5E11927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</w:tr>
      <w:tr w:rsidR="00CD44A9" w:rsidRPr="00CD44A9" w14:paraId="6EDE7CE5" w14:textId="77777777" w:rsidTr="004B3F9B">
        <w:tc>
          <w:tcPr>
            <w:tcW w:w="1488" w:type="dxa"/>
            <w:shd w:val="clear" w:color="auto" w:fill="B3B3B3"/>
          </w:tcPr>
          <w:p w14:paraId="4E8C941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9:50 – 10: 10</w:t>
            </w:r>
          </w:p>
        </w:tc>
        <w:tc>
          <w:tcPr>
            <w:tcW w:w="1488" w:type="dxa"/>
          </w:tcPr>
          <w:p w14:paraId="02199C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2B95E78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30DF86F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0A48FA8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2CBF2C1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3D0B202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</w:tr>
      <w:tr w:rsidR="00CD44A9" w:rsidRPr="00CD44A9" w14:paraId="4308CF94" w14:textId="77777777" w:rsidTr="004B3F9B">
        <w:tc>
          <w:tcPr>
            <w:tcW w:w="1488" w:type="dxa"/>
            <w:shd w:val="clear" w:color="auto" w:fill="B3B3B3"/>
          </w:tcPr>
          <w:p w14:paraId="686A448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10:10 – 10:40</w:t>
            </w:r>
          </w:p>
        </w:tc>
        <w:tc>
          <w:tcPr>
            <w:tcW w:w="1488" w:type="dxa"/>
          </w:tcPr>
          <w:p w14:paraId="4FD368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7C57FE5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56C55D2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6C9332E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661589C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6354B0A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</w:tr>
      <w:tr w:rsidR="00CD44A9" w:rsidRPr="00CD44A9" w14:paraId="46048D81" w14:textId="77777777" w:rsidTr="004B3F9B">
        <w:tc>
          <w:tcPr>
            <w:tcW w:w="1488" w:type="dxa"/>
            <w:shd w:val="clear" w:color="auto" w:fill="B3B3B3"/>
          </w:tcPr>
          <w:p w14:paraId="4410385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10:40 – 10:50</w:t>
            </w:r>
          </w:p>
        </w:tc>
        <w:tc>
          <w:tcPr>
            <w:tcW w:w="1488" w:type="dxa"/>
          </w:tcPr>
          <w:p w14:paraId="3D4EE1D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163B96D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0717128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1B2F472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7FCA334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0B1F2CC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</w:tr>
      <w:tr w:rsidR="00CD44A9" w:rsidRPr="00CD44A9" w14:paraId="56812444" w14:textId="77777777" w:rsidTr="004B3F9B">
        <w:tc>
          <w:tcPr>
            <w:tcW w:w="1488" w:type="dxa"/>
            <w:shd w:val="clear" w:color="auto" w:fill="B3B3B3"/>
          </w:tcPr>
          <w:p w14:paraId="37B559D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10:50 – 11:15</w:t>
            </w:r>
          </w:p>
        </w:tc>
        <w:tc>
          <w:tcPr>
            <w:tcW w:w="1488" w:type="dxa"/>
          </w:tcPr>
          <w:p w14:paraId="43446DF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33C57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CF2EC9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E6BC16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6E6CCF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F518C5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05880A3A" w14:textId="77777777" w:rsidTr="004B3F9B">
        <w:tc>
          <w:tcPr>
            <w:tcW w:w="1488" w:type="dxa"/>
            <w:shd w:val="clear" w:color="auto" w:fill="B3B3B3"/>
          </w:tcPr>
          <w:p w14:paraId="335935E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– 11:45</w:t>
            </w:r>
          </w:p>
        </w:tc>
        <w:tc>
          <w:tcPr>
            <w:tcW w:w="1488" w:type="dxa"/>
          </w:tcPr>
          <w:p w14:paraId="007663D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58E034E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2C5A2B9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1A46B1C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251EA6B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  <w:vMerge w:val="restart"/>
          </w:tcPr>
          <w:p w14:paraId="23EE6D4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0CE342D8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65C11C07" w14:textId="77777777" w:rsidTr="004B3F9B">
        <w:tc>
          <w:tcPr>
            <w:tcW w:w="1488" w:type="dxa"/>
            <w:shd w:val="clear" w:color="auto" w:fill="B3B3B3"/>
          </w:tcPr>
          <w:p w14:paraId="4EFCF78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11:45 – 12:00</w:t>
            </w:r>
          </w:p>
        </w:tc>
        <w:tc>
          <w:tcPr>
            <w:tcW w:w="1488" w:type="dxa"/>
          </w:tcPr>
          <w:p w14:paraId="59B214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1FC552A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700113C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7460B93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3DAD8F6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  <w:vMerge/>
          </w:tcPr>
          <w:p w14:paraId="46632CF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</w:p>
        </w:tc>
      </w:tr>
      <w:tr w:rsidR="00CD44A9" w:rsidRPr="00CD44A9" w14:paraId="4DD249AE" w14:textId="77777777" w:rsidTr="004B3F9B">
        <w:tc>
          <w:tcPr>
            <w:tcW w:w="1488" w:type="dxa"/>
            <w:shd w:val="clear" w:color="auto" w:fill="B3B3B3"/>
          </w:tcPr>
          <w:p w14:paraId="3C5D350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– 12:30</w:t>
            </w:r>
          </w:p>
        </w:tc>
        <w:tc>
          <w:tcPr>
            <w:tcW w:w="1488" w:type="dxa"/>
          </w:tcPr>
          <w:p w14:paraId="5EC70F8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15AB6F4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6CD9E53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E3A6B2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222EB09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4391B1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F1B4698" w14:textId="77777777" w:rsidTr="004B3F9B">
        <w:tc>
          <w:tcPr>
            <w:tcW w:w="1488" w:type="dxa"/>
            <w:shd w:val="clear" w:color="auto" w:fill="B3B3B3"/>
          </w:tcPr>
          <w:p w14:paraId="176174C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12:30 – 1:00</w:t>
            </w:r>
          </w:p>
        </w:tc>
        <w:tc>
          <w:tcPr>
            <w:tcW w:w="1488" w:type="dxa"/>
          </w:tcPr>
          <w:p w14:paraId="10C8A9B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7D24962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7FA0E52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5A83EF9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128B7FC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0CB0A0F3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C325EF2" w14:textId="77777777" w:rsidTr="004B3F9B">
        <w:tc>
          <w:tcPr>
            <w:tcW w:w="1488" w:type="dxa"/>
            <w:shd w:val="clear" w:color="auto" w:fill="B3B3B3"/>
          </w:tcPr>
          <w:p w14:paraId="0470178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1:00 – 1:30</w:t>
            </w:r>
          </w:p>
        </w:tc>
        <w:tc>
          <w:tcPr>
            <w:tcW w:w="1488" w:type="dxa"/>
          </w:tcPr>
          <w:p w14:paraId="5B4355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4134304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0A2DA5C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143EB3A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447E725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41F4822A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D2E8E4A" w14:textId="77777777" w:rsidTr="004B3F9B">
        <w:tc>
          <w:tcPr>
            <w:tcW w:w="1488" w:type="dxa"/>
            <w:shd w:val="clear" w:color="auto" w:fill="B3B3B3"/>
          </w:tcPr>
          <w:p w14:paraId="1371540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1:30 – 1:45</w:t>
            </w:r>
          </w:p>
        </w:tc>
        <w:tc>
          <w:tcPr>
            <w:tcW w:w="1488" w:type="dxa"/>
          </w:tcPr>
          <w:p w14:paraId="7DB0D8B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0476FEB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6415528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210B951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5462F52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7363F803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01F12CB" w14:textId="77777777" w:rsidTr="004B3F9B">
        <w:tc>
          <w:tcPr>
            <w:tcW w:w="1488" w:type="dxa"/>
            <w:shd w:val="clear" w:color="auto" w:fill="B3B3B3"/>
          </w:tcPr>
          <w:p w14:paraId="5E1588D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1:45 – 2:15 </w:t>
            </w:r>
          </w:p>
        </w:tc>
        <w:tc>
          <w:tcPr>
            <w:tcW w:w="1488" w:type="dxa"/>
          </w:tcPr>
          <w:p w14:paraId="7B2EB54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49EC7E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10AD2AF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5E5628E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2A6D458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3D11D4D7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2ACBAE8" w14:textId="77777777" w:rsidTr="004B3F9B">
        <w:tc>
          <w:tcPr>
            <w:tcW w:w="1488" w:type="dxa"/>
            <w:shd w:val="clear" w:color="auto" w:fill="B3B3B3"/>
          </w:tcPr>
          <w:p w14:paraId="7320FC0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2:15 – 2:25</w:t>
            </w:r>
          </w:p>
        </w:tc>
        <w:tc>
          <w:tcPr>
            <w:tcW w:w="1488" w:type="dxa"/>
          </w:tcPr>
          <w:p w14:paraId="537112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33DE90E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7C6921A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683C6DD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714F96A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155400B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CDEEB6B" w14:textId="77777777" w:rsidTr="004B3F9B">
        <w:tc>
          <w:tcPr>
            <w:tcW w:w="1488" w:type="dxa"/>
            <w:shd w:val="clear" w:color="auto" w:fill="B3B3B3"/>
          </w:tcPr>
          <w:p w14:paraId="478B40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2:25 – 2:45</w:t>
            </w:r>
          </w:p>
        </w:tc>
        <w:tc>
          <w:tcPr>
            <w:tcW w:w="1488" w:type="dxa"/>
          </w:tcPr>
          <w:p w14:paraId="442BEB2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3E826B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C21BFC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5C7F15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282769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20C4C7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84E7260" w14:textId="77777777" w:rsidTr="004B3F9B">
        <w:tc>
          <w:tcPr>
            <w:tcW w:w="1488" w:type="dxa"/>
            <w:shd w:val="clear" w:color="auto" w:fill="B3B3B3"/>
          </w:tcPr>
          <w:p w14:paraId="4EFA2E7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2:45 – 300 </w:t>
            </w:r>
          </w:p>
        </w:tc>
        <w:tc>
          <w:tcPr>
            <w:tcW w:w="1488" w:type="dxa"/>
          </w:tcPr>
          <w:p w14:paraId="6ED4F60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7AEF34D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45CC300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455BF88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745A27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41A6D537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D22BDE1" w14:textId="77777777" w:rsidTr="004B3F9B">
        <w:tc>
          <w:tcPr>
            <w:tcW w:w="1488" w:type="dxa"/>
            <w:shd w:val="clear" w:color="auto" w:fill="B3B3B3"/>
          </w:tcPr>
          <w:p w14:paraId="3486AD1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– 3:50</w:t>
            </w:r>
          </w:p>
        </w:tc>
        <w:tc>
          <w:tcPr>
            <w:tcW w:w="1488" w:type="dxa"/>
          </w:tcPr>
          <w:p w14:paraId="2DAAE12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חינוכיים</w:t>
            </w:r>
          </w:p>
        </w:tc>
        <w:tc>
          <w:tcPr>
            <w:tcW w:w="1489" w:type="dxa"/>
          </w:tcPr>
          <w:p w14:paraId="0F8CB64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חינוכיים</w:t>
            </w:r>
          </w:p>
        </w:tc>
        <w:tc>
          <w:tcPr>
            <w:tcW w:w="1489" w:type="dxa"/>
          </w:tcPr>
          <w:p w14:paraId="243916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חינוכיים</w:t>
            </w:r>
          </w:p>
        </w:tc>
        <w:tc>
          <w:tcPr>
            <w:tcW w:w="1489" w:type="dxa"/>
          </w:tcPr>
          <w:p w14:paraId="3D1D8D7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חינוכיים</w:t>
            </w:r>
          </w:p>
        </w:tc>
        <w:tc>
          <w:tcPr>
            <w:tcW w:w="1489" w:type="dxa"/>
          </w:tcPr>
          <w:p w14:paraId="31C8E7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חינוכיים</w:t>
            </w:r>
          </w:p>
        </w:tc>
        <w:tc>
          <w:tcPr>
            <w:tcW w:w="1489" w:type="dxa"/>
          </w:tcPr>
          <w:p w14:paraId="0364CD40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B68D3A2" w14:textId="77777777" w:rsidTr="004B3F9B">
        <w:tc>
          <w:tcPr>
            <w:tcW w:w="1488" w:type="dxa"/>
            <w:shd w:val="clear" w:color="auto" w:fill="B3B3B3"/>
          </w:tcPr>
          <w:p w14:paraId="48DB525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3:50 – 4:00</w:t>
            </w:r>
          </w:p>
        </w:tc>
        <w:tc>
          <w:tcPr>
            <w:tcW w:w="1488" w:type="dxa"/>
          </w:tcPr>
          <w:p w14:paraId="20F2487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09D1EE6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55B450C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018B5D8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5A8EB95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3069F1AA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2E8619AA" w14:textId="09E6A63B" w:rsidR="00183153" w:rsidRPr="00CD44A9" w:rsidRDefault="00395986" w:rsidP="00E7476C">
      <w:pPr>
        <w:bidi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Times New Roman"/>
          <w:sz w:val="22"/>
          <w:szCs w:val="22"/>
          <w:rtl/>
        </w:rPr>
        <w:br w:type="page"/>
      </w:r>
      <w:r w:rsidR="009E3D54"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6993581C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54A823B4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גן ילדים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516EA20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1C4BE1FB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5"/>
        <w:gridCol w:w="6095"/>
      </w:tblGrid>
      <w:tr w:rsidR="00CD44A9" w:rsidRPr="00CD44A9" w14:paraId="3DDC6D35" w14:textId="77777777" w:rsidTr="004B3F9B">
        <w:tc>
          <w:tcPr>
            <w:tcW w:w="2942" w:type="dxa"/>
            <w:shd w:val="clear" w:color="auto" w:fill="B3B3B3"/>
          </w:tcPr>
          <w:p w14:paraId="26292D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14C0A73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72A286CA" w14:textId="77777777" w:rsidTr="004B3F9B">
        <w:tc>
          <w:tcPr>
            <w:tcW w:w="2942" w:type="dxa"/>
            <w:shd w:val="clear" w:color="auto" w:fill="B3B3B3"/>
          </w:tcPr>
          <w:p w14:paraId="4C565DE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7479" w:type="dxa"/>
          </w:tcPr>
          <w:p w14:paraId="285C292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לחזור ולשנן קטעי 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 הבסיסיים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של שנה שעברה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ורק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לאחר מכן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להוסיף קטעים חדשים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ברוך שאמר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אשרי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ישתבח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עלינו לשבח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550D91B" w14:textId="77777777" w:rsidTr="004B3F9B">
        <w:tc>
          <w:tcPr>
            <w:tcW w:w="2942" w:type="dxa"/>
            <w:shd w:val="clear" w:color="auto" w:fill="B3B3B3"/>
          </w:tcPr>
          <w:p w14:paraId="6019EF3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נקודות</w:t>
            </w:r>
          </w:p>
        </w:tc>
        <w:tc>
          <w:tcPr>
            <w:tcW w:w="7479" w:type="dxa"/>
          </w:tcPr>
          <w:p w14:paraId="5DFBDAB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חצי שנה ראשונה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השלמת לימוד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  <w:p w14:paraId="22036DD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חצי שנה שניה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עם נקודות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89A6BA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7210AF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קריאה יש לחלק לשני חלקים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</w:p>
          <w:p w14:paraId="29AE4DD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בשעות הבוקר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בו כל הכיתה לומדת ביחד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EEC2B9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בשעות הצהריים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המורה מקדיש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בתורנות מסודרת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כמה דקות לכל תלמיד באופן אישי בהתאם לצרכיו המיוחדים של כל תלמיד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ומבלי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לפגוע בתלמידים החלשים יותר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בשעה זו שאר הילדים משחקים במשחקים חינוכיים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פינות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והמורה פנוי ללמוד עם התלמידים בצורה אישית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68BB6F1" w14:textId="77777777" w:rsidTr="004B3F9B">
        <w:tc>
          <w:tcPr>
            <w:tcW w:w="2942" w:type="dxa"/>
            <w:shd w:val="clear" w:color="auto" w:fill="B3B3B3"/>
          </w:tcPr>
          <w:p w14:paraId="69A5C2D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7479" w:type="dxa"/>
          </w:tcPr>
          <w:p w14:paraId="172F95E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כל הפרשה מדי 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795BD4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לבחור נושא מסוים ולערוך פרויקט וציורים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2050ECA" w14:textId="77777777" w:rsidTr="004B3F9B">
        <w:tc>
          <w:tcPr>
            <w:tcW w:w="2942" w:type="dxa"/>
            <w:shd w:val="clear" w:color="auto" w:fill="B3B3B3"/>
          </w:tcPr>
          <w:p w14:paraId="18F62D7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373A257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קיצור שולחן ערוך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ברמה של תלמידים צעירים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תפילה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CBCF34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7CE57A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B619EED" w14:textId="77777777" w:rsidTr="004B3F9B">
        <w:tc>
          <w:tcPr>
            <w:tcW w:w="2942" w:type="dxa"/>
            <w:shd w:val="clear" w:color="auto" w:fill="B3B3B3"/>
          </w:tcPr>
          <w:p w14:paraId="6715178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7479" w:type="dxa"/>
          </w:tcPr>
          <w:p w14:paraId="2F35509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6A297D4" w14:textId="77777777" w:rsidTr="004B3F9B">
        <w:tc>
          <w:tcPr>
            <w:tcW w:w="2942" w:type="dxa"/>
            <w:shd w:val="clear" w:color="auto" w:fill="B3B3B3"/>
          </w:tcPr>
          <w:p w14:paraId="5B1ABD6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7479" w:type="dxa"/>
          </w:tcPr>
          <w:p w14:paraId="2BE18B1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F66DD55" w14:textId="77777777" w:rsidTr="004B3F9B">
        <w:tc>
          <w:tcPr>
            <w:tcW w:w="2942" w:type="dxa"/>
            <w:shd w:val="clear" w:color="auto" w:fill="B3B3B3"/>
          </w:tcPr>
          <w:p w14:paraId="26A74DA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חופשים</w:t>
            </w:r>
          </w:p>
        </w:tc>
        <w:tc>
          <w:tcPr>
            <w:tcW w:w="7479" w:type="dxa"/>
          </w:tcPr>
          <w:p w14:paraId="7B5AA488" w14:textId="2D6A540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משחקים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לשם הנאה</w:t>
            </w:r>
            <w:r w:rsidR="00BB3054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(ולא לשם חינוך דווקא)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נחוץ מאוד בגיל 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456CFD8" w14:textId="77777777" w:rsidTr="004B3F9B">
        <w:tc>
          <w:tcPr>
            <w:tcW w:w="2942" w:type="dxa"/>
            <w:shd w:val="clear" w:color="auto" w:fill="B3B3B3"/>
          </w:tcPr>
          <w:p w14:paraId="0845DD5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7479" w:type="dxa"/>
          </w:tcPr>
          <w:p w14:paraId="7B486BA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להתקדם במשחקים ופינות לפי הסדר ורשימה המוצג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ים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בערך שלישי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EE53F3B" w14:textId="77777777" w:rsidTr="004B3F9B">
        <w:tc>
          <w:tcPr>
            <w:tcW w:w="2942" w:type="dxa"/>
            <w:shd w:val="clear" w:color="auto" w:fill="B3B3B3"/>
          </w:tcPr>
          <w:p w14:paraId="317053C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7479" w:type="dxa"/>
          </w:tcPr>
          <w:p w14:paraId="3D4AEFF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להתקדם בנושאים לפי הסדר ורשימה המוצג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ים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בערך שלישי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2870042" w14:textId="77777777" w:rsidTr="004B3F9B">
        <w:tc>
          <w:tcPr>
            <w:tcW w:w="2942" w:type="dxa"/>
            <w:shd w:val="clear" w:color="auto" w:fill="B3B3B3"/>
          </w:tcPr>
          <w:p w14:paraId="3BB7AC7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7479" w:type="dxa"/>
          </w:tcPr>
          <w:p w14:paraId="1060897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7021D63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5D24E270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6B0FBB53" w14:textId="77777777" w:rsidR="00183153" w:rsidRPr="00CD44A9" w:rsidRDefault="00183153" w:rsidP="00E7476C">
      <w:pPr>
        <w:bidi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55925AC8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6AB19FC4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4BE6E7CA" w14:textId="276FE909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גן ילדים</w:t>
      </w:r>
      <w:r w:rsidRPr="00CD44A9">
        <w:rPr>
          <w:rFonts w:ascii="Gisha" w:hAnsi="Gisha" w:cs="Gisha"/>
          <w:sz w:val="22"/>
          <w:szCs w:val="22"/>
          <w:rtl/>
        </w:rPr>
        <w:t xml:space="preserve"> -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>'</w:t>
      </w:r>
      <w:r w:rsidR="00521112" w:rsidRPr="00CD44A9">
        <w:rPr>
          <w:rFonts w:ascii="Gisha" w:hAnsi="Gisha" w:cs="Gisha" w:hint="cs"/>
          <w:sz w:val="22"/>
          <w:szCs w:val="22"/>
          <w:rtl/>
          <w:lang w:bidi="he-IL"/>
        </w:rPr>
        <w:t>. ג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4772E553" w14:textId="77777777" w:rsidR="00206DBD" w:rsidRPr="00CD44A9" w:rsidRDefault="00206DBD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1"/>
        <w:gridCol w:w="1261"/>
        <w:gridCol w:w="1262"/>
        <w:gridCol w:w="1262"/>
        <w:gridCol w:w="1262"/>
        <w:gridCol w:w="1262"/>
        <w:gridCol w:w="1240"/>
      </w:tblGrid>
      <w:tr w:rsidR="00CD44A9" w:rsidRPr="00CD44A9" w14:paraId="1A080112" w14:textId="77777777" w:rsidTr="004B3F9B">
        <w:tc>
          <w:tcPr>
            <w:tcW w:w="1488" w:type="dxa"/>
            <w:shd w:val="clear" w:color="auto" w:fill="B3B3B3"/>
          </w:tcPr>
          <w:p w14:paraId="745713E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4BA2CDB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3FBA049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5E4F40B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217386B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68044EE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0854031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175BAEE6" w14:textId="77777777" w:rsidTr="004B3F9B">
        <w:tc>
          <w:tcPr>
            <w:tcW w:w="1488" w:type="dxa"/>
            <w:shd w:val="clear" w:color="auto" w:fill="B3B3B3"/>
          </w:tcPr>
          <w:p w14:paraId="401DD65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9:30</w:t>
            </w:r>
          </w:p>
        </w:tc>
        <w:tc>
          <w:tcPr>
            <w:tcW w:w="1488" w:type="dxa"/>
          </w:tcPr>
          <w:p w14:paraId="53B4E0C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5D1F56C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1651FEF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62B02E2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1BE7DD9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292BFB7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</w:tr>
      <w:tr w:rsidR="00CD44A9" w:rsidRPr="00CD44A9" w14:paraId="672B5C5E" w14:textId="77777777" w:rsidTr="004B3F9B">
        <w:tc>
          <w:tcPr>
            <w:tcW w:w="1488" w:type="dxa"/>
            <w:shd w:val="clear" w:color="auto" w:fill="B3B3B3"/>
          </w:tcPr>
          <w:p w14:paraId="335161C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9:30 – 9:50</w:t>
            </w:r>
          </w:p>
        </w:tc>
        <w:tc>
          <w:tcPr>
            <w:tcW w:w="1488" w:type="dxa"/>
          </w:tcPr>
          <w:p w14:paraId="5421004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1489" w:type="dxa"/>
          </w:tcPr>
          <w:p w14:paraId="1114C7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</w:t>
            </w:r>
          </w:p>
        </w:tc>
        <w:tc>
          <w:tcPr>
            <w:tcW w:w="1489" w:type="dxa"/>
          </w:tcPr>
          <w:p w14:paraId="652582C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6B1727E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726346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6593839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</w:tr>
      <w:tr w:rsidR="00CD44A9" w:rsidRPr="00CD44A9" w14:paraId="6665C69F" w14:textId="77777777" w:rsidTr="004B3F9B">
        <w:tc>
          <w:tcPr>
            <w:tcW w:w="1488" w:type="dxa"/>
            <w:shd w:val="clear" w:color="auto" w:fill="B3B3B3"/>
          </w:tcPr>
          <w:p w14:paraId="0583644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9:50 – 10: 10</w:t>
            </w:r>
          </w:p>
        </w:tc>
        <w:tc>
          <w:tcPr>
            <w:tcW w:w="1488" w:type="dxa"/>
          </w:tcPr>
          <w:p w14:paraId="1CABDC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 נ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קודות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082C796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נקודות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2D39760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נקודות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107295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נקודות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16D2ECD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נקודות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  <w:tc>
          <w:tcPr>
            <w:tcW w:w="1489" w:type="dxa"/>
          </w:tcPr>
          <w:p w14:paraId="34D4E51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נקודות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</w:p>
        </w:tc>
      </w:tr>
      <w:tr w:rsidR="00CD44A9" w:rsidRPr="00CD44A9" w14:paraId="4D8262BE" w14:textId="77777777" w:rsidTr="004B3F9B">
        <w:tc>
          <w:tcPr>
            <w:tcW w:w="1488" w:type="dxa"/>
            <w:shd w:val="clear" w:color="auto" w:fill="B3B3B3"/>
          </w:tcPr>
          <w:p w14:paraId="6981BA1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10:10 – 10:40</w:t>
            </w:r>
          </w:p>
        </w:tc>
        <w:tc>
          <w:tcPr>
            <w:tcW w:w="1488" w:type="dxa"/>
          </w:tcPr>
          <w:p w14:paraId="30CD1FF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4850C44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5D87182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22B5B4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2FDE797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04E7D92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</w:tr>
      <w:tr w:rsidR="00CD44A9" w:rsidRPr="00CD44A9" w14:paraId="5EADA0A0" w14:textId="77777777" w:rsidTr="004B3F9B">
        <w:tc>
          <w:tcPr>
            <w:tcW w:w="1488" w:type="dxa"/>
            <w:shd w:val="clear" w:color="auto" w:fill="B3B3B3"/>
          </w:tcPr>
          <w:p w14:paraId="1E12E7F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10:40 – 10:50</w:t>
            </w:r>
          </w:p>
        </w:tc>
        <w:tc>
          <w:tcPr>
            <w:tcW w:w="1488" w:type="dxa"/>
          </w:tcPr>
          <w:p w14:paraId="565AD45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7591CC7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755F26B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5E5DEB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54156CA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54F5398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</w:tr>
      <w:tr w:rsidR="00CD44A9" w:rsidRPr="00CD44A9" w14:paraId="1415306C" w14:textId="77777777" w:rsidTr="004B3F9B">
        <w:tc>
          <w:tcPr>
            <w:tcW w:w="1488" w:type="dxa"/>
            <w:shd w:val="clear" w:color="auto" w:fill="B3B3B3"/>
          </w:tcPr>
          <w:p w14:paraId="45F8022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10:50 – 11:15</w:t>
            </w:r>
          </w:p>
        </w:tc>
        <w:tc>
          <w:tcPr>
            <w:tcW w:w="1488" w:type="dxa"/>
          </w:tcPr>
          <w:p w14:paraId="567663F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6E5A22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28A2DC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A09DD1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77399F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8E77F8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06B875F3" w14:textId="77777777" w:rsidTr="004B3F9B">
        <w:tc>
          <w:tcPr>
            <w:tcW w:w="1488" w:type="dxa"/>
            <w:shd w:val="clear" w:color="auto" w:fill="B3B3B3"/>
          </w:tcPr>
          <w:p w14:paraId="0BEF5DC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– 11:45</w:t>
            </w:r>
          </w:p>
        </w:tc>
        <w:tc>
          <w:tcPr>
            <w:tcW w:w="1488" w:type="dxa"/>
          </w:tcPr>
          <w:p w14:paraId="78EE4EA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694C139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2698673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3FBD71C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61C2478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  <w:vMerge w:val="restart"/>
          </w:tcPr>
          <w:p w14:paraId="753F631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1BC8F05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0D6000E2" w14:textId="77777777" w:rsidTr="004B3F9B">
        <w:tc>
          <w:tcPr>
            <w:tcW w:w="1488" w:type="dxa"/>
            <w:shd w:val="clear" w:color="auto" w:fill="B3B3B3"/>
          </w:tcPr>
          <w:p w14:paraId="6D919DE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11:45 – 12:00</w:t>
            </w:r>
          </w:p>
        </w:tc>
        <w:tc>
          <w:tcPr>
            <w:tcW w:w="1488" w:type="dxa"/>
          </w:tcPr>
          <w:p w14:paraId="066485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595722A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7EDA8B0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2113BA1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0CD719F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  <w:vMerge/>
          </w:tcPr>
          <w:p w14:paraId="330CCEA3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</w:p>
        </w:tc>
      </w:tr>
      <w:tr w:rsidR="00CD44A9" w:rsidRPr="00CD44A9" w14:paraId="65001056" w14:textId="77777777" w:rsidTr="004B3F9B">
        <w:tc>
          <w:tcPr>
            <w:tcW w:w="1488" w:type="dxa"/>
            <w:shd w:val="clear" w:color="auto" w:fill="B3B3B3"/>
          </w:tcPr>
          <w:p w14:paraId="370EA46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– 12:30</w:t>
            </w:r>
          </w:p>
        </w:tc>
        <w:tc>
          <w:tcPr>
            <w:tcW w:w="1488" w:type="dxa"/>
          </w:tcPr>
          <w:p w14:paraId="47C52BF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234F0A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400566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4BFEDE3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0B9FE47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100D303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888C303" w14:textId="77777777" w:rsidTr="004B3F9B">
        <w:tc>
          <w:tcPr>
            <w:tcW w:w="1488" w:type="dxa"/>
            <w:shd w:val="clear" w:color="auto" w:fill="B3B3B3"/>
          </w:tcPr>
          <w:p w14:paraId="4E7FA95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12:30 – 1:00</w:t>
            </w:r>
          </w:p>
        </w:tc>
        <w:tc>
          <w:tcPr>
            <w:tcW w:w="1488" w:type="dxa"/>
          </w:tcPr>
          <w:p w14:paraId="128FDF8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347FC42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2494817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703719F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0CEB852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חופשיים</w:t>
            </w:r>
          </w:p>
        </w:tc>
        <w:tc>
          <w:tcPr>
            <w:tcW w:w="1489" w:type="dxa"/>
          </w:tcPr>
          <w:p w14:paraId="4260D99A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85E8E4E" w14:textId="77777777" w:rsidTr="004B3F9B">
        <w:tc>
          <w:tcPr>
            <w:tcW w:w="1488" w:type="dxa"/>
            <w:shd w:val="clear" w:color="auto" w:fill="B3B3B3"/>
          </w:tcPr>
          <w:p w14:paraId="51AE0A4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1:00 – 1:30</w:t>
            </w:r>
          </w:p>
        </w:tc>
        <w:tc>
          <w:tcPr>
            <w:tcW w:w="1488" w:type="dxa"/>
          </w:tcPr>
          <w:p w14:paraId="1CCE1F5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2A96022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57DCB9E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49D4ADC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7F1C9E5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שינת צהריים</w:t>
            </w:r>
          </w:p>
        </w:tc>
        <w:tc>
          <w:tcPr>
            <w:tcW w:w="1489" w:type="dxa"/>
          </w:tcPr>
          <w:p w14:paraId="07F335A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FA403E8" w14:textId="77777777" w:rsidTr="004B3F9B">
        <w:tc>
          <w:tcPr>
            <w:tcW w:w="1488" w:type="dxa"/>
            <w:shd w:val="clear" w:color="auto" w:fill="B3B3B3"/>
          </w:tcPr>
          <w:p w14:paraId="7E860E1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1:30 – 1:45</w:t>
            </w:r>
          </w:p>
        </w:tc>
        <w:tc>
          <w:tcPr>
            <w:tcW w:w="1488" w:type="dxa"/>
          </w:tcPr>
          <w:p w14:paraId="77D86F2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452E59A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1E31638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67C5384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140C884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התעמלות</w:t>
            </w:r>
          </w:p>
        </w:tc>
        <w:tc>
          <w:tcPr>
            <w:tcW w:w="1489" w:type="dxa"/>
          </w:tcPr>
          <w:p w14:paraId="3FD5FEFD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3E0E1F1" w14:textId="77777777" w:rsidTr="004B3F9B">
        <w:tc>
          <w:tcPr>
            <w:tcW w:w="1488" w:type="dxa"/>
            <w:shd w:val="clear" w:color="auto" w:fill="B3B3B3"/>
          </w:tcPr>
          <w:p w14:paraId="2236A68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1:45 – 2:15 </w:t>
            </w:r>
          </w:p>
        </w:tc>
        <w:tc>
          <w:tcPr>
            <w:tcW w:w="1488" w:type="dxa"/>
          </w:tcPr>
          <w:p w14:paraId="259EB12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53FEFC8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782AE5A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20B9990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0B316FF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02A08A28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1652F7F" w14:textId="77777777" w:rsidTr="004B3F9B">
        <w:tc>
          <w:tcPr>
            <w:tcW w:w="1488" w:type="dxa"/>
            <w:shd w:val="clear" w:color="auto" w:fill="B3B3B3"/>
          </w:tcPr>
          <w:p w14:paraId="4548CA5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2:15 – 2:25</w:t>
            </w:r>
          </w:p>
        </w:tc>
        <w:tc>
          <w:tcPr>
            <w:tcW w:w="1488" w:type="dxa"/>
          </w:tcPr>
          <w:p w14:paraId="1487831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2DBDADA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60BBA9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1A5E7DB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36093F7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</w:p>
        </w:tc>
        <w:tc>
          <w:tcPr>
            <w:tcW w:w="1489" w:type="dxa"/>
          </w:tcPr>
          <w:p w14:paraId="1BD40F8C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E875D31" w14:textId="77777777" w:rsidTr="004B3F9B">
        <w:tc>
          <w:tcPr>
            <w:tcW w:w="1488" w:type="dxa"/>
            <w:shd w:val="clear" w:color="auto" w:fill="B3B3B3"/>
          </w:tcPr>
          <w:p w14:paraId="11DBF9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2:25 – 2:45</w:t>
            </w:r>
          </w:p>
        </w:tc>
        <w:tc>
          <w:tcPr>
            <w:tcW w:w="1488" w:type="dxa"/>
          </w:tcPr>
          <w:p w14:paraId="3EFE64B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06B489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ECD20A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E6A5EF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1C906E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81AFDC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949A3EF" w14:textId="77777777" w:rsidTr="004B3F9B">
        <w:tc>
          <w:tcPr>
            <w:tcW w:w="1488" w:type="dxa"/>
            <w:shd w:val="clear" w:color="auto" w:fill="B3B3B3"/>
          </w:tcPr>
          <w:p w14:paraId="6A0EF1C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2:45 – 300 </w:t>
            </w:r>
          </w:p>
        </w:tc>
        <w:tc>
          <w:tcPr>
            <w:tcW w:w="1488" w:type="dxa"/>
          </w:tcPr>
          <w:p w14:paraId="5A5F06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0A899C8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5C4748E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35C3A50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2D9F97E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5E92300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BB3D8D0" w14:textId="77777777" w:rsidTr="004B3F9B">
        <w:tc>
          <w:tcPr>
            <w:tcW w:w="1488" w:type="dxa"/>
            <w:shd w:val="clear" w:color="auto" w:fill="B3B3B3"/>
          </w:tcPr>
          <w:p w14:paraId="0922D96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– 3:50</w:t>
            </w:r>
          </w:p>
        </w:tc>
        <w:tc>
          <w:tcPr>
            <w:tcW w:w="1488" w:type="dxa"/>
          </w:tcPr>
          <w:p w14:paraId="18FBD6A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1066BD6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507BFD9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3FBD65E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5FFAF7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489" w:type="dxa"/>
          </w:tcPr>
          <w:p w14:paraId="39FCA0DC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56CD747" w14:textId="77777777" w:rsidTr="004B3F9B">
        <w:tc>
          <w:tcPr>
            <w:tcW w:w="1488" w:type="dxa"/>
            <w:shd w:val="clear" w:color="auto" w:fill="B3B3B3"/>
          </w:tcPr>
          <w:p w14:paraId="2D91629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3:50 – 4:00</w:t>
            </w:r>
          </w:p>
        </w:tc>
        <w:tc>
          <w:tcPr>
            <w:tcW w:w="1488" w:type="dxa"/>
          </w:tcPr>
          <w:p w14:paraId="3D7F986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6305F8E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7729FE0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2102F2B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092520E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706D1FE0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4401E364" w14:textId="0B4BB3C6" w:rsidR="00E67EBF" w:rsidRPr="00CD44A9" w:rsidRDefault="00E67EBF" w:rsidP="00E7476C">
      <w:pPr>
        <w:bidi/>
        <w:rPr>
          <w:rFonts w:ascii="Gisha" w:hAnsi="Gisha" w:cs="Gisha"/>
          <w:sz w:val="22"/>
          <w:szCs w:val="22"/>
          <w:rtl/>
        </w:rPr>
      </w:pPr>
    </w:p>
    <w:p w14:paraId="5B8B7EDB" w14:textId="0F025EDA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118E7D04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26200104" w14:textId="7EFE61CD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>'</w:t>
      </w:r>
      <w:r w:rsidR="00521112" w:rsidRPr="00CD44A9">
        <w:rPr>
          <w:rFonts w:ascii="Gisha" w:hAnsi="Gisha" w:cs="Gisha" w:hint="cs"/>
          <w:sz w:val="22"/>
          <w:szCs w:val="22"/>
          <w:rtl/>
          <w:lang w:bidi="he-IL"/>
        </w:rPr>
        <w:t xml:space="preserve">.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28F2704E" w14:textId="77777777" w:rsidR="00206DBD" w:rsidRPr="00CD44A9" w:rsidRDefault="00206DBD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2"/>
        <w:gridCol w:w="6118"/>
      </w:tblGrid>
      <w:tr w:rsidR="00CD44A9" w:rsidRPr="00CD44A9" w14:paraId="08C05AF0" w14:textId="77777777" w:rsidTr="001F7034">
        <w:tc>
          <w:tcPr>
            <w:tcW w:w="2512" w:type="dxa"/>
            <w:shd w:val="clear" w:color="auto" w:fill="B3B3B3"/>
          </w:tcPr>
          <w:p w14:paraId="34D3B20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6118" w:type="dxa"/>
            <w:shd w:val="clear" w:color="auto" w:fill="B3B3B3"/>
          </w:tcPr>
          <w:p w14:paraId="3861532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2BF7112C" w14:textId="77777777" w:rsidTr="001F7034">
        <w:tc>
          <w:tcPr>
            <w:tcW w:w="2512" w:type="dxa"/>
            <w:shd w:val="clear" w:color="auto" w:fill="B3B3B3"/>
          </w:tcPr>
          <w:p w14:paraId="566D532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6118" w:type="dxa"/>
          </w:tcPr>
          <w:p w14:paraId="3B1BA7D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לחזור ולשנן קטעי תפילה הבסיסיים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של שנה שעברה ורק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לאחר מכן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להוסיף קטעים חדשים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שמונה עשרה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אשרי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2F03483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ך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-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כל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התפילות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מודה אני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ברכת השחר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ברכת ציצית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הרינו מקבל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 טובו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אדון עולם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ברוך שאמר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אשרי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ישתבח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שמונה עשרה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אשרי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עלינו לשבח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 תירא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אך צדיקים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3D833A31" w14:textId="77777777" w:rsidTr="001F7034">
        <w:tc>
          <w:tcPr>
            <w:tcW w:w="2512" w:type="dxa"/>
            <w:shd w:val="clear" w:color="auto" w:fill="B3B3B3"/>
          </w:tcPr>
          <w:p w14:paraId="405A83A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קריאה</w:t>
            </w:r>
          </w:p>
        </w:tc>
        <w:tc>
          <w:tcPr>
            <w:tcW w:w="6118" w:type="dxa"/>
          </w:tcPr>
          <w:p w14:paraId="6B78654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אחרי שכל התלמידים בקיאים בא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עוברים לשלב של קריאה בפועל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4D1E13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חצי שנה ראשונה מוקדשת ללימוד קריאה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2BA744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קריאה יש לחלק לשני חלקים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</w:p>
          <w:p w14:paraId="460B3AC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בשעות הבוקר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לימוד בקבוצה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כאשר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כל הכיתה לומדת יחד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7D9E71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בשעות הצהריים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המורה מקדיש בתורנות מסודרת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כמה דקות לכל תלמיד באופן אישי בהתאם לצרכיו המיוחדים של כל תלמיד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ומבלי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לפגוע בתלמידים החלשים יותר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בשעה זו שאר הילדים משחקים במשחקים חינוכיים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והמורה פנוי ללמוד עם התלמידים בצורה אישית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C0E0326" w14:textId="77777777" w:rsidTr="001F7034">
        <w:tc>
          <w:tcPr>
            <w:tcW w:w="2512" w:type="dxa"/>
            <w:shd w:val="clear" w:color="auto" w:fill="B3B3B3"/>
          </w:tcPr>
          <w:p w14:paraId="6E5C45A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6118" w:type="dxa"/>
          </w:tcPr>
          <w:p w14:paraId="64E958C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אחרי שלב לימוד 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חצי שנה השניה מוקדשת ללימוד סידור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6FEE7C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העקרונות ודרכי הלימוד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 בקריאה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96ED5B1" w14:textId="77777777" w:rsidTr="001F7034">
        <w:tc>
          <w:tcPr>
            <w:tcW w:w="2512" w:type="dxa"/>
            <w:shd w:val="clear" w:color="auto" w:fill="B3B3B3"/>
          </w:tcPr>
          <w:p w14:paraId="209BA47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6118" w:type="dxa"/>
          </w:tcPr>
          <w:p w14:paraId="0E00628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לשון קודש לתלמידים בגיל זה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הלומדים קריאה וסידור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היא חויה יחד עם התקדמות משמעותית לקראת שלב לימוד חומש בשנה הבאה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לאור זאת ברור שיש לבחור מילים שהתלמידים יפגשו בס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 בראשית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FCFFEC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עקב טיב הנושא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ללימוד לשון קודש מוקדש זמן קצר יחסית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יחד עם זאת ברור ש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בצורה מסודרת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ועקבית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תוך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שנה אח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בלבד אפשר לרכוש אוצר מילים עשיר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6DDA618" w14:textId="77777777" w:rsidTr="001F7034">
        <w:tc>
          <w:tcPr>
            <w:tcW w:w="2512" w:type="dxa"/>
            <w:shd w:val="clear" w:color="auto" w:fill="B3B3B3"/>
          </w:tcPr>
          <w:p w14:paraId="1C08AB4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6118" w:type="dxa"/>
          </w:tcPr>
          <w:p w14:paraId="139EF98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כל הפרשה מדי 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4D6FE1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לבחור נושא מסוים ולערוך פרויקט וציורים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260E3D1" w14:textId="77777777" w:rsidTr="001F7034">
        <w:tc>
          <w:tcPr>
            <w:tcW w:w="2512" w:type="dxa"/>
            <w:shd w:val="clear" w:color="auto" w:fill="B3B3B3"/>
          </w:tcPr>
          <w:p w14:paraId="1039D15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6118" w:type="dxa"/>
          </w:tcPr>
          <w:p w14:paraId="1520E2A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קיצור שו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לחן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רוך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ברמה של תלמידים צעירים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מידות והנהגות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כ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ט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כשרות וסעודה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ז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29A3F7A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דיני החג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ומנהגיו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0D59912" w14:textId="77777777" w:rsidTr="001F7034">
        <w:tc>
          <w:tcPr>
            <w:tcW w:w="2512" w:type="dxa"/>
            <w:shd w:val="clear" w:color="auto" w:fill="B3B3B3"/>
          </w:tcPr>
          <w:p w14:paraId="2A107F1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6118" w:type="dxa"/>
          </w:tcPr>
          <w:p w14:paraId="55E8C86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שנה זו היא הזדמנות פז להקדיש זמן ניכר ללימוד דברי ימי ישראל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מחד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גיסא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הילדים הם כבר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תלמידים לכל דבר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;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מאידך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גיסא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-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הילדים עדיין אינם בשלים ללימוד מתוך הספר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לימוד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דברי ימי ישראל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 פתרון הולם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E5E28C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 להתחיל ללמוד בראשית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כהיסטוריה ולפי רצף המאורעות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ולהמשיך לפי הסדר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D5068E9" w14:textId="5D7776CC" w:rsidR="00183153" w:rsidRPr="00CD44A9" w:rsidRDefault="00183153" w:rsidP="00BC7A85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מאידך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היות שהתלמידים למדו זה עתה סדר פרשת השבוע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וגם יחזרו ע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ל זה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מדי שנה בשנה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מן הראוי ללמוד </w:t>
            </w:r>
            <w:r w:rsidR="00BC7A85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סדר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" </w:t>
            </w:r>
            <w:r w:rsidR="00BC7A85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את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המאורעות המרכזיים 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סדר הדורות 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רצף ההיסטוריה מבלי להיכנס לפרטים אותם ילמדו במסגרת פרשת השבוע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21E490A" w14:textId="77777777" w:rsidTr="001F7034">
        <w:tc>
          <w:tcPr>
            <w:tcW w:w="2512" w:type="dxa"/>
            <w:shd w:val="clear" w:color="auto" w:fill="B3B3B3"/>
          </w:tcPr>
          <w:p w14:paraId="4DCC0DB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6118" w:type="dxa"/>
          </w:tcPr>
          <w:p w14:paraId="28369C7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27F1704" w14:textId="77777777" w:rsidTr="001F7034">
        <w:tc>
          <w:tcPr>
            <w:tcW w:w="2512" w:type="dxa"/>
            <w:shd w:val="clear" w:color="auto" w:fill="B3B3B3"/>
          </w:tcPr>
          <w:p w14:paraId="6EE4F87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6118" w:type="dxa"/>
          </w:tcPr>
          <w:p w14:paraId="611D0CC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להתקדם במשחקים ופינות לפי הסדר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רשימה המוצג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ים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בערך שלישי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FC5C7C3" w14:textId="77777777" w:rsidTr="001F7034">
        <w:tc>
          <w:tcPr>
            <w:tcW w:w="2512" w:type="dxa"/>
            <w:shd w:val="clear" w:color="auto" w:fill="B3B3B3"/>
          </w:tcPr>
          <w:p w14:paraId="50A2B23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6118" w:type="dxa"/>
          </w:tcPr>
          <w:p w14:paraId="0C9AF56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להתקדם בנושאים לפי הסדר ורשימה המוצג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ים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בערך שלישי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</w:tbl>
    <w:p w14:paraId="1F7C2B7C" w14:textId="5A92D574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rtl/>
        </w:rPr>
        <w:br w:type="page"/>
      </w: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799CF0E3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14D22130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5C4FF77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02D67A70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1287"/>
        <w:gridCol w:w="1287"/>
        <w:gridCol w:w="1287"/>
        <w:gridCol w:w="1287"/>
        <w:gridCol w:w="1287"/>
        <w:gridCol w:w="1192"/>
      </w:tblGrid>
      <w:tr w:rsidR="00CD44A9" w:rsidRPr="00CD44A9" w14:paraId="66BFF367" w14:textId="77777777" w:rsidTr="004B3F9B">
        <w:tc>
          <w:tcPr>
            <w:tcW w:w="1280" w:type="dxa"/>
            <w:shd w:val="clear" w:color="auto" w:fill="B3B3B3"/>
          </w:tcPr>
          <w:p w14:paraId="7923D01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556" w:type="dxa"/>
            <w:shd w:val="clear" w:color="auto" w:fill="B3B3B3"/>
          </w:tcPr>
          <w:p w14:paraId="6DF3AF9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556" w:type="dxa"/>
            <w:shd w:val="clear" w:color="auto" w:fill="B3B3B3"/>
          </w:tcPr>
          <w:p w14:paraId="38A3461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556" w:type="dxa"/>
            <w:shd w:val="clear" w:color="auto" w:fill="B3B3B3"/>
          </w:tcPr>
          <w:p w14:paraId="6AC48FE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556" w:type="dxa"/>
            <w:shd w:val="clear" w:color="auto" w:fill="B3B3B3"/>
          </w:tcPr>
          <w:p w14:paraId="11D2AAC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556" w:type="dxa"/>
            <w:shd w:val="clear" w:color="auto" w:fill="B3B3B3"/>
          </w:tcPr>
          <w:p w14:paraId="59EE5DC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361" w:type="dxa"/>
            <w:shd w:val="clear" w:color="auto" w:fill="B3B3B3"/>
          </w:tcPr>
          <w:p w14:paraId="28913C3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2AD5345A" w14:textId="77777777" w:rsidTr="004B3F9B">
        <w:tc>
          <w:tcPr>
            <w:tcW w:w="1280" w:type="dxa"/>
            <w:shd w:val="clear" w:color="auto" w:fill="B3B3B3"/>
          </w:tcPr>
          <w:p w14:paraId="6CE9A60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9:40</w:t>
            </w:r>
          </w:p>
        </w:tc>
        <w:tc>
          <w:tcPr>
            <w:tcW w:w="1556" w:type="dxa"/>
          </w:tcPr>
          <w:p w14:paraId="5A94800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556" w:type="dxa"/>
          </w:tcPr>
          <w:p w14:paraId="0DFFE8F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556" w:type="dxa"/>
          </w:tcPr>
          <w:p w14:paraId="2D98A7C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556" w:type="dxa"/>
          </w:tcPr>
          <w:p w14:paraId="5468DCD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556" w:type="dxa"/>
          </w:tcPr>
          <w:p w14:paraId="55ED581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361" w:type="dxa"/>
          </w:tcPr>
          <w:p w14:paraId="0D59030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</w:tr>
      <w:tr w:rsidR="00CD44A9" w:rsidRPr="00CD44A9" w14:paraId="0BE52B3B" w14:textId="77777777" w:rsidTr="004B3F9B">
        <w:tc>
          <w:tcPr>
            <w:tcW w:w="1280" w:type="dxa"/>
            <w:shd w:val="clear" w:color="auto" w:fill="B3B3B3"/>
          </w:tcPr>
          <w:p w14:paraId="5046254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9:40 – 10:10</w:t>
            </w:r>
          </w:p>
        </w:tc>
        <w:tc>
          <w:tcPr>
            <w:tcW w:w="1556" w:type="dxa"/>
          </w:tcPr>
          <w:p w14:paraId="2E10102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1556" w:type="dxa"/>
          </w:tcPr>
          <w:p w14:paraId="39492E7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1556" w:type="dxa"/>
          </w:tcPr>
          <w:p w14:paraId="47896EB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1556" w:type="dxa"/>
          </w:tcPr>
          <w:p w14:paraId="7E684AB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1556" w:type="dxa"/>
          </w:tcPr>
          <w:p w14:paraId="020888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1361" w:type="dxa"/>
          </w:tcPr>
          <w:p w14:paraId="1C65E3E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בקבוצה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</w:tr>
      <w:tr w:rsidR="00CD44A9" w:rsidRPr="00CD44A9" w14:paraId="318E45FC" w14:textId="77777777" w:rsidTr="004B3F9B">
        <w:tc>
          <w:tcPr>
            <w:tcW w:w="1280" w:type="dxa"/>
            <w:shd w:val="clear" w:color="auto" w:fill="B3B3B3"/>
          </w:tcPr>
          <w:p w14:paraId="71B828C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10:10 - 10:40</w:t>
            </w:r>
          </w:p>
        </w:tc>
        <w:tc>
          <w:tcPr>
            <w:tcW w:w="1556" w:type="dxa"/>
          </w:tcPr>
          <w:p w14:paraId="4101834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556" w:type="dxa"/>
          </w:tcPr>
          <w:p w14:paraId="7215458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556" w:type="dxa"/>
          </w:tcPr>
          <w:p w14:paraId="351941F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556" w:type="dxa"/>
          </w:tcPr>
          <w:p w14:paraId="250510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556" w:type="dxa"/>
          </w:tcPr>
          <w:p w14:paraId="4E54020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361" w:type="dxa"/>
          </w:tcPr>
          <w:p w14:paraId="07DFD8D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</w:tr>
      <w:tr w:rsidR="00CD44A9" w:rsidRPr="00CD44A9" w14:paraId="55B4625B" w14:textId="77777777" w:rsidTr="004B3F9B">
        <w:tc>
          <w:tcPr>
            <w:tcW w:w="1280" w:type="dxa"/>
            <w:shd w:val="clear" w:color="auto" w:fill="B3B3B3"/>
          </w:tcPr>
          <w:p w14:paraId="3A1FAFE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10:40 - 11:15</w:t>
            </w:r>
          </w:p>
        </w:tc>
        <w:tc>
          <w:tcPr>
            <w:tcW w:w="1556" w:type="dxa"/>
          </w:tcPr>
          <w:p w14:paraId="6CAB5B0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556" w:type="dxa"/>
          </w:tcPr>
          <w:p w14:paraId="04D0D56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556" w:type="dxa"/>
          </w:tcPr>
          <w:p w14:paraId="5A983FA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556" w:type="dxa"/>
          </w:tcPr>
          <w:p w14:paraId="1DCF35C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556" w:type="dxa"/>
          </w:tcPr>
          <w:p w14:paraId="314EBE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361" w:type="dxa"/>
          </w:tcPr>
          <w:p w14:paraId="34F5D3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05AF9F65" w14:textId="77777777" w:rsidTr="004B3F9B">
        <w:tc>
          <w:tcPr>
            <w:tcW w:w="1280" w:type="dxa"/>
            <w:shd w:val="clear" w:color="auto" w:fill="B3B3B3"/>
          </w:tcPr>
          <w:p w14:paraId="042E2F8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11:15 - 11:30</w:t>
            </w:r>
          </w:p>
        </w:tc>
        <w:tc>
          <w:tcPr>
            <w:tcW w:w="1556" w:type="dxa"/>
          </w:tcPr>
          <w:p w14:paraId="7AE2FC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1556" w:type="dxa"/>
          </w:tcPr>
          <w:p w14:paraId="71046B7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1556" w:type="dxa"/>
          </w:tcPr>
          <w:p w14:paraId="519C70F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1556" w:type="dxa"/>
          </w:tcPr>
          <w:p w14:paraId="79A612A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1556" w:type="dxa"/>
          </w:tcPr>
          <w:p w14:paraId="7327BFC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1361" w:type="dxa"/>
            <w:vMerge w:val="restart"/>
          </w:tcPr>
          <w:p w14:paraId="56F621F8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3B8202B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3E46DCC9" w14:textId="77777777" w:rsidTr="004B3F9B">
        <w:tc>
          <w:tcPr>
            <w:tcW w:w="1280" w:type="dxa"/>
            <w:shd w:val="clear" w:color="auto" w:fill="B3B3B3"/>
          </w:tcPr>
          <w:p w14:paraId="3D82A8E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11:30 - 12:00</w:t>
            </w:r>
          </w:p>
        </w:tc>
        <w:tc>
          <w:tcPr>
            <w:tcW w:w="1556" w:type="dxa"/>
          </w:tcPr>
          <w:p w14:paraId="58967D2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556" w:type="dxa"/>
          </w:tcPr>
          <w:p w14:paraId="204B6B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556" w:type="dxa"/>
          </w:tcPr>
          <w:p w14:paraId="086E9C0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556" w:type="dxa"/>
          </w:tcPr>
          <w:p w14:paraId="1664534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556" w:type="dxa"/>
          </w:tcPr>
          <w:p w14:paraId="21DC382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361" w:type="dxa"/>
            <w:vMerge/>
          </w:tcPr>
          <w:p w14:paraId="18638DE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D1F2C60" w14:textId="77777777" w:rsidTr="004B3F9B">
        <w:tc>
          <w:tcPr>
            <w:tcW w:w="1280" w:type="dxa"/>
            <w:shd w:val="clear" w:color="auto" w:fill="B3B3B3"/>
          </w:tcPr>
          <w:p w14:paraId="3F90E20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– 12:30</w:t>
            </w:r>
          </w:p>
        </w:tc>
        <w:tc>
          <w:tcPr>
            <w:tcW w:w="1556" w:type="dxa"/>
          </w:tcPr>
          <w:p w14:paraId="343B62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556" w:type="dxa"/>
          </w:tcPr>
          <w:p w14:paraId="653EF1C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556" w:type="dxa"/>
          </w:tcPr>
          <w:p w14:paraId="3ACDAC3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556" w:type="dxa"/>
          </w:tcPr>
          <w:p w14:paraId="7F53B24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556" w:type="dxa"/>
          </w:tcPr>
          <w:p w14:paraId="48EB76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361" w:type="dxa"/>
          </w:tcPr>
          <w:p w14:paraId="0C239BDD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34D09CC" w14:textId="77777777" w:rsidTr="004B3F9B">
        <w:tc>
          <w:tcPr>
            <w:tcW w:w="1280" w:type="dxa"/>
            <w:shd w:val="clear" w:color="auto" w:fill="B3B3B3"/>
          </w:tcPr>
          <w:p w14:paraId="3FF6367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12:30 – 1:00</w:t>
            </w:r>
          </w:p>
        </w:tc>
        <w:tc>
          <w:tcPr>
            <w:tcW w:w="1556" w:type="dxa"/>
          </w:tcPr>
          <w:p w14:paraId="63945A0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556" w:type="dxa"/>
          </w:tcPr>
          <w:p w14:paraId="4D4EC6D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556" w:type="dxa"/>
          </w:tcPr>
          <w:p w14:paraId="622EE91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556" w:type="dxa"/>
          </w:tcPr>
          <w:p w14:paraId="3CB1000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556" w:type="dxa"/>
          </w:tcPr>
          <w:p w14:paraId="6D5B033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361" w:type="dxa"/>
          </w:tcPr>
          <w:p w14:paraId="5797BD7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136BD4E" w14:textId="77777777" w:rsidTr="004B3F9B">
        <w:tc>
          <w:tcPr>
            <w:tcW w:w="1280" w:type="dxa"/>
            <w:shd w:val="clear" w:color="auto" w:fill="B3B3B3"/>
          </w:tcPr>
          <w:p w14:paraId="6D7DC97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1:00 - 1:30</w:t>
            </w:r>
          </w:p>
        </w:tc>
        <w:tc>
          <w:tcPr>
            <w:tcW w:w="1556" w:type="dxa"/>
          </w:tcPr>
          <w:p w14:paraId="0DA621D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556" w:type="dxa"/>
          </w:tcPr>
          <w:p w14:paraId="396BE4B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556" w:type="dxa"/>
          </w:tcPr>
          <w:p w14:paraId="7B32AE4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556" w:type="dxa"/>
          </w:tcPr>
          <w:p w14:paraId="6255AE0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556" w:type="dxa"/>
          </w:tcPr>
          <w:p w14:paraId="0C02AF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קריאה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ביחיד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משחקים חינוכיים</w:t>
            </w:r>
          </w:p>
        </w:tc>
        <w:tc>
          <w:tcPr>
            <w:tcW w:w="1361" w:type="dxa"/>
          </w:tcPr>
          <w:p w14:paraId="5E0F6F8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4D27527" w14:textId="77777777" w:rsidTr="004B3F9B">
        <w:tc>
          <w:tcPr>
            <w:tcW w:w="1280" w:type="dxa"/>
            <w:shd w:val="clear" w:color="auto" w:fill="B3B3B3"/>
          </w:tcPr>
          <w:p w14:paraId="7C09075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1:30 - 2:15</w:t>
            </w:r>
          </w:p>
        </w:tc>
        <w:tc>
          <w:tcPr>
            <w:tcW w:w="1556" w:type="dxa"/>
          </w:tcPr>
          <w:p w14:paraId="016B82A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556" w:type="dxa"/>
          </w:tcPr>
          <w:p w14:paraId="1480FA3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556" w:type="dxa"/>
          </w:tcPr>
          <w:p w14:paraId="330CFCB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556" w:type="dxa"/>
          </w:tcPr>
          <w:p w14:paraId="14487FF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556" w:type="dxa"/>
          </w:tcPr>
          <w:p w14:paraId="3C6209C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361" w:type="dxa"/>
          </w:tcPr>
          <w:p w14:paraId="181CD2DF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A50A6DF" w14:textId="77777777" w:rsidTr="004B3F9B">
        <w:tc>
          <w:tcPr>
            <w:tcW w:w="1280" w:type="dxa"/>
            <w:shd w:val="clear" w:color="auto" w:fill="B3B3B3"/>
          </w:tcPr>
          <w:p w14:paraId="38E51F3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2:15 - 2:45</w:t>
            </w:r>
          </w:p>
        </w:tc>
        <w:tc>
          <w:tcPr>
            <w:tcW w:w="1556" w:type="dxa"/>
          </w:tcPr>
          <w:p w14:paraId="48EBC78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556" w:type="dxa"/>
          </w:tcPr>
          <w:p w14:paraId="1852E05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556" w:type="dxa"/>
          </w:tcPr>
          <w:p w14:paraId="3E74151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556" w:type="dxa"/>
          </w:tcPr>
          <w:p w14:paraId="065AA7E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556" w:type="dxa"/>
          </w:tcPr>
          <w:p w14:paraId="5EE8A68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361" w:type="dxa"/>
          </w:tcPr>
          <w:p w14:paraId="1E4A7AA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545A164" w14:textId="77777777" w:rsidTr="004B3F9B">
        <w:tc>
          <w:tcPr>
            <w:tcW w:w="1280" w:type="dxa"/>
            <w:shd w:val="clear" w:color="auto" w:fill="B3B3B3"/>
          </w:tcPr>
          <w:p w14:paraId="731E8E0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2:45 - 3:15</w:t>
            </w:r>
          </w:p>
        </w:tc>
        <w:tc>
          <w:tcPr>
            <w:tcW w:w="1556" w:type="dxa"/>
          </w:tcPr>
          <w:p w14:paraId="763C8F2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556" w:type="dxa"/>
          </w:tcPr>
          <w:p w14:paraId="0C4C533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556" w:type="dxa"/>
          </w:tcPr>
          <w:p w14:paraId="67201CB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556" w:type="dxa"/>
          </w:tcPr>
          <w:p w14:paraId="55F9C4B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556" w:type="dxa"/>
          </w:tcPr>
          <w:p w14:paraId="69FC511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361" w:type="dxa"/>
          </w:tcPr>
          <w:p w14:paraId="0FC07498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3AEF2F7" w14:textId="77777777" w:rsidTr="004B3F9B">
        <w:tc>
          <w:tcPr>
            <w:tcW w:w="1280" w:type="dxa"/>
            <w:shd w:val="clear" w:color="auto" w:fill="B3B3B3"/>
          </w:tcPr>
          <w:p w14:paraId="3B4D5FA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3:15 - 3:55</w:t>
            </w:r>
          </w:p>
        </w:tc>
        <w:tc>
          <w:tcPr>
            <w:tcW w:w="1556" w:type="dxa"/>
          </w:tcPr>
          <w:p w14:paraId="225C74B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/</w:t>
            </w:r>
            <w:r w:rsidRPr="00CD44A9">
              <w:rPr>
                <w:rFonts w:ascii="Gisha" w:hAnsi="Gisha" w:cs="Gisha"/>
                <w:sz w:val="22"/>
                <w:szCs w:val="22"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556" w:type="dxa"/>
          </w:tcPr>
          <w:p w14:paraId="4FF5AC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556" w:type="dxa"/>
          </w:tcPr>
          <w:p w14:paraId="1EE2C54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556" w:type="dxa"/>
          </w:tcPr>
          <w:p w14:paraId="7CB8006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556" w:type="dxa"/>
          </w:tcPr>
          <w:p w14:paraId="39F52D3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361" w:type="dxa"/>
          </w:tcPr>
          <w:p w14:paraId="0DD371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B334570" w14:textId="77777777" w:rsidTr="004B3F9B">
        <w:tc>
          <w:tcPr>
            <w:tcW w:w="1280" w:type="dxa"/>
            <w:shd w:val="clear" w:color="auto" w:fill="B3B3B3"/>
          </w:tcPr>
          <w:p w14:paraId="69ABAC9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3:55 - 4:00</w:t>
            </w:r>
          </w:p>
        </w:tc>
        <w:tc>
          <w:tcPr>
            <w:tcW w:w="1556" w:type="dxa"/>
          </w:tcPr>
          <w:p w14:paraId="7A092C4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556" w:type="dxa"/>
          </w:tcPr>
          <w:p w14:paraId="4CF41FD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556" w:type="dxa"/>
          </w:tcPr>
          <w:p w14:paraId="4C77688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556" w:type="dxa"/>
          </w:tcPr>
          <w:p w14:paraId="1BF1FDE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556" w:type="dxa"/>
          </w:tcPr>
          <w:p w14:paraId="2DA742B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361" w:type="dxa"/>
          </w:tcPr>
          <w:p w14:paraId="04B83E1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68FB92EE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1640ABF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4A123E6E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38F1ED0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7DE17883" w14:textId="77777777" w:rsidR="00187AAA" w:rsidRPr="00CD44A9" w:rsidRDefault="00187AAA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</w:p>
    <w:p w14:paraId="1E6336E9" w14:textId="77777777" w:rsidR="00187AAA" w:rsidRPr="00CD44A9" w:rsidRDefault="00187AAA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</w:p>
    <w:p w14:paraId="74ABBF5E" w14:textId="77777777" w:rsidR="00187AAA" w:rsidRPr="00CD44A9" w:rsidRDefault="00187AAA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</w:p>
    <w:p w14:paraId="341F3B67" w14:textId="61BD81CF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2D369CAF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2325BD3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79D9BAED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30E51A46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6122"/>
      </w:tblGrid>
      <w:tr w:rsidR="00CD44A9" w:rsidRPr="00CD44A9" w14:paraId="70566DD9" w14:textId="77777777" w:rsidTr="004B3F9B">
        <w:tc>
          <w:tcPr>
            <w:tcW w:w="2942" w:type="dxa"/>
            <w:shd w:val="clear" w:color="auto" w:fill="B3B3B3"/>
          </w:tcPr>
          <w:p w14:paraId="602DB2C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5430D48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46D730E4" w14:textId="77777777" w:rsidTr="004B3F9B">
        <w:tc>
          <w:tcPr>
            <w:tcW w:w="2942" w:type="dxa"/>
            <w:shd w:val="clear" w:color="auto" w:fill="B3B3B3"/>
          </w:tcPr>
          <w:p w14:paraId="3EC1151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7479" w:type="dxa"/>
          </w:tcPr>
          <w:p w14:paraId="1054005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לחזור ולשנן קטעי תפילה הבסיסיים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שנלמדו 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שנה שעברה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מודה אני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ברכת השחר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ברכת ציצית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הרינו מקבל 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מה טובו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אדון עולם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ברוך שאמר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אשרי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ישתבח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שמונה עשרה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אשרי ובא לציון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עלינו לשבח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אל תירא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אך צדיקים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19D8DF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45B91A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מזמן לזמן על המורה להוסיף קטעי תפילה חדשים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בהתאם לרמת התלמידים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טוב מעט בכוונה מהרבה בלא כוונה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").</w:t>
            </w:r>
          </w:p>
          <w:p w14:paraId="17EF562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3C850F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הקטעים שהוסיפו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המורה לרשום בתיק המורה ובדו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 הלימודים של בית הספר הקטעים שהוסיפו במשך השנה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ל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נת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שהמנהל יוכל להעביר את הרשימה למורה החדש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</w:tc>
      </w:tr>
      <w:tr w:rsidR="00CD44A9" w:rsidRPr="00CD44A9" w14:paraId="658438B1" w14:textId="77777777" w:rsidTr="004B3F9B">
        <w:tc>
          <w:tcPr>
            <w:tcW w:w="2942" w:type="dxa"/>
            <w:shd w:val="clear" w:color="auto" w:fill="B3B3B3"/>
          </w:tcPr>
          <w:p w14:paraId="487B877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קריאה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7479" w:type="dxa"/>
          </w:tcPr>
          <w:p w14:paraId="4609155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למרות התקדמות הכיתה בנושאים חדשים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גם בשנה זו יש להמשיך להקדיש זמן לאימון בקריאה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4D224D4" w14:textId="77777777" w:rsidTr="004B3F9B">
        <w:tc>
          <w:tcPr>
            <w:tcW w:w="2942" w:type="dxa"/>
            <w:shd w:val="clear" w:color="auto" w:fill="B3B3B3"/>
          </w:tcPr>
          <w:p w14:paraId="1C7FBDD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7479" w:type="dxa"/>
          </w:tcPr>
          <w:p w14:paraId="6BA284E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למרות התקדמות הכיתה בנושאים חדשים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גם בשנה זו יש להקדיש זמן להגדיל אוצר המילים בלשון קודש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3EE251D" w14:textId="77777777" w:rsidTr="004B3F9B">
        <w:tc>
          <w:tcPr>
            <w:tcW w:w="2942" w:type="dxa"/>
            <w:shd w:val="clear" w:color="auto" w:fill="B3B3B3"/>
          </w:tcPr>
          <w:p w14:paraId="1CDBC3C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7479" w:type="dxa"/>
          </w:tcPr>
          <w:p w14:paraId="35F2F00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אותיות קרי וכתיב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6B2128B" w14:textId="77777777" w:rsidTr="004B3F9B">
        <w:tc>
          <w:tcPr>
            <w:tcW w:w="2942" w:type="dxa"/>
            <w:shd w:val="clear" w:color="auto" w:fill="B3B3B3"/>
          </w:tcPr>
          <w:p w14:paraId="22129FB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7479" w:type="dxa"/>
          </w:tcPr>
          <w:p w14:paraId="3F8591E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כל הפרשה מדי 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23A6E9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לבחור נושא מסוים ולערוך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סביבו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פרויקט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מלאכה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ציורים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653177B" w14:textId="77777777" w:rsidTr="004B3F9B">
        <w:tc>
          <w:tcPr>
            <w:tcW w:w="2942" w:type="dxa"/>
            <w:shd w:val="clear" w:color="auto" w:fill="B3B3B3"/>
          </w:tcPr>
          <w:p w14:paraId="487E16F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7479" w:type="dxa"/>
          </w:tcPr>
          <w:p w14:paraId="2844FD7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חומש מפרשת בראשית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9BCAD5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התלמידים להספיק ללמוד בשנה זו את כל פרשת בראשית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3C6D5C9C" w14:textId="77777777" w:rsidTr="004B3F9B">
        <w:tc>
          <w:tcPr>
            <w:tcW w:w="2942" w:type="dxa"/>
            <w:shd w:val="clear" w:color="auto" w:fill="B3B3B3"/>
          </w:tcPr>
          <w:p w14:paraId="4CB8B61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652EFD4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קיצור שולחן ערוך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ברמה של תלמידים צעירים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ברכות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מ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ח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6B773F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6E8CF8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38DD303" w14:textId="77777777" w:rsidTr="004B3F9B">
        <w:tc>
          <w:tcPr>
            <w:tcW w:w="2942" w:type="dxa"/>
            <w:shd w:val="clear" w:color="auto" w:fill="B3B3B3"/>
          </w:tcPr>
          <w:p w14:paraId="4A8690D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7479" w:type="dxa"/>
          </w:tcPr>
          <w:p w14:paraId="277006A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להמשיך ללמוד הנושא בהמשך ללימוד הנושא בשנה אחרונה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FBB765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5B7499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התחלת הלימוד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תקופה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</w:tc>
      </w:tr>
      <w:tr w:rsidR="00CD44A9" w:rsidRPr="00CD44A9" w14:paraId="042C0C61" w14:textId="77777777" w:rsidTr="004B3F9B">
        <w:tc>
          <w:tcPr>
            <w:tcW w:w="2942" w:type="dxa"/>
            <w:shd w:val="clear" w:color="auto" w:fill="B3B3B3"/>
          </w:tcPr>
          <w:p w14:paraId="72E4C85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7479" w:type="dxa"/>
          </w:tcPr>
          <w:p w14:paraId="4DE5CE6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FBC74CA" w14:textId="77777777" w:rsidTr="004B3F9B">
        <w:tc>
          <w:tcPr>
            <w:tcW w:w="2942" w:type="dxa"/>
            <w:shd w:val="clear" w:color="auto" w:fill="B3B3B3"/>
          </w:tcPr>
          <w:p w14:paraId="28E3993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7479" w:type="dxa"/>
          </w:tcPr>
          <w:p w14:paraId="3E7A953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A676EB7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7BD9609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80C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להתקדם בנושאים לפי הסדר 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רשימה המוצג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ים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בערך שלישי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</w:tbl>
    <w:p w14:paraId="0D0F2CF6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1A3CA1FA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br w:type="page"/>
      </w:r>
    </w:p>
    <w:p w14:paraId="231EA7AC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6A133FA2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7F7D14FF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ב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7C9B7118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724EACA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8"/>
        <w:gridCol w:w="1238"/>
        <w:gridCol w:w="1231"/>
        <w:gridCol w:w="1239"/>
        <w:gridCol w:w="1231"/>
        <w:gridCol w:w="1239"/>
        <w:gridCol w:w="1284"/>
      </w:tblGrid>
      <w:tr w:rsidR="00CD44A9" w:rsidRPr="00CD44A9" w14:paraId="4AA5C4EE" w14:textId="77777777" w:rsidTr="004B3F9B">
        <w:tc>
          <w:tcPr>
            <w:tcW w:w="1488" w:type="dxa"/>
            <w:shd w:val="clear" w:color="auto" w:fill="B3B3B3"/>
          </w:tcPr>
          <w:p w14:paraId="4F42D4D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51EC294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6BF8553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30EA29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224D8DB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1442845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56DBD5C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4A885C1F" w14:textId="77777777" w:rsidTr="004B3F9B">
        <w:tc>
          <w:tcPr>
            <w:tcW w:w="1488" w:type="dxa"/>
            <w:shd w:val="clear" w:color="auto" w:fill="B3B3B3"/>
          </w:tcPr>
          <w:p w14:paraId="5480C5C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9:40</w:t>
            </w:r>
          </w:p>
        </w:tc>
        <w:tc>
          <w:tcPr>
            <w:tcW w:w="1488" w:type="dxa"/>
          </w:tcPr>
          <w:p w14:paraId="6B309C5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42EB8EA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61CC61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78CC0ED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4762955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2C0803D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</w:tr>
      <w:tr w:rsidR="00CD44A9" w:rsidRPr="00CD44A9" w14:paraId="3A33CC8A" w14:textId="77777777" w:rsidTr="004B3F9B">
        <w:tc>
          <w:tcPr>
            <w:tcW w:w="1488" w:type="dxa"/>
            <w:shd w:val="clear" w:color="auto" w:fill="B3B3B3"/>
          </w:tcPr>
          <w:p w14:paraId="6C42E54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9:40 – 10:15</w:t>
            </w:r>
          </w:p>
        </w:tc>
        <w:tc>
          <w:tcPr>
            <w:tcW w:w="1488" w:type="dxa"/>
          </w:tcPr>
          <w:p w14:paraId="5D61E03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0EE312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3855B34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4ACC162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127A51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799091B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</w:tr>
      <w:tr w:rsidR="00CD44A9" w:rsidRPr="00CD44A9" w14:paraId="04158C74" w14:textId="77777777" w:rsidTr="004B3F9B">
        <w:tc>
          <w:tcPr>
            <w:tcW w:w="1488" w:type="dxa"/>
            <w:shd w:val="clear" w:color="auto" w:fill="B3B3B3"/>
          </w:tcPr>
          <w:p w14:paraId="703A8BB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10:15 - 10:45</w:t>
            </w:r>
          </w:p>
        </w:tc>
        <w:tc>
          <w:tcPr>
            <w:tcW w:w="1488" w:type="dxa"/>
          </w:tcPr>
          <w:p w14:paraId="110E030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61971BF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7D18358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24C99C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657A91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2A25B82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</w:tr>
      <w:tr w:rsidR="00CD44A9" w:rsidRPr="00CD44A9" w14:paraId="31607BB4" w14:textId="77777777" w:rsidTr="004B3F9B">
        <w:tc>
          <w:tcPr>
            <w:tcW w:w="1488" w:type="dxa"/>
            <w:shd w:val="clear" w:color="auto" w:fill="B3B3B3"/>
          </w:tcPr>
          <w:p w14:paraId="49B9F60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10:45 - 11:15</w:t>
            </w:r>
          </w:p>
        </w:tc>
        <w:tc>
          <w:tcPr>
            <w:tcW w:w="1488" w:type="dxa"/>
          </w:tcPr>
          <w:p w14:paraId="7E20A4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5514F7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B62DFA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B2AC57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2E617C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02A49D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46E29078" w14:textId="77777777" w:rsidTr="004B3F9B">
        <w:tc>
          <w:tcPr>
            <w:tcW w:w="1488" w:type="dxa"/>
            <w:shd w:val="clear" w:color="auto" w:fill="B3B3B3"/>
          </w:tcPr>
          <w:p w14:paraId="5D7668C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11:15 - 12:00</w:t>
            </w:r>
          </w:p>
        </w:tc>
        <w:tc>
          <w:tcPr>
            <w:tcW w:w="1488" w:type="dxa"/>
          </w:tcPr>
          <w:p w14:paraId="229D8F1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1186B9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788259C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3BBC546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42FEFD8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4B505B5D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64CDD14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5E819635" w14:textId="77777777" w:rsidTr="004B3F9B">
        <w:tc>
          <w:tcPr>
            <w:tcW w:w="1488" w:type="dxa"/>
            <w:shd w:val="clear" w:color="auto" w:fill="B3B3B3"/>
          </w:tcPr>
          <w:p w14:paraId="7CCD39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12:00 - 12:20</w:t>
            </w:r>
          </w:p>
        </w:tc>
        <w:tc>
          <w:tcPr>
            <w:tcW w:w="1488" w:type="dxa"/>
          </w:tcPr>
          <w:p w14:paraId="6818C2D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קריאה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1489" w:type="dxa"/>
          </w:tcPr>
          <w:p w14:paraId="18F8175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1489" w:type="dxa"/>
          </w:tcPr>
          <w:p w14:paraId="00A3240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קריאה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1489" w:type="dxa"/>
          </w:tcPr>
          <w:p w14:paraId="0DAA748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1489" w:type="dxa"/>
          </w:tcPr>
          <w:p w14:paraId="5F44C0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קריאה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סידור</w:t>
            </w:r>
          </w:p>
        </w:tc>
        <w:tc>
          <w:tcPr>
            <w:tcW w:w="1489" w:type="dxa"/>
          </w:tcPr>
          <w:p w14:paraId="6B98C31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8811420" w14:textId="77777777" w:rsidTr="004B3F9B">
        <w:tc>
          <w:tcPr>
            <w:tcW w:w="1488" w:type="dxa"/>
            <w:shd w:val="clear" w:color="auto" w:fill="B3B3B3"/>
          </w:tcPr>
          <w:p w14:paraId="2C6C60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12:20 - 12:45</w:t>
            </w:r>
          </w:p>
        </w:tc>
        <w:tc>
          <w:tcPr>
            <w:tcW w:w="1488" w:type="dxa"/>
          </w:tcPr>
          <w:p w14:paraId="54BDC70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0F89B6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312F285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792B1E6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063ACB0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188BDBE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443BFA1" w14:textId="77777777" w:rsidTr="004B3F9B">
        <w:tc>
          <w:tcPr>
            <w:tcW w:w="1488" w:type="dxa"/>
            <w:shd w:val="clear" w:color="auto" w:fill="B3B3B3"/>
          </w:tcPr>
          <w:p w14:paraId="1AEDE13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12:45 – 1:15</w:t>
            </w:r>
          </w:p>
        </w:tc>
        <w:tc>
          <w:tcPr>
            <w:tcW w:w="1488" w:type="dxa"/>
          </w:tcPr>
          <w:p w14:paraId="32E61A2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4085365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51824C9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0EC23F4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4D01BC7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56A7F3E0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20FEED3" w14:textId="77777777" w:rsidTr="004B3F9B">
        <w:tc>
          <w:tcPr>
            <w:tcW w:w="1488" w:type="dxa"/>
            <w:shd w:val="clear" w:color="auto" w:fill="B3B3B3"/>
          </w:tcPr>
          <w:p w14:paraId="361B428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1:15 - 1:45 </w:t>
            </w:r>
          </w:p>
        </w:tc>
        <w:tc>
          <w:tcPr>
            <w:tcW w:w="1488" w:type="dxa"/>
          </w:tcPr>
          <w:p w14:paraId="4ED31F7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146BC2F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052385A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3ECB1E2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11517B4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7DF2AE2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BA46722" w14:textId="77777777" w:rsidTr="004B3F9B">
        <w:tc>
          <w:tcPr>
            <w:tcW w:w="1488" w:type="dxa"/>
            <w:shd w:val="clear" w:color="auto" w:fill="B3B3B3"/>
          </w:tcPr>
          <w:p w14:paraId="1849FAC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1:45 - 2:30</w:t>
            </w:r>
          </w:p>
        </w:tc>
        <w:tc>
          <w:tcPr>
            <w:tcW w:w="1488" w:type="dxa"/>
          </w:tcPr>
          <w:p w14:paraId="6926943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0811A9E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28AEB5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516EAE1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1E19245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4592CBE2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90C82BA" w14:textId="77777777" w:rsidTr="004B3F9B">
        <w:tc>
          <w:tcPr>
            <w:tcW w:w="1488" w:type="dxa"/>
            <w:shd w:val="clear" w:color="auto" w:fill="B3B3B3"/>
          </w:tcPr>
          <w:p w14:paraId="5D1548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2:30 - 2:45</w:t>
            </w:r>
          </w:p>
        </w:tc>
        <w:tc>
          <w:tcPr>
            <w:tcW w:w="1488" w:type="dxa"/>
          </w:tcPr>
          <w:p w14:paraId="148B962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4A0CBB8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6582DD9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687BE8D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74A1153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62B6C76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1A65F56" w14:textId="77777777" w:rsidTr="004B3F9B">
        <w:tc>
          <w:tcPr>
            <w:tcW w:w="1488" w:type="dxa"/>
            <w:shd w:val="clear" w:color="auto" w:fill="B3B3B3"/>
          </w:tcPr>
          <w:p w14:paraId="0FFFD7E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2:45 - 3:00</w:t>
            </w:r>
          </w:p>
        </w:tc>
        <w:tc>
          <w:tcPr>
            <w:tcW w:w="1488" w:type="dxa"/>
          </w:tcPr>
          <w:p w14:paraId="650AE44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DE461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D7B0A3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444861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3D85E7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EADEE93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420E145" w14:textId="77777777" w:rsidTr="004B3F9B">
        <w:tc>
          <w:tcPr>
            <w:tcW w:w="1488" w:type="dxa"/>
            <w:shd w:val="clear" w:color="auto" w:fill="B3B3B3"/>
          </w:tcPr>
          <w:p w14:paraId="66A4293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3:00 - 3:55</w:t>
            </w:r>
          </w:p>
        </w:tc>
        <w:tc>
          <w:tcPr>
            <w:tcW w:w="1488" w:type="dxa"/>
          </w:tcPr>
          <w:p w14:paraId="42CE7EB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06E1412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0A8E226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09C9C49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1C86ED0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חכמת חיים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טבע</w:t>
            </w:r>
          </w:p>
        </w:tc>
        <w:tc>
          <w:tcPr>
            <w:tcW w:w="1489" w:type="dxa"/>
          </w:tcPr>
          <w:p w14:paraId="7F3F22A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14957EE" w14:textId="77777777" w:rsidTr="004B3F9B">
        <w:tc>
          <w:tcPr>
            <w:tcW w:w="1488" w:type="dxa"/>
            <w:shd w:val="clear" w:color="auto" w:fill="B3B3B3"/>
          </w:tcPr>
          <w:p w14:paraId="6C6ED8E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3:55 - 4:00</w:t>
            </w:r>
          </w:p>
        </w:tc>
        <w:tc>
          <w:tcPr>
            <w:tcW w:w="1488" w:type="dxa"/>
          </w:tcPr>
          <w:p w14:paraId="7384D32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49A5CEC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78FB282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564105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177A71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4F5E575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25BF2F90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32906295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6822BB9A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1783FC1B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3D6B66A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5C4D31FC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1883884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0910160A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492A35FB" w14:textId="6464432E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7365A86F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1DFBAAC1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5AD26E7A" w14:textId="0750AEA8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3D492053" w14:textId="3969D9F5" w:rsidR="00FB4B80" w:rsidRPr="00CD44A9" w:rsidRDefault="00FB4B80" w:rsidP="00E7476C">
      <w:pPr>
        <w:bidi/>
        <w:ind w:firstLine="432"/>
        <w:jc w:val="center"/>
        <w:rPr>
          <w:rFonts w:ascii="Gisha" w:hAnsi="Gisha" w:cs="Gisha"/>
        </w:rPr>
      </w:pPr>
    </w:p>
    <w:p w14:paraId="2CDB629F" w14:textId="77777777" w:rsidR="00FB4B80" w:rsidRPr="00CD44A9" w:rsidRDefault="00FB4B80" w:rsidP="00E7476C">
      <w:pPr>
        <w:bidi/>
        <w:ind w:firstLine="432"/>
        <w:jc w:val="center"/>
        <w:rPr>
          <w:rFonts w:ascii="Gisha" w:hAnsi="Gisha" w:cs="Gish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3"/>
        <w:gridCol w:w="6097"/>
      </w:tblGrid>
      <w:tr w:rsidR="00CD44A9" w:rsidRPr="00CD44A9" w14:paraId="3341FE6D" w14:textId="77777777" w:rsidTr="004B3F9B">
        <w:tc>
          <w:tcPr>
            <w:tcW w:w="2942" w:type="dxa"/>
            <w:shd w:val="clear" w:color="auto" w:fill="B3B3B3"/>
          </w:tcPr>
          <w:p w14:paraId="55E5194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5107CCA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239AF19E" w14:textId="77777777" w:rsidTr="004B3F9B">
        <w:tc>
          <w:tcPr>
            <w:tcW w:w="2942" w:type="dxa"/>
            <w:shd w:val="clear" w:color="auto" w:fill="B3B3B3"/>
          </w:tcPr>
          <w:p w14:paraId="05CA6F7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7479" w:type="dxa"/>
          </w:tcPr>
          <w:p w14:paraId="422225B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לחזור ולשנן קטעי תפילה הבסיסיים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של שנה שעברה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ומזמן לזמן על המורה להוסיף קטעי תפילה חדשים בהתאם לרמת התלמידים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טוב מעט בכוונה מהרבה בלא כוונה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").</w:t>
            </w:r>
          </w:p>
          <w:p w14:paraId="330D5A8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הקטעים שהילדים מתפללים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  <w:p w14:paraId="2257F69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הקטעים שהוסיפו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על המורה לרשום בתיק המורה ובדו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 הלימודים של בית הספר הקטעים שהוסיפו במשך השנה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ל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נת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שהמנהל יוכל להעביר את הרשימה למורה 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בא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</w:tc>
      </w:tr>
      <w:tr w:rsidR="00CD44A9" w:rsidRPr="00CD44A9" w14:paraId="00E355C0" w14:textId="77777777" w:rsidTr="004B3F9B">
        <w:tc>
          <w:tcPr>
            <w:tcW w:w="2942" w:type="dxa"/>
            <w:shd w:val="clear" w:color="auto" w:fill="B3B3B3"/>
          </w:tcPr>
          <w:p w14:paraId="0A34052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קריאה</w:t>
            </w:r>
          </w:p>
        </w:tc>
        <w:tc>
          <w:tcPr>
            <w:tcW w:w="7479" w:type="dxa"/>
          </w:tcPr>
          <w:p w14:paraId="08B773D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להמשיך 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דגש על קריאה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אך להבליע נושא זה בתוך הלימודים הרגילים מבלי להקדיש לכך זמן מיוחד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49B00C8" w14:textId="77777777" w:rsidTr="004B3F9B">
        <w:tc>
          <w:tcPr>
            <w:tcW w:w="2942" w:type="dxa"/>
            <w:shd w:val="clear" w:color="auto" w:fill="B3B3B3"/>
          </w:tcPr>
          <w:p w14:paraId="2C5D500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לשון קודש</w:t>
            </w:r>
          </w:p>
        </w:tc>
        <w:tc>
          <w:tcPr>
            <w:tcW w:w="7479" w:type="dxa"/>
          </w:tcPr>
          <w:p w14:paraId="12D4465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להמשיך 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דגש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הגדל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אוצר המילים של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אך להבליע נושא זה בתוך הלימודים הרגילים מבלי להקדיש לכך זמן מיוחד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F67108F" w14:textId="77777777" w:rsidTr="004B3F9B">
        <w:tc>
          <w:tcPr>
            <w:tcW w:w="2942" w:type="dxa"/>
            <w:shd w:val="clear" w:color="auto" w:fill="B3B3B3"/>
          </w:tcPr>
          <w:p w14:paraId="7979EF4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7479" w:type="dxa"/>
          </w:tcPr>
          <w:p w14:paraId="55DE621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להמשיך להתאמן בכתיבה עד שהתלמידים יוכלו לכתוב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רמה טובה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B395B03" w14:textId="77777777" w:rsidTr="004B3F9B">
        <w:tc>
          <w:tcPr>
            <w:tcW w:w="2942" w:type="dxa"/>
            <w:shd w:val="clear" w:color="auto" w:fill="B3B3B3"/>
          </w:tcPr>
          <w:p w14:paraId="3FF31AD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7479" w:type="dxa"/>
          </w:tcPr>
          <w:p w14:paraId="6C5A4CC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כל הפרשה מדי 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F3F51F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לבחור נושא מסוים ולערוך פרויקט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של מלאכה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ציורים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EC1E1B6" w14:textId="77777777" w:rsidTr="004B3F9B">
        <w:tc>
          <w:tcPr>
            <w:tcW w:w="2942" w:type="dxa"/>
            <w:shd w:val="clear" w:color="auto" w:fill="B3B3B3"/>
          </w:tcPr>
          <w:p w14:paraId="02653E7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7479" w:type="dxa"/>
          </w:tcPr>
          <w:p w14:paraId="011ADDF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פרשיות נח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חיי שרה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380B9BBC" w14:textId="77777777" w:rsidTr="004B3F9B">
        <w:tc>
          <w:tcPr>
            <w:tcW w:w="2942" w:type="dxa"/>
            <w:shd w:val="clear" w:color="auto" w:fill="B3B3B3"/>
          </w:tcPr>
          <w:p w14:paraId="6EFCEE8E" w14:textId="5B064C5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</w:p>
        </w:tc>
        <w:tc>
          <w:tcPr>
            <w:tcW w:w="7479" w:type="dxa"/>
          </w:tcPr>
          <w:p w14:paraId="7858BCE3" w14:textId="0E40B8BB" w:rsidR="00183153" w:rsidRPr="00CD44A9" w:rsidRDefault="00183153" w:rsidP="00BC7A85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רקע כללי על לימוד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 ומהות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ו</w:t>
            </w:r>
            <w:r w:rsidR="00BC7A85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,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="001F35FD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כולל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גם רקע על אישיותו של רש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 וקורות חייו</w:t>
            </w:r>
            <w:r w:rsidR="001F35FD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.</w:t>
            </w:r>
          </w:p>
          <w:p w14:paraId="7F5341A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לימוד 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עם גמר לימוד 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י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 ישולב בשיעור הרגיל של 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028D455" w14:textId="77777777" w:rsidTr="004B3F9B">
        <w:tc>
          <w:tcPr>
            <w:tcW w:w="2942" w:type="dxa"/>
            <w:shd w:val="clear" w:color="auto" w:fill="B3B3B3"/>
          </w:tcPr>
          <w:p w14:paraId="306247F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456F082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קיצור שולחן ערוך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ברמה של תלמידים צעירים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משא ומתן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ס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מנחה וערבית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ס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ט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–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F986F9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25FE199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7531B18" w14:textId="77777777" w:rsidTr="004B3F9B">
        <w:tc>
          <w:tcPr>
            <w:tcW w:w="2942" w:type="dxa"/>
            <w:shd w:val="clear" w:color="auto" w:fill="B3B3B3"/>
          </w:tcPr>
          <w:p w14:paraId="59667AD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7479" w:type="dxa"/>
          </w:tcPr>
          <w:p w14:paraId="4B84AD7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להמשיך ללמוד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את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 בהמשך ללימוד בשנה אחרונה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C0013D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A04DB0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התחלת הלימוד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תקופה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</w:tc>
      </w:tr>
      <w:tr w:rsidR="00CD44A9" w:rsidRPr="00CD44A9" w14:paraId="1013922F" w14:textId="77777777" w:rsidTr="004B3F9B">
        <w:tc>
          <w:tcPr>
            <w:tcW w:w="2942" w:type="dxa"/>
            <w:shd w:val="clear" w:color="auto" w:fill="B3B3B3"/>
          </w:tcPr>
          <w:p w14:paraId="2A433E1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7479" w:type="dxa"/>
          </w:tcPr>
          <w:p w14:paraId="70B2A29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BDD0E96" w14:textId="77777777" w:rsidTr="004B3F9B">
        <w:tc>
          <w:tcPr>
            <w:tcW w:w="2942" w:type="dxa"/>
            <w:shd w:val="clear" w:color="auto" w:fill="B3B3B3"/>
          </w:tcPr>
          <w:p w14:paraId="59DBD22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7479" w:type="dxa"/>
          </w:tcPr>
          <w:p w14:paraId="61198A5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5139F90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5A85684F" w14:textId="397E2A28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לימודי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740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CF2C339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1CDD41C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9A2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CB1893C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838367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C45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11EA778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6AF90AE7" w14:textId="313D7527" w:rsidR="00FB4B80" w:rsidRPr="00CD44A9" w:rsidRDefault="00FB4B80" w:rsidP="00E7476C">
      <w:pPr>
        <w:bidi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Times New Roman"/>
          <w:sz w:val="22"/>
          <w:szCs w:val="22"/>
          <w:rtl/>
        </w:rPr>
        <w:br w:type="page"/>
      </w:r>
    </w:p>
    <w:p w14:paraId="6F241FF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57EB8E90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02C914F1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773500D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ג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476F4201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12440CCA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1229"/>
        <w:gridCol w:w="1256"/>
        <w:gridCol w:w="1229"/>
        <w:gridCol w:w="1256"/>
        <w:gridCol w:w="1229"/>
        <w:gridCol w:w="1276"/>
      </w:tblGrid>
      <w:tr w:rsidR="00CD44A9" w:rsidRPr="00CD44A9" w14:paraId="27F99CFE" w14:textId="77777777" w:rsidTr="004B3F9B">
        <w:tc>
          <w:tcPr>
            <w:tcW w:w="1488" w:type="dxa"/>
            <w:shd w:val="clear" w:color="auto" w:fill="B3B3B3"/>
          </w:tcPr>
          <w:p w14:paraId="57AB4E7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61EEF89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27C370E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0FCF22A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187197F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58DEDDA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78E9449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7C4255B1" w14:textId="77777777" w:rsidTr="004B3F9B">
        <w:tc>
          <w:tcPr>
            <w:tcW w:w="1488" w:type="dxa"/>
            <w:shd w:val="clear" w:color="auto" w:fill="B3B3B3"/>
          </w:tcPr>
          <w:p w14:paraId="2E08760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9:40</w:t>
            </w:r>
          </w:p>
        </w:tc>
        <w:tc>
          <w:tcPr>
            <w:tcW w:w="1488" w:type="dxa"/>
          </w:tcPr>
          <w:p w14:paraId="15A55F9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044FC97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03EFBB6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1EF4757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234A5DE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7700FEF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</w:tr>
      <w:tr w:rsidR="00CD44A9" w:rsidRPr="00CD44A9" w14:paraId="13447A05" w14:textId="77777777" w:rsidTr="004B3F9B">
        <w:tc>
          <w:tcPr>
            <w:tcW w:w="1488" w:type="dxa"/>
            <w:shd w:val="clear" w:color="auto" w:fill="B3B3B3"/>
          </w:tcPr>
          <w:p w14:paraId="17DE733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9:40 – 10:15</w:t>
            </w:r>
          </w:p>
        </w:tc>
        <w:tc>
          <w:tcPr>
            <w:tcW w:w="1488" w:type="dxa"/>
          </w:tcPr>
          <w:p w14:paraId="4BF5FD6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370874F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5A7C52A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6E7B43C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09E420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0FB44EE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</w:tr>
      <w:tr w:rsidR="00CD44A9" w:rsidRPr="00CD44A9" w14:paraId="06DF9717" w14:textId="77777777" w:rsidTr="004B3F9B">
        <w:tc>
          <w:tcPr>
            <w:tcW w:w="1488" w:type="dxa"/>
            <w:shd w:val="clear" w:color="auto" w:fill="B3B3B3"/>
          </w:tcPr>
          <w:p w14:paraId="4509D3D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10:15 - 10:45</w:t>
            </w:r>
          </w:p>
        </w:tc>
        <w:tc>
          <w:tcPr>
            <w:tcW w:w="1488" w:type="dxa"/>
          </w:tcPr>
          <w:p w14:paraId="251046D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7C7A128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7226756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4872C3A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75C9231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40548E3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</w:tr>
      <w:tr w:rsidR="00CD44A9" w:rsidRPr="00CD44A9" w14:paraId="2A180593" w14:textId="77777777" w:rsidTr="004B3F9B">
        <w:tc>
          <w:tcPr>
            <w:tcW w:w="1488" w:type="dxa"/>
            <w:shd w:val="clear" w:color="auto" w:fill="B3B3B3"/>
          </w:tcPr>
          <w:p w14:paraId="4AB4040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10:45 - 11:15</w:t>
            </w:r>
          </w:p>
        </w:tc>
        <w:tc>
          <w:tcPr>
            <w:tcW w:w="1488" w:type="dxa"/>
          </w:tcPr>
          <w:p w14:paraId="770C577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F853E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5B8207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3C2DC7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590632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F3973B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5E6E0CA0" w14:textId="77777777" w:rsidTr="004B3F9B">
        <w:tc>
          <w:tcPr>
            <w:tcW w:w="1488" w:type="dxa"/>
            <w:shd w:val="clear" w:color="auto" w:fill="B3B3B3"/>
          </w:tcPr>
          <w:p w14:paraId="769A9BA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11:15 - 12:00</w:t>
            </w:r>
          </w:p>
        </w:tc>
        <w:tc>
          <w:tcPr>
            <w:tcW w:w="1488" w:type="dxa"/>
          </w:tcPr>
          <w:p w14:paraId="24538D2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3459C48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72D5B9A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0C3FF52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0CAC25D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4334990C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53E0496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2F5446E8" w14:textId="77777777" w:rsidTr="004B3F9B">
        <w:tc>
          <w:tcPr>
            <w:tcW w:w="1488" w:type="dxa"/>
            <w:shd w:val="clear" w:color="auto" w:fill="B3B3B3"/>
          </w:tcPr>
          <w:p w14:paraId="3EE7462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12:00 - 12:20</w:t>
            </w:r>
          </w:p>
        </w:tc>
        <w:tc>
          <w:tcPr>
            <w:tcW w:w="1488" w:type="dxa"/>
          </w:tcPr>
          <w:p w14:paraId="497AC21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0576007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1AFBDF7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4BB7DD9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67BC1CF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36B0951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F7F5812" w14:textId="77777777" w:rsidTr="004B3F9B">
        <w:tc>
          <w:tcPr>
            <w:tcW w:w="1488" w:type="dxa"/>
            <w:shd w:val="clear" w:color="auto" w:fill="B3B3B3"/>
          </w:tcPr>
          <w:p w14:paraId="4F310AE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12:20 - 12:45</w:t>
            </w:r>
          </w:p>
        </w:tc>
        <w:tc>
          <w:tcPr>
            <w:tcW w:w="1488" w:type="dxa"/>
          </w:tcPr>
          <w:p w14:paraId="277CD50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</w:p>
        </w:tc>
        <w:tc>
          <w:tcPr>
            <w:tcW w:w="1489" w:type="dxa"/>
          </w:tcPr>
          <w:p w14:paraId="7B0455F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</w:p>
        </w:tc>
        <w:tc>
          <w:tcPr>
            <w:tcW w:w="1489" w:type="dxa"/>
          </w:tcPr>
          <w:p w14:paraId="7062ACF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</w:p>
        </w:tc>
        <w:tc>
          <w:tcPr>
            <w:tcW w:w="1489" w:type="dxa"/>
          </w:tcPr>
          <w:p w14:paraId="1492371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</w:p>
        </w:tc>
        <w:tc>
          <w:tcPr>
            <w:tcW w:w="1489" w:type="dxa"/>
          </w:tcPr>
          <w:p w14:paraId="4858C34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אותיות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</w:t>
            </w:r>
          </w:p>
        </w:tc>
        <w:tc>
          <w:tcPr>
            <w:tcW w:w="1489" w:type="dxa"/>
          </w:tcPr>
          <w:p w14:paraId="104844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C44B683" w14:textId="77777777" w:rsidTr="004B3F9B">
        <w:tc>
          <w:tcPr>
            <w:tcW w:w="1488" w:type="dxa"/>
            <w:shd w:val="clear" w:color="auto" w:fill="B3B3B3"/>
          </w:tcPr>
          <w:p w14:paraId="13627F5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12:45 – 1:15</w:t>
            </w:r>
          </w:p>
        </w:tc>
        <w:tc>
          <w:tcPr>
            <w:tcW w:w="1488" w:type="dxa"/>
          </w:tcPr>
          <w:p w14:paraId="44BCB79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16DB635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97F9BE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2F8D0B2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50F23C1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7F77B5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FAFD368" w14:textId="77777777" w:rsidTr="004B3F9B">
        <w:tc>
          <w:tcPr>
            <w:tcW w:w="1488" w:type="dxa"/>
            <w:shd w:val="clear" w:color="auto" w:fill="B3B3B3"/>
          </w:tcPr>
          <w:p w14:paraId="231AB90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1:15 - 1:45 </w:t>
            </w:r>
          </w:p>
        </w:tc>
        <w:tc>
          <w:tcPr>
            <w:tcW w:w="1488" w:type="dxa"/>
          </w:tcPr>
          <w:p w14:paraId="5339EC2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7024A7F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494CCA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21F6298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7BA2C99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2F1CD1F8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5AB007B" w14:textId="77777777" w:rsidTr="004B3F9B">
        <w:tc>
          <w:tcPr>
            <w:tcW w:w="1488" w:type="dxa"/>
            <w:shd w:val="clear" w:color="auto" w:fill="B3B3B3"/>
          </w:tcPr>
          <w:p w14:paraId="174E457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1:45 - 2:30</w:t>
            </w:r>
          </w:p>
        </w:tc>
        <w:tc>
          <w:tcPr>
            <w:tcW w:w="1488" w:type="dxa"/>
          </w:tcPr>
          <w:p w14:paraId="30CB329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7E6138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72BCB36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4C3C8D3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4A01E2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4561D812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C24AFF0" w14:textId="77777777" w:rsidTr="004B3F9B">
        <w:tc>
          <w:tcPr>
            <w:tcW w:w="1488" w:type="dxa"/>
            <w:shd w:val="clear" w:color="auto" w:fill="B3B3B3"/>
          </w:tcPr>
          <w:p w14:paraId="1C3E55A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2:30 - 2:45</w:t>
            </w:r>
          </w:p>
        </w:tc>
        <w:tc>
          <w:tcPr>
            <w:tcW w:w="1488" w:type="dxa"/>
          </w:tcPr>
          <w:p w14:paraId="1E6817B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1A62CEF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5BAA29B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2A0EA7A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0F433DB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21A2585D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5B011F1" w14:textId="77777777" w:rsidTr="004B3F9B">
        <w:tc>
          <w:tcPr>
            <w:tcW w:w="1488" w:type="dxa"/>
            <w:shd w:val="clear" w:color="auto" w:fill="B3B3B3"/>
          </w:tcPr>
          <w:p w14:paraId="567E87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2:45 - 3:00</w:t>
            </w:r>
          </w:p>
        </w:tc>
        <w:tc>
          <w:tcPr>
            <w:tcW w:w="1488" w:type="dxa"/>
          </w:tcPr>
          <w:p w14:paraId="4F1A157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6B5D39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8840B0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CA7A89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6FC7B2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F0D8B91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C07BEEF" w14:textId="77777777" w:rsidTr="004B3F9B">
        <w:tc>
          <w:tcPr>
            <w:tcW w:w="1488" w:type="dxa"/>
            <w:shd w:val="clear" w:color="auto" w:fill="B3B3B3"/>
          </w:tcPr>
          <w:p w14:paraId="6EAD235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3:00 - 3:30</w:t>
            </w:r>
          </w:p>
        </w:tc>
        <w:tc>
          <w:tcPr>
            <w:tcW w:w="1488" w:type="dxa"/>
          </w:tcPr>
          <w:p w14:paraId="0331A3D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226628E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443CAEB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6707902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2832E53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438F5048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C1B45CA" w14:textId="77777777" w:rsidTr="004B3F9B">
        <w:tc>
          <w:tcPr>
            <w:tcW w:w="1488" w:type="dxa"/>
            <w:shd w:val="clear" w:color="auto" w:fill="B3B3B3"/>
          </w:tcPr>
          <w:p w14:paraId="0034BC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3:30 – 3:55</w:t>
            </w:r>
          </w:p>
        </w:tc>
        <w:tc>
          <w:tcPr>
            <w:tcW w:w="1488" w:type="dxa"/>
          </w:tcPr>
          <w:p w14:paraId="022D872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27A5B53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1B24BD2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6B7878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07B7E42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34B8AEE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C2ECEF8" w14:textId="77777777" w:rsidTr="004B3F9B">
        <w:tc>
          <w:tcPr>
            <w:tcW w:w="1488" w:type="dxa"/>
            <w:shd w:val="clear" w:color="auto" w:fill="B3B3B3"/>
          </w:tcPr>
          <w:p w14:paraId="2D5116B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3:55 - 4:00</w:t>
            </w:r>
          </w:p>
        </w:tc>
        <w:tc>
          <w:tcPr>
            <w:tcW w:w="1488" w:type="dxa"/>
          </w:tcPr>
          <w:p w14:paraId="1AE2785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7D2FDBC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30102FC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780592C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08DC999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11FCD973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1AC6D0CB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5844C746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619DA5D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77F0FC87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7314C0CC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7E3558C1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5F9ACDB0" w14:textId="365B00C1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50D1B03A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1762925D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3B95C5D7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7BD38A97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0"/>
        <w:gridCol w:w="6120"/>
      </w:tblGrid>
      <w:tr w:rsidR="00CD44A9" w:rsidRPr="00CD44A9" w14:paraId="0E338860" w14:textId="77777777" w:rsidTr="004B3F9B">
        <w:tc>
          <w:tcPr>
            <w:tcW w:w="2942" w:type="dxa"/>
            <w:shd w:val="clear" w:color="auto" w:fill="B3B3B3"/>
          </w:tcPr>
          <w:p w14:paraId="7D78B99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1B75B87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294DB564" w14:textId="77777777" w:rsidTr="004B3F9B">
        <w:tc>
          <w:tcPr>
            <w:tcW w:w="2942" w:type="dxa"/>
            <w:shd w:val="clear" w:color="auto" w:fill="B3B3B3"/>
          </w:tcPr>
          <w:p w14:paraId="6A03931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7479" w:type="dxa"/>
          </w:tcPr>
          <w:p w14:paraId="262F508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הקטעים שהילדים מתפללים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  <w:p w14:paraId="0031C74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0B5CB8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מזמן לזמן על המורה להוסיף קטעי תפילה חדשים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בהתאם לרמת התלמידים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טוב מעט בכוונה מהרבה בלא כוונה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").</w:t>
            </w:r>
          </w:p>
        </w:tc>
      </w:tr>
      <w:tr w:rsidR="00CD44A9" w:rsidRPr="00CD44A9" w14:paraId="086BF4FF" w14:textId="77777777" w:rsidTr="004B3F9B">
        <w:tc>
          <w:tcPr>
            <w:tcW w:w="2942" w:type="dxa"/>
            <w:shd w:val="clear" w:color="auto" w:fill="B3B3B3"/>
          </w:tcPr>
          <w:p w14:paraId="253479C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7479" w:type="dxa"/>
          </w:tcPr>
          <w:p w14:paraId="6930990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לעבור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מדי שבוע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על כלל הפרשה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להוסיף מדרשים בהתאם לרמת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ד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ייעשה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רק כמה פעמים בשבוע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</w:tc>
      </w:tr>
      <w:tr w:rsidR="00CD44A9" w:rsidRPr="00CD44A9" w14:paraId="2B41AD9B" w14:textId="77777777" w:rsidTr="004B3F9B">
        <w:tc>
          <w:tcPr>
            <w:tcW w:w="2942" w:type="dxa"/>
            <w:shd w:val="clear" w:color="auto" w:fill="B3B3B3"/>
          </w:tcPr>
          <w:p w14:paraId="30A27E6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7479" w:type="dxa"/>
          </w:tcPr>
          <w:p w14:paraId="64D71B5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להמשיך להתאמן בכתיבה עד שהתלמידים יוכלו לכתוב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רמה טובה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1C4EEEF" w14:textId="77777777" w:rsidTr="004B3F9B">
        <w:tc>
          <w:tcPr>
            <w:tcW w:w="2942" w:type="dxa"/>
            <w:shd w:val="clear" w:color="auto" w:fill="B3B3B3"/>
          </w:tcPr>
          <w:p w14:paraId="11ADDF9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7479" w:type="dxa"/>
          </w:tcPr>
          <w:p w14:paraId="566753E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פרשיות תולדות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מקץ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509EF8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935D8A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בשלב זה מתחילים לאט לאט לשלב לימוד רש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 בשיעור הרגיל של 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CDAEC38" w14:textId="77777777" w:rsidTr="004B3F9B">
        <w:tc>
          <w:tcPr>
            <w:tcW w:w="2942" w:type="dxa"/>
            <w:shd w:val="clear" w:color="auto" w:fill="B3B3B3"/>
          </w:tcPr>
          <w:p w14:paraId="1B0F1B4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7479" w:type="dxa"/>
          </w:tcPr>
          <w:p w14:paraId="2D95F4B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מסכת ברכות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FD9AEE4" w14:textId="77777777" w:rsidTr="004B3F9B">
        <w:tc>
          <w:tcPr>
            <w:tcW w:w="2942" w:type="dxa"/>
            <w:shd w:val="clear" w:color="auto" w:fill="B3B3B3"/>
          </w:tcPr>
          <w:p w14:paraId="25A5205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4AD5CCE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קיצור שו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לחן ערוך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דיני שבת ויום טוב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שנה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').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0723392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D534DB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A82F39C" w14:textId="77777777" w:rsidTr="004B3F9B">
        <w:tc>
          <w:tcPr>
            <w:tcW w:w="2942" w:type="dxa"/>
            <w:shd w:val="clear" w:color="auto" w:fill="B3B3B3"/>
          </w:tcPr>
          <w:p w14:paraId="4D171DE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7479" w:type="dxa"/>
          </w:tcPr>
          <w:p w14:paraId="0AE2B57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להמשיך ללמוד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את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הנושא בהמשך ללימוד בשנה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אחרונה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658061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9EFAB1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התחלת הלימוד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תקופה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</w:tc>
      </w:tr>
      <w:tr w:rsidR="00CD44A9" w:rsidRPr="00CD44A9" w14:paraId="78EF6009" w14:textId="77777777" w:rsidTr="004B3F9B">
        <w:tc>
          <w:tcPr>
            <w:tcW w:w="2942" w:type="dxa"/>
            <w:shd w:val="clear" w:color="auto" w:fill="B3B3B3"/>
          </w:tcPr>
          <w:p w14:paraId="7CC87D3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7479" w:type="dxa"/>
          </w:tcPr>
          <w:p w14:paraId="327977A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0A979D1" w14:textId="77777777" w:rsidTr="004B3F9B">
        <w:tc>
          <w:tcPr>
            <w:tcW w:w="2942" w:type="dxa"/>
            <w:shd w:val="clear" w:color="auto" w:fill="B3B3B3"/>
          </w:tcPr>
          <w:p w14:paraId="12441F7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7479" w:type="dxa"/>
          </w:tcPr>
          <w:p w14:paraId="5A78358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75B557E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10B32C9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FC7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79685AE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55EB7F7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D70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BD193BF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049313C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135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721DE77E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0046B634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33C88BE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2FAB3046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5567C71E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2B5C1F4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0828678C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1119124C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09DF9613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618D0DAC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1229"/>
        <w:gridCol w:w="1256"/>
        <w:gridCol w:w="1229"/>
        <w:gridCol w:w="1256"/>
        <w:gridCol w:w="1229"/>
        <w:gridCol w:w="1276"/>
      </w:tblGrid>
      <w:tr w:rsidR="00CD44A9" w:rsidRPr="00CD44A9" w14:paraId="1B96E571" w14:textId="77777777" w:rsidTr="004B3F9B">
        <w:tc>
          <w:tcPr>
            <w:tcW w:w="1488" w:type="dxa"/>
            <w:shd w:val="clear" w:color="auto" w:fill="B3B3B3"/>
          </w:tcPr>
          <w:p w14:paraId="7B52773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25B4833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191B007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3BEEB2F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4F55B69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264A32B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0788865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5FE0B07C" w14:textId="77777777" w:rsidTr="004B3F9B">
        <w:tc>
          <w:tcPr>
            <w:tcW w:w="1488" w:type="dxa"/>
            <w:shd w:val="clear" w:color="auto" w:fill="B3B3B3"/>
          </w:tcPr>
          <w:p w14:paraId="06ECE31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9:40</w:t>
            </w:r>
          </w:p>
        </w:tc>
        <w:tc>
          <w:tcPr>
            <w:tcW w:w="1488" w:type="dxa"/>
          </w:tcPr>
          <w:p w14:paraId="48D198D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2BE0562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5854FF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4FD74DA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11CB498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3ED0808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</w:tr>
      <w:tr w:rsidR="00CD44A9" w:rsidRPr="00CD44A9" w14:paraId="3559AF57" w14:textId="77777777" w:rsidTr="004B3F9B">
        <w:tc>
          <w:tcPr>
            <w:tcW w:w="1488" w:type="dxa"/>
            <w:shd w:val="clear" w:color="auto" w:fill="B3B3B3"/>
          </w:tcPr>
          <w:p w14:paraId="49DF6A4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9:40 – 10:30</w:t>
            </w:r>
          </w:p>
        </w:tc>
        <w:tc>
          <w:tcPr>
            <w:tcW w:w="1488" w:type="dxa"/>
          </w:tcPr>
          <w:p w14:paraId="1AFCE87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736F837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18140CD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543DFB1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68D73AE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23FCD3E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</w:tr>
      <w:tr w:rsidR="00CD44A9" w:rsidRPr="00CD44A9" w14:paraId="3823D66E" w14:textId="77777777" w:rsidTr="004B3F9B">
        <w:tc>
          <w:tcPr>
            <w:tcW w:w="1488" w:type="dxa"/>
            <w:shd w:val="clear" w:color="auto" w:fill="B3B3B3"/>
          </w:tcPr>
          <w:p w14:paraId="4CA86A7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10:30 - 10:45</w:t>
            </w:r>
          </w:p>
        </w:tc>
        <w:tc>
          <w:tcPr>
            <w:tcW w:w="1488" w:type="dxa"/>
          </w:tcPr>
          <w:p w14:paraId="7408D9C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129787E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5A447B7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1041249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2E25ED6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001170D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</w:tr>
      <w:tr w:rsidR="00CD44A9" w:rsidRPr="00CD44A9" w14:paraId="6AFA09F7" w14:textId="77777777" w:rsidTr="004B3F9B">
        <w:tc>
          <w:tcPr>
            <w:tcW w:w="1488" w:type="dxa"/>
            <w:shd w:val="clear" w:color="auto" w:fill="B3B3B3"/>
          </w:tcPr>
          <w:p w14:paraId="51E615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10:45 - 11:15</w:t>
            </w:r>
          </w:p>
        </w:tc>
        <w:tc>
          <w:tcPr>
            <w:tcW w:w="1488" w:type="dxa"/>
          </w:tcPr>
          <w:p w14:paraId="02CEDC1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4DD49F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86CA2F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AB4BAB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26BE84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0BAD7E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57A87A12" w14:textId="77777777" w:rsidTr="004B3F9B">
        <w:tc>
          <w:tcPr>
            <w:tcW w:w="1488" w:type="dxa"/>
            <w:shd w:val="clear" w:color="auto" w:fill="B3B3B3"/>
          </w:tcPr>
          <w:p w14:paraId="155D40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11:15 - 12:00</w:t>
            </w:r>
          </w:p>
        </w:tc>
        <w:tc>
          <w:tcPr>
            <w:tcW w:w="1488" w:type="dxa"/>
          </w:tcPr>
          <w:p w14:paraId="357C19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74E3FBD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6942130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26E16B0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30D3EA2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4CCB72C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33FEF92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3F8A3171" w14:textId="77777777" w:rsidTr="004B3F9B">
        <w:tc>
          <w:tcPr>
            <w:tcW w:w="1488" w:type="dxa"/>
            <w:shd w:val="clear" w:color="auto" w:fill="B3B3B3"/>
          </w:tcPr>
          <w:p w14:paraId="755FF3E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12:00 - 12:45</w:t>
            </w:r>
          </w:p>
        </w:tc>
        <w:tc>
          <w:tcPr>
            <w:tcW w:w="1488" w:type="dxa"/>
          </w:tcPr>
          <w:p w14:paraId="7D1BFBC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35977AB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0F4C25A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774C9F8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5191CD0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617423B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4932EFF" w14:textId="77777777" w:rsidTr="004B3F9B">
        <w:tc>
          <w:tcPr>
            <w:tcW w:w="1488" w:type="dxa"/>
            <w:shd w:val="clear" w:color="auto" w:fill="B3B3B3"/>
          </w:tcPr>
          <w:p w14:paraId="3397845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12:45 – 1:15</w:t>
            </w:r>
          </w:p>
        </w:tc>
        <w:tc>
          <w:tcPr>
            <w:tcW w:w="1488" w:type="dxa"/>
          </w:tcPr>
          <w:p w14:paraId="56BD7BC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3E41C67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C67F99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3BDF8D7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0A44010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6DE9273D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2470A2D" w14:textId="77777777" w:rsidTr="004B3F9B">
        <w:tc>
          <w:tcPr>
            <w:tcW w:w="1488" w:type="dxa"/>
            <w:shd w:val="clear" w:color="auto" w:fill="B3B3B3"/>
          </w:tcPr>
          <w:p w14:paraId="3D7EAC6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1:15 - 1:45 </w:t>
            </w:r>
          </w:p>
        </w:tc>
        <w:tc>
          <w:tcPr>
            <w:tcW w:w="1488" w:type="dxa"/>
          </w:tcPr>
          <w:p w14:paraId="3FA8B4F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463482B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6787656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504AA9E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5B6458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33A4546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2B95492" w14:textId="77777777" w:rsidTr="004B3F9B">
        <w:tc>
          <w:tcPr>
            <w:tcW w:w="1488" w:type="dxa"/>
            <w:shd w:val="clear" w:color="auto" w:fill="B3B3B3"/>
          </w:tcPr>
          <w:p w14:paraId="3A5E25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1:45 - 2:30</w:t>
            </w:r>
          </w:p>
        </w:tc>
        <w:tc>
          <w:tcPr>
            <w:tcW w:w="1488" w:type="dxa"/>
          </w:tcPr>
          <w:p w14:paraId="48D1B8C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30AB82B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3EC3669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6942EE0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47B2F14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36DE8C4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12C7938" w14:textId="77777777" w:rsidTr="004B3F9B">
        <w:tc>
          <w:tcPr>
            <w:tcW w:w="1488" w:type="dxa"/>
            <w:shd w:val="clear" w:color="auto" w:fill="B3B3B3"/>
          </w:tcPr>
          <w:p w14:paraId="6AEE1C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2:30 - 2:45</w:t>
            </w:r>
          </w:p>
        </w:tc>
        <w:tc>
          <w:tcPr>
            <w:tcW w:w="1488" w:type="dxa"/>
          </w:tcPr>
          <w:p w14:paraId="4BC4CAE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57A8C2F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004CE07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204C016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1EDFCEC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0B0B724C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B1F19DC" w14:textId="77777777" w:rsidTr="004B3F9B">
        <w:tc>
          <w:tcPr>
            <w:tcW w:w="1488" w:type="dxa"/>
            <w:shd w:val="clear" w:color="auto" w:fill="B3B3B3"/>
          </w:tcPr>
          <w:p w14:paraId="3233283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2:45 - 3:00</w:t>
            </w:r>
          </w:p>
        </w:tc>
        <w:tc>
          <w:tcPr>
            <w:tcW w:w="1488" w:type="dxa"/>
          </w:tcPr>
          <w:p w14:paraId="6F9BB6A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3BA0BB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36135F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3610D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D3F1D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94AF17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46D1585" w14:textId="77777777" w:rsidTr="004B3F9B">
        <w:tc>
          <w:tcPr>
            <w:tcW w:w="1488" w:type="dxa"/>
            <w:shd w:val="clear" w:color="auto" w:fill="B3B3B3"/>
          </w:tcPr>
          <w:p w14:paraId="132FD1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3:00 - 3:30</w:t>
            </w:r>
          </w:p>
        </w:tc>
        <w:tc>
          <w:tcPr>
            <w:tcW w:w="1488" w:type="dxa"/>
          </w:tcPr>
          <w:p w14:paraId="2C815D5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79E7D02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4D28CB9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311864C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0FE02F1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267A7F2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65F0A6F" w14:textId="77777777" w:rsidTr="004B3F9B">
        <w:tc>
          <w:tcPr>
            <w:tcW w:w="1488" w:type="dxa"/>
            <w:shd w:val="clear" w:color="auto" w:fill="B3B3B3"/>
          </w:tcPr>
          <w:p w14:paraId="27DF700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3:30 – 3:55</w:t>
            </w:r>
          </w:p>
        </w:tc>
        <w:tc>
          <w:tcPr>
            <w:tcW w:w="1488" w:type="dxa"/>
          </w:tcPr>
          <w:p w14:paraId="41DA694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7306B33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63165C0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6BD5A64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7E59BA6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5351DB83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62773CF" w14:textId="77777777" w:rsidTr="004B3F9B">
        <w:tc>
          <w:tcPr>
            <w:tcW w:w="1488" w:type="dxa"/>
            <w:shd w:val="clear" w:color="auto" w:fill="B3B3B3"/>
          </w:tcPr>
          <w:p w14:paraId="071FEFA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3:55 - 4:00</w:t>
            </w:r>
          </w:p>
        </w:tc>
        <w:tc>
          <w:tcPr>
            <w:tcW w:w="1488" w:type="dxa"/>
          </w:tcPr>
          <w:p w14:paraId="6F38F33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76D85FB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65DE148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13C564E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16BD4CD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773A6451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029293C3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4C3B3EDC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17E75F6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</w:rPr>
        <w:br w:type="page"/>
      </w:r>
    </w:p>
    <w:p w14:paraId="2243EF53" w14:textId="0998ED1C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23411520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12D43B87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72FC67C8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5826574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0"/>
        <w:gridCol w:w="6120"/>
      </w:tblGrid>
      <w:tr w:rsidR="00CD44A9" w:rsidRPr="00CD44A9" w14:paraId="6F76D6B8" w14:textId="77777777" w:rsidTr="004B3F9B">
        <w:tc>
          <w:tcPr>
            <w:tcW w:w="2942" w:type="dxa"/>
            <w:shd w:val="clear" w:color="auto" w:fill="B3B3B3"/>
          </w:tcPr>
          <w:p w14:paraId="51EED6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52A3C2D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6C0610AB" w14:textId="77777777" w:rsidTr="004B3F9B">
        <w:tc>
          <w:tcPr>
            <w:tcW w:w="2942" w:type="dxa"/>
            <w:shd w:val="clear" w:color="auto" w:fill="B3B3B3"/>
          </w:tcPr>
          <w:p w14:paraId="3D18538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7479" w:type="dxa"/>
          </w:tcPr>
          <w:p w14:paraId="6948E6C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הקטעים שהילדים מתפללים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  <w:p w14:paraId="2CC9B1B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50B2878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מזמן לזמן על המורה להוסיף קטעי תפילה חדשים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בהתאם לרמת התלמידים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טוב מעט בכוונה מהרבה בלא כוונה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").</w:t>
            </w:r>
          </w:p>
        </w:tc>
      </w:tr>
      <w:tr w:rsidR="00CD44A9" w:rsidRPr="00CD44A9" w14:paraId="7CF9B1B8" w14:textId="77777777" w:rsidTr="004B3F9B">
        <w:tc>
          <w:tcPr>
            <w:tcW w:w="2942" w:type="dxa"/>
            <w:shd w:val="clear" w:color="auto" w:fill="B3B3B3"/>
          </w:tcPr>
          <w:p w14:paraId="3FBA6D0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7479" w:type="dxa"/>
          </w:tcPr>
          <w:p w14:paraId="6DF5779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כללות הפרשה מדי 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להוסיף מדרשים בהתאם לרמת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אך לומדים אותו רק כמה פעמים בשבוע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</w:tc>
      </w:tr>
      <w:tr w:rsidR="00CD44A9" w:rsidRPr="00CD44A9" w14:paraId="2479F0FC" w14:textId="77777777" w:rsidTr="004B3F9B">
        <w:tc>
          <w:tcPr>
            <w:tcW w:w="2942" w:type="dxa"/>
            <w:shd w:val="clear" w:color="auto" w:fill="B3B3B3"/>
          </w:tcPr>
          <w:p w14:paraId="1223E65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7479" w:type="dxa"/>
          </w:tcPr>
          <w:p w14:paraId="0648733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להמשיך להתאמן בכתיבה עד שהתלמידים יוכלו לכתוב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רמה טובה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1D71FBA0" w14:textId="77777777" w:rsidTr="004B3F9B">
        <w:tc>
          <w:tcPr>
            <w:tcW w:w="2942" w:type="dxa"/>
            <w:shd w:val="clear" w:color="auto" w:fill="B3B3B3"/>
          </w:tcPr>
          <w:p w14:paraId="751EB6C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7479" w:type="dxa"/>
          </w:tcPr>
          <w:p w14:paraId="365607B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פרשיות ויגש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בשלח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6DA94BF" w14:textId="77777777" w:rsidTr="004B3F9B">
        <w:tc>
          <w:tcPr>
            <w:tcW w:w="2942" w:type="dxa"/>
            <w:shd w:val="clear" w:color="auto" w:fill="B3B3B3"/>
          </w:tcPr>
          <w:p w14:paraId="38CEF94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7479" w:type="dxa"/>
          </w:tcPr>
          <w:p w14:paraId="773EC01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ערלה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ביכורים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D5BDFE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08A9D84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סיבת הדילוג הוא עקב העובדה שזה השנה השניה בלבד בלימוד משניות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ולא כדאי להקשות על התלמיד שרק מתחיל לגשש דרכו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ע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ל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נת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לא להפחיד את התלמידים לקראת הלימודים בשנה הבאה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לא לומר לתלמידים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את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הסיבה לדילוג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).</w:t>
            </w:r>
          </w:p>
        </w:tc>
      </w:tr>
      <w:tr w:rsidR="00CD44A9" w:rsidRPr="00CD44A9" w14:paraId="1F5CB629" w14:textId="77777777" w:rsidTr="004B3F9B">
        <w:tc>
          <w:tcPr>
            <w:tcW w:w="2942" w:type="dxa"/>
            <w:shd w:val="clear" w:color="auto" w:fill="B3B3B3"/>
          </w:tcPr>
          <w:p w14:paraId="3A8960B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43512E8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קיצור שולחן ערוך דיני שבת ויום טוב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שנה 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').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פ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ט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C72617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6B11A7B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110D7E0" w14:textId="77777777" w:rsidTr="004B3F9B">
        <w:tc>
          <w:tcPr>
            <w:tcW w:w="2942" w:type="dxa"/>
            <w:shd w:val="clear" w:color="auto" w:fill="B3B3B3"/>
          </w:tcPr>
          <w:p w14:paraId="42C4F4D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7479" w:type="dxa"/>
          </w:tcPr>
          <w:p w14:paraId="18F2EEC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להמשיך ללמוד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את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הנושא בהמשך ללימוד בשנה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אחרונה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ABEDAA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46D6FF6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התחלת הלימוד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תקופה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</w:tc>
      </w:tr>
      <w:tr w:rsidR="00CD44A9" w:rsidRPr="00CD44A9" w14:paraId="256631BD" w14:textId="77777777" w:rsidTr="004B3F9B">
        <w:tc>
          <w:tcPr>
            <w:tcW w:w="2942" w:type="dxa"/>
            <w:shd w:val="clear" w:color="auto" w:fill="B3B3B3"/>
          </w:tcPr>
          <w:p w14:paraId="3E3694D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7479" w:type="dxa"/>
          </w:tcPr>
          <w:p w14:paraId="4EF8446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6AD90AD" w14:textId="77777777" w:rsidTr="004B3F9B">
        <w:tc>
          <w:tcPr>
            <w:tcW w:w="2942" w:type="dxa"/>
            <w:shd w:val="clear" w:color="auto" w:fill="B3B3B3"/>
          </w:tcPr>
          <w:p w14:paraId="5C8EEA3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7479" w:type="dxa"/>
          </w:tcPr>
          <w:p w14:paraId="71BC0F8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EBC097B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5B9431C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C0C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258D226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EC4967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2FF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32ACC21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0482D73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49E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3BE5E415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7D6BC826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2AEA67CC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7D9CB8A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0065AE33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57D89CF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2C0B742C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4E74912D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68F25957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345A5152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07EE9427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1229"/>
        <w:gridCol w:w="1256"/>
        <w:gridCol w:w="1229"/>
        <w:gridCol w:w="1256"/>
        <w:gridCol w:w="1229"/>
        <w:gridCol w:w="1276"/>
      </w:tblGrid>
      <w:tr w:rsidR="00CD44A9" w:rsidRPr="00CD44A9" w14:paraId="7BC3998B" w14:textId="77777777" w:rsidTr="004B3F9B">
        <w:tc>
          <w:tcPr>
            <w:tcW w:w="1488" w:type="dxa"/>
            <w:shd w:val="clear" w:color="auto" w:fill="B3B3B3"/>
          </w:tcPr>
          <w:p w14:paraId="66B65C1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7CF7692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3A89904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4A70B38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60A53E8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3E5CA91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03D0C9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6D653735" w14:textId="77777777" w:rsidTr="004B3F9B">
        <w:tc>
          <w:tcPr>
            <w:tcW w:w="1488" w:type="dxa"/>
            <w:shd w:val="clear" w:color="auto" w:fill="B3B3B3"/>
          </w:tcPr>
          <w:p w14:paraId="19E6588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9:40</w:t>
            </w:r>
          </w:p>
        </w:tc>
        <w:tc>
          <w:tcPr>
            <w:tcW w:w="1488" w:type="dxa"/>
          </w:tcPr>
          <w:p w14:paraId="34DF877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7E5CB83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4613397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6A8F97D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21BFF8C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5CB6D70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</w:tr>
      <w:tr w:rsidR="00CD44A9" w:rsidRPr="00CD44A9" w14:paraId="73C4D93B" w14:textId="77777777" w:rsidTr="004B3F9B">
        <w:tc>
          <w:tcPr>
            <w:tcW w:w="1488" w:type="dxa"/>
            <w:shd w:val="clear" w:color="auto" w:fill="B3B3B3"/>
          </w:tcPr>
          <w:p w14:paraId="5F03E7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9:40 – 10:30</w:t>
            </w:r>
          </w:p>
        </w:tc>
        <w:tc>
          <w:tcPr>
            <w:tcW w:w="1488" w:type="dxa"/>
          </w:tcPr>
          <w:p w14:paraId="33D55EC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1BA228D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3704FE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55A037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7E6D60D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4529E86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</w:tr>
      <w:tr w:rsidR="00CD44A9" w:rsidRPr="00CD44A9" w14:paraId="28B9AFC7" w14:textId="77777777" w:rsidTr="004B3F9B">
        <w:tc>
          <w:tcPr>
            <w:tcW w:w="1488" w:type="dxa"/>
            <w:shd w:val="clear" w:color="auto" w:fill="B3B3B3"/>
          </w:tcPr>
          <w:p w14:paraId="61CEA04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10:30 - 10:45</w:t>
            </w:r>
          </w:p>
        </w:tc>
        <w:tc>
          <w:tcPr>
            <w:tcW w:w="1488" w:type="dxa"/>
          </w:tcPr>
          <w:p w14:paraId="4EE770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1FCEEFA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60CC151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1052A54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4D9C0B1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7662007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</w:tr>
      <w:tr w:rsidR="00CD44A9" w:rsidRPr="00CD44A9" w14:paraId="47CF2682" w14:textId="77777777" w:rsidTr="004B3F9B">
        <w:tc>
          <w:tcPr>
            <w:tcW w:w="1488" w:type="dxa"/>
            <w:shd w:val="clear" w:color="auto" w:fill="B3B3B3"/>
          </w:tcPr>
          <w:p w14:paraId="76991C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10:45 - 11:15</w:t>
            </w:r>
          </w:p>
        </w:tc>
        <w:tc>
          <w:tcPr>
            <w:tcW w:w="1488" w:type="dxa"/>
          </w:tcPr>
          <w:p w14:paraId="6ADC494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FF4778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09A08D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0525D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2D4FEF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046664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7C70F05B" w14:textId="77777777" w:rsidTr="004B3F9B">
        <w:tc>
          <w:tcPr>
            <w:tcW w:w="1488" w:type="dxa"/>
            <w:shd w:val="clear" w:color="auto" w:fill="B3B3B3"/>
          </w:tcPr>
          <w:p w14:paraId="71052C3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11:15 - 12:00</w:t>
            </w:r>
          </w:p>
        </w:tc>
        <w:tc>
          <w:tcPr>
            <w:tcW w:w="1488" w:type="dxa"/>
          </w:tcPr>
          <w:p w14:paraId="6E7DC5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69FE18E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540D6BB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21EB497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5A6E343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50D627F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42C78CC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715872BD" w14:textId="77777777" w:rsidTr="004B3F9B">
        <w:tc>
          <w:tcPr>
            <w:tcW w:w="1488" w:type="dxa"/>
            <w:shd w:val="clear" w:color="auto" w:fill="B3B3B3"/>
          </w:tcPr>
          <w:p w14:paraId="13C1BE2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12:00 - 12:45</w:t>
            </w:r>
          </w:p>
        </w:tc>
        <w:tc>
          <w:tcPr>
            <w:tcW w:w="1488" w:type="dxa"/>
          </w:tcPr>
          <w:p w14:paraId="0AA7E78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666B1E2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3671C49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4590CF8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5F76E1C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6EC0B12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3670342" w14:textId="77777777" w:rsidTr="004B3F9B">
        <w:tc>
          <w:tcPr>
            <w:tcW w:w="1488" w:type="dxa"/>
            <w:shd w:val="clear" w:color="auto" w:fill="B3B3B3"/>
          </w:tcPr>
          <w:p w14:paraId="6936B39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12:45 – 1:15</w:t>
            </w:r>
          </w:p>
        </w:tc>
        <w:tc>
          <w:tcPr>
            <w:tcW w:w="1488" w:type="dxa"/>
          </w:tcPr>
          <w:p w14:paraId="7293CC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2B0894D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034224D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1B8B28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44965C5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5761F0FD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337068D" w14:textId="77777777" w:rsidTr="004B3F9B">
        <w:tc>
          <w:tcPr>
            <w:tcW w:w="1488" w:type="dxa"/>
            <w:shd w:val="clear" w:color="auto" w:fill="B3B3B3"/>
          </w:tcPr>
          <w:p w14:paraId="01F4E3A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1:15 - 1:45 </w:t>
            </w:r>
          </w:p>
        </w:tc>
        <w:tc>
          <w:tcPr>
            <w:tcW w:w="1488" w:type="dxa"/>
          </w:tcPr>
          <w:p w14:paraId="2ACE4DF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4792D85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6781CAD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794F2FA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6DE5326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0CCB6D91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A835DC0" w14:textId="77777777" w:rsidTr="004B3F9B">
        <w:tc>
          <w:tcPr>
            <w:tcW w:w="1488" w:type="dxa"/>
            <w:shd w:val="clear" w:color="auto" w:fill="B3B3B3"/>
          </w:tcPr>
          <w:p w14:paraId="210335E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1:45 - 2:30</w:t>
            </w:r>
          </w:p>
        </w:tc>
        <w:tc>
          <w:tcPr>
            <w:tcW w:w="1488" w:type="dxa"/>
          </w:tcPr>
          <w:p w14:paraId="1336A68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329F157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1C07EF5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7776C14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21E1188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5377EB1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C6F6E69" w14:textId="77777777" w:rsidTr="004B3F9B">
        <w:tc>
          <w:tcPr>
            <w:tcW w:w="1488" w:type="dxa"/>
            <w:shd w:val="clear" w:color="auto" w:fill="B3B3B3"/>
          </w:tcPr>
          <w:p w14:paraId="5CB05AA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2:30 - 2:45</w:t>
            </w:r>
          </w:p>
        </w:tc>
        <w:tc>
          <w:tcPr>
            <w:tcW w:w="1488" w:type="dxa"/>
          </w:tcPr>
          <w:p w14:paraId="7492929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360E36C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5A57F8E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7BF4D8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7B177A1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4EB3A28A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D925C56" w14:textId="77777777" w:rsidTr="004B3F9B">
        <w:tc>
          <w:tcPr>
            <w:tcW w:w="1488" w:type="dxa"/>
            <w:shd w:val="clear" w:color="auto" w:fill="B3B3B3"/>
          </w:tcPr>
          <w:p w14:paraId="39EB89A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2:45 - 3:00</w:t>
            </w:r>
          </w:p>
        </w:tc>
        <w:tc>
          <w:tcPr>
            <w:tcW w:w="1488" w:type="dxa"/>
          </w:tcPr>
          <w:p w14:paraId="1C0CF8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89BAF2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79A213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EF9E6F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41F833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7F92F2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652571E" w14:textId="77777777" w:rsidTr="004B3F9B">
        <w:tc>
          <w:tcPr>
            <w:tcW w:w="1488" w:type="dxa"/>
            <w:shd w:val="clear" w:color="auto" w:fill="B3B3B3"/>
          </w:tcPr>
          <w:p w14:paraId="42ED04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3:00 - 3:30</w:t>
            </w:r>
          </w:p>
        </w:tc>
        <w:tc>
          <w:tcPr>
            <w:tcW w:w="1488" w:type="dxa"/>
          </w:tcPr>
          <w:p w14:paraId="19C1DC3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3D28F9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67F3ACD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0A3AB39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09074DA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783B4EF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9460242" w14:textId="77777777" w:rsidTr="004B3F9B">
        <w:tc>
          <w:tcPr>
            <w:tcW w:w="1488" w:type="dxa"/>
            <w:shd w:val="clear" w:color="auto" w:fill="B3B3B3"/>
          </w:tcPr>
          <w:p w14:paraId="6FE4E2A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3:30 – 3:55</w:t>
            </w:r>
          </w:p>
        </w:tc>
        <w:tc>
          <w:tcPr>
            <w:tcW w:w="1488" w:type="dxa"/>
          </w:tcPr>
          <w:p w14:paraId="3AD808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0CD7265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34E6F7C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1BBD5AA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4A4B70B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4B2FF13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D6DFA62" w14:textId="77777777" w:rsidTr="004B3F9B">
        <w:tc>
          <w:tcPr>
            <w:tcW w:w="1488" w:type="dxa"/>
            <w:shd w:val="clear" w:color="auto" w:fill="B3B3B3"/>
          </w:tcPr>
          <w:p w14:paraId="5DD15CB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3:55 - 4:00</w:t>
            </w:r>
          </w:p>
        </w:tc>
        <w:tc>
          <w:tcPr>
            <w:tcW w:w="1488" w:type="dxa"/>
          </w:tcPr>
          <w:p w14:paraId="43DDCD6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2F1E308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3439714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1ABBABC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2CB8C15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46DED3B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2F2B840E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3375C9B4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48C7D635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3571849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5EF8B726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06971748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6D64DCE7" w14:textId="345AC319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517B6927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067DD1EA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23EAC232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0028B6E2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4"/>
        <w:gridCol w:w="6116"/>
      </w:tblGrid>
      <w:tr w:rsidR="00CD44A9" w:rsidRPr="00CD44A9" w14:paraId="33F3C29B" w14:textId="77777777" w:rsidTr="004B3F9B">
        <w:tc>
          <w:tcPr>
            <w:tcW w:w="2942" w:type="dxa"/>
            <w:shd w:val="clear" w:color="auto" w:fill="B3B3B3"/>
          </w:tcPr>
          <w:p w14:paraId="34FCB0D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5D19703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7395EA46" w14:textId="77777777" w:rsidTr="004B3F9B">
        <w:tc>
          <w:tcPr>
            <w:tcW w:w="2942" w:type="dxa"/>
            <w:shd w:val="clear" w:color="auto" w:fill="B3B3B3"/>
          </w:tcPr>
          <w:p w14:paraId="297D841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7479" w:type="dxa"/>
          </w:tcPr>
          <w:p w14:paraId="4F41EAC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הקטעים שהילדים מתפללים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  <w:p w14:paraId="2ED9C95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40EB72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מזמן לזמן על המורה להוסיף קטעי תפילה חדשים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בהתאם לרמת התלמידים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טוב מעט בכוונה מהרבה בלא כוונה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").</w:t>
            </w:r>
          </w:p>
        </w:tc>
      </w:tr>
      <w:tr w:rsidR="00CD44A9" w:rsidRPr="00CD44A9" w14:paraId="4D2F5697" w14:textId="77777777" w:rsidTr="004B3F9B">
        <w:tc>
          <w:tcPr>
            <w:tcW w:w="2942" w:type="dxa"/>
            <w:shd w:val="clear" w:color="auto" w:fill="B3B3B3"/>
          </w:tcPr>
          <w:p w14:paraId="594970C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7479" w:type="dxa"/>
          </w:tcPr>
          <w:p w14:paraId="7179153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לעבור על כלל הפרשה מדי 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להוסיף מדרשים בהתאם לרמת התלמידים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אך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ו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ד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יתקיים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רק כמה פעמים בשבוע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</w:tc>
      </w:tr>
      <w:tr w:rsidR="00CD44A9" w:rsidRPr="00CD44A9" w14:paraId="69C72DDF" w14:textId="77777777" w:rsidTr="004B3F9B">
        <w:tc>
          <w:tcPr>
            <w:tcW w:w="2942" w:type="dxa"/>
            <w:shd w:val="clear" w:color="auto" w:fill="B3B3B3"/>
          </w:tcPr>
          <w:p w14:paraId="2C19AB8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7479" w:type="dxa"/>
          </w:tcPr>
          <w:p w14:paraId="6FD56D1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להתחיל לשלב את כתיבה בלימוד הרגיל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סיכומים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מבחנים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להקדיש זמן הכתיבה ללימוד 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7C31426" w14:textId="77777777" w:rsidTr="004B3F9B">
        <w:tc>
          <w:tcPr>
            <w:tcW w:w="2942" w:type="dxa"/>
            <w:shd w:val="clear" w:color="auto" w:fill="B3B3B3"/>
          </w:tcPr>
          <w:p w14:paraId="1937C37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7479" w:type="dxa"/>
          </w:tcPr>
          <w:p w14:paraId="0B5284F3" w14:textId="1BAB82BE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יתרו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משפטים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תרומה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תצוה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A7E229A" w14:textId="77777777" w:rsidTr="004B3F9B">
        <w:tc>
          <w:tcPr>
            <w:tcW w:w="2942" w:type="dxa"/>
            <w:shd w:val="clear" w:color="auto" w:fill="B3B3B3"/>
          </w:tcPr>
          <w:p w14:paraId="11E8E6A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7479" w:type="dxa"/>
          </w:tcPr>
          <w:p w14:paraId="2EE5371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תרומות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מעשרות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מעשר שני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39300A4" w14:textId="77777777" w:rsidTr="004B3F9B">
        <w:tc>
          <w:tcPr>
            <w:tcW w:w="2942" w:type="dxa"/>
            <w:shd w:val="clear" w:color="auto" w:fill="B3B3B3"/>
          </w:tcPr>
          <w:p w14:paraId="440233D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238C1E1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קיצור שולחן ערוך דיני פסח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ק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ז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516B47C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BAD549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לפני חג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5C2F9002" w14:textId="77777777" w:rsidTr="004B3F9B">
        <w:tc>
          <w:tcPr>
            <w:tcW w:w="2942" w:type="dxa"/>
            <w:shd w:val="clear" w:color="auto" w:fill="B3B3B3"/>
          </w:tcPr>
          <w:p w14:paraId="198C80F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7479" w:type="dxa"/>
          </w:tcPr>
          <w:p w14:paraId="3E3CB1C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להמשיך ללמוד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את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הנושא בהמשך ללימוד בשנה 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אחרונה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397D6A5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B65BB9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התחלת הלימוד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תקופה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</w:rPr>
              <w:t>XXX</w:t>
            </w:r>
          </w:p>
          <w:p w14:paraId="28DB435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EB40BA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בשנה זו יש להשתדל לגמור את כל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(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המבנה של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)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ההיסטוריה לאור העובדה שבשנה הבאה מתחילים ללמוד 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B2495CA" w14:textId="77777777" w:rsidTr="004B3F9B">
        <w:tc>
          <w:tcPr>
            <w:tcW w:w="2942" w:type="dxa"/>
            <w:shd w:val="clear" w:color="auto" w:fill="B3B3B3"/>
          </w:tcPr>
          <w:p w14:paraId="27B4794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7479" w:type="dxa"/>
          </w:tcPr>
          <w:p w14:paraId="519CE5B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C6F9DE0" w14:textId="77777777" w:rsidTr="004B3F9B">
        <w:tc>
          <w:tcPr>
            <w:tcW w:w="2942" w:type="dxa"/>
            <w:shd w:val="clear" w:color="auto" w:fill="B3B3B3"/>
          </w:tcPr>
          <w:p w14:paraId="15931BB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7479" w:type="dxa"/>
          </w:tcPr>
          <w:p w14:paraId="479BBB5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5F0CFE56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10871F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F78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FEE18BB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1086129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138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F18CD61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0C378CF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823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458BC1B4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1D92EA76" w14:textId="759744B6" w:rsidR="00CA6383" w:rsidRPr="00CD44A9" w:rsidRDefault="00CA6383" w:rsidP="00E7476C">
      <w:pPr>
        <w:bidi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Times New Roman"/>
          <w:sz w:val="22"/>
          <w:szCs w:val="22"/>
          <w:rtl/>
        </w:rPr>
        <w:br w:type="page"/>
      </w:r>
    </w:p>
    <w:p w14:paraId="4165E09E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7C66E523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1271647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23278FFB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ו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3FCB61DB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7875E7F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"/>
        <w:gridCol w:w="1125"/>
        <w:gridCol w:w="1411"/>
        <w:gridCol w:w="1125"/>
        <w:gridCol w:w="1411"/>
        <w:gridCol w:w="1125"/>
        <w:gridCol w:w="1411"/>
      </w:tblGrid>
      <w:tr w:rsidR="00CD44A9" w:rsidRPr="00CD44A9" w14:paraId="3F9099C9" w14:textId="77777777" w:rsidTr="004B3F9B">
        <w:tc>
          <w:tcPr>
            <w:tcW w:w="1488" w:type="dxa"/>
            <w:shd w:val="clear" w:color="auto" w:fill="B3B3B3"/>
          </w:tcPr>
          <w:p w14:paraId="5E50238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436ED79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0E52946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111307C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221D71F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5EAB194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64F5AA3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4101B788" w14:textId="77777777" w:rsidTr="004B3F9B">
        <w:tc>
          <w:tcPr>
            <w:tcW w:w="1488" w:type="dxa"/>
            <w:shd w:val="clear" w:color="auto" w:fill="B3B3B3"/>
          </w:tcPr>
          <w:p w14:paraId="296893A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9:40</w:t>
            </w:r>
          </w:p>
        </w:tc>
        <w:tc>
          <w:tcPr>
            <w:tcW w:w="1488" w:type="dxa"/>
          </w:tcPr>
          <w:p w14:paraId="2BF458A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57F9343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0E54008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47A46AB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099EF97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1489" w:type="dxa"/>
          </w:tcPr>
          <w:p w14:paraId="32D56EA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</w:tr>
      <w:tr w:rsidR="00CD44A9" w:rsidRPr="00CD44A9" w14:paraId="3FDA0B4C" w14:textId="77777777" w:rsidTr="004B3F9B">
        <w:tc>
          <w:tcPr>
            <w:tcW w:w="1488" w:type="dxa"/>
            <w:shd w:val="clear" w:color="auto" w:fill="B3B3B3"/>
          </w:tcPr>
          <w:p w14:paraId="79EABA3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9:40 – 10:30</w:t>
            </w:r>
          </w:p>
        </w:tc>
        <w:tc>
          <w:tcPr>
            <w:tcW w:w="1488" w:type="dxa"/>
          </w:tcPr>
          <w:p w14:paraId="3CF6B9B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603F139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6EE07D7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3539719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77C71BA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2C7C83D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</w:tr>
      <w:tr w:rsidR="00CD44A9" w:rsidRPr="00CD44A9" w14:paraId="63BC8DFC" w14:textId="77777777" w:rsidTr="004B3F9B">
        <w:tc>
          <w:tcPr>
            <w:tcW w:w="1488" w:type="dxa"/>
            <w:shd w:val="clear" w:color="auto" w:fill="B3B3B3"/>
          </w:tcPr>
          <w:p w14:paraId="2AF02DB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10:30 - 10:45</w:t>
            </w:r>
          </w:p>
        </w:tc>
        <w:tc>
          <w:tcPr>
            <w:tcW w:w="1488" w:type="dxa"/>
          </w:tcPr>
          <w:p w14:paraId="5B1592E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65B26DB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092789E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4CE231E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  <w:tc>
          <w:tcPr>
            <w:tcW w:w="1489" w:type="dxa"/>
          </w:tcPr>
          <w:p w14:paraId="1CA0E2E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פרשת השבוע</w:t>
            </w:r>
          </w:p>
        </w:tc>
        <w:tc>
          <w:tcPr>
            <w:tcW w:w="1489" w:type="dxa"/>
          </w:tcPr>
          <w:p w14:paraId="632D810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כתיבה</w:t>
            </w:r>
          </w:p>
        </w:tc>
      </w:tr>
      <w:tr w:rsidR="00CD44A9" w:rsidRPr="00CD44A9" w14:paraId="379AA255" w14:textId="77777777" w:rsidTr="004B3F9B">
        <w:tc>
          <w:tcPr>
            <w:tcW w:w="1488" w:type="dxa"/>
            <w:shd w:val="clear" w:color="auto" w:fill="B3B3B3"/>
          </w:tcPr>
          <w:p w14:paraId="539FFA9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10:45 - 11:15</w:t>
            </w:r>
          </w:p>
        </w:tc>
        <w:tc>
          <w:tcPr>
            <w:tcW w:w="1488" w:type="dxa"/>
          </w:tcPr>
          <w:p w14:paraId="3B5CC72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151C0C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85E157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C6A81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D033E5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07B5C8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66900DD0" w14:textId="77777777" w:rsidTr="004B3F9B">
        <w:tc>
          <w:tcPr>
            <w:tcW w:w="1488" w:type="dxa"/>
            <w:shd w:val="clear" w:color="auto" w:fill="B3B3B3"/>
          </w:tcPr>
          <w:p w14:paraId="42525C3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11:15 - 12:00</w:t>
            </w:r>
          </w:p>
        </w:tc>
        <w:tc>
          <w:tcPr>
            <w:tcW w:w="1488" w:type="dxa"/>
          </w:tcPr>
          <w:p w14:paraId="6CA777F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6FB18F4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09D357B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0BD8B9C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145B1CB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066A99F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42A2472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5190F6B4" w14:textId="77777777" w:rsidTr="004B3F9B">
        <w:tc>
          <w:tcPr>
            <w:tcW w:w="1488" w:type="dxa"/>
            <w:shd w:val="clear" w:color="auto" w:fill="B3B3B3"/>
          </w:tcPr>
          <w:p w14:paraId="3F6EC7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12:00 - 12:45</w:t>
            </w:r>
          </w:p>
        </w:tc>
        <w:tc>
          <w:tcPr>
            <w:tcW w:w="1488" w:type="dxa"/>
          </w:tcPr>
          <w:p w14:paraId="17E157B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3AEE4FB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6375B3B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357D4EB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2340F8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0E7FA2B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F5AD305" w14:textId="77777777" w:rsidTr="004B3F9B">
        <w:tc>
          <w:tcPr>
            <w:tcW w:w="1488" w:type="dxa"/>
            <w:shd w:val="clear" w:color="auto" w:fill="B3B3B3"/>
          </w:tcPr>
          <w:p w14:paraId="41553D2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12:45 – 1:15</w:t>
            </w:r>
          </w:p>
        </w:tc>
        <w:tc>
          <w:tcPr>
            <w:tcW w:w="1488" w:type="dxa"/>
          </w:tcPr>
          <w:p w14:paraId="7E17818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66D187D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0F5419F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2876008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51FF6AC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4EAF1F91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F24B272" w14:textId="77777777" w:rsidTr="004B3F9B">
        <w:tc>
          <w:tcPr>
            <w:tcW w:w="1488" w:type="dxa"/>
            <w:shd w:val="clear" w:color="auto" w:fill="B3B3B3"/>
          </w:tcPr>
          <w:p w14:paraId="4A5E3C6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1:15 - 1:45 </w:t>
            </w:r>
          </w:p>
        </w:tc>
        <w:tc>
          <w:tcPr>
            <w:tcW w:w="1488" w:type="dxa"/>
          </w:tcPr>
          <w:p w14:paraId="1C3F661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473BC50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5B01E35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727ABB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69844AD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13390FED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C3B53A4" w14:textId="77777777" w:rsidTr="004B3F9B">
        <w:tc>
          <w:tcPr>
            <w:tcW w:w="1488" w:type="dxa"/>
            <w:shd w:val="clear" w:color="auto" w:fill="B3B3B3"/>
          </w:tcPr>
          <w:p w14:paraId="0DDE6D8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1:45 - 2:30</w:t>
            </w:r>
          </w:p>
        </w:tc>
        <w:tc>
          <w:tcPr>
            <w:tcW w:w="1488" w:type="dxa"/>
          </w:tcPr>
          <w:p w14:paraId="291B6FD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1C9D4DC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59BD0B7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446D444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2EE0F0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דברי ימי ישראל</w:t>
            </w:r>
          </w:p>
        </w:tc>
        <w:tc>
          <w:tcPr>
            <w:tcW w:w="1489" w:type="dxa"/>
          </w:tcPr>
          <w:p w14:paraId="06837565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5E26E47" w14:textId="77777777" w:rsidTr="004B3F9B">
        <w:tc>
          <w:tcPr>
            <w:tcW w:w="1488" w:type="dxa"/>
            <w:shd w:val="clear" w:color="auto" w:fill="B3B3B3"/>
          </w:tcPr>
          <w:p w14:paraId="0B04C4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2:30 - 2:45</w:t>
            </w:r>
          </w:p>
        </w:tc>
        <w:tc>
          <w:tcPr>
            <w:tcW w:w="1488" w:type="dxa"/>
          </w:tcPr>
          <w:p w14:paraId="50EE4BD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60E0ADC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2677A55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570F436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ניגונים</w:t>
            </w:r>
          </w:p>
        </w:tc>
        <w:tc>
          <w:tcPr>
            <w:tcW w:w="1489" w:type="dxa"/>
          </w:tcPr>
          <w:p w14:paraId="7F9A0B8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סיפורים</w:t>
            </w:r>
          </w:p>
        </w:tc>
        <w:tc>
          <w:tcPr>
            <w:tcW w:w="1489" w:type="dxa"/>
          </w:tcPr>
          <w:p w14:paraId="53BA1C7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9BF97A3" w14:textId="77777777" w:rsidTr="004B3F9B">
        <w:tc>
          <w:tcPr>
            <w:tcW w:w="1488" w:type="dxa"/>
            <w:shd w:val="clear" w:color="auto" w:fill="B3B3B3"/>
          </w:tcPr>
          <w:p w14:paraId="7AAD4EF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2:45 - 3:00</w:t>
            </w:r>
          </w:p>
        </w:tc>
        <w:tc>
          <w:tcPr>
            <w:tcW w:w="1488" w:type="dxa"/>
          </w:tcPr>
          <w:p w14:paraId="65BC3EC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1C0AC9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7AABA7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BC0EA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2ED93F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F51373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4260EDD" w14:textId="77777777" w:rsidTr="004B3F9B">
        <w:tc>
          <w:tcPr>
            <w:tcW w:w="1488" w:type="dxa"/>
            <w:shd w:val="clear" w:color="auto" w:fill="B3B3B3"/>
          </w:tcPr>
          <w:p w14:paraId="2629289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3:00 - 3:30</w:t>
            </w:r>
          </w:p>
        </w:tc>
        <w:tc>
          <w:tcPr>
            <w:tcW w:w="1488" w:type="dxa"/>
          </w:tcPr>
          <w:p w14:paraId="140659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52A49C5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100F178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2E05EF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34B780D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7ED6090C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557AF40" w14:textId="77777777" w:rsidTr="004B3F9B">
        <w:tc>
          <w:tcPr>
            <w:tcW w:w="1488" w:type="dxa"/>
            <w:shd w:val="clear" w:color="auto" w:fill="B3B3B3"/>
          </w:tcPr>
          <w:p w14:paraId="731517B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3:30 – 3:55</w:t>
            </w:r>
          </w:p>
        </w:tc>
        <w:tc>
          <w:tcPr>
            <w:tcW w:w="1488" w:type="dxa"/>
          </w:tcPr>
          <w:p w14:paraId="0B3BA2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09E215F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4170E5F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2332202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5508243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3462976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28764E8" w14:textId="77777777" w:rsidTr="004B3F9B">
        <w:tc>
          <w:tcPr>
            <w:tcW w:w="1488" w:type="dxa"/>
            <w:shd w:val="clear" w:color="auto" w:fill="B3B3B3"/>
          </w:tcPr>
          <w:p w14:paraId="4FEAF9C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3:55 - 4:00</w:t>
            </w:r>
          </w:p>
        </w:tc>
        <w:tc>
          <w:tcPr>
            <w:tcW w:w="1488" w:type="dxa"/>
          </w:tcPr>
          <w:p w14:paraId="047C09E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2593A90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2CC80C1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1183CD8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087191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סיום היום</w:t>
            </w:r>
          </w:p>
        </w:tc>
        <w:tc>
          <w:tcPr>
            <w:tcW w:w="1489" w:type="dxa"/>
          </w:tcPr>
          <w:p w14:paraId="07DC892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0F36DECB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470DC24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75E3D26B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400C59E4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34E165F5" w14:textId="024EF369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4611319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1CA8093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7575F531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494C48D1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6107"/>
      </w:tblGrid>
      <w:tr w:rsidR="00CD44A9" w:rsidRPr="00CD44A9" w14:paraId="77E97EB6" w14:textId="77777777" w:rsidTr="004B3F9B">
        <w:tc>
          <w:tcPr>
            <w:tcW w:w="2942" w:type="dxa"/>
            <w:shd w:val="clear" w:color="auto" w:fill="B3B3B3"/>
          </w:tcPr>
          <w:p w14:paraId="0E92690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21D4B32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5501AAE3" w14:textId="77777777" w:rsidTr="004B3F9B">
        <w:tc>
          <w:tcPr>
            <w:tcW w:w="2942" w:type="dxa"/>
            <w:shd w:val="clear" w:color="auto" w:fill="B3B3B3"/>
          </w:tcPr>
          <w:p w14:paraId="53AEF80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7479" w:type="dxa"/>
          </w:tcPr>
          <w:p w14:paraId="7A6D7A8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בגיל זה מתחילים להתפלל במניין בבית הכנסת שבבית הספר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D7E950E" w14:textId="77777777" w:rsidTr="004B3F9B">
        <w:tc>
          <w:tcPr>
            <w:tcW w:w="2942" w:type="dxa"/>
            <w:shd w:val="clear" w:color="auto" w:fill="B3B3B3"/>
          </w:tcPr>
          <w:p w14:paraId="3C05A26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פנימיות התורה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7479" w:type="dxa"/>
          </w:tcPr>
          <w:p w14:paraId="3F341E63" w14:textId="6212F7D6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</w:p>
        </w:tc>
      </w:tr>
      <w:tr w:rsidR="00CD44A9" w:rsidRPr="00CD44A9" w14:paraId="3E7DF699" w14:textId="77777777" w:rsidTr="004B3F9B">
        <w:tc>
          <w:tcPr>
            <w:tcW w:w="2942" w:type="dxa"/>
            <w:shd w:val="clear" w:color="auto" w:fill="B3B3B3"/>
          </w:tcPr>
          <w:p w14:paraId="0C2912C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7479" w:type="dxa"/>
          </w:tcPr>
          <w:p w14:paraId="1EC31EB6" w14:textId="580335B1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תשא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ויקהל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פקודי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ויקרא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צו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שמיני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</w:p>
        </w:tc>
      </w:tr>
      <w:tr w:rsidR="00CD44A9" w:rsidRPr="00CD44A9" w14:paraId="441D87D2" w14:textId="77777777" w:rsidTr="004B3F9B">
        <w:tc>
          <w:tcPr>
            <w:tcW w:w="2942" w:type="dxa"/>
            <w:shd w:val="clear" w:color="auto" w:fill="B3B3B3"/>
          </w:tcPr>
          <w:p w14:paraId="016A143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7479" w:type="dxa"/>
          </w:tcPr>
          <w:p w14:paraId="5D954FA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שבת</w:t>
            </w:r>
          </w:p>
        </w:tc>
      </w:tr>
      <w:tr w:rsidR="00CD44A9" w:rsidRPr="00CD44A9" w14:paraId="72ABBB4A" w14:textId="77777777" w:rsidTr="004B3F9B">
        <w:tc>
          <w:tcPr>
            <w:tcW w:w="2942" w:type="dxa"/>
            <w:shd w:val="clear" w:color="auto" w:fill="B3B3B3"/>
          </w:tcPr>
          <w:p w14:paraId="3BF0538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7479" w:type="dxa"/>
          </w:tcPr>
          <w:p w14:paraId="0DC19D3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התחלת לימוד גמרא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.</w:t>
            </w:r>
          </w:p>
          <w:p w14:paraId="57B916C7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מסכת ברכות פרק 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</w:tc>
      </w:tr>
      <w:tr w:rsidR="00CD44A9" w:rsidRPr="00CD44A9" w14:paraId="793BE44E" w14:textId="77777777" w:rsidTr="004B3F9B">
        <w:tc>
          <w:tcPr>
            <w:tcW w:w="2942" w:type="dxa"/>
            <w:shd w:val="clear" w:color="auto" w:fill="B3B3B3"/>
          </w:tcPr>
          <w:p w14:paraId="413CEE6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5992F49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קיצור שולחן ערוך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5BEBC9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תעניות וט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באב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סימנים קכ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א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קכ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ז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3154F3D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ימים נוראים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הכולל סימנים קכ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ח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231B985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סוכה ולולב הכולל סימנים קל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ד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74AFE02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חנוכה ופורים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כולל סימנים קל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ט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קמ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1A37FC6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0DA13F0" w14:textId="7AD04E8A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לפני 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 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  <w:r w:rsidRPr="00CD44A9">
              <w:rPr>
                <w:rFonts w:ascii="Gisha" w:hAnsi="Gisha" w:cs="Gisha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CD44A9" w:rsidRPr="00CD44A9" w14:paraId="579F2739" w14:textId="77777777" w:rsidTr="004B3F9B">
        <w:tc>
          <w:tcPr>
            <w:tcW w:w="2942" w:type="dxa"/>
            <w:shd w:val="clear" w:color="auto" w:fill="B3B3B3"/>
          </w:tcPr>
          <w:p w14:paraId="09B289F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7479" w:type="dxa"/>
          </w:tcPr>
          <w:p w14:paraId="21626A9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כי הם חיינו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לפי הסדר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3E067BF" w14:textId="77777777" w:rsidTr="004B3F9B">
        <w:tc>
          <w:tcPr>
            <w:tcW w:w="2942" w:type="dxa"/>
            <w:shd w:val="clear" w:color="auto" w:fill="B3B3B3"/>
          </w:tcPr>
          <w:p w14:paraId="0FB09AC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7479" w:type="dxa"/>
          </w:tcPr>
          <w:p w14:paraId="052EEC2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 יהושע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425A964" w14:textId="044F7F7F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הסיפור</w:t>
            </w:r>
            <w:r w:rsidR="00F31D4B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ואח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ר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ך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ללמוד בפנים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הספר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72437DE" w14:textId="77777777" w:rsidTr="004B3F9B">
        <w:tc>
          <w:tcPr>
            <w:tcW w:w="2942" w:type="dxa"/>
            <w:shd w:val="clear" w:color="auto" w:fill="B3B3B3"/>
          </w:tcPr>
          <w:p w14:paraId="32F9057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7479" w:type="dxa"/>
          </w:tcPr>
          <w:p w14:paraId="16549D5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029E129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53801AC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7FE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8F89EEA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1AFB6A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75C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3D25640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74F5788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E20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5743AD11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5A533A85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45F8D5E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7632299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7D71CA8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7F748D6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3561463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6FD07763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ז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2B80FA04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0E043868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1225"/>
        <w:gridCol w:w="1259"/>
        <w:gridCol w:w="1224"/>
        <w:gridCol w:w="1259"/>
        <w:gridCol w:w="1224"/>
        <w:gridCol w:w="1279"/>
      </w:tblGrid>
      <w:tr w:rsidR="00CD44A9" w:rsidRPr="00CD44A9" w14:paraId="26DD1B3D" w14:textId="77777777" w:rsidTr="004B3F9B">
        <w:tc>
          <w:tcPr>
            <w:tcW w:w="1488" w:type="dxa"/>
            <w:shd w:val="clear" w:color="auto" w:fill="B3B3B3"/>
          </w:tcPr>
          <w:p w14:paraId="52F4B62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10FD2E9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5BF04B3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2C815A7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79783B8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1490A20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0BA3D2D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07C6797B" w14:textId="77777777" w:rsidTr="004B3F9B">
        <w:tc>
          <w:tcPr>
            <w:tcW w:w="1488" w:type="dxa"/>
            <w:shd w:val="clear" w:color="auto" w:fill="B3B3B3"/>
          </w:tcPr>
          <w:p w14:paraId="0B6ABA6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7:30 - 8:30</w:t>
            </w:r>
          </w:p>
        </w:tc>
        <w:tc>
          <w:tcPr>
            <w:tcW w:w="1488" w:type="dxa"/>
          </w:tcPr>
          <w:p w14:paraId="187E6AB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44D1ECF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447D8A5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1F30083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10B6ED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54B6E6F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</w:tr>
      <w:tr w:rsidR="00CD44A9" w:rsidRPr="00CD44A9" w14:paraId="332605B3" w14:textId="77777777" w:rsidTr="004B3F9B">
        <w:tc>
          <w:tcPr>
            <w:tcW w:w="1488" w:type="dxa"/>
            <w:shd w:val="clear" w:color="auto" w:fill="B3B3B3"/>
          </w:tcPr>
          <w:p w14:paraId="642F139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8:30 - 9:00</w:t>
            </w:r>
          </w:p>
        </w:tc>
        <w:tc>
          <w:tcPr>
            <w:tcW w:w="1488" w:type="dxa"/>
          </w:tcPr>
          <w:p w14:paraId="7D0E57C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2A4A26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79ACADB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7092345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33EE605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5AF2E41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</w:tr>
      <w:tr w:rsidR="00CD44A9" w:rsidRPr="00CD44A9" w14:paraId="18B81C83" w14:textId="77777777" w:rsidTr="004B3F9B">
        <w:tc>
          <w:tcPr>
            <w:tcW w:w="1488" w:type="dxa"/>
            <w:shd w:val="clear" w:color="auto" w:fill="B3B3B3"/>
          </w:tcPr>
          <w:p w14:paraId="54B583B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9:30</w:t>
            </w:r>
          </w:p>
        </w:tc>
        <w:tc>
          <w:tcPr>
            <w:tcW w:w="1488" w:type="dxa"/>
          </w:tcPr>
          <w:p w14:paraId="528AB5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התורה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2E5789A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ימיות ה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6F4890C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4DE601B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0BDCE64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347C1ED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</w:tr>
      <w:tr w:rsidR="00CD44A9" w:rsidRPr="00CD44A9" w14:paraId="2529F0F6" w14:textId="77777777" w:rsidTr="004B3F9B">
        <w:tc>
          <w:tcPr>
            <w:tcW w:w="1488" w:type="dxa"/>
            <w:shd w:val="clear" w:color="auto" w:fill="B3B3B3"/>
          </w:tcPr>
          <w:p w14:paraId="6A2A917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9:30 - 10:30</w:t>
            </w:r>
          </w:p>
        </w:tc>
        <w:tc>
          <w:tcPr>
            <w:tcW w:w="1488" w:type="dxa"/>
          </w:tcPr>
          <w:p w14:paraId="7E1BBE8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0969064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1D22A55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552DC26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57872A4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776CD4B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</w:tr>
      <w:tr w:rsidR="00CD44A9" w:rsidRPr="00CD44A9" w14:paraId="426DE66E" w14:textId="77777777" w:rsidTr="004B3F9B">
        <w:tc>
          <w:tcPr>
            <w:tcW w:w="1488" w:type="dxa"/>
            <w:shd w:val="clear" w:color="auto" w:fill="B3B3B3"/>
          </w:tcPr>
          <w:p w14:paraId="550DDDE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10:30 - 10:45</w:t>
            </w:r>
          </w:p>
        </w:tc>
        <w:tc>
          <w:tcPr>
            <w:tcW w:w="1488" w:type="dxa"/>
          </w:tcPr>
          <w:p w14:paraId="10073DF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00E0EC0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4FCC4E7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6BEC12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5A83902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043D659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</w:tr>
      <w:tr w:rsidR="00CD44A9" w:rsidRPr="00CD44A9" w14:paraId="29095F7A" w14:textId="77777777" w:rsidTr="004B3F9B">
        <w:tc>
          <w:tcPr>
            <w:tcW w:w="1488" w:type="dxa"/>
            <w:shd w:val="clear" w:color="auto" w:fill="B3B3B3"/>
          </w:tcPr>
          <w:p w14:paraId="0D2DEEB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10:45 - 11:15</w:t>
            </w:r>
          </w:p>
        </w:tc>
        <w:tc>
          <w:tcPr>
            <w:tcW w:w="1488" w:type="dxa"/>
          </w:tcPr>
          <w:p w14:paraId="362CAE4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B2625D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18794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94D981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0D04DD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248419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3E1A256D" w14:textId="77777777" w:rsidTr="004B3F9B">
        <w:tc>
          <w:tcPr>
            <w:tcW w:w="1488" w:type="dxa"/>
            <w:shd w:val="clear" w:color="auto" w:fill="B3B3B3"/>
          </w:tcPr>
          <w:p w14:paraId="67A09D7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11:15 - 12:00</w:t>
            </w:r>
          </w:p>
        </w:tc>
        <w:tc>
          <w:tcPr>
            <w:tcW w:w="1488" w:type="dxa"/>
          </w:tcPr>
          <w:p w14:paraId="17C4EBE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789A5C9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54E034F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385C2B6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42FA52E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184A659F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79293D1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6A8171A7" w14:textId="77777777" w:rsidTr="004B3F9B">
        <w:tc>
          <w:tcPr>
            <w:tcW w:w="1488" w:type="dxa"/>
            <w:shd w:val="clear" w:color="auto" w:fill="B3B3B3"/>
          </w:tcPr>
          <w:p w14:paraId="0C1AA0B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12:00 - 12:45</w:t>
            </w:r>
          </w:p>
        </w:tc>
        <w:tc>
          <w:tcPr>
            <w:tcW w:w="1488" w:type="dxa"/>
          </w:tcPr>
          <w:p w14:paraId="749539D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1BD8DC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698B1EA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1924977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2BD432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0697040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C207A5D" w14:textId="77777777" w:rsidTr="004B3F9B">
        <w:tc>
          <w:tcPr>
            <w:tcW w:w="1488" w:type="dxa"/>
            <w:shd w:val="clear" w:color="auto" w:fill="B3B3B3"/>
          </w:tcPr>
          <w:p w14:paraId="02F204F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12:45 – 1:15</w:t>
            </w:r>
          </w:p>
        </w:tc>
        <w:tc>
          <w:tcPr>
            <w:tcW w:w="1488" w:type="dxa"/>
          </w:tcPr>
          <w:p w14:paraId="19B51D6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543679B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48E895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1DC04EA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595188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73D9F888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22D3196" w14:textId="77777777" w:rsidTr="004B3F9B">
        <w:tc>
          <w:tcPr>
            <w:tcW w:w="1488" w:type="dxa"/>
            <w:shd w:val="clear" w:color="auto" w:fill="B3B3B3"/>
          </w:tcPr>
          <w:p w14:paraId="5502E62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1:15 - 1:45 </w:t>
            </w:r>
          </w:p>
        </w:tc>
        <w:tc>
          <w:tcPr>
            <w:tcW w:w="1488" w:type="dxa"/>
          </w:tcPr>
          <w:p w14:paraId="6B43372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0CA7079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7EDA150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0F656EB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4155D6F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1524DC8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0D4CB5A" w14:textId="77777777" w:rsidTr="004B3F9B">
        <w:tc>
          <w:tcPr>
            <w:tcW w:w="1488" w:type="dxa"/>
            <w:shd w:val="clear" w:color="auto" w:fill="B3B3B3"/>
          </w:tcPr>
          <w:p w14:paraId="5AD41BB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1:45 - 2:15</w:t>
            </w:r>
          </w:p>
        </w:tc>
        <w:tc>
          <w:tcPr>
            <w:tcW w:w="1488" w:type="dxa"/>
          </w:tcPr>
          <w:p w14:paraId="1637F54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7BC873C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540FCB0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7CED9F7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430C829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51FA77DA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ECBAD8F" w14:textId="77777777" w:rsidTr="004B3F9B">
        <w:tc>
          <w:tcPr>
            <w:tcW w:w="1488" w:type="dxa"/>
            <w:shd w:val="clear" w:color="auto" w:fill="B3B3B3"/>
          </w:tcPr>
          <w:p w14:paraId="4E89F76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2:15 - 2:45</w:t>
            </w:r>
          </w:p>
        </w:tc>
        <w:tc>
          <w:tcPr>
            <w:tcW w:w="1488" w:type="dxa"/>
          </w:tcPr>
          <w:p w14:paraId="1DE56E6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05CA526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3DC7BDC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32C7D0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368B707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1E65B48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65AD866E" w14:textId="77777777" w:rsidTr="004B3F9B">
        <w:tc>
          <w:tcPr>
            <w:tcW w:w="1488" w:type="dxa"/>
            <w:shd w:val="clear" w:color="auto" w:fill="B3B3B3"/>
          </w:tcPr>
          <w:p w14:paraId="26CE0CD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2:45 - 3:00</w:t>
            </w:r>
          </w:p>
        </w:tc>
        <w:tc>
          <w:tcPr>
            <w:tcW w:w="1488" w:type="dxa"/>
          </w:tcPr>
          <w:p w14:paraId="49D0197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F6D668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30459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8EE917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34F22E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DFAB2E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3073BED" w14:textId="77777777" w:rsidTr="004B3F9B">
        <w:tc>
          <w:tcPr>
            <w:tcW w:w="1488" w:type="dxa"/>
            <w:shd w:val="clear" w:color="auto" w:fill="B3B3B3"/>
          </w:tcPr>
          <w:p w14:paraId="4D0B243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3:00 - 3:30</w:t>
            </w:r>
          </w:p>
        </w:tc>
        <w:tc>
          <w:tcPr>
            <w:tcW w:w="1488" w:type="dxa"/>
          </w:tcPr>
          <w:p w14:paraId="3F7A492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5154FC7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44671E6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43062AD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5EA6304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2896FA2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2C0F053" w14:textId="77777777" w:rsidTr="004B3F9B">
        <w:tc>
          <w:tcPr>
            <w:tcW w:w="1488" w:type="dxa"/>
            <w:shd w:val="clear" w:color="auto" w:fill="B3B3B3"/>
          </w:tcPr>
          <w:p w14:paraId="0792CED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3:30 – 4:00</w:t>
            </w:r>
          </w:p>
        </w:tc>
        <w:tc>
          <w:tcPr>
            <w:tcW w:w="1488" w:type="dxa"/>
          </w:tcPr>
          <w:p w14:paraId="2614C1A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0554FC9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286A915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1B5736D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7BE077D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6D62CF8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EA47C47" w14:textId="77777777" w:rsidTr="004B3F9B">
        <w:tc>
          <w:tcPr>
            <w:tcW w:w="1488" w:type="dxa"/>
            <w:shd w:val="clear" w:color="auto" w:fill="B3B3B3"/>
          </w:tcPr>
          <w:p w14:paraId="3ED0582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4:00 - 4:15</w:t>
            </w:r>
          </w:p>
        </w:tc>
        <w:tc>
          <w:tcPr>
            <w:tcW w:w="1488" w:type="dxa"/>
          </w:tcPr>
          <w:p w14:paraId="59D1916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7C3FBB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49CEA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2D1D2B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68D79B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C825285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CD13290" w14:textId="77777777" w:rsidTr="004B3F9B">
        <w:tc>
          <w:tcPr>
            <w:tcW w:w="1488" w:type="dxa"/>
            <w:shd w:val="clear" w:color="auto" w:fill="B3B3B3"/>
          </w:tcPr>
          <w:p w14:paraId="17407FF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4:15 - 5:00</w:t>
            </w:r>
          </w:p>
        </w:tc>
        <w:tc>
          <w:tcPr>
            <w:tcW w:w="1488" w:type="dxa"/>
          </w:tcPr>
          <w:p w14:paraId="207A0E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057FDB2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150811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7198535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7BC2A10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74A94537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208D813A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6FA3496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</w:rPr>
      </w:pPr>
    </w:p>
    <w:p w14:paraId="66443BF3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62BCCE63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</w:rPr>
        <w:br w:type="page"/>
      </w:r>
    </w:p>
    <w:p w14:paraId="0046A880" w14:textId="109F22BC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31BAE5A2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</w:p>
    <w:p w14:paraId="6A0834F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57E5E4E4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298AD8E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6107"/>
      </w:tblGrid>
      <w:tr w:rsidR="00CD44A9" w:rsidRPr="00CD44A9" w14:paraId="41FEFF8C" w14:textId="77777777" w:rsidTr="004B3F9B">
        <w:tc>
          <w:tcPr>
            <w:tcW w:w="2942" w:type="dxa"/>
            <w:shd w:val="clear" w:color="auto" w:fill="B3B3B3"/>
          </w:tcPr>
          <w:p w14:paraId="4EAF896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3F3727C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5082617B" w14:textId="77777777" w:rsidTr="004B3F9B">
        <w:tc>
          <w:tcPr>
            <w:tcW w:w="2942" w:type="dxa"/>
            <w:shd w:val="clear" w:color="auto" w:fill="B3B3B3"/>
          </w:tcPr>
          <w:p w14:paraId="6E9E856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7479" w:type="dxa"/>
          </w:tcPr>
          <w:p w14:paraId="5270E80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9085DCD" w14:textId="77777777" w:rsidTr="004B3F9B">
        <w:tc>
          <w:tcPr>
            <w:tcW w:w="2942" w:type="dxa"/>
            <w:shd w:val="clear" w:color="auto" w:fill="B3B3B3"/>
          </w:tcPr>
          <w:p w14:paraId="34E29F1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פנימיות התורה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7479" w:type="dxa"/>
          </w:tcPr>
          <w:p w14:paraId="74FD6B4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0F7ECF0" w14:textId="77777777" w:rsidTr="004B3F9B">
        <w:tc>
          <w:tcPr>
            <w:tcW w:w="2942" w:type="dxa"/>
            <w:shd w:val="clear" w:color="auto" w:fill="B3B3B3"/>
          </w:tcPr>
          <w:p w14:paraId="11035C8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7479" w:type="dxa"/>
          </w:tcPr>
          <w:p w14:paraId="4900DBAA" w14:textId="70E72D1B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פרשיות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תזריע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מצורע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אחרי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-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מות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קדושים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אמור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בהר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בחוקותי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</w:p>
        </w:tc>
      </w:tr>
      <w:tr w:rsidR="00CD44A9" w:rsidRPr="00CD44A9" w14:paraId="7B4A6C92" w14:textId="77777777" w:rsidTr="004B3F9B">
        <w:tc>
          <w:tcPr>
            <w:tcW w:w="2942" w:type="dxa"/>
            <w:shd w:val="clear" w:color="auto" w:fill="B3B3B3"/>
          </w:tcPr>
          <w:p w14:paraId="0249876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7479" w:type="dxa"/>
          </w:tcPr>
          <w:p w14:paraId="59DC80E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פסחים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שקלים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ראש השנה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יומא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29420B03" w14:textId="77777777" w:rsidTr="004B3F9B">
        <w:tc>
          <w:tcPr>
            <w:tcW w:w="2942" w:type="dxa"/>
            <w:shd w:val="clear" w:color="auto" w:fill="B3B3B3"/>
          </w:tcPr>
          <w:p w14:paraId="71340C8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7479" w:type="dxa"/>
          </w:tcPr>
          <w:p w14:paraId="74D1A20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מסכת ברכות פרק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,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</w:tc>
      </w:tr>
      <w:tr w:rsidR="00CD44A9" w:rsidRPr="00CD44A9" w14:paraId="5BFA341C" w14:textId="77777777" w:rsidTr="004B3F9B">
        <w:tc>
          <w:tcPr>
            <w:tcW w:w="2942" w:type="dxa"/>
            <w:shd w:val="clear" w:color="auto" w:fill="B3B3B3"/>
          </w:tcPr>
          <w:p w14:paraId="65AD408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4291CEC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קיצור שולחן ערוך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EB7015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DBC086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הלכות כיבוד אב ואם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קמ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</w:p>
          <w:p w14:paraId="319C2DE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הלכות כבוד רבו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וכו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סימן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קמ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F9A4EA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הלכות שונות מיורה דעה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כולל סימנים נבחרים מ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: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קס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ו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</w:p>
          <w:p w14:paraId="6DC79AE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D8D978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33B95EE2" w14:textId="77777777" w:rsidTr="004B3F9B">
        <w:tc>
          <w:tcPr>
            <w:tcW w:w="2942" w:type="dxa"/>
            <w:shd w:val="clear" w:color="auto" w:fill="B3B3B3"/>
          </w:tcPr>
          <w:p w14:paraId="28AE06D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7479" w:type="dxa"/>
          </w:tcPr>
          <w:p w14:paraId="374A2D5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כי הם חיינו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לפי סדר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הספר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3119D7A6" w14:textId="77777777" w:rsidTr="004B3F9B">
        <w:tc>
          <w:tcPr>
            <w:tcW w:w="2942" w:type="dxa"/>
            <w:shd w:val="clear" w:color="auto" w:fill="B3B3B3"/>
          </w:tcPr>
          <w:p w14:paraId="6979D18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7479" w:type="dxa"/>
          </w:tcPr>
          <w:p w14:paraId="01670DB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 שופטים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6985123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הסיפור כולו ככלל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ואח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ר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ך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ללמוד בפנים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הספר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6FE33469" w14:textId="77777777" w:rsidTr="004B3F9B">
        <w:tc>
          <w:tcPr>
            <w:tcW w:w="2942" w:type="dxa"/>
            <w:shd w:val="clear" w:color="auto" w:fill="B3B3B3"/>
          </w:tcPr>
          <w:p w14:paraId="4772DBAA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7479" w:type="dxa"/>
          </w:tcPr>
          <w:p w14:paraId="1C61D2D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361C1111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7A5E8EF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6616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277648C1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DC7800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92D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760A30A7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7FD1D73F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828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7FF973CB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1FDC4023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5F954F43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7E0EA14A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124E9FE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6D5A0D4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32BD4ABE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יו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ד</w:t>
      </w:r>
    </w:p>
    <w:p w14:paraId="22E939F6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ח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68614B29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778D57F5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1225"/>
        <w:gridCol w:w="1259"/>
        <w:gridCol w:w="1224"/>
        <w:gridCol w:w="1259"/>
        <w:gridCol w:w="1224"/>
        <w:gridCol w:w="1279"/>
      </w:tblGrid>
      <w:tr w:rsidR="00CD44A9" w:rsidRPr="00CD44A9" w14:paraId="6097F381" w14:textId="77777777" w:rsidTr="004B3F9B">
        <w:tc>
          <w:tcPr>
            <w:tcW w:w="1488" w:type="dxa"/>
            <w:shd w:val="clear" w:color="auto" w:fill="B3B3B3"/>
          </w:tcPr>
          <w:p w14:paraId="047439B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79D697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3873F73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53E0CC7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7211650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205E597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5E9A4D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2742B26A" w14:textId="77777777" w:rsidTr="004B3F9B">
        <w:tc>
          <w:tcPr>
            <w:tcW w:w="1488" w:type="dxa"/>
            <w:shd w:val="clear" w:color="auto" w:fill="B3B3B3"/>
          </w:tcPr>
          <w:p w14:paraId="4065979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7:30 - 8:30</w:t>
            </w:r>
          </w:p>
        </w:tc>
        <w:tc>
          <w:tcPr>
            <w:tcW w:w="1488" w:type="dxa"/>
          </w:tcPr>
          <w:p w14:paraId="147491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5702D1C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2236C3C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2A0115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06A03E5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4C850CA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</w:tr>
      <w:tr w:rsidR="00CD44A9" w:rsidRPr="00CD44A9" w14:paraId="3CC93049" w14:textId="77777777" w:rsidTr="004B3F9B">
        <w:tc>
          <w:tcPr>
            <w:tcW w:w="1488" w:type="dxa"/>
            <w:shd w:val="clear" w:color="auto" w:fill="B3B3B3"/>
          </w:tcPr>
          <w:p w14:paraId="44C3673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8:30 - 9:00</w:t>
            </w:r>
          </w:p>
        </w:tc>
        <w:tc>
          <w:tcPr>
            <w:tcW w:w="1488" w:type="dxa"/>
          </w:tcPr>
          <w:p w14:paraId="175CB47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5A8394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04E285C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0132C4C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13B4344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034658C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</w:tr>
      <w:tr w:rsidR="00CD44A9" w:rsidRPr="00CD44A9" w14:paraId="3E16C66C" w14:textId="77777777" w:rsidTr="004B3F9B">
        <w:tc>
          <w:tcPr>
            <w:tcW w:w="1488" w:type="dxa"/>
            <w:shd w:val="clear" w:color="auto" w:fill="B3B3B3"/>
          </w:tcPr>
          <w:p w14:paraId="0D4E3C2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9:30</w:t>
            </w:r>
          </w:p>
        </w:tc>
        <w:tc>
          <w:tcPr>
            <w:tcW w:w="1488" w:type="dxa"/>
          </w:tcPr>
          <w:p w14:paraId="0D65510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02E20BE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34EF63A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5ECEC32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3D20A21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27F6B1F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</w:tr>
      <w:tr w:rsidR="00CD44A9" w:rsidRPr="00CD44A9" w14:paraId="1B73D5BB" w14:textId="77777777" w:rsidTr="004B3F9B">
        <w:tc>
          <w:tcPr>
            <w:tcW w:w="1488" w:type="dxa"/>
            <w:shd w:val="clear" w:color="auto" w:fill="B3B3B3"/>
          </w:tcPr>
          <w:p w14:paraId="0AC6E7B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9:30 - 10:30</w:t>
            </w:r>
          </w:p>
        </w:tc>
        <w:tc>
          <w:tcPr>
            <w:tcW w:w="1488" w:type="dxa"/>
          </w:tcPr>
          <w:p w14:paraId="0BB4201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183FC6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61A3AD6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5F40339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3D0711C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5341B9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</w:tr>
      <w:tr w:rsidR="00CD44A9" w:rsidRPr="00CD44A9" w14:paraId="6DF8AD2D" w14:textId="77777777" w:rsidTr="004B3F9B">
        <w:tc>
          <w:tcPr>
            <w:tcW w:w="1488" w:type="dxa"/>
            <w:shd w:val="clear" w:color="auto" w:fill="B3B3B3"/>
          </w:tcPr>
          <w:p w14:paraId="45DB2A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10:30 - 10:45</w:t>
            </w:r>
          </w:p>
        </w:tc>
        <w:tc>
          <w:tcPr>
            <w:tcW w:w="1488" w:type="dxa"/>
          </w:tcPr>
          <w:p w14:paraId="0406837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08EF646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62EA640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550D5B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7C71C0B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32FB4E5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</w:tr>
      <w:tr w:rsidR="00CD44A9" w:rsidRPr="00CD44A9" w14:paraId="3E2172CD" w14:textId="77777777" w:rsidTr="004B3F9B">
        <w:tc>
          <w:tcPr>
            <w:tcW w:w="1488" w:type="dxa"/>
            <w:shd w:val="clear" w:color="auto" w:fill="B3B3B3"/>
          </w:tcPr>
          <w:p w14:paraId="78188E2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10:45 - 11:15</w:t>
            </w:r>
          </w:p>
        </w:tc>
        <w:tc>
          <w:tcPr>
            <w:tcW w:w="1488" w:type="dxa"/>
          </w:tcPr>
          <w:p w14:paraId="61137E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3DDAF1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A91E3A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9D7A4F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0E1222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7E8EEE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01E4B280" w14:textId="77777777" w:rsidTr="004B3F9B">
        <w:tc>
          <w:tcPr>
            <w:tcW w:w="1488" w:type="dxa"/>
            <w:shd w:val="clear" w:color="auto" w:fill="B3B3B3"/>
          </w:tcPr>
          <w:p w14:paraId="243DF18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11:15 - 12:00</w:t>
            </w:r>
          </w:p>
        </w:tc>
        <w:tc>
          <w:tcPr>
            <w:tcW w:w="1488" w:type="dxa"/>
          </w:tcPr>
          <w:p w14:paraId="77676D5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55DB27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53848C0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1EFD36B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732A126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3011E605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39B2229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49D899C4" w14:textId="77777777" w:rsidTr="004B3F9B">
        <w:tc>
          <w:tcPr>
            <w:tcW w:w="1488" w:type="dxa"/>
            <w:shd w:val="clear" w:color="auto" w:fill="B3B3B3"/>
          </w:tcPr>
          <w:p w14:paraId="3DA0973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12:00 - 12:45</w:t>
            </w:r>
          </w:p>
        </w:tc>
        <w:tc>
          <w:tcPr>
            <w:tcW w:w="1488" w:type="dxa"/>
          </w:tcPr>
          <w:p w14:paraId="54D5F41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2F0228C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00E2BE3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15A7599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502485A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2428BC9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68396DB" w14:textId="77777777" w:rsidTr="004B3F9B">
        <w:tc>
          <w:tcPr>
            <w:tcW w:w="1488" w:type="dxa"/>
            <w:shd w:val="clear" w:color="auto" w:fill="B3B3B3"/>
          </w:tcPr>
          <w:p w14:paraId="158FE00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12:45 – 1:15</w:t>
            </w:r>
          </w:p>
        </w:tc>
        <w:tc>
          <w:tcPr>
            <w:tcW w:w="1488" w:type="dxa"/>
          </w:tcPr>
          <w:p w14:paraId="4B922EA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4213B84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09910A7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1C4BDB3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252682B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51723C6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241F64A" w14:textId="77777777" w:rsidTr="004B3F9B">
        <w:tc>
          <w:tcPr>
            <w:tcW w:w="1488" w:type="dxa"/>
            <w:shd w:val="clear" w:color="auto" w:fill="B3B3B3"/>
          </w:tcPr>
          <w:p w14:paraId="213F10D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1:15 - 1:45 </w:t>
            </w:r>
          </w:p>
        </w:tc>
        <w:tc>
          <w:tcPr>
            <w:tcW w:w="1488" w:type="dxa"/>
          </w:tcPr>
          <w:p w14:paraId="0B752A2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28DEAFD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020BF81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203933F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4D8A772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5408D78C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156B941" w14:textId="77777777" w:rsidTr="004B3F9B">
        <w:tc>
          <w:tcPr>
            <w:tcW w:w="1488" w:type="dxa"/>
            <w:shd w:val="clear" w:color="auto" w:fill="B3B3B3"/>
          </w:tcPr>
          <w:p w14:paraId="67926C5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1:45 - 2:15</w:t>
            </w:r>
          </w:p>
        </w:tc>
        <w:tc>
          <w:tcPr>
            <w:tcW w:w="1488" w:type="dxa"/>
          </w:tcPr>
          <w:p w14:paraId="77524DF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2B8513A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2B50E13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58DDB1A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4BF470D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7B99AB8A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7DDFC81" w14:textId="77777777" w:rsidTr="004B3F9B">
        <w:tc>
          <w:tcPr>
            <w:tcW w:w="1488" w:type="dxa"/>
            <w:shd w:val="clear" w:color="auto" w:fill="B3B3B3"/>
          </w:tcPr>
          <w:p w14:paraId="070DD0A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2:15 - 2:45</w:t>
            </w:r>
          </w:p>
        </w:tc>
        <w:tc>
          <w:tcPr>
            <w:tcW w:w="1488" w:type="dxa"/>
          </w:tcPr>
          <w:p w14:paraId="380A489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7D8EE1D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6D7A653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0B8A021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487E0F3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271B281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A9A9A02" w14:textId="77777777" w:rsidTr="004B3F9B">
        <w:tc>
          <w:tcPr>
            <w:tcW w:w="1488" w:type="dxa"/>
            <w:shd w:val="clear" w:color="auto" w:fill="B3B3B3"/>
          </w:tcPr>
          <w:p w14:paraId="7A2CCE4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2:45 - 3:00</w:t>
            </w:r>
          </w:p>
        </w:tc>
        <w:tc>
          <w:tcPr>
            <w:tcW w:w="1488" w:type="dxa"/>
          </w:tcPr>
          <w:p w14:paraId="23F19B4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6DFFDB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A1625E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EB924D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FC784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4304381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BF40958" w14:textId="77777777" w:rsidTr="004B3F9B">
        <w:tc>
          <w:tcPr>
            <w:tcW w:w="1488" w:type="dxa"/>
            <w:shd w:val="clear" w:color="auto" w:fill="B3B3B3"/>
          </w:tcPr>
          <w:p w14:paraId="0813190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3:00 - 3:30</w:t>
            </w:r>
          </w:p>
        </w:tc>
        <w:tc>
          <w:tcPr>
            <w:tcW w:w="1488" w:type="dxa"/>
          </w:tcPr>
          <w:p w14:paraId="5FB3839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04CB5F1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090ADFA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0132C04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1307C0A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2B77BF5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99EF869" w14:textId="77777777" w:rsidTr="004B3F9B">
        <w:tc>
          <w:tcPr>
            <w:tcW w:w="1488" w:type="dxa"/>
            <w:shd w:val="clear" w:color="auto" w:fill="B3B3B3"/>
          </w:tcPr>
          <w:p w14:paraId="4C172E8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3:30 – 4:00</w:t>
            </w:r>
          </w:p>
        </w:tc>
        <w:tc>
          <w:tcPr>
            <w:tcW w:w="1488" w:type="dxa"/>
          </w:tcPr>
          <w:p w14:paraId="3061B48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2F582E6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64FA2E6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6CD38D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0AE4435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71F75C5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AB07711" w14:textId="77777777" w:rsidTr="004B3F9B">
        <w:tc>
          <w:tcPr>
            <w:tcW w:w="1488" w:type="dxa"/>
            <w:shd w:val="clear" w:color="auto" w:fill="B3B3B3"/>
          </w:tcPr>
          <w:p w14:paraId="22AC96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4:00 - 4:15</w:t>
            </w:r>
          </w:p>
        </w:tc>
        <w:tc>
          <w:tcPr>
            <w:tcW w:w="1488" w:type="dxa"/>
          </w:tcPr>
          <w:p w14:paraId="521A969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10F25D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D2BC24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2C8424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7A48C7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EAE95AB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0213FE3B" w14:textId="77777777" w:rsidTr="004B3F9B">
        <w:tc>
          <w:tcPr>
            <w:tcW w:w="1488" w:type="dxa"/>
            <w:shd w:val="clear" w:color="auto" w:fill="B3B3B3"/>
          </w:tcPr>
          <w:p w14:paraId="3ED4BEF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4:15 - 5:00</w:t>
            </w:r>
          </w:p>
        </w:tc>
        <w:tc>
          <w:tcPr>
            <w:tcW w:w="1488" w:type="dxa"/>
          </w:tcPr>
          <w:p w14:paraId="02AFB46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29A8614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3BA8D1C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5684F99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4666F89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775B3BD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540CBD6D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07CBEDF2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</w:rPr>
        <w:br w:type="page"/>
      </w:r>
    </w:p>
    <w:p w14:paraId="3574243F" w14:textId="7484ABEE" w:rsidR="00183153" w:rsidRPr="00CD44A9" w:rsidRDefault="009E3D54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תוכנית</w:t>
      </w:r>
      <w:r w:rsidR="00183153" w:rsidRPr="00CD44A9">
        <w:rPr>
          <w:rFonts w:ascii="Gisha" w:hAnsi="Gisha" w:cs="Gisha"/>
          <w:sz w:val="32"/>
          <w:szCs w:val="32"/>
          <w:rtl/>
          <w:lang w:bidi="he-IL"/>
        </w:rPr>
        <w:t xml:space="preserve"> לימודים</w:t>
      </w:r>
    </w:p>
    <w:p w14:paraId="439F5BBB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</w:p>
    <w:p w14:paraId="538EDC6A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2AAAB34A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71ACDD1F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6107"/>
      </w:tblGrid>
      <w:tr w:rsidR="00CD44A9" w:rsidRPr="00CD44A9" w14:paraId="76C14219" w14:textId="77777777" w:rsidTr="004B3F9B">
        <w:tc>
          <w:tcPr>
            <w:tcW w:w="2942" w:type="dxa"/>
            <w:shd w:val="clear" w:color="auto" w:fill="B3B3B3"/>
          </w:tcPr>
          <w:p w14:paraId="0FABD3C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הנושא</w:t>
            </w:r>
          </w:p>
        </w:tc>
        <w:tc>
          <w:tcPr>
            <w:tcW w:w="7479" w:type="dxa"/>
            <w:shd w:val="clear" w:color="auto" w:fill="B3B3B3"/>
          </w:tcPr>
          <w:p w14:paraId="4DE8CB0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פרטי הלימוד</w:t>
            </w:r>
          </w:p>
        </w:tc>
      </w:tr>
      <w:tr w:rsidR="00CD44A9" w:rsidRPr="00CD44A9" w14:paraId="46F7C9CB" w14:textId="77777777" w:rsidTr="004B3F9B">
        <w:tc>
          <w:tcPr>
            <w:tcW w:w="2942" w:type="dxa"/>
            <w:shd w:val="clear" w:color="auto" w:fill="B3B3B3"/>
          </w:tcPr>
          <w:p w14:paraId="6F11BDA1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תפילה</w:t>
            </w:r>
          </w:p>
        </w:tc>
        <w:tc>
          <w:tcPr>
            <w:tcW w:w="7479" w:type="dxa"/>
          </w:tcPr>
          <w:p w14:paraId="16A4AFC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1E8C69BC" w14:textId="77777777" w:rsidTr="004B3F9B">
        <w:tc>
          <w:tcPr>
            <w:tcW w:w="2942" w:type="dxa"/>
            <w:shd w:val="clear" w:color="auto" w:fill="B3B3B3"/>
          </w:tcPr>
          <w:p w14:paraId="2B05578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פנימיות התורה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7479" w:type="dxa"/>
          </w:tcPr>
          <w:p w14:paraId="06FC77C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491760B0" w14:textId="77777777" w:rsidTr="004B3F9B">
        <w:tc>
          <w:tcPr>
            <w:tcW w:w="2942" w:type="dxa"/>
            <w:shd w:val="clear" w:color="auto" w:fill="B3B3B3"/>
          </w:tcPr>
          <w:p w14:paraId="0BC1139D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7479" w:type="dxa"/>
          </w:tcPr>
          <w:p w14:paraId="091A180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פ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ר במדבר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23A87CA" w14:textId="77777777" w:rsidTr="004B3F9B">
        <w:tc>
          <w:tcPr>
            <w:tcW w:w="2942" w:type="dxa"/>
            <w:shd w:val="clear" w:color="auto" w:fill="B3B3B3"/>
          </w:tcPr>
          <w:p w14:paraId="20E50B9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7479" w:type="dxa"/>
          </w:tcPr>
          <w:p w14:paraId="0DFB716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ת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סוכה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ביצה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תענית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מגילה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מועד קטן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חגיגה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</w:p>
        </w:tc>
      </w:tr>
      <w:tr w:rsidR="00CD44A9" w:rsidRPr="00CD44A9" w14:paraId="2925A7EC" w14:textId="77777777" w:rsidTr="004B3F9B">
        <w:tc>
          <w:tcPr>
            <w:tcW w:w="2942" w:type="dxa"/>
            <w:shd w:val="clear" w:color="auto" w:fill="B3B3B3"/>
          </w:tcPr>
          <w:p w14:paraId="1A77FE2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7479" w:type="dxa"/>
          </w:tcPr>
          <w:p w14:paraId="085E6A6E" w14:textId="4E3A9D33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מסכת ברכות</w:t>
            </w:r>
            <w:r w:rsidR="00425029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מסכת סוכה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פרק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ים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א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ב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',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'.</w:t>
            </w:r>
          </w:p>
        </w:tc>
      </w:tr>
      <w:tr w:rsidR="00CD44A9" w:rsidRPr="00CD44A9" w14:paraId="309108A5" w14:textId="77777777" w:rsidTr="004B3F9B">
        <w:tc>
          <w:tcPr>
            <w:tcW w:w="2942" w:type="dxa"/>
            <w:shd w:val="clear" w:color="auto" w:fill="B3B3B3"/>
          </w:tcPr>
          <w:p w14:paraId="24A7D7C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7479" w:type="dxa"/>
          </w:tcPr>
          <w:p w14:paraId="560E05B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קיצור שולחן ערוך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72FD6909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7EB3634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דיני ממונות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.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כולל סימנים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: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קע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ט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קצ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  <w:p w14:paraId="42F44893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לפני חג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-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י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מוד דיני ומנהגי החג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03F25831" w14:textId="77777777" w:rsidTr="004B3F9B">
        <w:tc>
          <w:tcPr>
            <w:tcW w:w="2942" w:type="dxa"/>
            <w:shd w:val="clear" w:color="auto" w:fill="B3B3B3"/>
          </w:tcPr>
          <w:p w14:paraId="4705623B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7479" w:type="dxa"/>
          </w:tcPr>
          <w:p w14:paraId="3496456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כי הם חיינו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לפי הסדר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והספר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4C32C11C" w14:textId="77777777" w:rsidTr="004B3F9B">
        <w:tc>
          <w:tcPr>
            <w:tcW w:w="2942" w:type="dxa"/>
            <w:shd w:val="clear" w:color="auto" w:fill="B3B3B3"/>
          </w:tcPr>
          <w:p w14:paraId="032E115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7479" w:type="dxa"/>
          </w:tcPr>
          <w:p w14:paraId="195CF427" w14:textId="54197F3D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  <w:lang w:bidi="he-IL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ספר שמואל</w:t>
            </w:r>
            <w:r w:rsidR="00425029"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, מלכים.</w:t>
            </w:r>
          </w:p>
          <w:p w14:paraId="1E0F4E12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ללמוד הסיפור כולו ככלל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 xml:space="preserve">,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ואח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ר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כ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>ך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 xml:space="preserve"> ללמוד בפנים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 הספר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.</w:t>
            </w:r>
          </w:p>
        </w:tc>
      </w:tr>
      <w:tr w:rsidR="00CD44A9" w:rsidRPr="00CD44A9" w14:paraId="7D9F5577" w14:textId="77777777" w:rsidTr="004B3F9B">
        <w:tc>
          <w:tcPr>
            <w:tcW w:w="2942" w:type="dxa"/>
            <w:shd w:val="clear" w:color="auto" w:fill="B3B3B3"/>
          </w:tcPr>
          <w:p w14:paraId="52272E5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7479" w:type="dxa"/>
          </w:tcPr>
          <w:p w14:paraId="4429409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65248F02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49E9F0E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BA6C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AB5AA54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468F2E6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BD64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  <w:tr w:rsidR="00CD44A9" w:rsidRPr="00CD44A9" w14:paraId="057E2E47" w14:textId="77777777" w:rsidTr="004B3F9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76541BE0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4588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</w:tr>
    </w:tbl>
    <w:p w14:paraId="54C2124A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34447913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p w14:paraId="41E59FB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212D6389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</w:p>
    <w:p w14:paraId="655044C0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rtl/>
        </w:rPr>
      </w:pPr>
      <w:r w:rsidRPr="00CD44A9">
        <w:rPr>
          <w:rFonts w:ascii="Gisha" w:hAnsi="Gisha" w:cs="Gisha"/>
          <w:rtl/>
        </w:rPr>
        <w:br w:type="page"/>
      </w:r>
    </w:p>
    <w:p w14:paraId="34D5AE55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32"/>
          <w:szCs w:val="32"/>
          <w:rtl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lastRenderedPageBreak/>
        <w:t>סדר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היום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והשבוע</w:t>
      </w:r>
    </w:p>
    <w:p w14:paraId="048DD0EB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שנה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י</w:t>
      </w:r>
      <w:r w:rsidRPr="00CD44A9">
        <w:rPr>
          <w:rFonts w:ascii="Gisha" w:hAnsi="Gisha" w:cs="Gisha"/>
          <w:sz w:val="22"/>
          <w:szCs w:val="22"/>
          <w:rtl/>
        </w:rPr>
        <w:t>"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</w:t>
      </w:r>
    </w:p>
    <w:p w14:paraId="4F947946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כיתה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ט</w:t>
      </w:r>
      <w:r w:rsidRPr="00CD44A9">
        <w:rPr>
          <w:rFonts w:ascii="Gisha" w:hAnsi="Gisha" w:cs="Gisha"/>
          <w:sz w:val="22"/>
          <w:szCs w:val="22"/>
          <w:rtl/>
        </w:rPr>
        <w:t>'</w:t>
      </w:r>
    </w:p>
    <w:p w14:paraId="0DFD4B39" w14:textId="77777777" w:rsidR="00183153" w:rsidRPr="00CD44A9" w:rsidRDefault="00183153" w:rsidP="00E7476C">
      <w:pPr>
        <w:bidi/>
        <w:ind w:firstLine="432"/>
        <w:jc w:val="center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גיל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הילדים</w:t>
      </w:r>
      <w:r w:rsidRPr="00CD44A9">
        <w:rPr>
          <w:rFonts w:ascii="Gisha" w:hAnsi="Gisha" w:cs="Gisha"/>
          <w:sz w:val="22"/>
          <w:szCs w:val="22"/>
          <w:rtl/>
        </w:rPr>
        <w:t xml:space="preserve">: </w:t>
      </w:r>
      <w:r w:rsidRPr="00CD44A9">
        <w:rPr>
          <w:rFonts w:ascii="Gisha" w:hAnsi="Gisha" w:cs="Gisha"/>
          <w:sz w:val="22"/>
          <w:szCs w:val="22"/>
        </w:rPr>
        <w:t>XXX</w:t>
      </w:r>
    </w:p>
    <w:p w14:paraId="493B868C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1225"/>
        <w:gridCol w:w="1259"/>
        <w:gridCol w:w="1224"/>
        <w:gridCol w:w="1259"/>
        <w:gridCol w:w="1224"/>
        <w:gridCol w:w="1279"/>
      </w:tblGrid>
      <w:tr w:rsidR="00CD44A9" w:rsidRPr="00CD44A9" w14:paraId="49C75BB6" w14:textId="77777777" w:rsidTr="004B3F9B">
        <w:tc>
          <w:tcPr>
            <w:tcW w:w="1488" w:type="dxa"/>
            <w:shd w:val="clear" w:color="auto" w:fill="B3B3B3"/>
          </w:tcPr>
          <w:p w14:paraId="0BA59595" w14:textId="77777777" w:rsidR="00183153" w:rsidRPr="00CD44A9" w:rsidRDefault="00183153" w:rsidP="00E7476C">
            <w:pPr>
              <w:bidi/>
              <w:jc w:val="both"/>
              <w:rPr>
                <w:rFonts w:ascii="Gisha" w:hAnsi="Gisha" w:cs="Gisha"/>
                <w:sz w:val="22"/>
                <w:szCs w:val="22"/>
                <w:rtl/>
              </w:rPr>
            </w:pPr>
          </w:p>
        </w:tc>
        <w:tc>
          <w:tcPr>
            <w:tcW w:w="1488" w:type="dxa"/>
            <w:shd w:val="clear" w:color="auto" w:fill="B3B3B3"/>
          </w:tcPr>
          <w:p w14:paraId="6A683E1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ראשון</w:t>
            </w:r>
          </w:p>
        </w:tc>
        <w:tc>
          <w:tcPr>
            <w:tcW w:w="1489" w:type="dxa"/>
            <w:shd w:val="clear" w:color="auto" w:fill="B3B3B3"/>
          </w:tcPr>
          <w:p w14:paraId="3C238ED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שני</w:t>
            </w:r>
          </w:p>
        </w:tc>
        <w:tc>
          <w:tcPr>
            <w:tcW w:w="1489" w:type="dxa"/>
            <w:shd w:val="clear" w:color="auto" w:fill="B3B3B3"/>
          </w:tcPr>
          <w:p w14:paraId="3B2C943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שלישי</w:t>
            </w:r>
          </w:p>
        </w:tc>
        <w:tc>
          <w:tcPr>
            <w:tcW w:w="1489" w:type="dxa"/>
            <w:shd w:val="clear" w:color="auto" w:fill="B3B3B3"/>
          </w:tcPr>
          <w:p w14:paraId="383E08D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רביעי</w:t>
            </w:r>
          </w:p>
        </w:tc>
        <w:tc>
          <w:tcPr>
            <w:tcW w:w="1489" w:type="dxa"/>
            <w:shd w:val="clear" w:color="auto" w:fill="B3B3B3"/>
          </w:tcPr>
          <w:p w14:paraId="3EE5452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חמישי</w:t>
            </w:r>
          </w:p>
        </w:tc>
        <w:tc>
          <w:tcPr>
            <w:tcW w:w="1489" w:type="dxa"/>
            <w:shd w:val="clear" w:color="auto" w:fill="B3B3B3"/>
          </w:tcPr>
          <w:p w14:paraId="7C9A62A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יום שישי</w:t>
            </w:r>
          </w:p>
        </w:tc>
      </w:tr>
      <w:tr w:rsidR="00CD44A9" w:rsidRPr="00CD44A9" w14:paraId="18E385CE" w14:textId="77777777" w:rsidTr="004B3F9B">
        <w:tc>
          <w:tcPr>
            <w:tcW w:w="1488" w:type="dxa"/>
            <w:shd w:val="clear" w:color="auto" w:fill="B3B3B3"/>
          </w:tcPr>
          <w:p w14:paraId="0016340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7:30 - 8:30</w:t>
            </w:r>
          </w:p>
        </w:tc>
        <w:tc>
          <w:tcPr>
            <w:tcW w:w="1488" w:type="dxa"/>
          </w:tcPr>
          <w:p w14:paraId="6ED7B5E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64696CC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3B7FE9E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353C752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6B66D17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  <w:tc>
          <w:tcPr>
            <w:tcW w:w="1489" w:type="dxa"/>
          </w:tcPr>
          <w:p w14:paraId="627E0DC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שחרית</w:t>
            </w:r>
          </w:p>
        </w:tc>
      </w:tr>
      <w:tr w:rsidR="00CD44A9" w:rsidRPr="00CD44A9" w14:paraId="7FD1C891" w14:textId="77777777" w:rsidTr="004B3F9B">
        <w:tc>
          <w:tcPr>
            <w:tcW w:w="1488" w:type="dxa"/>
            <w:shd w:val="clear" w:color="auto" w:fill="B3B3B3"/>
          </w:tcPr>
          <w:p w14:paraId="6B90E2A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8:30 - 9:00</w:t>
            </w:r>
          </w:p>
        </w:tc>
        <w:tc>
          <w:tcPr>
            <w:tcW w:w="1488" w:type="dxa"/>
          </w:tcPr>
          <w:p w14:paraId="305366E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0A9F5DC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1EDC3A3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01B1EA9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21811C1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  <w:tc>
          <w:tcPr>
            <w:tcW w:w="1489" w:type="dxa"/>
          </w:tcPr>
          <w:p w14:paraId="7120510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בוקר</w:t>
            </w:r>
          </w:p>
        </w:tc>
      </w:tr>
      <w:tr w:rsidR="00CD44A9" w:rsidRPr="00CD44A9" w14:paraId="67CD3DF0" w14:textId="77777777" w:rsidTr="004B3F9B">
        <w:tc>
          <w:tcPr>
            <w:tcW w:w="1488" w:type="dxa"/>
            <w:shd w:val="clear" w:color="auto" w:fill="B3B3B3"/>
          </w:tcPr>
          <w:p w14:paraId="2E085E1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9:00 – 9:30</w:t>
            </w:r>
          </w:p>
        </w:tc>
        <w:tc>
          <w:tcPr>
            <w:tcW w:w="1488" w:type="dxa"/>
          </w:tcPr>
          <w:p w14:paraId="120E2BC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44B1B36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703C4EE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54AC07F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66BAD8A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  <w:tc>
          <w:tcPr>
            <w:tcW w:w="1489" w:type="dxa"/>
          </w:tcPr>
          <w:p w14:paraId="2916B93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פנ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ימיות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הת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  <w:lang w:bidi="he-IL"/>
              </w:rPr>
              <w:t xml:space="preserve">ורה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מוסר</w:t>
            </w:r>
          </w:p>
        </w:tc>
      </w:tr>
      <w:tr w:rsidR="00CD44A9" w:rsidRPr="00CD44A9" w14:paraId="791AE5E7" w14:textId="77777777" w:rsidTr="004B3F9B">
        <w:tc>
          <w:tcPr>
            <w:tcW w:w="1488" w:type="dxa"/>
            <w:shd w:val="clear" w:color="auto" w:fill="B3B3B3"/>
          </w:tcPr>
          <w:p w14:paraId="47CE05C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9:30 - 10:30</w:t>
            </w:r>
          </w:p>
        </w:tc>
        <w:tc>
          <w:tcPr>
            <w:tcW w:w="1488" w:type="dxa"/>
          </w:tcPr>
          <w:p w14:paraId="45C0FBE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178CF8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161AC59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1C1A545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392299C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  <w:tc>
          <w:tcPr>
            <w:tcW w:w="1489" w:type="dxa"/>
          </w:tcPr>
          <w:p w14:paraId="7F72FB2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גמרא</w:t>
            </w:r>
          </w:p>
        </w:tc>
      </w:tr>
      <w:tr w:rsidR="00CD44A9" w:rsidRPr="00CD44A9" w14:paraId="0A8EFFCD" w14:textId="77777777" w:rsidTr="004B3F9B">
        <w:tc>
          <w:tcPr>
            <w:tcW w:w="1488" w:type="dxa"/>
            <w:shd w:val="clear" w:color="auto" w:fill="B3B3B3"/>
          </w:tcPr>
          <w:p w14:paraId="17F2D92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10:30 - 10:45</w:t>
            </w:r>
          </w:p>
        </w:tc>
        <w:tc>
          <w:tcPr>
            <w:tcW w:w="1488" w:type="dxa"/>
          </w:tcPr>
          <w:p w14:paraId="5A81D8A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42625C6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5280E44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35C1EBA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6B7A558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  <w:tc>
          <w:tcPr>
            <w:tcW w:w="1489" w:type="dxa"/>
          </w:tcPr>
          <w:p w14:paraId="4F3049E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דקדוק</w:t>
            </w:r>
          </w:p>
        </w:tc>
      </w:tr>
      <w:tr w:rsidR="00CD44A9" w:rsidRPr="00CD44A9" w14:paraId="15CAAF35" w14:textId="77777777" w:rsidTr="004B3F9B">
        <w:tc>
          <w:tcPr>
            <w:tcW w:w="1488" w:type="dxa"/>
            <w:shd w:val="clear" w:color="auto" w:fill="B3B3B3"/>
          </w:tcPr>
          <w:p w14:paraId="2AF824C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10:45 - 11:15</w:t>
            </w:r>
          </w:p>
        </w:tc>
        <w:tc>
          <w:tcPr>
            <w:tcW w:w="1488" w:type="dxa"/>
          </w:tcPr>
          <w:p w14:paraId="0CA6CC5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5F90ED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6EBB895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B91188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78672DB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950A4B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</w:tr>
      <w:tr w:rsidR="00CD44A9" w:rsidRPr="00CD44A9" w14:paraId="00187EC5" w14:textId="77777777" w:rsidTr="004B3F9B">
        <w:tc>
          <w:tcPr>
            <w:tcW w:w="1488" w:type="dxa"/>
            <w:shd w:val="clear" w:color="auto" w:fill="B3B3B3"/>
          </w:tcPr>
          <w:p w14:paraId="1BB051B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11:15 - 12:00</w:t>
            </w:r>
          </w:p>
        </w:tc>
        <w:tc>
          <w:tcPr>
            <w:tcW w:w="1488" w:type="dxa"/>
          </w:tcPr>
          <w:p w14:paraId="563C45B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614BE5C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37BA209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7A81F86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672391A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משניות</w:t>
            </w:r>
          </w:p>
        </w:tc>
        <w:tc>
          <w:tcPr>
            <w:tcW w:w="1489" w:type="dxa"/>
          </w:tcPr>
          <w:p w14:paraId="5A97DF2D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סיכום השבוע</w:t>
            </w:r>
          </w:p>
          <w:p w14:paraId="0F59B8F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חלוקת תעודות הצטיינות</w:t>
            </w:r>
          </w:p>
        </w:tc>
      </w:tr>
      <w:tr w:rsidR="00CD44A9" w:rsidRPr="00CD44A9" w14:paraId="37EF9507" w14:textId="77777777" w:rsidTr="004B3F9B">
        <w:tc>
          <w:tcPr>
            <w:tcW w:w="1488" w:type="dxa"/>
            <w:shd w:val="clear" w:color="auto" w:fill="B3B3B3"/>
          </w:tcPr>
          <w:p w14:paraId="46C40C2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12:00 - 12:45</w:t>
            </w:r>
          </w:p>
        </w:tc>
        <w:tc>
          <w:tcPr>
            <w:tcW w:w="1488" w:type="dxa"/>
          </w:tcPr>
          <w:p w14:paraId="6A13240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7B5A5C0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5488CAC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1ED7756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4AC0C79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חומש</w:t>
            </w:r>
          </w:p>
        </w:tc>
        <w:tc>
          <w:tcPr>
            <w:tcW w:w="1489" w:type="dxa"/>
          </w:tcPr>
          <w:p w14:paraId="60B5C26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AB3B757" w14:textId="77777777" w:rsidTr="004B3F9B">
        <w:tc>
          <w:tcPr>
            <w:tcW w:w="1488" w:type="dxa"/>
            <w:shd w:val="clear" w:color="auto" w:fill="B3B3B3"/>
          </w:tcPr>
          <w:p w14:paraId="7D34FC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12:45 – 1:15</w:t>
            </w:r>
          </w:p>
        </w:tc>
        <w:tc>
          <w:tcPr>
            <w:tcW w:w="1488" w:type="dxa"/>
          </w:tcPr>
          <w:p w14:paraId="74C55F2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52E04EC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023B32F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341FCFB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4370044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ארוחת צהריים</w:t>
            </w:r>
          </w:p>
        </w:tc>
        <w:tc>
          <w:tcPr>
            <w:tcW w:w="1489" w:type="dxa"/>
          </w:tcPr>
          <w:p w14:paraId="3B613179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478ABD11" w14:textId="77777777" w:rsidTr="004B3F9B">
        <w:tc>
          <w:tcPr>
            <w:tcW w:w="1488" w:type="dxa"/>
            <w:shd w:val="clear" w:color="auto" w:fill="B3B3B3"/>
          </w:tcPr>
          <w:p w14:paraId="7B8D49E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 xml:space="preserve">1:15 - 1:45 </w:t>
            </w:r>
          </w:p>
        </w:tc>
        <w:tc>
          <w:tcPr>
            <w:tcW w:w="1488" w:type="dxa"/>
          </w:tcPr>
          <w:p w14:paraId="7659708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603E885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5A014C5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7EDAA48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24E6EA1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הפסקת צהריים</w:t>
            </w:r>
          </w:p>
        </w:tc>
        <w:tc>
          <w:tcPr>
            <w:tcW w:w="1489" w:type="dxa"/>
          </w:tcPr>
          <w:p w14:paraId="49AE875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2195D6D" w14:textId="77777777" w:rsidTr="004B3F9B">
        <w:tc>
          <w:tcPr>
            <w:tcW w:w="1488" w:type="dxa"/>
            <w:shd w:val="clear" w:color="auto" w:fill="B3B3B3"/>
          </w:tcPr>
          <w:p w14:paraId="3084125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1:45 - 2:15</w:t>
            </w:r>
          </w:p>
        </w:tc>
        <w:tc>
          <w:tcPr>
            <w:tcW w:w="1488" w:type="dxa"/>
          </w:tcPr>
          <w:p w14:paraId="55BF586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28B07E35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15E66F9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4454313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6CF04B9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הלכה</w:t>
            </w:r>
          </w:p>
        </w:tc>
        <w:tc>
          <w:tcPr>
            <w:tcW w:w="1489" w:type="dxa"/>
          </w:tcPr>
          <w:p w14:paraId="5990C66E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22835F36" w14:textId="77777777" w:rsidTr="004B3F9B">
        <w:tc>
          <w:tcPr>
            <w:tcW w:w="1488" w:type="dxa"/>
            <w:shd w:val="clear" w:color="auto" w:fill="B3B3B3"/>
          </w:tcPr>
          <w:p w14:paraId="4221F4EA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2:15 - 2:45</w:t>
            </w:r>
          </w:p>
        </w:tc>
        <w:tc>
          <w:tcPr>
            <w:tcW w:w="1488" w:type="dxa"/>
          </w:tcPr>
          <w:p w14:paraId="2BBD987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238DDBF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143BDC4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577DA7C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0A9AEC1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נ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"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ך</w:t>
            </w:r>
          </w:p>
        </w:tc>
        <w:tc>
          <w:tcPr>
            <w:tcW w:w="1489" w:type="dxa"/>
          </w:tcPr>
          <w:p w14:paraId="746003EC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7D460248" w14:textId="77777777" w:rsidTr="004B3F9B">
        <w:tc>
          <w:tcPr>
            <w:tcW w:w="1488" w:type="dxa"/>
            <w:shd w:val="clear" w:color="auto" w:fill="B3B3B3"/>
          </w:tcPr>
          <w:p w14:paraId="24E8527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2:45 - 3:00</w:t>
            </w:r>
          </w:p>
        </w:tc>
        <w:tc>
          <w:tcPr>
            <w:tcW w:w="1488" w:type="dxa"/>
          </w:tcPr>
          <w:p w14:paraId="7FAF78E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09BD936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8CBADE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8DB639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38773B1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טעימה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</w:rPr>
              <w:t>/</w:t>
            </w:r>
            <w:r w:rsidRPr="00CD44A9">
              <w:rPr>
                <w:rFonts w:ascii="Gisha" w:hAnsi="Gisha" w:cs="Gisha" w:hint="cs"/>
                <w:sz w:val="22"/>
                <w:szCs w:val="22"/>
                <w:rtl/>
              </w:rPr>
              <w:t xml:space="preserve"> </w:t>
            </w: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1E6E01C1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944AA1E" w14:textId="77777777" w:rsidTr="004B3F9B">
        <w:tc>
          <w:tcPr>
            <w:tcW w:w="1488" w:type="dxa"/>
            <w:shd w:val="clear" w:color="auto" w:fill="B3B3B3"/>
          </w:tcPr>
          <w:p w14:paraId="01D274B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3:00 - 3:30</w:t>
            </w:r>
          </w:p>
        </w:tc>
        <w:tc>
          <w:tcPr>
            <w:tcW w:w="1488" w:type="dxa"/>
          </w:tcPr>
          <w:p w14:paraId="01D3CA47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3503B1B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69C521C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4AAE786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224D294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חול</w:t>
            </w:r>
          </w:p>
        </w:tc>
        <w:tc>
          <w:tcPr>
            <w:tcW w:w="1489" w:type="dxa"/>
          </w:tcPr>
          <w:p w14:paraId="0536902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5B2BC6D4" w14:textId="77777777" w:rsidTr="004B3F9B">
        <w:tc>
          <w:tcPr>
            <w:tcW w:w="1488" w:type="dxa"/>
            <w:shd w:val="clear" w:color="auto" w:fill="B3B3B3"/>
          </w:tcPr>
          <w:p w14:paraId="7A3F101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3:30 – 4:00</w:t>
            </w:r>
          </w:p>
        </w:tc>
        <w:tc>
          <w:tcPr>
            <w:tcW w:w="1488" w:type="dxa"/>
          </w:tcPr>
          <w:p w14:paraId="605968B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611257C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17BEEC80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1283B79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מחשבים</w:t>
            </w:r>
          </w:p>
        </w:tc>
        <w:tc>
          <w:tcPr>
            <w:tcW w:w="1489" w:type="dxa"/>
          </w:tcPr>
          <w:p w14:paraId="62276543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חשבון</w:t>
            </w:r>
          </w:p>
        </w:tc>
        <w:tc>
          <w:tcPr>
            <w:tcW w:w="1489" w:type="dxa"/>
          </w:tcPr>
          <w:p w14:paraId="1C649EC6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3B2EB8FD" w14:textId="77777777" w:rsidTr="004B3F9B">
        <w:tc>
          <w:tcPr>
            <w:tcW w:w="1488" w:type="dxa"/>
            <w:shd w:val="clear" w:color="auto" w:fill="B3B3B3"/>
          </w:tcPr>
          <w:p w14:paraId="397795FF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4:00 - 4:15</w:t>
            </w:r>
          </w:p>
        </w:tc>
        <w:tc>
          <w:tcPr>
            <w:tcW w:w="1488" w:type="dxa"/>
          </w:tcPr>
          <w:p w14:paraId="3BC22F74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23A34A7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A6D4C9D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5E210D82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3510125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הפסקה</w:t>
            </w:r>
          </w:p>
        </w:tc>
        <w:tc>
          <w:tcPr>
            <w:tcW w:w="1489" w:type="dxa"/>
          </w:tcPr>
          <w:p w14:paraId="449C4C7A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  <w:tr w:rsidR="00CD44A9" w:rsidRPr="00CD44A9" w14:paraId="191A0429" w14:textId="77777777" w:rsidTr="004B3F9B">
        <w:tc>
          <w:tcPr>
            <w:tcW w:w="1488" w:type="dxa"/>
            <w:shd w:val="clear" w:color="auto" w:fill="B3B3B3"/>
          </w:tcPr>
          <w:p w14:paraId="0A7BA57E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</w:rPr>
            </w:pPr>
            <w:r w:rsidRPr="00CD44A9">
              <w:rPr>
                <w:rFonts w:ascii="Gisha" w:hAnsi="Gisha" w:cs="Gisha"/>
                <w:sz w:val="22"/>
                <w:szCs w:val="22"/>
              </w:rPr>
              <w:t>4:15 - 5:00</w:t>
            </w:r>
          </w:p>
        </w:tc>
        <w:tc>
          <w:tcPr>
            <w:tcW w:w="1488" w:type="dxa"/>
          </w:tcPr>
          <w:p w14:paraId="4488959C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46E05C69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284600B6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2096146B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389A1F98" w14:textId="77777777" w:rsidR="00183153" w:rsidRPr="00CD44A9" w:rsidRDefault="00183153" w:rsidP="00E7476C">
            <w:pPr>
              <w:bidi/>
              <w:jc w:val="center"/>
              <w:rPr>
                <w:rFonts w:ascii="Gisha" w:hAnsi="Gisha" w:cs="Gisha"/>
                <w:sz w:val="22"/>
                <w:szCs w:val="22"/>
                <w:rtl/>
              </w:rPr>
            </w:pPr>
            <w:r w:rsidRPr="00CD44A9">
              <w:rPr>
                <w:rFonts w:ascii="Gisha" w:hAnsi="Gisha" w:cs="Gisha"/>
                <w:sz w:val="22"/>
                <w:szCs w:val="22"/>
                <w:rtl/>
                <w:lang w:bidi="he-IL"/>
              </w:rPr>
              <w:t>ידיעה כללית</w:t>
            </w:r>
          </w:p>
        </w:tc>
        <w:tc>
          <w:tcPr>
            <w:tcW w:w="1489" w:type="dxa"/>
          </w:tcPr>
          <w:p w14:paraId="0BBAD214" w14:textId="77777777" w:rsidR="00183153" w:rsidRPr="00CD44A9" w:rsidRDefault="00183153" w:rsidP="00E7476C">
            <w:pPr>
              <w:bidi/>
              <w:spacing w:after="120"/>
              <w:jc w:val="center"/>
              <w:rPr>
                <w:rFonts w:ascii="Gisha" w:hAnsi="Gisha" w:cs="Gisha"/>
                <w:b/>
                <w:bCs/>
                <w:sz w:val="22"/>
                <w:szCs w:val="22"/>
              </w:rPr>
            </w:pPr>
            <w:r w:rsidRPr="00CD44A9">
              <w:rPr>
                <w:rFonts w:ascii="Gisha" w:hAnsi="Gisha" w:cs="Gisha"/>
                <w:b/>
                <w:bCs/>
                <w:sz w:val="22"/>
                <w:szCs w:val="22"/>
              </w:rPr>
              <w:sym w:font="Wingdings" w:char="F0FB"/>
            </w:r>
          </w:p>
        </w:tc>
      </w:tr>
    </w:tbl>
    <w:p w14:paraId="161E69E5" w14:textId="77777777" w:rsidR="00183153" w:rsidRPr="00CD44A9" w:rsidRDefault="00183153" w:rsidP="00E7476C">
      <w:pPr>
        <w:bidi/>
        <w:ind w:firstLine="432"/>
        <w:jc w:val="both"/>
        <w:rPr>
          <w:rFonts w:ascii="Gisha" w:hAnsi="Gisha" w:cs="Gisha"/>
        </w:rPr>
      </w:pPr>
    </w:p>
    <w:p w14:paraId="27D1373B" w14:textId="77777777" w:rsidR="00183153" w:rsidRPr="00CD44A9" w:rsidRDefault="00183153" w:rsidP="00E7476C">
      <w:pPr>
        <w:bidi/>
        <w:jc w:val="both"/>
        <w:rPr>
          <w:rFonts w:ascii="Gisha" w:hAnsi="Gisha" w:cs="Gisha"/>
        </w:rPr>
      </w:pPr>
    </w:p>
    <w:p w14:paraId="6DFB59E0" w14:textId="7CFC9D96" w:rsidR="00B54E01" w:rsidRPr="00CD44A9" w:rsidRDefault="00B54E01" w:rsidP="00E7476C">
      <w:pPr>
        <w:bidi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Times New Roman"/>
          <w:sz w:val="22"/>
          <w:szCs w:val="22"/>
          <w:rtl/>
        </w:rPr>
        <w:br w:type="page"/>
      </w:r>
    </w:p>
    <w:p w14:paraId="02367071" w14:textId="0739B5EF" w:rsidR="00B54E01" w:rsidRPr="00CD44A9" w:rsidRDefault="00B54E01" w:rsidP="00E7476C">
      <w:pPr>
        <w:bidi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noProof/>
          <w:sz w:val="20"/>
          <w:szCs w:val="20"/>
          <w:lang w:bidi="he-IL"/>
        </w:rPr>
        <w:lastRenderedPageBreak/>
        <mc:AlternateContent>
          <mc:Choice Requires="wps">
            <w:drawing>
              <wp:anchor distT="91440" distB="91440" distL="365760" distR="365760" simplePos="0" relativeHeight="251790336" behindDoc="0" locked="0" layoutInCell="1" allowOverlap="1" wp14:anchorId="4C054EAA" wp14:editId="02A7BC7C">
                <wp:simplePos x="0" y="0"/>
                <wp:positionH relativeFrom="margin">
                  <wp:posOffset>822960</wp:posOffset>
                </wp:positionH>
                <wp:positionV relativeFrom="margin">
                  <wp:posOffset>3095625</wp:posOffset>
                </wp:positionV>
                <wp:extent cx="3840480" cy="2011680"/>
                <wp:effectExtent l="0" t="0" r="0" b="1270"/>
                <wp:wrapTopAndBottom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D0793" w14:textId="77777777" w:rsidR="00DC59B0" w:rsidRDefault="00DC59B0" w:rsidP="00B54E01">
                            <w:pPr>
                              <w:pStyle w:val="NoSpacing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78B67E84" wp14:editId="0C207A14">
                                  <wp:extent cx="722376" cy="384048"/>
                                  <wp:effectExtent l="0" t="0" r="1905" b="0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B88F89" w14:textId="4B7FBA6E" w:rsidR="00DC59B0" w:rsidRPr="00D53F3B" w:rsidRDefault="00DC59B0" w:rsidP="00B54E01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240" w:after="240" w:line="259" w:lineRule="auto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he-IL"/>
                              </w:rPr>
                              <w:t>ערך חמישי</w:t>
                            </w:r>
                          </w:p>
                          <w:p w14:paraId="56673B6E" w14:textId="0CB01CDB" w:rsidR="00DC59B0" w:rsidRPr="00D53F3B" w:rsidRDefault="00DC59B0" w:rsidP="00B54E01">
                            <w:pPr>
                              <w:pStyle w:val="NoSpacing"/>
                              <w:pBdr>
                                <w:top w:val="single" w:sz="6" w:space="10" w:color="4F81BD" w:themeColor="accent1"/>
                                <w:left w:val="single" w:sz="2" w:space="10" w:color="FFFFFF" w:themeColor="background1"/>
                                <w:bottom w:val="single" w:sz="6" w:space="10" w:color="4F81BD" w:themeColor="accent1"/>
                                <w:right w:val="single" w:sz="2" w:space="10" w:color="FFFFFF" w:themeColor="background1"/>
                              </w:pBdr>
                              <w:bidi/>
                              <w:spacing w:before="120" w:after="120"/>
                              <w:jc w:val="center"/>
                              <w:rPr>
                                <w:rFonts w:ascii="Gisha" w:hAnsi="Gisha" w:cs="Gisha"/>
                                <w:color w:val="000000" w:themeColor="text1"/>
                                <w:lang w:bidi="he-IL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color w:val="000000" w:themeColor="text1"/>
                                <w:rtl/>
                                <w:lang w:bidi="he-IL"/>
                              </w:rPr>
                              <w:t>תוכנית לימודים: בית ספר לבנות</w:t>
                            </w:r>
                          </w:p>
                          <w:p w14:paraId="515FE1CC" w14:textId="77777777" w:rsidR="00DC59B0" w:rsidRDefault="00DC59B0" w:rsidP="00B54E01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  <w:color w:val="4F81BD" w:themeColor="accent1"/>
                                <w:lang w:bidi="he-IL"/>
                              </w:rPr>
                              <w:drawing>
                                <wp:inline distT="0" distB="0" distL="0" distR="0" wp14:anchorId="54F808F0" wp14:editId="4A7BB774">
                                  <wp:extent cx="374904" cy="237744"/>
                                  <wp:effectExtent l="0" t="0" r="6350" b="0"/>
                                  <wp:docPr id="48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54EAA" id="Rectangle 46" o:spid="_x0000_s1035" style="position:absolute;left:0;text-align:left;margin-left:64.8pt;margin-top:243.75pt;width:302.4pt;height:158.4pt;z-index:251790336;visibility:visible;mso-wrap-style:square;mso-width-percent:70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" filled="f" stroked="f" strokeweight="2pt">
                <v:textbox style="mso-fit-shape-to-text:t" inset="10.8pt,0,10.8pt,0">
                  <w:txbxContent>
                    <w:p w14:paraId="771D0793" w14:textId="77777777" w:rsidR="00DC59B0" w:rsidRDefault="00DC59B0" w:rsidP="00B54E01">
                      <w:pPr>
                        <w:pStyle w:val="NoSpacing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78B67E84" wp14:editId="0C207A14">
                            <wp:extent cx="722376" cy="384048"/>
                            <wp:effectExtent l="0" t="0" r="1905" b="0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8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B88F89" w14:textId="4B7FBA6E" w:rsidR="00DC59B0" w:rsidRPr="00D53F3B" w:rsidRDefault="00DC59B0" w:rsidP="00B54E01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240" w:after="240" w:line="259" w:lineRule="auto"/>
                        <w:jc w:val="center"/>
                        <w:rPr>
                          <w:rFonts w:ascii="Gisha" w:hAnsi="Gisha" w:cs="Gisha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sz w:val="32"/>
                          <w:szCs w:val="32"/>
                          <w:rtl/>
                          <w:lang w:bidi="he-IL"/>
                        </w:rPr>
                        <w:t>ערך חמישי</w:t>
                      </w:r>
                    </w:p>
                    <w:p w14:paraId="56673B6E" w14:textId="0CB01CDB" w:rsidR="00DC59B0" w:rsidRPr="00D53F3B" w:rsidRDefault="00DC59B0" w:rsidP="00B54E01">
                      <w:pPr>
                        <w:pStyle w:val="NoSpacing"/>
                        <w:pBdr>
                          <w:top w:val="single" w:sz="6" w:space="10" w:color="4F81BD" w:themeColor="accent1"/>
                          <w:left w:val="single" w:sz="2" w:space="10" w:color="FFFFFF" w:themeColor="background1"/>
                          <w:bottom w:val="single" w:sz="6" w:space="10" w:color="4F81BD" w:themeColor="accent1"/>
                          <w:right w:val="single" w:sz="2" w:space="10" w:color="FFFFFF" w:themeColor="background1"/>
                        </w:pBdr>
                        <w:bidi/>
                        <w:spacing w:before="120" w:after="120"/>
                        <w:jc w:val="center"/>
                        <w:rPr>
                          <w:rFonts w:ascii="Gisha" w:hAnsi="Gisha" w:cs="Gisha"/>
                          <w:color w:val="000000" w:themeColor="text1"/>
                          <w:lang w:bidi="he-IL"/>
                        </w:rPr>
                      </w:pPr>
                      <w:r>
                        <w:rPr>
                          <w:rFonts w:ascii="Gisha" w:hAnsi="Gisha" w:cs="Gisha" w:hint="cs"/>
                          <w:color w:val="000000" w:themeColor="text1"/>
                          <w:rtl/>
                          <w:lang w:bidi="he-IL"/>
                        </w:rPr>
                        <w:t>תוכנית לימודים: בית ספר לבנות</w:t>
                      </w:r>
                    </w:p>
                    <w:p w14:paraId="515FE1CC" w14:textId="77777777" w:rsidR="00DC59B0" w:rsidRDefault="00DC59B0" w:rsidP="00B54E01">
                      <w:pPr>
                        <w:pStyle w:val="NoSpacing"/>
                        <w:spacing w:before="24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noProof/>
                          <w:color w:val="4F81BD" w:themeColor="accent1"/>
                          <w:lang w:bidi="he-IL"/>
                        </w:rPr>
                        <w:drawing>
                          <wp:inline distT="0" distB="0" distL="0" distR="0" wp14:anchorId="54F808F0" wp14:editId="4A7BB774">
                            <wp:extent cx="374904" cy="237744"/>
                            <wp:effectExtent l="0" t="0" r="6350" b="0"/>
                            <wp:docPr id="48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9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Pr="00CD44A9">
        <w:rPr>
          <w:rFonts w:ascii="Gisha" w:hAnsi="Gisha" w:cs="Times New Roman"/>
          <w:sz w:val="22"/>
          <w:szCs w:val="22"/>
          <w:rtl/>
        </w:rPr>
        <w:br w:type="page"/>
      </w:r>
    </w:p>
    <w:p w14:paraId="58FFCF79" w14:textId="68C744D3" w:rsidR="00B54E01" w:rsidRPr="00CD44A9" w:rsidRDefault="00B54E01" w:rsidP="00E7476C">
      <w:pPr>
        <w:bidi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Times New Roman"/>
          <w:sz w:val="22"/>
          <w:szCs w:val="22"/>
          <w:rtl/>
        </w:rPr>
        <w:lastRenderedPageBreak/>
        <w:br w:type="page"/>
      </w:r>
    </w:p>
    <w:p w14:paraId="6254B63F" w14:textId="77777777" w:rsidR="00B54E01" w:rsidRPr="00CD44A9" w:rsidRDefault="00B54E01" w:rsidP="00E7476C">
      <w:pPr>
        <w:bidi/>
        <w:spacing w:before="120" w:after="120"/>
        <w:ind w:firstLine="454"/>
        <w:jc w:val="center"/>
        <w:rPr>
          <w:rFonts w:ascii="Gisha" w:hAnsi="Gisha" w:cs="Gisha"/>
          <w:sz w:val="32"/>
          <w:szCs w:val="32"/>
          <w:rtl/>
          <w:lang w:bidi="he-IL"/>
        </w:rPr>
      </w:pPr>
    </w:p>
    <w:p w14:paraId="7F3E47C7" w14:textId="0FE9D334" w:rsidR="00B54E01" w:rsidRPr="00CD44A9" w:rsidRDefault="00B54E01" w:rsidP="00E7476C">
      <w:pPr>
        <w:bidi/>
        <w:spacing w:before="120" w:after="120"/>
        <w:ind w:firstLine="454"/>
        <w:jc w:val="center"/>
        <w:rPr>
          <w:rFonts w:ascii="Gisha" w:hAnsi="Gisha" w:cs="Gisha"/>
          <w:sz w:val="32"/>
          <w:szCs w:val="32"/>
          <w:rtl/>
          <w:lang w:bidi="he-IL"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ערך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 w:hint="cs"/>
          <w:sz w:val="32"/>
          <w:szCs w:val="32"/>
          <w:rtl/>
          <w:lang w:bidi="he-IL"/>
        </w:rPr>
        <w:t>חמישי</w:t>
      </w:r>
    </w:p>
    <w:p w14:paraId="13548AEB" w14:textId="7E3D9347" w:rsidR="00B54E01" w:rsidRPr="00CD44A9" w:rsidRDefault="00B54E01" w:rsidP="00E7476C">
      <w:pPr>
        <w:bidi/>
        <w:spacing w:before="120" w:after="120"/>
        <w:ind w:firstLine="454"/>
        <w:jc w:val="center"/>
        <w:rPr>
          <w:rFonts w:ascii="Gisha" w:hAnsi="Gisha" w:cs="Gisha"/>
          <w:sz w:val="32"/>
          <w:szCs w:val="32"/>
          <w:lang w:bidi="he-IL"/>
        </w:rPr>
      </w:pPr>
      <w:r w:rsidRPr="00CD44A9">
        <w:rPr>
          <w:rFonts w:ascii="Gisha" w:hAnsi="Gisha" w:cs="Gisha"/>
          <w:sz w:val="32"/>
          <w:szCs w:val="32"/>
          <w:rtl/>
          <w:lang w:bidi="he-IL"/>
        </w:rPr>
        <w:t>תוכנית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/>
          <w:sz w:val="32"/>
          <w:szCs w:val="32"/>
          <w:rtl/>
          <w:lang w:bidi="he-IL"/>
        </w:rPr>
        <w:t>לימודים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Times New Roman"/>
          <w:sz w:val="32"/>
          <w:szCs w:val="32"/>
          <w:rtl/>
        </w:rPr>
        <w:t>–</w:t>
      </w:r>
      <w:r w:rsidRPr="00CD44A9">
        <w:rPr>
          <w:rFonts w:ascii="Gisha" w:hAnsi="Gisha" w:cs="Gisha"/>
          <w:sz w:val="32"/>
          <w:szCs w:val="32"/>
          <w:rtl/>
        </w:rPr>
        <w:t xml:space="preserve"> </w:t>
      </w:r>
      <w:r w:rsidRPr="00CD44A9">
        <w:rPr>
          <w:rFonts w:ascii="Gisha" w:hAnsi="Gisha" w:cs="Gisha" w:hint="cs"/>
          <w:sz w:val="32"/>
          <w:szCs w:val="32"/>
          <w:rtl/>
          <w:lang w:bidi="he-IL"/>
        </w:rPr>
        <w:t>בית ספר לבנות</w:t>
      </w:r>
    </w:p>
    <w:p w14:paraId="2D6202F5" w14:textId="77777777" w:rsidR="00B54E01" w:rsidRPr="00CD44A9" w:rsidRDefault="00B54E01" w:rsidP="00E918AD">
      <w:pPr>
        <w:bidi/>
        <w:spacing w:before="120" w:after="120"/>
        <w:ind w:firstLine="454"/>
        <w:jc w:val="both"/>
        <w:rPr>
          <w:rFonts w:ascii="Gisha" w:hAnsi="Gisha" w:cs="Gisha"/>
          <w:sz w:val="22"/>
          <w:szCs w:val="22"/>
          <w:rtl/>
        </w:rPr>
      </w:pPr>
    </w:p>
    <w:p w14:paraId="195DC03D" w14:textId="63FBA7A9" w:rsidR="00E918AD" w:rsidRPr="00CD44A9" w:rsidRDefault="00B54E01" w:rsidP="00BC7A85">
      <w:pPr>
        <w:bidi/>
        <w:jc w:val="both"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b/>
          <w:bCs/>
          <w:sz w:val="22"/>
          <w:szCs w:val="22"/>
          <w:rtl/>
          <w:lang w:bidi="he-IL"/>
        </w:rPr>
        <w:t>א</w:t>
      </w:r>
      <w:r w:rsidRPr="00CD44A9">
        <w:rPr>
          <w:rFonts w:ascii="Gisha" w:hAnsi="Gisha" w:cs="Gisha"/>
          <w:b/>
          <w:bCs/>
          <w:sz w:val="22"/>
          <w:szCs w:val="22"/>
          <w:rtl/>
        </w:rPr>
        <w:t>.</w:t>
      </w:r>
      <w:r w:rsidRPr="00CD44A9">
        <w:rPr>
          <w:rFonts w:ascii="Gisha" w:hAnsi="Gisha" w:cs="Gisha"/>
          <w:sz w:val="22"/>
          <w:szCs w:val="22"/>
          <w:rtl/>
        </w:rPr>
        <w:t xml:space="preserve"> </w:t>
      </w:r>
      <w:r w:rsidR="00E918AD" w:rsidRPr="00CD44A9">
        <w:rPr>
          <w:rFonts w:ascii="Gisha" w:hAnsi="Gisha" w:cs="Gisha"/>
          <w:sz w:val="22"/>
          <w:szCs w:val="22"/>
          <w:rtl/>
          <w:lang w:bidi="he-IL"/>
        </w:rPr>
        <w:t>חשוב להבהיר שמפאת סיבות טכניות</w:t>
      </w:r>
      <w:r w:rsidR="00E918AD"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E918AD" w:rsidRPr="00CD44A9">
        <w:rPr>
          <w:rFonts w:ascii="Gisha" w:hAnsi="Gisha" w:cs="Gisha"/>
          <w:sz w:val="22"/>
          <w:szCs w:val="22"/>
          <w:rtl/>
          <w:lang w:bidi="he-IL"/>
        </w:rPr>
        <w:t>לא מובאים בכרך זה עקרונות ל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="00E918AD"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עבור בית ספר לבנות</w:t>
      </w:r>
      <w:r w:rsidR="00E918AD"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E918AD" w:rsidRPr="00CD44A9">
        <w:rPr>
          <w:rFonts w:ascii="Gisha" w:hAnsi="Gisha" w:cs="Gisha"/>
          <w:sz w:val="22"/>
          <w:szCs w:val="22"/>
          <w:rtl/>
          <w:lang w:bidi="he-IL"/>
        </w:rPr>
        <w:t>שכן באלה ישנה חשיבות מיוחדת ל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="00E918AD" w:rsidRPr="00CD44A9">
        <w:rPr>
          <w:rFonts w:ascii="Gisha" w:hAnsi="Gisha" w:cs="Gisha"/>
          <w:sz w:val="22"/>
          <w:szCs w:val="22"/>
          <w:rtl/>
          <w:lang w:bidi="he-IL"/>
        </w:rPr>
        <w:t xml:space="preserve"> לימודים ייחודית המתאימה למגדר זה</w:t>
      </w:r>
      <w:r w:rsidR="00E918AD" w:rsidRPr="00CD44A9">
        <w:rPr>
          <w:rFonts w:ascii="Gisha" w:hAnsi="Gisha" w:cs="Gisha"/>
          <w:sz w:val="22"/>
          <w:szCs w:val="22"/>
          <w:rtl/>
        </w:rPr>
        <w:t xml:space="preserve">, </w:t>
      </w:r>
      <w:r w:rsidR="00E918AD" w:rsidRPr="00CD44A9">
        <w:rPr>
          <w:rFonts w:ascii="Gisha" w:hAnsi="Gisha" w:cs="Gisha"/>
          <w:sz w:val="22"/>
          <w:szCs w:val="22"/>
          <w:rtl/>
          <w:lang w:bidi="he-IL"/>
        </w:rPr>
        <w:t>על אף שהמבנה הכללי יש בו דמיון לתוכנית הלימודים של הבנים</w:t>
      </w:r>
      <w:r w:rsidR="00E918AD" w:rsidRPr="00CD44A9">
        <w:rPr>
          <w:rFonts w:ascii="Gisha" w:hAnsi="Gisha" w:cs="Gisha"/>
          <w:sz w:val="22"/>
          <w:szCs w:val="22"/>
          <w:rtl/>
        </w:rPr>
        <w:t>.</w:t>
      </w:r>
    </w:p>
    <w:p w14:paraId="3CA4AF9D" w14:textId="77777777" w:rsidR="00E918AD" w:rsidRPr="00CD44A9" w:rsidRDefault="00E918AD" w:rsidP="00E918AD">
      <w:pPr>
        <w:bidi/>
        <w:jc w:val="both"/>
        <w:rPr>
          <w:rFonts w:ascii="Gisha" w:hAnsi="Gisha" w:cs="Gisha"/>
          <w:sz w:val="22"/>
          <w:szCs w:val="22"/>
        </w:rPr>
      </w:pPr>
      <w:r w:rsidRPr="00CD44A9">
        <w:rPr>
          <w:rFonts w:ascii="Gisha" w:hAnsi="Gisha" w:cs="Gisha"/>
          <w:sz w:val="22"/>
          <w:szCs w:val="22"/>
          <w:rtl/>
        </w:rPr>
        <w:t> </w:t>
      </w:r>
    </w:p>
    <w:p w14:paraId="7F8EA3DA" w14:textId="006BFCA9" w:rsidR="00E918AD" w:rsidRPr="00CD44A9" w:rsidRDefault="00E918AD" w:rsidP="00E918AD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אני תקווה כי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המפורטת עבור מוסדות החינוך לבנות ישראל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תכלל במהדורה הבאה</w:t>
      </w:r>
      <w:r w:rsidRPr="00CD44A9">
        <w:rPr>
          <w:rFonts w:ascii="Gisha" w:hAnsi="Gisha" w:cs="Gisha"/>
          <w:sz w:val="22"/>
          <w:szCs w:val="22"/>
          <w:rtl/>
        </w:rPr>
        <w:t xml:space="preserve">. </w:t>
      </w:r>
    </w:p>
    <w:p w14:paraId="55BA8598" w14:textId="77777777" w:rsidR="00E918AD" w:rsidRPr="00CD44A9" w:rsidRDefault="00E918AD" w:rsidP="00E918AD">
      <w:pPr>
        <w:bidi/>
        <w:jc w:val="both"/>
        <w:rPr>
          <w:rFonts w:ascii="Gisha" w:hAnsi="Gisha" w:cs="Gisha"/>
          <w:sz w:val="22"/>
          <w:szCs w:val="22"/>
          <w:rtl/>
        </w:rPr>
      </w:pPr>
    </w:p>
    <w:p w14:paraId="562CE98B" w14:textId="2E35EC81" w:rsidR="00E918AD" w:rsidRPr="00CD44A9" w:rsidRDefault="00E918AD" w:rsidP="00E918AD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יחד עם זאת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עוד קודם לכן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מיד בסיום כתיבת </w:t>
      </w:r>
      <w:r w:rsidR="009E3D54" w:rsidRPr="00CD44A9">
        <w:rPr>
          <w:rFonts w:ascii="Gisha" w:hAnsi="Gisha" w:cs="Gisha"/>
          <w:sz w:val="22"/>
          <w:szCs w:val="22"/>
          <w:rtl/>
          <w:lang w:bidi="he-IL"/>
        </w:rPr>
        <w:t>תוכנית</w:t>
      </w:r>
      <w:r w:rsidRPr="00CD44A9">
        <w:rPr>
          <w:rFonts w:ascii="Gisha" w:hAnsi="Gisha" w:cs="Gisha"/>
          <w:sz w:val="22"/>
          <w:szCs w:val="22"/>
          <w:rtl/>
          <w:lang w:bidi="he-IL"/>
        </w:rPr>
        <w:t xml:space="preserve"> הלימודים לבנות</w:t>
      </w:r>
      <w:r w:rsidRPr="00CD44A9">
        <w:rPr>
          <w:rFonts w:ascii="Gisha" w:hAnsi="Gisha" w:cs="Gisha"/>
          <w:sz w:val="22"/>
          <w:szCs w:val="22"/>
          <w:rtl/>
        </w:rPr>
        <w:t xml:space="preserve">, </w:t>
      </w:r>
      <w:r w:rsidRPr="00CD44A9">
        <w:rPr>
          <w:rFonts w:ascii="Gisha" w:hAnsi="Gisha" w:cs="Gisha"/>
          <w:sz w:val="22"/>
          <w:szCs w:val="22"/>
          <w:rtl/>
          <w:lang w:bidi="he-IL"/>
        </w:rPr>
        <w:t>אנו נפרסם חינם את החומר לכלל מנהלי המוסדות</w:t>
      </w:r>
      <w:r w:rsidRPr="00CD44A9">
        <w:rPr>
          <w:rFonts w:ascii="Gisha" w:hAnsi="Gisha" w:cs="Gisha" w:hint="cs"/>
          <w:sz w:val="22"/>
          <w:szCs w:val="22"/>
          <w:rtl/>
          <w:lang w:bidi="he-IL"/>
        </w:rPr>
        <w:t>.</w:t>
      </w:r>
    </w:p>
    <w:p w14:paraId="22688E44" w14:textId="77777777" w:rsidR="00E918AD" w:rsidRPr="00CD44A9" w:rsidRDefault="00E918AD" w:rsidP="00E918AD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</w:p>
    <w:p w14:paraId="14F1F081" w14:textId="14086DCA" w:rsidR="00E918AD" w:rsidRPr="00CD44A9" w:rsidRDefault="00E918AD" w:rsidP="00E918AD">
      <w:pPr>
        <w:bidi/>
        <w:jc w:val="both"/>
        <w:rPr>
          <w:rFonts w:ascii="Gisha" w:hAnsi="Gisha" w:cs="Gisha"/>
          <w:sz w:val="22"/>
          <w:szCs w:val="22"/>
          <w:rtl/>
        </w:rPr>
      </w:pPr>
      <w:r w:rsidRPr="00CD44A9">
        <w:rPr>
          <w:rFonts w:ascii="Gisha" w:hAnsi="Gisha" w:cs="Gisha"/>
          <w:sz w:val="22"/>
          <w:szCs w:val="22"/>
          <w:rtl/>
          <w:lang w:bidi="he-IL"/>
        </w:rPr>
        <w:t>בתקווה להבנה</w:t>
      </w:r>
      <w:r w:rsidRPr="00CD44A9">
        <w:rPr>
          <w:rFonts w:ascii="Gisha" w:hAnsi="Gisha" w:cs="Gisha"/>
          <w:sz w:val="22"/>
          <w:szCs w:val="22"/>
          <w:rtl/>
        </w:rPr>
        <w:t>.</w:t>
      </w:r>
    </w:p>
    <w:p w14:paraId="6A68A132" w14:textId="1951CDBA" w:rsidR="00B54E01" w:rsidRPr="00CD44A9" w:rsidRDefault="00B54E01" w:rsidP="003F669C">
      <w:pPr>
        <w:bidi/>
        <w:jc w:val="both"/>
        <w:rPr>
          <w:rFonts w:ascii="Gisha" w:hAnsi="Gisha" w:cs="Gisha"/>
          <w:sz w:val="22"/>
          <w:szCs w:val="22"/>
          <w:rtl/>
          <w:lang w:bidi="he-IL"/>
        </w:rPr>
      </w:pPr>
      <w:r w:rsidRPr="00CD44A9">
        <w:rPr>
          <w:rFonts w:ascii="Gisha" w:hAnsi="Gisha" w:cs="Gisha"/>
          <w:sz w:val="22"/>
          <w:szCs w:val="22"/>
          <w:rtl/>
        </w:rPr>
        <w:t xml:space="preserve"> </w:t>
      </w:r>
    </w:p>
    <w:sectPr w:rsidR="00B54E01" w:rsidRPr="00CD44A9" w:rsidSect="001A31E6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40" w:right="1800" w:bottom="1440" w:left="180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FF58B" w14:textId="77777777" w:rsidR="00F31733" w:rsidRDefault="00F31733" w:rsidP="00AC2401">
      <w:r>
        <w:separator/>
      </w:r>
    </w:p>
  </w:endnote>
  <w:endnote w:type="continuationSeparator" w:id="0">
    <w:p w14:paraId="3851BAFB" w14:textId="77777777" w:rsidR="00F31733" w:rsidRDefault="00F31733" w:rsidP="00AC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opType Aram">
    <w:altName w:val="Times New Roman"/>
    <w:charset w:val="B1"/>
    <w:family w:val="auto"/>
    <w:pitch w:val="variable"/>
    <w:sig w:usb0="00001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oronet">
    <w:altName w:val="Mistral"/>
    <w:charset w:val="EE"/>
    <w:family w:val="script"/>
    <w:pitch w:val="variable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2301"/>
      <w:gridCol w:w="4038"/>
      <w:gridCol w:w="2301"/>
    </w:tblGrid>
    <w:tr w:rsidR="00DC59B0" w14:paraId="22C0B97B" w14:textId="77777777" w:rsidTr="00A570E2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0A136AAA" w14:textId="77777777" w:rsidR="00DC59B0" w:rsidRDefault="00DC59B0" w:rsidP="00A570E2">
          <w:pPr>
            <w:pStyle w:val="Header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500" w:type="pct"/>
          <w:vMerge w:val="restart"/>
          <w:noWrap/>
          <w:vAlign w:val="center"/>
          <w:hideMark/>
        </w:tcPr>
        <w:p w14:paraId="25EFA80B" w14:textId="77777777" w:rsidR="00DC59B0" w:rsidRPr="00630D10" w:rsidRDefault="00DC59B0" w:rsidP="00A570E2">
          <w:pPr>
            <w:pStyle w:val="NoSpacing"/>
            <w:spacing w:line="276" w:lineRule="auto"/>
            <w:rPr>
              <w:rFonts w:asciiTheme="majorHAnsi" w:hAnsiTheme="majorHAnsi"/>
              <w:color w:val="4F81BD" w:themeColor="accent1"/>
              <w:sz w:val="24"/>
              <w:szCs w:val="24"/>
            </w:rPr>
          </w:pPr>
          <w:r>
            <w:rPr>
              <w:rFonts w:ascii="Arial" w:hAnsi="Arial" w:cs="Arial" w:hint="cs"/>
              <w:color w:val="4F81BD" w:themeColor="accent1"/>
              <w:sz w:val="24"/>
              <w:szCs w:val="24"/>
              <w:rtl/>
              <w:lang w:bidi="he-IL"/>
            </w:rPr>
            <w:t>חינוך</w:t>
          </w:r>
          <w:r>
            <w:rPr>
              <w:rFonts w:ascii="Arial" w:hAnsi="Arial" w:cs="Arial" w:hint="cs"/>
              <w:color w:val="4F81BD" w:themeColor="accent1"/>
              <w:sz w:val="24"/>
              <w:szCs w:val="24"/>
              <w:lang w:bidi="he-IL"/>
            </w:rPr>
            <w:t xml:space="preserve"> </w:t>
          </w:r>
          <w:r>
            <w:rPr>
              <w:rFonts w:ascii="Arial" w:hAnsi="Arial" w:cs="Arial" w:hint="cs"/>
              <w:color w:val="4F81BD" w:themeColor="accent1"/>
              <w:sz w:val="24"/>
              <w:szCs w:val="24"/>
              <w:rtl/>
              <w:lang w:bidi="he-IL"/>
            </w:rPr>
            <w:t>מוסדות</w:t>
          </w:r>
          <w:r>
            <w:rPr>
              <w:rFonts w:ascii="Arial" w:hAnsi="Arial" w:cs="Arial" w:hint="cs"/>
              <w:color w:val="4F81BD" w:themeColor="accent1"/>
              <w:sz w:val="24"/>
              <w:szCs w:val="24"/>
              <w:lang w:bidi="he-IL"/>
            </w:rPr>
            <w:t xml:space="preserve"> </w:t>
          </w:r>
          <w:r>
            <w:rPr>
              <w:rFonts w:ascii="Arial" w:hAnsi="Arial" w:cs="Arial" w:hint="cs"/>
              <w:color w:val="4F81BD" w:themeColor="accent1"/>
              <w:sz w:val="24"/>
              <w:szCs w:val="24"/>
              <w:rtl/>
              <w:lang w:bidi="he-IL"/>
            </w:rPr>
            <w:t>למנהלי</w:t>
          </w:r>
          <w:r>
            <w:rPr>
              <w:rFonts w:ascii="Arial" w:hAnsi="Arial" w:cs="Arial" w:hint="cs"/>
              <w:color w:val="4F81BD" w:themeColor="accent1"/>
              <w:sz w:val="24"/>
              <w:szCs w:val="24"/>
              <w:lang w:bidi="he-IL"/>
            </w:rPr>
            <w:t xml:space="preserve"> </w:t>
          </w:r>
          <w:r>
            <w:rPr>
              <w:rFonts w:ascii="Arial" w:hAnsi="Arial" w:cs="Arial" w:hint="cs"/>
              <w:color w:val="4F81BD" w:themeColor="accent1"/>
              <w:sz w:val="24"/>
              <w:szCs w:val="24"/>
              <w:rtl/>
              <w:lang w:bidi="he-IL"/>
            </w:rPr>
            <w:t>ומחקר</w:t>
          </w:r>
          <w:r>
            <w:rPr>
              <w:rFonts w:ascii="Arial" w:hAnsi="Arial" w:cs="Arial" w:hint="cs"/>
              <w:color w:val="4F81BD" w:themeColor="accent1"/>
              <w:sz w:val="24"/>
              <w:szCs w:val="24"/>
              <w:lang w:bidi="he-IL"/>
            </w:rPr>
            <w:t xml:space="preserve"> </w:t>
          </w:r>
          <w:r>
            <w:rPr>
              <w:rFonts w:ascii="Arial" w:hAnsi="Arial" w:cs="Arial" w:hint="cs"/>
              <w:color w:val="4F81BD" w:themeColor="accent1"/>
              <w:sz w:val="24"/>
              <w:szCs w:val="24"/>
              <w:rtl/>
              <w:lang w:bidi="he-IL"/>
            </w:rPr>
            <w:t>אנציקלופדיה</w:t>
          </w:r>
        </w:p>
      </w:tc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760E6EE2" w14:textId="77777777" w:rsidR="00DC59B0" w:rsidRDefault="00DC59B0" w:rsidP="00A570E2">
          <w:pPr>
            <w:pStyle w:val="Header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  <w:tr w:rsidR="00DC59B0" w14:paraId="544C267B" w14:textId="77777777" w:rsidTr="00A570E2">
      <w:trPr>
        <w:trHeight w:val="150"/>
      </w:trPr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56987461" w14:textId="77777777" w:rsidR="00DC59B0" w:rsidRDefault="00DC59B0" w:rsidP="00A570E2">
          <w:pPr>
            <w:pStyle w:val="Header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31B59F21" w14:textId="77777777" w:rsidR="00DC59B0" w:rsidRDefault="00DC59B0" w:rsidP="00A570E2">
          <w:pPr>
            <w:rPr>
              <w:rFonts w:asciiTheme="majorHAnsi" w:hAnsiTheme="majorHAnsi"/>
              <w:color w:val="365F91" w:themeColor="accent1" w:themeShade="BF"/>
              <w:sz w:val="22"/>
              <w:szCs w:val="22"/>
            </w:rPr>
          </w:pPr>
        </w:p>
      </w:tc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1FA6926D" w14:textId="77777777" w:rsidR="00DC59B0" w:rsidRDefault="00DC59B0" w:rsidP="00A570E2">
          <w:pPr>
            <w:pStyle w:val="Header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</w:tbl>
  <w:p w14:paraId="086D1015" w14:textId="77777777" w:rsidR="00DC59B0" w:rsidRDefault="00DC5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4981173"/>
      <w:docPartObj>
        <w:docPartGallery w:val="Page Numbers (Bottom of Page)"/>
        <w:docPartUnique/>
      </w:docPartObj>
    </w:sdtPr>
    <w:sdtContent>
      <w:p w14:paraId="5D6E977C" w14:textId="77777777" w:rsidR="00DC59B0" w:rsidRDefault="00DC59B0">
        <w:pPr>
          <w:pStyle w:val="Footer"/>
        </w:pPr>
        <w:r>
          <w:rPr>
            <w:rFonts w:asciiTheme="majorHAnsi" w:eastAsiaTheme="majorEastAsia" w:hAnsiTheme="majorHAnsi" w:cstheme="majorBidi"/>
            <w:noProof/>
            <w:color w:val="4F81BD" w:themeColor="accent1"/>
            <w:sz w:val="28"/>
            <w:szCs w:val="28"/>
            <w:lang w:bidi="he-IL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3DCE0A97" wp14:editId="2479162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38100" t="19050" r="50800" b="18415"/>
                  <wp:wrapNone/>
                  <wp:docPr id="43" name="Curved Down Ribbon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09822FF" w14:textId="77777777" w:rsidR="00DC59B0" w:rsidRDefault="00DC59B0">
                              <w:pPr>
                                <w:jc w:val="center"/>
                                <w:rPr>
                                  <w:color w:val="4F81BD" w:themeColor="accent1"/>
                                  <w:lang w:bidi="he-IL"/>
                                </w:rPr>
                              </w:pPr>
                              <w:r w:rsidRPr="00A26903">
                                <w:rPr>
                                  <w:rFonts w:ascii="Maiandra GD" w:hAnsi="Maiandra GD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A26903">
                                <w:rPr>
                                  <w:rFonts w:ascii="Maiandra GD" w:hAnsi="Maiandra GD"/>
                                  <w:sz w:val="20"/>
                                  <w:szCs w:val="20"/>
                                </w:rPr>
                                <w:instrText xml:space="preserve"> PAGE    \* MERGEFORMAT </w:instrText>
                              </w:r>
                              <w:r w:rsidRPr="00A26903">
                                <w:rPr>
                                  <w:rFonts w:ascii="Maiandra GD" w:hAnsi="Maiandra GD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D226FF">
                                <w:rPr>
                                  <w:rFonts w:ascii="Maiandra GD" w:hAnsi="Maiandra GD"/>
                                  <w:noProof/>
                                  <w:color w:val="4F81BD" w:themeColor="accent1"/>
                                  <w:sz w:val="20"/>
                                  <w:szCs w:val="20"/>
                                </w:rPr>
                                <w:t>172</w:t>
                              </w:r>
                              <w:r w:rsidRPr="00A26903">
                                <w:rPr>
                                  <w:rFonts w:ascii="Maiandra GD" w:hAnsi="Maiandra GD"/>
                                  <w:noProof/>
                                  <w:color w:val="4F81BD" w:themeColor="accent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>
                                <w:rPr>
                                  <w:rFonts w:hint="cs"/>
                                  <w:noProof/>
                                  <w:color w:val="4F81BD" w:themeColor="accent1"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noProof/>
                                  <w:color w:val="4F81BD" w:themeColor="accent1"/>
                                  <w:rtl/>
                                  <w:lang w:bidi="he-IL"/>
                                </w:rPr>
                                <w:t>אינאיצקלופדי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DCE0A97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Curved Down Ribbon 43" o:spid="_x0000_s1038" type="#_x0000_t107" style="position:absolute;margin-left:0;margin-top:0;width:101pt;height:27.0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" filled="f" fillcolor="#17365d" strokecolor="#71a0dc">
                  <v:textbox>
                    <w:txbxContent>
                      <w:p w14:paraId="609822FF" w14:textId="77777777" w:rsidR="00DC59B0" w:rsidRDefault="00DC59B0">
                        <w:pPr>
                          <w:jc w:val="center"/>
                          <w:rPr>
                            <w:color w:val="4F81BD" w:themeColor="accent1"/>
                            <w:lang w:bidi="he-IL"/>
                          </w:rPr>
                        </w:pPr>
                        <w:r w:rsidRPr="00A26903">
                          <w:rPr>
                            <w:rFonts w:ascii="Maiandra GD" w:hAnsi="Maiandra GD"/>
                            <w:sz w:val="20"/>
                            <w:szCs w:val="20"/>
                          </w:rPr>
                          <w:fldChar w:fldCharType="begin"/>
                        </w:r>
                        <w:r w:rsidRPr="00A26903">
                          <w:rPr>
                            <w:rFonts w:ascii="Maiandra GD" w:hAnsi="Maiandra GD"/>
                            <w:sz w:val="20"/>
                            <w:szCs w:val="20"/>
                          </w:rPr>
                          <w:instrText xml:space="preserve"> PAGE    \* MERGEFORMAT </w:instrText>
                        </w:r>
                        <w:r w:rsidRPr="00A26903">
                          <w:rPr>
                            <w:rFonts w:ascii="Maiandra GD" w:hAnsi="Maiandra GD"/>
                            <w:sz w:val="20"/>
                            <w:szCs w:val="20"/>
                          </w:rPr>
                          <w:fldChar w:fldCharType="separate"/>
                        </w:r>
                        <w:r w:rsidRPr="00D226FF">
                          <w:rPr>
                            <w:rFonts w:ascii="Maiandra GD" w:hAnsi="Maiandra GD"/>
                            <w:noProof/>
                            <w:color w:val="4F81BD" w:themeColor="accent1"/>
                            <w:sz w:val="20"/>
                            <w:szCs w:val="20"/>
                          </w:rPr>
                          <w:t>172</w:t>
                        </w:r>
                        <w:r w:rsidRPr="00A26903">
                          <w:rPr>
                            <w:rFonts w:ascii="Maiandra GD" w:hAnsi="Maiandra GD"/>
                            <w:noProof/>
                            <w:color w:val="4F81BD" w:themeColor="accent1"/>
                            <w:sz w:val="20"/>
                            <w:szCs w:val="20"/>
                          </w:rPr>
                          <w:fldChar w:fldCharType="end"/>
                        </w:r>
                        <w:r>
                          <w:rPr>
                            <w:rFonts w:hint="cs"/>
                            <w:noProof/>
                            <w:color w:val="4F81BD" w:themeColor="accent1"/>
                          </w:rPr>
                          <w:t xml:space="preserve"> </w:t>
                        </w:r>
                        <w:r>
                          <w:rPr>
                            <w:rFonts w:hint="cs"/>
                            <w:noProof/>
                            <w:color w:val="4F81BD" w:themeColor="accent1"/>
                            <w:rtl/>
                            <w:lang w:bidi="he-IL"/>
                          </w:rPr>
                          <w:t>אינאיצקלופדי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DA00A" w14:textId="77777777" w:rsidR="00F31733" w:rsidRDefault="00F31733" w:rsidP="00AC2401">
      <w:r>
        <w:separator/>
      </w:r>
    </w:p>
  </w:footnote>
  <w:footnote w:type="continuationSeparator" w:id="0">
    <w:p w14:paraId="23BA059A" w14:textId="77777777" w:rsidR="00F31733" w:rsidRDefault="00F31733" w:rsidP="00AC2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BC20A" w14:textId="77777777" w:rsidR="00DC59B0" w:rsidRDefault="00DC59B0">
    <w:pPr>
      <w:pStyle w:val="Header"/>
    </w:pPr>
    <w:r>
      <w:rPr>
        <w:noProof/>
        <w:lang w:bidi="he-IL"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499DBD2E" wp14:editId="436F6DEB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49950" cy="270510"/>
              <wp:effectExtent l="0" t="0" r="0" b="0"/>
              <wp:wrapSquare wrapText="bothSides"/>
              <wp:docPr id="32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9950" cy="270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2095206002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153281E" w14:textId="77777777" w:rsidR="00DC59B0" w:rsidRDefault="00DC59B0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  <w:rtl/>
                                  <w:lang w:val="en-CA" w:bidi="he-IL"/>
                                </w:rPr>
                                <w:t>המפתח לעולם החינוך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99DBD2E" id="Rectangle 32" o:spid="_x0000_s1036" style="position:absolute;margin-left:0;margin-top:0;width:468.5pt;height:21.3pt;z-index:-251655168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2095206002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153281E" w14:textId="77777777" w:rsidR="00DC59B0" w:rsidRDefault="00DC59B0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  <w:rtl/>
                            <w:lang w:val="en-CA" w:bidi="he-IL"/>
                          </w:rPr>
                          <w:t>המפתח לעולם החינוך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2CCA" w14:textId="77777777" w:rsidR="00DC59B0" w:rsidRDefault="00DC59B0" w:rsidP="00344357">
    <w:pPr>
      <w:pStyle w:val="Header"/>
    </w:pPr>
    <w:r>
      <w:rPr>
        <w:rFonts w:ascii="Arial" w:hAnsi="Arial" w:cs="Arial"/>
        <w:noProof/>
        <w:color w:val="1A1A1A"/>
        <w:sz w:val="32"/>
        <w:szCs w:val="32"/>
        <w:lang w:bidi="he-IL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4D8B2E7" wp14:editId="28541C4A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483225" cy="240030"/>
              <wp:effectExtent l="0" t="0" r="0" b="1270"/>
              <wp:wrapSquare wrapText="bothSides"/>
              <wp:docPr id="197" name="Rectangle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83225" cy="2400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Gisha" w:hAnsi="Gisha" w:cs="Gisha"/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-189504271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AFC5CF5" w14:textId="77777777" w:rsidR="00DC59B0" w:rsidRPr="004727E2" w:rsidRDefault="00DC59B0" w:rsidP="004727E2">
                              <w:pPr>
                                <w:pStyle w:val="Header"/>
                                <w:jc w:val="center"/>
                                <w:rPr>
                                  <w:rFonts w:ascii="Gisha" w:hAnsi="Gisha" w:cs="Gisha"/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Gisha" w:hAnsi="Gisha" w:cs="Gisha"/>
                                  <w:caps/>
                                  <w:color w:val="FFFFFF" w:themeColor="background1"/>
                                  <w:sz w:val="20"/>
                                  <w:szCs w:val="20"/>
                                  <w:rtl/>
                                  <w:lang w:val="en-CA" w:bidi="he-IL"/>
                                </w:rPr>
                                <w:t>המפתח לעולם החינוך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4D8B2E7" id="Rectangle 197" o:spid="_x0000_s1037" style="position:absolute;margin-left:0;margin-top:0;width:431.75pt;height:18.9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rFonts w:ascii="Gisha" w:hAnsi="Gisha" w:cs="Gisha"/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-189504271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AFC5CF5" w14:textId="77777777" w:rsidR="00DC59B0" w:rsidRPr="004727E2" w:rsidRDefault="00DC59B0" w:rsidP="004727E2">
                        <w:pPr>
                          <w:pStyle w:val="Header"/>
                          <w:jc w:val="center"/>
                          <w:rPr>
                            <w:rFonts w:ascii="Gisha" w:hAnsi="Gisha" w:cs="Gisha"/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isha" w:hAnsi="Gisha" w:cs="Gisha"/>
                            <w:caps/>
                            <w:color w:val="FFFFFF" w:themeColor="background1"/>
                            <w:sz w:val="20"/>
                            <w:szCs w:val="20"/>
                            <w:rtl/>
                            <w:lang w:val="en-CA" w:bidi="he-IL"/>
                          </w:rPr>
                          <w:t>המפתח לעולם החינוך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numFmt w:val="decimal"/>
      <w:lvlText w:val="%1"/>
      <w:legacy w:legacy="1" w:legacySpace="0" w:legacyIndent="0"/>
      <w:lvlJc w:val="left"/>
      <w:rPr>
        <w:rFonts w:ascii="Tms Rmn" w:hAnsi="Tms Rmn" w:hint="default"/>
      </w:rPr>
    </w:lvl>
    <w:lvl w:ilvl="1">
      <w:numFmt w:val="decimal"/>
      <w:lvlText w:val="%2"/>
      <w:legacy w:legacy="1" w:legacySpace="0" w:legacyIndent="0"/>
      <w:lvlJc w:val="left"/>
      <w:rPr>
        <w:rFonts w:ascii="Tms Rmn" w:hAnsi="Tms Rmn" w:hint="default"/>
      </w:rPr>
    </w:lvl>
    <w:lvl w:ilvl="2">
      <w:numFmt w:val="decimal"/>
      <w:lvlText w:val="%3"/>
      <w:legacy w:legacy="1" w:legacySpace="0" w:legacyIndent="0"/>
      <w:lvlJc w:val="left"/>
      <w:rPr>
        <w:rFonts w:ascii="Tms Rmn" w:hAnsi="Tms Rmn" w:hint="default"/>
      </w:rPr>
    </w:lvl>
    <w:lvl w:ilvl="3">
      <w:numFmt w:val="decimal"/>
      <w:lvlText w:val="%4"/>
      <w:legacy w:legacy="1" w:legacySpace="0" w:legacyIndent="0"/>
      <w:lvlJc w:val="left"/>
      <w:rPr>
        <w:rFonts w:ascii="Tms Rmn" w:hAnsi="Tms Rmn" w:hint="default"/>
      </w:rPr>
    </w:lvl>
    <w:lvl w:ilvl="4">
      <w:numFmt w:val="decimal"/>
      <w:lvlText w:val="%5"/>
      <w:legacy w:legacy="1" w:legacySpace="0" w:legacyIndent="0"/>
      <w:lvlJc w:val="left"/>
      <w:rPr>
        <w:rFonts w:ascii="Tms Rmn" w:hAnsi="Tms Rmn" w:hint="default"/>
      </w:rPr>
    </w:lvl>
    <w:lvl w:ilvl="5">
      <w:numFmt w:val="decimal"/>
      <w:lvlText w:val="%6"/>
      <w:legacy w:legacy="1" w:legacySpace="0" w:legacyIndent="0"/>
      <w:lvlJc w:val="left"/>
      <w:rPr>
        <w:rFonts w:ascii="Tms Rmn" w:hAnsi="Tms Rmn" w:hint="default"/>
      </w:rPr>
    </w:lvl>
    <w:lvl w:ilvl="6">
      <w:numFmt w:val="decimal"/>
      <w:lvlText w:val="%7"/>
      <w:legacy w:legacy="1" w:legacySpace="0" w:legacyIndent="0"/>
      <w:lvlJc w:val="left"/>
      <w:rPr>
        <w:rFonts w:ascii="Tms Rmn" w:hAnsi="Tms Rmn" w:hint="default"/>
      </w:rPr>
    </w:lvl>
    <w:lvl w:ilvl="7">
      <w:numFmt w:val="decimal"/>
      <w:lvlText w:val="%8"/>
      <w:legacy w:legacy="1" w:legacySpace="0" w:legacyIndent="0"/>
      <w:lvlJc w:val="left"/>
      <w:rPr>
        <w:rFonts w:ascii="Tms Rmn" w:hAnsi="Tms Rmn" w:hint="default"/>
      </w:rPr>
    </w:lvl>
    <w:lvl w:ilvl="8">
      <w:numFmt w:val="decimal"/>
      <w:lvlText w:val="%9"/>
      <w:legacy w:legacy="1" w:legacySpace="0" w:legacyIndent="0"/>
      <w:lvlJc w:val="left"/>
      <w:rPr>
        <w:rFonts w:ascii="Tms Rmn" w:hAnsi="Tms Rmn" w:hint="default"/>
      </w:rPr>
    </w:lvl>
  </w:abstractNum>
  <w:abstractNum w:abstractNumId="1" w15:restartNumberingAfterBreak="0">
    <w:nsid w:val="0AFA3B53"/>
    <w:multiLevelType w:val="hybridMultilevel"/>
    <w:tmpl w:val="C3120D68"/>
    <w:lvl w:ilvl="0" w:tplc="9DEE617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9431CB"/>
    <w:multiLevelType w:val="hybridMultilevel"/>
    <w:tmpl w:val="91088766"/>
    <w:lvl w:ilvl="0" w:tplc="7EA280D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90BEA"/>
    <w:multiLevelType w:val="hybridMultilevel"/>
    <w:tmpl w:val="BFF6E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51870"/>
    <w:multiLevelType w:val="hybridMultilevel"/>
    <w:tmpl w:val="947CE3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17AAE"/>
    <w:multiLevelType w:val="hybridMultilevel"/>
    <w:tmpl w:val="9678DDBC"/>
    <w:lvl w:ilvl="0" w:tplc="220A456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6569F"/>
    <w:multiLevelType w:val="hybridMultilevel"/>
    <w:tmpl w:val="D3E45952"/>
    <w:lvl w:ilvl="0" w:tplc="6BFAE6A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4423FF9"/>
    <w:multiLevelType w:val="hybridMultilevel"/>
    <w:tmpl w:val="BA98037A"/>
    <w:lvl w:ilvl="0" w:tplc="4BE871E4">
      <w:start w:val="1"/>
      <w:numFmt w:val="hebrew1"/>
      <w:lvlText w:val="%1)"/>
      <w:lvlJc w:val="left"/>
      <w:pPr>
        <w:ind w:left="93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56" w:hanging="360"/>
      </w:pPr>
    </w:lvl>
    <w:lvl w:ilvl="2" w:tplc="1009001B" w:tentative="1">
      <w:start w:val="1"/>
      <w:numFmt w:val="lowerRoman"/>
      <w:lvlText w:val="%3."/>
      <w:lvlJc w:val="right"/>
      <w:pPr>
        <w:ind w:left="2376" w:hanging="180"/>
      </w:pPr>
    </w:lvl>
    <w:lvl w:ilvl="3" w:tplc="1009000F" w:tentative="1">
      <w:start w:val="1"/>
      <w:numFmt w:val="decimal"/>
      <w:lvlText w:val="%4."/>
      <w:lvlJc w:val="left"/>
      <w:pPr>
        <w:ind w:left="3096" w:hanging="360"/>
      </w:pPr>
    </w:lvl>
    <w:lvl w:ilvl="4" w:tplc="10090019" w:tentative="1">
      <w:start w:val="1"/>
      <w:numFmt w:val="lowerLetter"/>
      <w:lvlText w:val="%5."/>
      <w:lvlJc w:val="left"/>
      <w:pPr>
        <w:ind w:left="3816" w:hanging="360"/>
      </w:pPr>
    </w:lvl>
    <w:lvl w:ilvl="5" w:tplc="1009001B" w:tentative="1">
      <w:start w:val="1"/>
      <w:numFmt w:val="lowerRoman"/>
      <w:lvlText w:val="%6."/>
      <w:lvlJc w:val="right"/>
      <w:pPr>
        <w:ind w:left="4536" w:hanging="180"/>
      </w:pPr>
    </w:lvl>
    <w:lvl w:ilvl="6" w:tplc="1009000F" w:tentative="1">
      <w:start w:val="1"/>
      <w:numFmt w:val="decimal"/>
      <w:lvlText w:val="%7."/>
      <w:lvlJc w:val="left"/>
      <w:pPr>
        <w:ind w:left="5256" w:hanging="360"/>
      </w:pPr>
    </w:lvl>
    <w:lvl w:ilvl="7" w:tplc="10090019" w:tentative="1">
      <w:start w:val="1"/>
      <w:numFmt w:val="lowerLetter"/>
      <w:lvlText w:val="%8."/>
      <w:lvlJc w:val="left"/>
      <w:pPr>
        <w:ind w:left="5976" w:hanging="360"/>
      </w:pPr>
    </w:lvl>
    <w:lvl w:ilvl="8" w:tplc="10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27A34C9F"/>
    <w:multiLevelType w:val="hybridMultilevel"/>
    <w:tmpl w:val="39E6AA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F151F"/>
    <w:multiLevelType w:val="hybridMultilevel"/>
    <w:tmpl w:val="7C181586"/>
    <w:lvl w:ilvl="0" w:tplc="83665E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A00DF"/>
    <w:multiLevelType w:val="hybridMultilevel"/>
    <w:tmpl w:val="C974E6C6"/>
    <w:lvl w:ilvl="0" w:tplc="C770BE22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23AEE"/>
    <w:multiLevelType w:val="hybridMultilevel"/>
    <w:tmpl w:val="CDB4209C"/>
    <w:lvl w:ilvl="0" w:tplc="0D3E88DC">
      <w:start w:val="1"/>
      <w:numFmt w:val="hebrew1"/>
      <w:lvlText w:val="%1."/>
      <w:lvlJc w:val="left"/>
      <w:pPr>
        <w:ind w:left="93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56" w:hanging="360"/>
      </w:pPr>
    </w:lvl>
    <w:lvl w:ilvl="2" w:tplc="1009001B" w:tentative="1">
      <w:start w:val="1"/>
      <w:numFmt w:val="lowerRoman"/>
      <w:lvlText w:val="%3."/>
      <w:lvlJc w:val="right"/>
      <w:pPr>
        <w:ind w:left="2376" w:hanging="180"/>
      </w:pPr>
    </w:lvl>
    <w:lvl w:ilvl="3" w:tplc="1009000F" w:tentative="1">
      <w:start w:val="1"/>
      <w:numFmt w:val="decimal"/>
      <w:lvlText w:val="%4."/>
      <w:lvlJc w:val="left"/>
      <w:pPr>
        <w:ind w:left="3096" w:hanging="360"/>
      </w:pPr>
    </w:lvl>
    <w:lvl w:ilvl="4" w:tplc="10090019" w:tentative="1">
      <w:start w:val="1"/>
      <w:numFmt w:val="lowerLetter"/>
      <w:lvlText w:val="%5."/>
      <w:lvlJc w:val="left"/>
      <w:pPr>
        <w:ind w:left="3816" w:hanging="360"/>
      </w:pPr>
    </w:lvl>
    <w:lvl w:ilvl="5" w:tplc="1009001B" w:tentative="1">
      <w:start w:val="1"/>
      <w:numFmt w:val="lowerRoman"/>
      <w:lvlText w:val="%6."/>
      <w:lvlJc w:val="right"/>
      <w:pPr>
        <w:ind w:left="4536" w:hanging="180"/>
      </w:pPr>
    </w:lvl>
    <w:lvl w:ilvl="6" w:tplc="1009000F" w:tentative="1">
      <w:start w:val="1"/>
      <w:numFmt w:val="decimal"/>
      <w:lvlText w:val="%7."/>
      <w:lvlJc w:val="left"/>
      <w:pPr>
        <w:ind w:left="5256" w:hanging="360"/>
      </w:pPr>
    </w:lvl>
    <w:lvl w:ilvl="7" w:tplc="10090019" w:tentative="1">
      <w:start w:val="1"/>
      <w:numFmt w:val="lowerLetter"/>
      <w:lvlText w:val="%8."/>
      <w:lvlJc w:val="left"/>
      <w:pPr>
        <w:ind w:left="5976" w:hanging="360"/>
      </w:pPr>
    </w:lvl>
    <w:lvl w:ilvl="8" w:tplc="10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2" w15:restartNumberingAfterBreak="0">
    <w:nsid w:val="3E406826"/>
    <w:multiLevelType w:val="hybridMultilevel"/>
    <w:tmpl w:val="12CEC0B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942DF"/>
    <w:multiLevelType w:val="hybridMultilevel"/>
    <w:tmpl w:val="5790A548"/>
    <w:lvl w:ilvl="0" w:tplc="6D3E74C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86EED"/>
    <w:multiLevelType w:val="hybridMultilevel"/>
    <w:tmpl w:val="5C80F17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A7CA7"/>
    <w:multiLevelType w:val="hybridMultilevel"/>
    <w:tmpl w:val="CCA6753A"/>
    <w:lvl w:ilvl="0" w:tplc="3196AE28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4" w:hanging="360"/>
      </w:pPr>
    </w:lvl>
    <w:lvl w:ilvl="2" w:tplc="1009001B" w:tentative="1">
      <w:start w:val="1"/>
      <w:numFmt w:val="lowerRoman"/>
      <w:lvlText w:val="%3."/>
      <w:lvlJc w:val="right"/>
      <w:pPr>
        <w:ind w:left="1804" w:hanging="180"/>
      </w:pPr>
    </w:lvl>
    <w:lvl w:ilvl="3" w:tplc="1009000F" w:tentative="1">
      <w:start w:val="1"/>
      <w:numFmt w:val="decimal"/>
      <w:lvlText w:val="%4."/>
      <w:lvlJc w:val="left"/>
      <w:pPr>
        <w:ind w:left="2524" w:hanging="360"/>
      </w:pPr>
    </w:lvl>
    <w:lvl w:ilvl="4" w:tplc="10090019" w:tentative="1">
      <w:start w:val="1"/>
      <w:numFmt w:val="lowerLetter"/>
      <w:lvlText w:val="%5."/>
      <w:lvlJc w:val="left"/>
      <w:pPr>
        <w:ind w:left="3244" w:hanging="360"/>
      </w:pPr>
    </w:lvl>
    <w:lvl w:ilvl="5" w:tplc="1009001B" w:tentative="1">
      <w:start w:val="1"/>
      <w:numFmt w:val="lowerRoman"/>
      <w:lvlText w:val="%6."/>
      <w:lvlJc w:val="right"/>
      <w:pPr>
        <w:ind w:left="3964" w:hanging="180"/>
      </w:pPr>
    </w:lvl>
    <w:lvl w:ilvl="6" w:tplc="1009000F" w:tentative="1">
      <w:start w:val="1"/>
      <w:numFmt w:val="decimal"/>
      <w:lvlText w:val="%7."/>
      <w:lvlJc w:val="left"/>
      <w:pPr>
        <w:ind w:left="4684" w:hanging="360"/>
      </w:pPr>
    </w:lvl>
    <w:lvl w:ilvl="7" w:tplc="10090019" w:tentative="1">
      <w:start w:val="1"/>
      <w:numFmt w:val="lowerLetter"/>
      <w:lvlText w:val="%8."/>
      <w:lvlJc w:val="left"/>
      <w:pPr>
        <w:ind w:left="5404" w:hanging="360"/>
      </w:pPr>
    </w:lvl>
    <w:lvl w:ilvl="8" w:tplc="10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6" w15:restartNumberingAfterBreak="0">
    <w:nsid w:val="5E176289"/>
    <w:multiLevelType w:val="hybridMultilevel"/>
    <w:tmpl w:val="BAF0FDF2"/>
    <w:lvl w:ilvl="0" w:tplc="6B0C457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05971"/>
    <w:multiLevelType w:val="hybridMultilevel"/>
    <w:tmpl w:val="309C586C"/>
    <w:lvl w:ilvl="0" w:tplc="168EBA7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34" w:hanging="360"/>
      </w:pPr>
    </w:lvl>
    <w:lvl w:ilvl="2" w:tplc="1009001B" w:tentative="1">
      <w:start w:val="1"/>
      <w:numFmt w:val="lowerRoman"/>
      <w:lvlText w:val="%3."/>
      <w:lvlJc w:val="right"/>
      <w:pPr>
        <w:ind w:left="2254" w:hanging="180"/>
      </w:pPr>
    </w:lvl>
    <w:lvl w:ilvl="3" w:tplc="1009000F" w:tentative="1">
      <w:start w:val="1"/>
      <w:numFmt w:val="decimal"/>
      <w:lvlText w:val="%4."/>
      <w:lvlJc w:val="left"/>
      <w:pPr>
        <w:ind w:left="2974" w:hanging="360"/>
      </w:pPr>
    </w:lvl>
    <w:lvl w:ilvl="4" w:tplc="10090019" w:tentative="1">
      <w:start w:val="1"/>
      <w:numFmt w:val="lowerLetter"/>
      <w:lvlText w:val="%5."/>
      <w:lvlJc w:val="left"/>
      <w:pPr>
        <w:ind w:left="3694" w:hanging="360"/>
      </w:pPr>
    </w:lvl>
    <w:lvl w:ilvl="5" w:tplc="1009001B" w:tentative="1">
      <w:start w:val="1"/>
      <w:numFmt w:val="lowerRoman"/>
      <w:lvlText w:val="%6."/>
      <w:lvlJc w:val="right"/>
      <w:pPr>
        <w:ind w:left="4414" w:hanging="180"/>
      </w:pPr>
    </w:lvl>
    <w:lvl w:ilvl="6" w:tplc="1009000F" w:tentative="1">
      <w:start w:val="1"/>
      <w:numFmt w:val="decimal"/>
      <w:lvlText w:val="%7."/>
      <w:lvlJc w:val="left"/>
      <w:pPr>
        <w:ind w:left="5134" w:hanging="360"/>
      </w:pPr>
    </w:lvl>
    <w:lvl w:ilvl="7" w:tplc="10090019" w:tentative="1">
      <w:start w:val="1"/>
      <w:numFmt w:val="lowerLetter"/>
      <w:lvlText w:val="%8."/>
      <w:lvlJc w:val="left"/>
      <w:pPr>
        <w:ind w:left="5854" w:hanging="360"/>
      </w:pPr>
    </w:lvl>
    <w:lvl w:ilvl="8" w:tplc="10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8" w15:restartNumberingAfterBreak="0">
    <w:nsid w:val="65F06AE6"/>
    <w:multiLevelType w:val="hybridMultilevel"/>
    <w:tmpl w:val="4C5CCED0"/>
    <w:lvl w:ilvl="0" w:tplc="03BC9D18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4" w:hanging="360"/>
      </w:pPr>
    </w:lvl>
    <w:lvl w:ilvl="2" w:tplc="1009001B" w:tentative="1">
      <w:start w:val="1"/>
      <w:numFmt w:val="lowerRoman"/>
      <w:lvlText w:val="%3."/>
      <w:lvlJc w:val="right"/>
      <w:pPr>
        <w:ind w:left="1804" w:hanging="180"/>
      </w:pPr>
    </w:lvl>
    <w:lvl w:ilvl="3" w:tplc="1009000F" w:tentative="1">
      <w:start w:val="1"/>
      <w:numFmt w:val="decimal"/>
      <w:lvlText w:val="%4."/>
      <w:lvlJc w:val="left"/>
      <w:pPr>
        <w:ind w:left="2524" w:hanging="360"/>
      </w:pPr>
    </w:lvl>
    <w:lvl w:ilvl="4" w:tplc="10090019" w:tentative="1">
      <w:start w:val="1"/>
      <w:numFmt w:val="lowerLetter"/>
      <w:lvlText w:val="%5."/>
      <w:lvlJc w:val="left"/>
      <w:pPr>
        <w:ind w:left="3244" w:hanging="360"/>
      </w:pPr>
    </w:lvl>
    <w:lvl w:ilvl="5" w:tplc="1009001B" w:tentative="1">
      <w:start w:val="1"/>
      <w:numFmt w:val="lowerRoman"/>
      <w:lvlText w:val="%6."/>
      <w:lvlJc w:val="right"/>
      <w:pPr>
        <w:ind w:left="3964" w:hanging="180"/>
      </w:pPr>
    </w:lvl>
    <w:lvl w:ilvl="6" w:tplc="1009000F" w:tentative="1">
      <w:start w:val="1"/>
      <w:numFmt w:val="decimal"/>
      <w:lvlText w:val="%7."/>
      <w:lvlJc w:val="left"/>
      <w:pPr>
        <w:ind w:left="4684" w:hanging="360"/>
      </w:pPr>
    </w:lvl>
    <w:lvl w:ilvl="7" w:tplc="10090019" w:tentative="1">
      <w:start w:val="1"/>
      <w:numFmt w:val="lowerLetter"/>
      <w:lvlText w:val="%8."/>
      <w:lvlJc w:val="left"/>
      <w:pPr>
        <w:ind w:left="5404" w:hanging="360"/>
      </w:pPr>
    </w:lvl>
    <w:lvl w:ilvl="8" w:tplc="10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9" w15:restartNumberingAfterBreak="0">
    <w:nsid w:val="6EDC4C2B"/>
    <w:multiLevelType w:val="hybridMultilevel"/>
    <w:tmpl w:val="F6023C44"/>
    <w:lvl w:ilvl="0" w:tplc="2D3A8168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34" w:hanging="360"/>
      </w:pPr>
    </w:lvl>
    <w:lvl w:ilvl="2" w:tplc="1009001B" w:tentative="1">
      <w:start w:val="1"/>
      <w:numFmt w:val="lowerRoman"/>
      <w:lvlText w:val="%3."/>
      <w:lvlJc w:val="right"/>
      <w:pPr>
        <w:ind w:left="2254" w:hanging="180"/>
      </w:pPr>
    </w:lvl>
    <w:lvl w:ilvl="3" w:tplc="1009000F" w:tentative="1">
      <w:start w:val="1"/>
      <w:numFmt w:val="decimal"/>
      <w:lvlText w:val="%4."/>
      <w:lvlJc w:val="left"/>
      <w:pPr>
        <w:ind w:left="2974" w:hanging="360"/>
      </w:pPr>
    </w:lvl>
    <w:lvl w:ilvl="4" w:tplc="10090019" w:tentative="1">
      <w:start w:val="1"/>
      <w:numFmt w:val="lowerLetter"/>
      <w:lvlText w:val="%5."/>
      <w:lvlJc w:val="left"/>
      <w:pPr>
        <w:ind w:left="3694" w:hanging="360"/>
      </w:pPr>
    </w:lvl>
    <w:lvl w:ilvl="5" w:tplc="1009001B" w:tentative="1">
      <w:start w:val="1"/>
      <w:numFmt w:val="lowerRoman"/>
      <w:lvlText w:val="%6."/>
      <w:lvlJc w:val="right"/>
      <w:pPr>
        <w:ind w:left="4414" w:hanging="180"/>
      </w:pPr>
    </w:lvl>
    <w:lvl w:ilvl="6" w:tplc="1009000F" w:tentative="1">
      <w:start w:val="1"/>
      <w:numFmt w:val="decimal"/>
      <w:lvlText w:val="%7."/>
      <w:lvlJc w:val="left"/>
      <w:pPr>
        <w:ind w:left="5134" w:hanging="360"/>
      </w:pPr>
    </w:lvl>
    <w:lvl w:ilvl="7" w:tplc="10090019" w:tentative="1">
      <w:start w:val="1"/>
      <w:numFmt w:val="lowerLetter"/>
      <w:lvlText w:val="%8."/>
      <w:lvlJc w:val="left"/>
      <w:pPr>
        <w:ind w:left="5854" w:hanging="360"/>
      </w:pPr>
    </w:lvl>
    <w:lvl w:ilvl="8" w:tplc="10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 w15:restartNumberingAfterBreak="0">
    <w:nsid w:val="722D724C"/>
    <w:multiLevelType w:val="hybridMultilevel"/>
    <w:tmpl w:val="D03894F4"/>
    <w:lvl w:ilvl="0" w:tplc="81B6BBF2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63017"/>
    <w:multiLevelType w:val="hybridMultilevel"/>
    <w:tmpl w:val="1CD0BCA4"/>
    <w:lvl w:ilvl="0" w:tplc="8E748BE4">
      <w:start w:val="1"/>
      <w:numFmt w:val="hebrew1"/>
      <w:lvlText w:val="%1.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2" w15:restartNumberingAfterBreak="0">
    <w:nsid w:val="774C02B0"/>
    <w:multiLevelType w:val="hybridMultilevel"/>
    <w:tmpl w:val="109464EE"/>
    <w:lvl w:ilvl="0" w:tplc="99F273BA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4" w:hanging="360"/>
      </w:pPr>
    </w:lvl>
    <w:lvl w:ilvl="2" w:tplc="1009001B" w:tentative="1">
      <w:start w:val="1"/>
      <w:numFmt w:val="lowerRoman"/>
      <w:lvlText w:val="%3."/>
      <w:lvlJc w:val="right"/>
      <w:pPr>
        <w:ind w:left="1804" w:hanging="180"/>
      </w:pPr>
    </w:lvl>
    <w:lvl w:ilvl="3" w:tplc="1009000F" w:tentative="1">
      <w:start w:val="1"/>
      <w:numFmt w:val="decimal"/>
      <w:lvlText w:val="%4."/>
      <w:lvlJc w:val="left"/>
      <w:pPr>
        <w:ind w:left="2524" w:hanging="360"/>
      </w:pPr>
    </w:lvl>
    <w:lvl w:ilvl="4" w:tplc="10090019" w:tentative="1">
      <w:start w:val="1"/>
      <w:numFmt w:val="lowerLetter"/>
      <w:lvlText w:val="%5."/>
      <w:lvlJc w:val="left"/>
      <w:pPr>
        <w:ind w:left="3244" w:hanging="360"/>
      </w:pPr>
    </w:lvl>
    <w:lvl w:ilvl="5" w:tplc="1009001B" w:tentative="1">
      <w:start w:val="1"/>
      <w:numFmt w:val="lowerRoman"/>
      <w:lvlText w:val="%6."/>
      <w:lvlJc w:val="right"/>
      <w:pPr>
        <w:ind w:left="3964" w:hanging="180"/>
      </w:pPr>
    </w:lvl>
    <w:lvl w:ilvl="6" w:tplc="1009000F" w:tentative="1">
      <w:start w:val="1"/>
      <w:numFmt w:val="decimal"/>
      <w:lvlText w:val="%7."/>
      <w:lvlJc w:val="left"/>
      <w:pPr>
        <w:ind w:left="4684" w:hanging="360"/>
      </w:pPr>
    </w:lvl>
    <w:lvl w:ilvl="7" w:tplc="10090019" w:tentative="1">
      <w:start w:val="1"/>
      <w:numFmt w:val="lowerLetter"/>
      <w:lvlText w:val="%8."/>
      <w:lvlJc w:val="left"/>
      <w:pPr>
        <w:ind w:left="5404" w:hanging="360"/>
      </w:pPr>
    </w:lvl>
    <w:lvl w:ilvl="8" w:tplc="10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3" w15:restartNumberingAfterBreak="0">
    <w:nsid w:val="79806D07"/>
    <w:multiLevelType w:val="hybridMultilevel"/>
    <w:tmpl w:val="F68E4ABE"/>
    <w:lvl w:ilvl="0" w:tplc="08AE69D2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319F7"/>
    <w:multiLevelType w:val="hybridMultilevel"/>
    <w:tmpl w:val="FC32D804"/>
    <w:lvl w:ilvl="0" w:tplc="8E32889A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4" w:hanging="360"/>
      </w:pPr>
    </w:lvl>
    <w:lvl w:ilvl="2" w:tplc="1009001B" w:tentative="1">
      <w:start w:val="1"/>
      <w:numFmt w:val="lowerRoman"/>
      <w:lvlText w:val="%3."/>
      <w:lvlJc w:val="right"/>
      <w:pPr>
        <w:ind w:left="1804" w:hanging="180"/>
      </w:pPr>
    </w:lvl>
    <w:lvl w:ilvl="3" w:tplc="1009000F" w:tentative="1">
      <w:start w:val="1"/>
      <w:numFmt w:val="decimal"/>
      <w:lvlText w:val="%4."/>
      <w:lvlJc w:val="left"/>
      <w:pPr>
        <w:ind w:left="2524" w:hanging="360"/>
      </w:pPr>
    </w:lvl>
    <w:lvl w:ilvl="4" w:tplc="10090019" w:tentative="1">
      <w:start w:val="1"/>
      <w:numFmt w:val="lowerLetter"/>
      <w:lvlText w:val="%5."/>
      <w:lvlJc w:val="left"/>
      <w:pPr>
        <w:ind w:left="3244" w:hanging="360"/>
      </w:pPr>
    </w:lvl>
    <w:lvl w:ilvl="5" w:tplc="1009001B" w:tentative="1">
      <w:start w:val="1"/>
      <w:numFmt w:val="lowerRoman"/>
      <w:lvlText w:val="%6."/>
      <w:lvlJc w:val="right"/>
      <w:pPr>
        <w:ind w:left="3964" w:hanging="180"/>
      </w:pPr>
    </w:lvl>
    <w:lvl w:ilvl="6" w:tplc="1009000F" w:tentative="1">
      <w:start w:val="1"/>
      <w:numFmt w:val="decimal"/>
      <w:lvlText w:val="%7."/>
      <w:lvlJc w:val="left"/>
      <w:pPr>
        <w:ind w:left="4684" w:hanging="360"/>
      </w:pPr>
    </w:lvl>
    <w:lvl w:ilvl="7" w:tplc="10090019" w:tentative="1">
      <w:start w:val="1"/>
      <w:numFmt w:val="lowerLetter"/>
      <w:lvlText w:val="%8."/>
      <w:lvlJc w:val="left"/>
      <w:pPr>
        <w:ind w:left="5404" w:hanging="360"/>
      </w:pPr>
    </w:lvl>
    <w:lvl w:ilvl="8" w:tplc="10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5" w15:restartNumberingAfterBreak="0">
    <w:nsid w:val="7EF305BC"/>
    <w:multiLevelType w:val="hybridMultilevel"/>
    <w:tmpl w:val="F4AC27A4"/>
    <w:lvl w:ilvl="0" w:tplc="7B2E2CE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18256520">
    <w:abstractNumId w:val="17"/>
  </w:num>
  <w:num w:numId="2" w16cid:durableId="872109872">
    <w:abstractNumId w:val="12"/>
  </w:num>
  <w:num w:numId="3" w16cid:durableId="1076588513">
    <w:abstractNumId w:val="15"/>
  </w:num>
  <w:num w:numId="4" w16cid:durableId="1590894522">
    <w:abstractNumId w:val="18"/>
  </w:num>
  <w:num w:numId="5" w16cid:durableId="1356925641">
    <w:abstractNumId w:val="14"/>
  </w:num>
  <w:num w:numId="6" w16cid:durableId="1743328744">
    <w:abstractNumId w:val="19"/>
  </w:num>
  <w:num w:numId="7" w16cid:durableId="1649281642">
    <w:abstractNumId w:val="11"/>
  </w:num>
  <w:num w:numId="8" w16cid:durableId="1017971038">
    <w:abstractNumId w:val="7"/>
  </w:num>
  <w:num w:numId="9" w16cid:durableId="1036076923">
    <w:abstractNumId w:val="21"/>
  </w:num>
  <w:num w:numId="10" w16cid:durableId="494299095">
    <w:abstractNumId w:val="10"/>
  </w:num>
  <w:num w:numId="11" w16cid:durableId="1007319765">
    <w:abstractNumId w:val="1"/>
  </w:num>
  <w:num w:numId="12" w16cid:durableId="1753549936">
    <w:abstractNumId w:val="25"/>
  </w:num>
  <w:num w:numId="13" w16cid:durableId="799612483">
    <w:abstractNumId w:val="4"/>
  </w:num>
  <w:num w:numId="14" w16cid:durableId="1259023947">
    <w:abstractNumId w:val="22"/>
  </w:num>
  <w:num w:numId="15" w16cid:durableId="412824739">
    <w:abstractNumId w:val="24"/>
  </w:num>
  <w:num w:numId="16" w16cid:durableId="494108657">
    <w:abstractNumId w:val="16"/>
  </w:num>
  <w:num w:numId="17" w16cid:durableId="1597055017">
    <w:abstractNumId w:val="0"/>
  </w:num>
  <w:num w:numId="18" w16cid:durableId="546529638">
    <w:abstractNumId w:val="3"/>
  </w:num>
  <w:num w:numId="19" w16cid:durableId="1047755074">
    <w:abstractNumId w:val="6"/>
  </w:num>
  <w:num w:numId="20" w16cid:durableId="364713511">
    <w:abstractNumId w:val="20"/>
  </w:num>
  <w:num w:numId="21" w16cid:durableId="783883426">
    <w:abstractNumId w:val="13"/>
  </w:num>
  <w:num w:numId="22" w16cid:durableId="1818260618">
    <w:abstractNumId w:val="5"/>
  </w:num>
  <w:num w:numId="23" w16cid:durableId="373316420">
    <w:abstractNumId w:val="23"/>
  </w:num>
  <w:num w:numId="24" w16cid:durableId="68311571">
    <w:abstractNumId w:val="9"/>
  </w:num>
  <w:num w:numId="25" w16cid:durableId="1939097717">
    <w:abstractNumId w:val="2"/>
  </w:num>
  <w:num w:numId="26" w16cid:durableId="16138269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341"/>
    <w:rsid w:val="00010461"/>
    <w:rsid w:val="000233BD"/>
    <w:rsid w:val="0002488B"/>
    <w:rsid w:val="000248B5"/>
    <w:rsid w:val="00025EE6"/>
    <w:rsid w:val="000330C9"/>
    <w:rsid w:val="00033BA4"/>
    <w:rsid w:val="000365E8"/>
    <w:rsid w:val="00037B4F"/>
    <w:rsid w:val="000426B6"/>
    <w:rsid w:val="0005111C"/>
    <w:rsid w:val="00053E4F"/>
    <w:rsid w:val="000543C5"/>
    <w:rsid w:val="0005450F"/>
    <w:rsid w:val="00057E32"/>
    <w:rsid w:val="00061A40"/>
    <w:rsid w:val="00061D69"/>
    <w:rsid w:val="000625EF"/>
    <w:rsid w:val="00063813"/>
    <w:rsid w:val="00071588"/>
    <w:rsid w:val="000773FB"/>
    <w:rsid w:val="000823D2"/>
    <w:rsid w:val="00085EF3"/>
    <w:rsid w:val="000862C5"/>
    <w:rsid w:val="0008734A"/>
    <w:rsid w:val="000A31B1"/>
    <w:rsid w:val="000B083A"/>
    <w:rsid w:val="000B40B4"/>
    <w:rsid w:val="000C25B5"/>
    <w:rsid w:val="000C3D0A"/>
    <w:rsid w:val="000C4A55"/>
    <w:rsid w:val="000D3F33"/>
    <w:rsid w:val="000E28B4"/>
    <w:rsid w:val="000E3569"/>
    <w:rsid w:val="000E47AC"/>
    <w:rsid w:val="000F612C"/>
    <w:rsid w:val="000F706D"/>
    <w:rsid w:val="000F76BA"/>
    <w:rsid w:val="001015EF"/>
    <w:rsid w:val="0010710F"/>
    <w:rsid w:val="0011019F"/>
    <w:rsid w:val="001128A3"/>
    <w:rsid w:val="001139F4"/>
    <w:rsid w:val="001204C8"/>
    <w:rsid w:val="00122C99"/>
    <w:rsid w:val="00127DBF"/>
    <w:rsid w:val="00134F96"/>
    <w:rsid w:val="00135AB3"/>
    <w:rsid w:val="0013682F"/>
    <w:rsid w:val="00140BA1"/>
    <w:rsid w:val="001515BF"/>
    <w:rsid w:val="001557AE"/>
    <w:rsid w:val="00161F46"/>
    <w:rsid w:val="00164252"/>
    <w:rsid w:val="0016537D"/>
    <w:rsid w:val="0016617A"/>
    <w:rsid w:val="001661D7"/>
    <w:rsid w:val="0017171A"/>
    <w:rsid w:val="001734A4"/>
    <w:rsid w:val="00183153"/>
    <w:rsid w:val="00184261"/>
    <w:rsid w:val="00187AAA"/>
    <w:rsid w:val="001919A3"/>
    <w:rsid w:val="00195629"/>
    <w:rsid w:val="00196067"/>
    <w:rsid w:val="00196952"/>
    <w:rsid w:val="00196A35"/>
    <w:rsid w:val="001973B1"/>
    <w:rsid w:val="001A31E6"/>
    <w:rsid w:val="001A34F3"/>
    <w:rsid w:val="001A3AFD"/>
    <w:rsid w:val="001A7A8B"/>
    <w:rsid w:val="001B2386"/>
    <w:rsid w:val="001B28C4"/>
    <w:rsid w:val="001B3116"/>
    <w:rsid w:val="001B7F0D"/>
    <w:rsid w:val="001C1155"/>
    <w:rsid w:val="001C28FC"/>
    <w:rsid w:val="001C6EBC"/>
    <w:rsid w:val="001C737F"/>
    <w:rsid w:val="001C7393"/>
    <w:rsid w:val="001C7E07"/>
    <w:rsid w:val="001D3EC4"/>
    <w:rsid w:val="001D596B"/>
    <w:rsid w:val="001D6A21"/>
    <w:rsid w:val="001D71C8"/>
    <w:rsid w:val="001E2770"/>
    <w:rsid w:val="001E5E38"/>
    <w:rsid w:val="001F2C38"/>
    <w:rsid w:val="001F35FD"/>
    <w:rsid w:val="001F4C53"/>
    <w:rsid w:val="001F7034"/>
    <w:rsid w:val="00203CFF"/>
    <w:rsid w:val="00206DBD"/>
    <w:rsid w:val="0021017E"/>
    <w:rsid w:val="0021155A"/>
    <w:rsid w:val="002209FA"/>
    <w:rsid w:val="00220F34"/>
    <w:rsid w:val="00221CEC"/>
    <w:rsid w:val="00222A40"/>
    <w:rsid w:val="00222D63"/>
    <w:rsid w:val="002252AB"/>
    <w:rsid w:val="00232574"/>
    <w:rsid w:val="00232EBE"/>
    <w:rsid w:val="002337A1"/>
    <w:rsid w:val="002339DE"/>
    <w:rsid w:val="00234B87"/>
    <w:rsid w:val="0023784C"/>
    <w:rsid w:val="00244B21"/>
    <w:rsid w:val="00251AAC"/>
    <w:rsid w:val="00254AC5"/>
    <w:rsid w:val="002554CE"/>
    <w:rsid w:val="0025593C"/>
    <w:rsid w:val="00256160"/>
    <w:rsid w:val="00256CA9"/>
    <w:rsid w:val="00256CFF"/>
    <w:rsid w:val="00256EED"/>
    <w:rsid w:val="0025724A"/>
    <w:rsid w:val="002575A1"/>
    <w:rsid w:val="002575B1"/>
    <w:rsid w:val="00257E1C"/>
    <w:rsid w:val="00261171"/>
    <w:rsid w:val="00262637"/>
    <w:rsid w:val="00265FA3"/>
    <w:rsid w:val="00266EA2"/>
    <w:rsid w:val="00270685"/>
    <w:rsid w:val="00271713"/>
    <w:rsid w:val="00276E37"/>
    <w:rsid w:val="0027760B"/>
    <w:rsid w:val="00283570"/>
    <w:rsid w:val="002864D9"/>
    <w:rsid w:val="00292D48"/>
    <w:rsid w:val="0029525D"/>
    <w:rsid w:val="002A18CF"/>
    <w:rsid w:val="002A1C84"/>
    <w:rsid w:val="002A28E2"/>
    <w:rsid w:val="002A7508"/>
    <w:rsid w:val="002B3003"/>
    <w:rsid w:val="002B3549"/>
    <w:rsid w:val="002B5E6A"/>
    <w:rsid w:val="002B6BA3"/>
    <w:rsid w:val="002B6BFC"/>
    <w:rsid w:val="002C1769"/>
    <w:rsid w:val="002C2DCB"/>
    <w:rsid w:val="002C3589"/>
    <w:rsid w:val="002D4B43"/>
    <w:rsid w:val="002D585B"/>
    <w:rsid w:val="002D6983"/>
    <w:rsid w:val="002E25A5"/>
    <w:rsid w:val="002E4878"/>
    <w:rsid w:val="002E4F2B"/>
    <w:rsid w:val="002E656F"/>
    <w:rsid w:val="002F0FDD"/>
    <w:rsid w:val="002F4464"/>
    <w:rsid w:val="00303A96"/>
    <w:rsid w:val="003058EC"/>
    <w:rsid w:val="00305F83"/>
    <w:rsid w:val="003121A6"/>
    <w:rsid w:val="00313BC5"/>
    <w:rsid w:val="00314608"/>
    <w:rsid w:val="00317E49"/>
    <w:rsid w:val="003201A5"/>
    <w:rsid w:val="00323986"/>
    <w:rsid w:val="00333B01"/>
    <w:rsid w:val="003367E1"/>
    <w:rsid w:val="00340C83"/>
    <w:rsid w:val="0034248F"/>
    <w:rsid w:val="00342499"/>
    <w:rsid w:val="00342868"/>
    <w:rsid w:val="00344357"/>
    <w:rsid w:val="0034462D"/>
    <w:rsid w:val="00347555"/>
    <w:rsid w:val="00347F06"/>
    <w:rsid w:val="003501F3"/>
    <w:rsid w:val="003503E1"/>
    <w:rsid w:val="00351B9A"/>
    <w:rsid w:val="00353010"/>
    <w:rsid w:val="00356552"/>
    <w:rsid w:val="00360309"/>
    <w:rsid w:val="003615B8"/>
    <w:rsid w:val="00372119"/>
    <w:rsid w:val="00381641"/>
    <w:rsid w:val="0038351B"/>
    <w:rsid w:val="0038580B"/>
    <w:rsid w:val="003858F0"/>
    <w:rsid w:val="00387DE5"/>
    <w:rsid w:val="00387F2B"/>
    <w:rsid w:val="00391892"/>
    <w:rsid w:val="00392344"/>
    <w:rsid w:val="00392DAB"/>
    <w:rsid w:val="003930AF"/>
    <w:rsid w:val="00395986"/>
    <w:rsid w:val="0039600B"/>
    <w:rsid w:val="003961D8"/>
    <w:rsid w:val="00397ADC"/>
    <w:rsid w:val="003B0CF5"/>
    <w:rsid w:val="003B1151"/>
    <w:rsid w:val="003B4075"/>
    <w:rsid w:val="003B43F9"/>
    <w:rsid w:val="003C0B50"/>
    <w:rsid w:val="003C174A"/>
    <w:rsid w:val="003C2C8D"/>
    <w:rsid w:val="003C2CA1"/>
    <w:rsid w:val="003D1590"/>
    <w:rsid w:val="003D337F"/>
    <w:rsid w:val="003D433A"/>
    <w:rsid w:val="003E1526"/>
    <w:rsid w:val="003E3EED"/>
    <w:rsid w:val="003E5209"/>
    <w:rsid w:val="003E52A4"/>
    <w:rsid w:val="003F4D7D"/>
    <w:rsid w:val="003F669C"/>
    <w:rsid w:val="004000AD"/>
    <w:rsid w:val="00402D28"/>
    <w:rsid w:val="00405321"/>
    <w:rsid w:val="004117DA"/>
    <w:rsid w:val="00416060"/>
    <w:rsid w:val="00416875"/>
    <w:rsid w:val="00425029"/>
    <w:rsid w:val="004257AD"/>
    <w:rsid w:val="00426B41"/>
    <w:rsid w:val="00427FAE"/>
    <w:rsid w:val="004371D7"/>
    <w:rsid w:val="00440351"/>
    <w:rsid w:val="00443EC7"/>
    <w:rsid w:val="00444661"/>
    <w:rsid w:val="0044479F"/>
    <w:rsid w:val="00461854"/>
    <w:rsid w:val="0046305F"/>
    <w:rsid w:val="0046435D"/>
    <w:rsid w:val="004727E2"/>
    <w:rsid w:val="004731E0"/>
    <w:rsid w:val="00474C5A"/>
    <w:rsid w:val="00475146"/>
    <w:rsid w:val="0047645F"/>
    <w:rsid w:val="004803A7"/>
    <w:rsid w:val="00482498"/>
    <w:rsid w:val="004844B2"/>
    <w:rsid w:val="00484A81"/>
    <w:rsid w:val="00485E5E"/>
    <w:rsid w:val="004872C4"/>
    <w:rsid w:val="004909AC"/>
    <w:rsid w:val="00497515"/>
    <w:rsid w:val="00497543"/>
    <w:rsid w:val="004A3143"/>
    <w:rsid w:val="004A590B"/>
    <w:rsid w:val="004B19FE"/>
    <w:rsid w:val="004B363A"/>
    <w:rsid w:val="004B3F9B"/>
    <w:rsid w:val="004B4466"/>
    <w:rsid w:val="004B58AF"/>
    <w:rsid w:val="004B77D1"/>
    <w:rsid w:val="004D2FD2"/>
    <w:rsid w:val="004D6D11"/>
    <w:rsid w:val="004D739F"/>
    <w:rsid w:val="004E2807"/>
    <w:rsid w:val="004E2AE2"/>
    <w:rsid w:val="004E2F73"/>
    <w:rsid w:val="004E74B8"/>
    <w:rsid w:val="004F2129"/>
    <w:rsid w:val="004F47B0"/>
    <w:rsid w:val="004F74B3"/>
    <w:rsid w:val="00501A5A"/>
    <w:rsid w:val="00505C7A"/>
    <w:rsid w:val="0051197E"/>
    <w:rsid w:val="00521112"/>
    <w:rsid w:val="00526770"/>
    <w:rsid w:val="00530AA3"/>
    <w:rsid w:val="00532DA0"/>
    <w:rsid w:val="00541D3E"/>
    <w:rsid w:val="00542E2F"/>
    <w:rsid w:val="00543E21"/>
    <w:rsid w:val="0054543B"/>
    <w:rsid w:val="00545B81"/>
    <w:rsid w:val="00546795"/>
    <w:rsid w:val="00547868"/>
    <w:rsid w:val="00550BFF"/>
    <w:rsid w:val="00551700"/>
    <w:rsid w:val="0056154D"/>
    <w:rsid w:val="00566815"/>
    <w:rsid w:val="00576352"/>
    <w:rsid w:val="0058703C"/>
    <w:rsid w:val="00590C16"/>
    <w:rsid w:val="0059148B"/>
    <w:rsid w:val="005A22FD"/>
    <w:rsid w:val="005A3C21"/>
    <w:rsid w:val="005A4C15"/>
    <w:rsid w:val="005A5B74"/>
    <w:rsid w:val="005B29C3"/>
    <w:rsid w:val="005B2BDA"/>
    <w:rsid w:val="005B3BCE"/>
    <w:rsid w:val="005B6CB1"/>
    <w:rsid w:val="005C26D5"/>
    <w:rsid w:val="005C48FF"/>
    <w:rsid w:val="005C700D"/>
    <w:rsid w:val="005D5B0D"/>
    <w:rsid w:val="005D5C03"/>
    <w:rsid w:val="005D6EB3"/>
    <w:rsid w:val="005E6D32"/>
    <w:rsid w:val="005F1119"/>
    <w:rsid w:val="005F19F0"/>
    <w:rsid w:val="005F28F5"/>
    <w:rsid w:val="005F2E52"/>
    <w:rsid w:val="005F766C"/>
    <w:rsid w:val="00600265"/>
    <w:rsid w:val="0060256C"/>
    <w:rsid w:val="00605AA1"/>
    <w:rsid w:val="00606F58"/>
    <w:rsid w:val="00616211"/>
    <w:rsid w:val="00616F57"/>
    <w:rsid w:val="0061712F"/>
    <w:rsid w:val="00623647"/>
    <w:rsid w:val="00627618"/>
    <w:rsid w:val="00630D10"/>
    <w:rsid w:val="00630D6F"/>
    <w:rsid w:val="006342CB"/>
    <w:rsid w:val="00637F7B"/>
    <w:rsid w:val="00640789"/>
    <w:rsid w:val="006422E0"/>
    <w:rsid w:val="00644459"/>
    <w:rsid w:val="0065469E"/>
    <w:rsid w:val="00660E49"/>
    <w:rsid w:val="006617FE"/>
    <w:rsid w:val="006630A8"/>
    <w:rsid w:val="006641DD"/>
    <w:rsid w:val="00666010"/>
    <w:rsid w:val="00671ADD"/>
    <w:rsid w:val="00672422"/>
    <w:rsid w:val="00676950"/>
    <w:rsid w:val="00676C3F"/>
    <w:rsid w:val="00676ED4"/>
    <w:rsid w:val="00683FE8"/>
    <w:rsid w:val="00687EA5"/>
    <w:rsid w:val="00690974"/>
    <w:rsid w:val="006938D8"/>
    <w:rsid w:val="00694235"/>
    <w:rsid w:val="006A220C"/>
    <w:rsid w:val="006A71D8"/>
    <w:rsid w:val="006C6B92"/>
    <w:rsid w:val="006D2520"/>
    <w:rsid w:val="006D5833"/>
    <w:rsid w:val="006D5F8E"/>
    <w:rsid w:val="006E0EFC"/>
    <w:rsid w:val="006E23DB"/>
    <w:rsid w:val="006E3282"/>
    <w:rsid w:val="006E3FBA"/>
    <w:rsid w:val="006E51BF"/>
    <w:rsid w:val="006E5531"/>
    <w:rsid w:val="006E7AA1"/>
    <w:rsid w:val="006F06F4"/>
    <w:rsid w:val="006F0BB1"/>
    <w:rsid w:val="006F4580"/>
    <w:rsid w:val="00704C33"/>
    <w:rsid w:val="00704D65"/>
    <w:rsid w:val="00710E21"/>
    <w:rsid w:val="007117A9"/>
    <w:rsid w:val="007129CC"/>
    <w:rsid w:val="00712D21"/>
    <w:rsid w:val="00712DDC"/>
    <w:rsid w:val="0071411D"/>
    <w:rsid w:val="007148AC"/>
    <w:rsid w:val="00714CDF"/>
    <w:rsid w:val="00717D5F"/>
    <w:rsid w:val="00721AAF"/>
    <w:rsid w:val="0072211F"/>
    <w:rsid w:val="00723D4E"/>
    <w:rsid w:val="007241D5"/>
    <w:rsid w:val="00725F23"/>
    <w:rsid w:val="00730873"/>
    <w:rsid w:val="007317A7"/>
    <w:rsid w:val="007365D7"/>
    <w:rsid w:val="007418DE"/>
    <w:rsid w:val="0074307F"/>
    <w:rsid w:val="007474AD"/>
    <w:rsid w:val="00751A3C"/>
    <w:rsid w:val="0075328C"/>
    <w:rsid w:val="0075793F"/>
    <w:rsid w:val="00757A55"/>
    <w:rsid w:val="0076280F"/>
    <w:rsid w:val="00765EDA"/>
    <w:rsid w:val="0077078E"/>
    <w:rsid w:val="0077431E"/>
    <w:rsid w:val="00776564"/>
    <w:rsid w:val="00786645"/>
    <w:rsid w:val="00787E28"/>
    <w:rsid w:val="007902DF"/>
    <w:rsid w:val="00791471"/>
    <w:rsid w:val="007932A7"/>
    <w:rsid w:val="00794518"/>
    <w:rsid w:val="00795AAD"/>
    <w:rsid w:val="00796C38"/>
    <w:rsid w:val="00797012"/>
    <w:rsid w:val="007A424F"/>
    <w:rsid w:val="007A5240"/>
    <w:rsid w:val="007B1456"/>
    <w:rsid w:val="007B18BB"/>
    <w:rsid w:val="007B4E12"/>
    <w:rsid w:val="007C231F"/>
    <w:rsid w:val="007C3266"/>
    <w:rsid w:val="007C5F43"/>
    <w:rsid w:val="007C63BC"/>
    <w:rsid w:val="007D0C6B"/>
    <w:rsid w:val="007D1341"/>
    <w:rsid w:val="007D2F70"/>
    <w:rsid w:val="007D658D"/>
    <w:rsid w:val="007E2055"/>
    <w:rsid w:val="007E2D20"/>
    <w:rsid w:val="007F0494"/>
    <w:rsid w:val="007F0742"/>
    <w:rsid w:val="008001D1"/>
    <w:rsid w:val="00806A11"/>
    <w:rsid w:val="00811438"/>
    <w:rsid w:val="00822851"/>
    <w:rsid w:val="00825FFE"/>
    <w:rsid w:val="008269B1"/>
    <w:rsid w:val="00831922"/>
    <w:rsid w:val="008333BC"/>
    <w:rsid w:val="008343F2"/>
    <w:rsid w:val="00835C91"/>
    <w:rsid w:val="008362F8"/>
    <w:rsid w:val="00836337"/>
    <w:rsid w:val="00837C23"/>
    <w:rsid w:val="0084110B"/>
    <w:rsid w:val="00844890"/>
    <w:rsid w:val="00845187"/>
    <w:rsid w:val="008460FE"/>
    <w:rsid w:val="00846CFF"/>
    <w:rsid w:val="00847BE8"/>
    <w:rsid w:val="008508B9"/>
    <w:rsid w:val="0085284F"/>
    <w:rsid w:val="00853568"/>
    <w:rsid w:val="00856818"/>
    <w:rsid w:val="008623E9"/>
    <w:rsid w:val="00864529"/>
    <w:rsid w:val="008652C5"/>
    <w:rsid w:val="00867540"/>
    <w:rsid w:val="0087327F"/>
    <w:rsid w:val="0087441D"/>
    <w:rsid w:val="00875E5C"/>
    <w:rsid w:val="00876246"/>
    <w:rsid w:val="0087625A"/>
    <w:rsid w:val="00880072"/>
    <w:rsid w:val="008812BB"/>
    <w:rsid w:val="00881524"/>
    <w:rsid w:val="00881B78"/>
    <w:rsid w:val="00883854"/>
    <w:rsid w:val="0088449C"/>
    <w:rsid w:val="00887E25"/>
    <w:rsid w:val="008915F4"/>
    <w:rsid w:val="008918C7"/>
    <w:rsid w:val="00891B9D"/>
    <w:rsid w:val="00894336"/>
    <w:rsid w:val="008A0999"/>
    <w:rsid w:val="008B17EA"/>
    <w:rsid w:val="008B4A32"/>
    <w:rsid w:val="008B6499"/>
    <w:rsid w:val="008C5E7C"/>
    <w:rsid w:val="008C6293"/>
    <w:rsid w:val="008D3BFE"/>
    <w:rsid w:val="008D5F76"/>
    <w:rsid w:val="008D774D"/>
    <w:rsid w:val="008E0B38"/>
    <w:rsid w:val="008E44EC"/>
    <w:rsid w:val="008E5BEE"/>
    <w:rsid w:val="008F1BF1"/>
    <w:rsid w:val="008F1FA1"/>
    <w:rsid w:val="008F3B5F"/>
    <w:rsid w:val="008F6773"/>
    <w:rsid w:val="00902BB2"/>
    <w:rsid w:val="00903DE4"/>
    <w:rsid w:val="009040B8"/>
    <w:rsid w:val="00904808"/>
    <w:rsid w:val="00905125"/>
    <w:rsid w:val="009144A4"/>
    <w:rsid w:val="0092021A"/>
    <w:rsid w:val="0092245F"/>
    <w:rsid w:val="00931715"/>
    <w:rsid w:val="00935CF8"/>
    <w:rsid w:val="009363BF"/>
    <w:rsid w:val="009423CD"/>
    <w:rsid w:val="00950A44"/>
    <w:rsid w:val="00951728"/>
    <w:rsid w:val="009547A9"/>
    <w:rsid w:val="00954CA2"/>
    <w:rsid w:val="00954F2E"/>
    <w:rsid w:val="00955E57"/>
    <w:rsid w:val="00957597"/>
    <w:rsid w:val="00971038"/>
    <w:rsid w:val="009766B9"/>
    <w:rsid w:val="00982A9E"/>
    <w:rsid w:val="00991939"/>
    <w:rsid w:val="0099560F"/>
    <w:rsid w:val="009A531A"/>
    <w:rsid w:val="009A5EF2"/>
    <w:rsid w:val="009A73AB"/>
    <w:rsid w:val="009B15E4"/>
    <w:rsid w:val="009B1638"/>
    <w:rsid w:val="009B2CA9"/>
    <w:rsid w:val="009C1930"/>
    <w:rsid w:val="009D2FA8"/>
    <w:rsid w:val="009D3FEF"/>
    <w:rsid w:val="009E0215"/>
    <w:rsid w:val="009E05EB"/>
    <w:rsid w:val="009E1304"/>
    <w:rsid w:val="009E3D54"/>
    <w:rsid w:val="009E64C0"/>
    <w:rsid w:val="009E6D07"/>
    <w:rsid w:val="009E764F"/>
    <w:rsid w:val="009F100B"/>
    <w:rsid w:val="009F13BC"/>
    <w:rsid w:val="009F308F"/>
    <w:rsid w:val="009F60D1"/>
    <w:rsid w:val="009F6C0B"/>
    <w:rsid w:val="009F7919"/>
    <w:rsid w:val="00A016E4"/>
    <w:rsid w:val="00A1336F"/>
    <w:rsid w:val="00A14B89"/>
    <w:rsid w:val="00A15962"/>
    <w:rsid w:val="00A230C9"/>
    <w:rsid w:val="00A25180"/>
    <w:rsid w:val="00A26903"/>
    <w:rsid w:val="00A308AE"/>
    <w:rsid w:val="00A35268"/>
    <w:rsid w:val="00A36908"/>
    <w:rsid w:val="00A45CC1"/>
    <w:rsid w:val="00A45F70"/>
    <w:rsid w:val="00A517AC"/>
    <w:rsid w:val="00A526C5"/>
    <w:rsid w:val="00A55199"/>
    <w:rsid w:val="00A570E2"/>
    <w:rsid w:val="00A57205"/>
    <w:rsid w:val="00A57B13"/>
    <w:rsid w:val="00A652FC"/>
    <w:rsid w:val="00A81441"/>
    <w:rsid w:val="00A818B2"/>
    <w:rsid w:val="00A8209A"/>
    <w:rsid w:val="00A851C8"/>
    <w:rsid w:val="00A91B2E"/>
    <w:rsid w:val="00A96C58"/>
    <w:rsid w:val="00A97620"/>
    <w:rsid w:val="00AA328C"/>
    <w:rsid w:val="00AA3E28"/>
    <w:rsid w:val="00AA5FD8"/>
    <w:rsid w:val="00AA6F89"/>
    <w:rsid w:val="00AA7E82"/>
    <w:rsid w:val="00AB6687"/>
    <w:rsid w:val="00AC0E58"/>
    <w:rsid w:val="00AC2401"/>
    <w:rsid w:val="00AC2620"/>
    <w:rsid w:val="00AC4D71"/>
    <w:rsid w:val="00AC5C12"/>
    <w:rsid w:val="00AD123B"/>
    <w:rsid w:val="00AE3D0E"/>
    <w:rsid w:val="00AE4E1A"/>
    <w:rsid w:val="00AE6654"/>
    <w:rsid w:val="00AF1B24"/>
    <w:rsid w:val="00AF2889"/>
    <w:rsid w:val="00AF49E9"/>
    <w:rsid w:val="00B01A57"/>
    <w:rsid w:val="00B01ABC"/>
    <w:rsid w:val="00B02ADF"/>
    <w:rsid w:val="00B047A7"/>
    <w:rsid w:val="00B07D8D"/>
    <w:rsid w:val="00B1069D"/>
    <w:rsid w:val="00B11CE1"/>
    <w:rsid w:val="00B12E69"/>
    <w:rsid w:val="00B152C4"/>
    <w:rsid w:val="00B15F2C"/>
    <w:rsid w:val="00B21D93"/>
    <w:rsid w:val="00B22023"/>
    <w:rsid w:val="00B245F3"/>
    <w:rsid w:val="00B30312"/>
    <w:rsid w:val="00B35B0E"/>
    <w:rsid w:val="00B3696E"/>
    <w:rsid w:val="00B40C0F"/>
    <w:rsid w:val="00B45F24"/>
    <w:rsid w:val="00B50A9D"/>
    <w:rsid w:val="00B529C2"/>
    <w:rsid w:val="00B52CE1"/>
    <w:rsid w:val="00B54E01"/>
    <w:rsid w:val="00B553C2"/>
    <w:rsid w:val="00B6361A"/>
    <w:rsid w:val="00B6426B"/>
    <w:rsid w:val="00B65FC5"/>
    <w:rsid w:val="00B66A4F"/>
    <w:rsid w:val="00B73EAE"/>
    <w:rsid w:val="00B8072D"/>
    <w:rsid w:val="00B826EE"/>
    <w:rsid w:val="00B82C22"/>
    <w:rsid w:val="00B86B26"/>
    <w:rsid w:val="00B877DF"/>
    <w:rsid w:val="00B91687"/>
    <w:rsid w:val="00BA3992"/>
    <w:rsid w:val="00BA3CCC"/>
    <w:rsid w:val="00BA7DCF"/>
    <w:rsid w:val="00BB0204"/>
    <w:rsid w:val="00BB13BF"/>
    <w:rsid w:val="00BB3054"/>
    <w:rsid w:val="00BB6933"/>
    <w:rsid w:val="00BC10F2"/>
    <w:rsid w:val="00BC3C1C"/>
    <w:rsid w:val="00BC5281"/>
    <w:rsid w:val="00BC7A85"/>
    <w:rsid w:val="00BD16B5"/>
    <w:rsid w:val="00BD3521"/>
    <w:rsid w:val="00BD397F"/>
    <w:rsid w:val="00BD55FD"/>
    <w:rsid w:val="00BD6958"/>
    <w:rsid w:val="00BD7879"/>
    <w:rsid w:val="00BF2C39"/>
    <w:rsid w:val="00BF497D"/>
    <w:rsid w:val="00C03B81"/>
    <w:rsid w:val="00C047A8"/>
    <w:rsid w:val="00C109EA"/>
    <w:rsid w:val="00C12B03"/>
    <w:rsid w:val="00C15F1B"/>
    <w:rsid w:val="00C20FE0"/>
    <w:rsid w:val="00C24759"/>
    <w:rsid w:val="00C25F27"/>
    <w:rsid w:val="00C32126"/>
    <w:rsid w:val="00C3504B"/>
    <w:rsid w:val="00C3519B"/>
    <w:rsid w:val="00C40F78"/>
    <w:rsid w:val="00C42F65"/>
    <w:rsid w:val="00C443B8"/>
    <w:rsid w:val="00C47AB9"/>
    <w:rsid w:val="00C5253A"/>
    <w:rsid w:val="00C52788"/>
    <w:rsid w:val="00C564CF"/>
    <w:rsid w:val="00C57D4E"/>
    <w:rsid w:val="00C61538"/>
    <w:rsid w:val="00C629EC"/>
    <w:rsid w:val="00C64208"/>
    <w:rsid w:val="00C70CA8"/>
    <w:rsid w:val="00C7223A"/>
    <w:rsid w:val="00C90A8D"/>
    <w:rsid w:val="00C90D5A"/>
    <w:rsid w:val="00C92654"/>
    <w:rsid w:val="00C92BA7"/>
    <w:rsid w:val="00CA1C47"/>
    <w:rsid w:val="00CA1F18"/>
    <w:rsid w:val="00CA6383"/>
    <w:rsid w:val="00CB5B66"/>
    <w:rsid w:val="00CB677F"/>
    <w:rsid w:val="00CB7088"/>
    <w:rsid w:val="00CC746D"/>
    <w:rsid w:val="00CD044E"/>
    <w:rsid w:val="00CD3960"/>
    <w:rsid w:val="00CD44A9"/>
    <w:rsid w:val="00CE68BE"/>
    <w:rsid w:val="00CF1666"/>
    <w:rsid w:val="00D12142"/>
    <w:rsid w:val="00D12CBE"/>
    <w:rsid w:val="00D13758"/>
    <w:rsid w:val="00D167AA"/>
    <w:rsid w:val="00D226FF"/>
    <w:rsid w:val="00D26914"/>
    <w:rsid w:val="00D2749E"/>
    <w:rsid w:val="00D30BFD"/>
    <w:rsid w:val="00D30FD5"/>
    <w:rsid w:val="00D32613"/>
    <w:rsid w:val="00D42C2A"/>
    <w:rsid w:val="00D434EF"/>
    <w:rsid w:val="00D46248"/>
    <w:rsid w:val="00D50C6E"/>
    <w:rsid w:val="00D53F3B"/>
    <w:rsid w:val="00D602CB"/>
    <w:rsid w:val="00D6286F"/>
    <w:rsid w:val="00D7053A"/>
    <w:rsid w:val="00D71780"/>
    <w:rsid w:val="00D7342D"/>
    <w:rsid w:val="00D75BF5"/>
    <w:rsid w:val="00D7638C"/>
    <w:rsid w:val="00D77632"/>
    <w:rsid w:val="00D8035B"/>
    <w:rsid w:val="00D92697"/>
    <w:rsid w:val="00D92B6C"/>
    <w:rsid w:val="00D92C88"/>
    <w:rsid w:val="00D93F02"/>
    <w:rsid w:val="00D94ECB"/>
    <w:rsid w:val="00DA4225"/>
    <w:rsid w:val="00DA583D"/>
    <w:rsid w:val="00DA5DBB"/>
    <w:rsid w:val="00DB2366"/>
    <w:rsid w:val="00DB2CDD"/>
    <w:rsid w:val="00DB7F6F"/>
    <w:rsid w:val="00DC1C62"/>
    <w:rsid w:val="00DC5122"/>
    <w:rsid w:val="00DC59B0"/>
    <w:rsid w:val="00DC7CF9"/>
    <w:rsid w:val="00DD0A73"/>
    <w:rsid w:val="00DD1E88"/>
    <w:rsid w:val="00DD25BC"/>
    <w:rsid w:val="00DE0EFF"/>
    <w:rsid w:val="00DE11E8"/>
    <w:rsid w:val="00DE4F15"/>
    <w:rsid w:val="00DE6454"/>
    <w:rsid w:val="00DF0071"/>
    <w:rsid w:val="00DF40D3"/>
    <w:rsid w:val="00DF6313"/>
    <w:rsid w:val="00E10742"/>
    <w:rsid w:val="00E145D3"/>
    <w:rsid w:val="00E2346E"/>
    <w:rsid w:val="00E23AA0"/>
    <w:rsid w:val="00E259FC"/>
    <w:rsid w:val="00E267F7"/>
    <w:rsid w:val="00E275A6"/>
    <w:rsid w:val="00E31D8C"/>
    <w:rsid w:val="00E3519B"/>
    <w:rsid w:val="00E47F2E"/>
    <w:rsid w:val="00E54F4F"/>
    <w:rsid w:val="00E56151"/>
    <w:rsid w:val="00E570C0"/>
    <w:rsid w:val="00E60A69"/>
    <w:rsid w:val="00E631EC"/>
    <w:rsid w:val="00E67294"/>
    <w:rsid w:val="00E67EBF"/>
    <w:rsid w:val="00E71C79"/>
    <w:rsid w:val="00E7476C"/>
    <w:rsid w:val="00E7647B"/>
    <w:rsid w:val="00E86CFA"/>
    <w:rsid w:val="00E907C1"/>
    <w:rsid w:val="00E91018"/>
    <w:rsid w:val="00E918AD"/>
    <w:rsid w:val="00E97358"/>
    <w:rsid w:val="00EA3DC1"/>
    <w:rsid w:val="00EA548B"/>
    <w:rsid w:val="00EA67F5"/>
    <w:rsid w:val="00EB2136"/>
    <w:rsid w:val="00EB3A2C"/>
    <w:rsid w:val="00EB5AA7"/>
    <w:rsid w:val="00EC1BB0"/>
    <w:rsid w:val="00EC2120"/>
    <w:rsid w:val="00EC3AE1"/>
    <w:rsid w:val="00EC4447"/>
    <w:rsid w:val="00EC7DC5"/>
    <w:rsid w:val="00ED0B78"/>
    <w:rsid w:val="00ED3659"/>
    <w:rsid w:val="00ED4EF3"/>
    <w:rsid w:val="00EE5D6B"/>
    <w:rsid w:val="00F02D05"/>
    <w:rsid w:val="00F0413D"/>
    <w:rsid w:val="00F042E7"/>
    <w:rsid w:val="00F12C61"/>
    <w:rsid w:val="00F13150"/>
    <w:rsid w:val="00F141AC"/>
    <w:rsid w:val="00F17F49"/>
    <w:rsid w:val="00F216C7"/>
    <w:rsid w:val="00F21CF0"/>
    <w:rsid w:val="00F221B1"/>
    <w:rsid w:val="00F2462E"/>
    <w:rsid w:val="00F25A92"/>
    <w:rsid w:val="00F25C03"/>
    <w:rsid w:val="00F31450"/>
    <w:rsid w:val="00F31733"/>
    <w:rsid w:val="00F31B3F"/>
    <w:rsid w:val="00F31D4B"/>
    <w:rsid w:val="00F34305"/>
    <w:rsid w:val="00F37D30"/>
    <w:rsid w:val="00F46867"/>
    <w:rsid w:val="00F507E2"/>
    <w:rsid w:val="00F51187"/>
    <w:rsid w:val="00F53176"/>
    <w:rsid w:val="00F5424A"/>
    <w:rsid w:val="00F54C4F"/>
    <w:rsid w:val="00F560C2"/>
    <w:rsid w:val="00F56914"/>
    <w:rsid w:val="00F56E40"/>
    <w:rsid w:val="00F57C82"/>
    <w:rsid w:val="00F57CF9"/>
    <w:rsid w:val="00F616C0"/>
    <w:rsid w:val="00F6399A"/>
    <w:rsid w:val="00F710C2"/>
    <w:rsid w:val="00F75C11"/>
    <w:rsid w:val="00F80C75"/>
    <w:rsid w:val="00F81228"/>
    <w:rsid w:val="00F82FBC"/>
    <w:rsid w:val="00F82FEF"/>
    <w:rsid w:val="00F83372"/>
    <w:rsid w:val="00F90744"/>
    <w:rsid w:val="00F910EB"/>
    <w:rsid w:val="00F91849"/>
    <w:rsid w:val="00F934AF"/>
    <w:rsid w:val="00F979D9"/>
    <w:rsid w:val="00FA02E1"/>
    <w:rsid w:val="00FA399F"/>
    <w:rsid w:val="00FB06DE"/>
    <w:rsid w:val="00FB0D56"/>
    <w:rsid w:val="00FB4B80"/>
    <w:rsid w:val="00FC01A1"/>
    <w:rsid w:val="00FC3D14"/>
    <w:rsid w:val="00FC638D"/>
    <w:rsid w:val="00FC6610"/>
    <w:rsid w:val="00FD0D05"/>
    <w:rsid w:val="00FD103A"/>
    <w:rsid w:val="00FD31DE"/>
    <w:rsid w:val="00FD6F62"/>
    <w:rsid w:val="00FE0BAC"/>
    <w:rsid w:val="00FE167D"/>
    <w:rsid w:val="00FE2033"/>
    <w:rsid w:val="00FE329E"/>
    <w:rsid w:val="00FE3B25"/>
    <w:rsid w:val="00FE3FC0"/>
    <w:rsid w:val="00FE57EA"/>
    <w:rsid w:val="00FE5D88"/>
    <w:rsid w:val="00FE7082"/>
    <w:rsid w:val="00FF0C11"/>
    <w:rsid w:val="00FF0E45"/>
    <w:rsid w:val="00FF1308"/>
    <w:rsid w:val="00FF290A"/>
    <w:rsid w:val="00FF3CC6"/>
    <w:rsid w:val="00FF50FC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98FB2E"/>
  <w15:docId w15:val="{6065402B-B81D-46DB-9C65-06347246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5B8"/>
  </w:style>
  <w:style w:type="paragraph" w:styleId="Heading1">
    <w:name w:val="heading 1"/>
    <w:basedOn w:val="Normal"/>
    <w:next w:val="Normal"/>
    <w:link w:val="Heading1Char"/>
    <w:qFormat/>
    <w:rsid w:val="00630D10"/>
    <w:pPr>
      <w:keepNext/>
      <w:keepLines/>
      <w:spacing w:before="480"/>
      <w:jc w:val="right"/>
      <w:outlineLvl w:val="0"/>
    </w:pPr>
    <w:rPr>
      <w:rFonts w:ascii="Times New Roman" w:eastAsiaTheme="majorEastAsia" w:hAnsi="Times New Roman" w:cs="Times New Roman"/>
      <w:b/>
      <w:bCs/>
      <w:color w:val="C0504D" w:themeColor="accent2"/>
      <w:sz w:val="52"/>
      <w:szCs w:val="52"/>
      <w:lang w:bidi="he-IL"/>
    </w:rPr>
  </w:style>
  <w:style w:type="paragraph" w:styleId="Heading2">
    <w:name w:val="heading 2"/>
    <w:basedOn w:val="Normal"/>
    <w:next w:val="Normal"/>
    <w:link w:val="Heading2Char"/>
    <w:qFormat/>
    <w:rsid w:val="00794518"/>
    <w:pPr>
      <w:keepNext/>
      <w:spacing w:before="240" w:after="60"/>
      <w:outlineLvl w:val="1"/>
    </w:pPr>
    <w:rPr>
      <w:rFonts w:ascii="Arial" w:eastAsia="Times New Roman" w:hAnsi="Arial" w:cs="Miriam"/>
      <w:b/>
      <w:bCs/>
      <w:i/>
      <w:iCs/>
      <w:lang w:eastAsia="en-GB" w:bidi="he-IL"/>
    </w:rPr>
  </w:style>
  <w:style w:type="paragraph" w:styleId="Heading3">
    <w:name w:val="heading 3"/>
    <w:basedOn w:val="Normal"/>
    <w:next w:val="Normal"/>
    <w:link w:val="Heading3Char"/>
    <w:qFormat/>
    <w:rsid w:val="00794518"/>
    <w:pPr>
      <w:keepNext/>
      <w:spacing w:before="240" w:after="60"/>
      <w:outlineLvl w:val="2"/>
    </w:pPr>
    <w:rPr>
      <w:rFonts w:ascii="Times New Roman" w:eastAsia="Times New Roman" w:hAnsi="Times New Roman" w:cs="Miriam"/>
      <w:b/>
      <w:bCs/>
      <w:lang w:eastAsia="en-GB" w:bidi="he-IL"/>
    </w:rPr>
  </w:style>
  <w:style w:type="paragraph" w:styleId="Heading4">
    <w:name w:val="heading 4"/>
    <w:basedOn w:val="Normal"/>
    <w:next w:val="Normal"/>
    <w:link w:val="Heading4Char"/>
    <w:unhideWhenUsed/>
    <w:qFormat/>
    <w:rsid w:val="003F4D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794518"/>
    <w:pPr>
      <w:spacing w:before="240" w:after="60"/>
      <w:outlineLvl w:val="4"/>
    </w:pPr>
    <w:rPr>
      <w:rFonts w:ascii="Arial" w:eastAsia="Times New Roman" w:hAnsi="Arial" w:cs="Miriam"/>
      <w:sz w:val="22"/>
      <w:szCs w:val="22"/>
      <w:lang w:eastAsia="en-GB" w:bidi="he-IL"/>
    </w:rPr>
  </w:style>
  <w:style w:type="paragraph" w:styleId="Heading6">
    <w:name w:val="heading 6"/>
    <w:basedOn w:val="Normal"/>
    <w:next w:val="Normal"/>
    <w:link w:val="Heading6Char"/>
    <w:qFormat/>
    <w:rsid w:val="00794518"/>
    <w:pPr>
      <w:spacing w:before="240" w:after="60"/>
      <w:outlineLvl w:val="5"/>
    </w:pPr>
    <w:rPr>
      <w:rFonts w:ascii="Arial" w:eastAsia="Times New Roman" w:hAnsi="Arial" w:cs="Miriam"/>
      <w:i/>
      <w:iCs/>
      <w:sz w:val="22"/>
      <w:szCs w:val="22"/>
      <w:lang w:eastAsia="en-GB" w:bidi="he-IL"/>
    </w:rPr>
  </w:style>
  <w:style w:type="paragraph" w:styleId="Heading7">
    <w:name w:val="heading 7"/>
    <w:basedOn w:val="Normal"/>
    <w:next w:val="Normal"/>
    <w:link w:val="Heading7Char"/>
    <w:qFormat/>
    <w:rsid w:val="00794518"/>
    <w:pPr>
      <w:spacing w:before="240" w:after="60"/>
      <w:outlineLvl w:val="6"/>
    </w:pPr>
    <w:rPr>
      <w:rFonts w:ascii="Arial" w:eastAsia="Times New Roman" w:hAnsi="Arial" w:cs="Miriam"/>
      <w:sz w:val="20"/>
      <w:szCs w:val="20"/>
      <w:lang w:eastAsia="en-GB" w:bidi="he-IL"/>
    </w:rPr>
  </w:style>
  <w:style w:type="paragraph" w:styleId="Heading8">
    <w:name w:val="heading 8"/>
    <w:basedOn w:val="Normal"/>
    <w:next w:val="Normal"/>
    <w:link w:val="Heading8Char"/>
    <w:qFormat/>
    <w:rsid w:val="00794518"/>
    <w:pPr>
      <w:spacing w:before="240" w:after="60"/>
      <w:outlineLvl w:val="7"/>
    </w:pPr>
    <w:rPr>
      <w:rFonts w:ascii="Arial" w:eastAsia="Times New Roman" w:hAnsi="Arial" w:cs="Miriam"/>
      <w:i/>
      <w:iCs/>
      <w:sz w:val="20"/>
      <w:szCs w:val="20"/>
      <w:lang w:eastAsia="en-GB" w:bidi="he-IL"/>
    </w:rPr>
  </w:style>
  <w:style w:type="paragraph" w:styleId="Heading9">
    <w:name w:val="heading 9"/>
    <w:basedOn w:val="Normal"/>
    <w:next w:val="Normal"/>
    <w:link w:val="Heading9Char"/>
    <w:qFormat/>
    <w:rsid w:val="00794518"/>
    <w:pPr>
      <w:spacing w:before="240" w:after="60"/>
      <w:outlineLvl w:val="8"/>
    </w:pPr>
    <w:rPr>
      <w:rFonts w:ascii="Arial" w:eastAsia="Times New Roman" w:hAnsi="Arial" w:cs="Miriam"/>
      <w:i/>
      <w:iCs/>
      <w:sz w:val="18"/>
      <w:szCs w:val="18"/>
      <w:lang w:eastAsia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4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2401"/>
  </w:style>
  <w:style w:type="paragraph" w:styleId="Footer">
    <w:name w:val="footer"/>
    <w:basedOn w:val="Normal"/>
    <w:link w:val="FooterChar"/>
    <w:uiPriority w:val="99"/>
    <w:unhideWhenUsed/>
    <w:rsid w:val="00AC240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401"/>
  </w:style>
  <w:style w:type="paragraph" w:styleId="NoSpacing">
    <w:name w:val="No Spacing"/>
    <w:link w:val="NoSpacingChar"/>
    <w:uiPriority w:val="1"/>
    <w:qFormat/>
    <w:rsid w:val="00A570E2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570E2"/>
    <w:rPr>
      <w:rFonts w:ascii="PMingLiU" w:hAnsi="PMingLiU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630D10"/>
    <w:rPr>
      <w:rFonts w:ascii="Times New Roman" w:eastAsiaTheme="majorEastAsia" w:hAnsi="Times New Roman" w:cs="Times New Roman"/>
      <w:b/>
      <w:bCs/>
      <w:color w:val="C0504D" w:themeColor="accent2"/>
      <w:sz w:val="52"/>
      <w:szCs w:val="52"/>
      <w:lang w:bidi="he-IL"/>
    </w:rPr>
  </w:style>
  <w:style w:type="character" w:styleId="PlaceholderText">
    <w:name w:val="Placeholder Text"/>
    <w:basedOn w:val="DefaultParagraphFont"/>
    <w:uiPriority w:val="99"/>
    <w:semiHidden/>
    <w:rsid w:val="00B12E69"/>
    <w:rPr>
      <w:color w:val="808080"/>
    </w:rPr>
  </w:style>
  <w:style w:type="character" w:customStyle="1" w:styleId="Heading4Char">
    <w:name w:val="Heading 4 Char"/>
    <w:basedOn w:val="DefaultParagraphFont"/>
    <w:link w:val="Heading4"/>
    <w:rsid w:val="003F4D7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3F4D7D"/>
    <w:pPr>
      <w:spacing w:before="100" w:beforeAutospacing="1" w:after="100" w:afterAutospacing="1"/>
      <w:jc w:val="both"/>
    </w:pPr>
    <w:rPr>
      <w:rFonts w:ascii="Times New Roman" w:eastAsia="Times New Roman" w:hAnsi="Times New Roman" w:cs="David"/>
      <w:sz w:val="26"/>
      <w:szCs w:val="26"/>
      <w:lang w:val="en-CA" w:eastAsia="en-CA" w:bidi="he-IL"/>
    </w:rPr>
  </w:style>
  <w:style w:type="paragraph" w:styleId="BalloonText">
    <w:name w:val="Balloon Text"/>
    <w:basedOn w:val="Normal"/>
    <w:link w:val="BalloonTextChar"/>
    <w:unhideWhenUsed/>
    <w:rsid w:val="003835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351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328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2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1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1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11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nhideWhenUsed/>
    <w:rsid w:val="002337A1"/>
    <w:pPr>
      <w:bidi/>
      <w:ind w:firstLine="284"/>
      <w:jc w:val="both"/>
    </w:pPr>
    <w:rPr>
      <w:rFonts w:ascii="Arial" w:eastAsia="Times New Roman" w:hAnsi="Arial" w:cs="TopType Aram"/>
      <w:color w:val="000000"/>
      <w:lang w:bidi="he-IL"/>
    </w:rPr>
  </w:style>
  <w:style w:type="character" w:customStyle="1" w:styleId="BodyTextIndentChar">
    <w:name w:val="Body Text Indent Char"/>
    <w:basedOn w:val="DefaultParagraphFont"/>
    <w:link w:val="BodyTextIndent"/>
    <w:rsid w:val="002337A1"/>
    <w:rPr>
      <w:rFonts w:ascii="Arial" w:eastAsia="Times New Roman" w:hAnsi="Arial" w:cs="TopType Aram"/>
      <w:color w:val="000000"/>
      <w:lang w:bidi="he-IL"/>
    </w:rPr>
  </w:style>
  <w:style w:type="paragraph" w:styleId="ListParagraph">
    <w:name w:val="List Paragraph"/>
    <w:basedOn w:val="Normal"/>
    <w:uiPriority w:val="34"/>
    <w:qFormat/>
    <w:rsid w:val="002337A1"/>
    <w:pPr>
      <w:ind w:left="720"/>
      <w:contextualSpacing/>
    </w:pPr>
  </w:style>
  <w:style w:type="table" w:styleId="TableGrid">
    <w:name w:val="Table Grid"/>
    <w:basedOn w:val="TableNormal"/>
    <w:rsid w:val="00173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52CE1"/>
  </w:style>
  <w:style w:type="paragraph" w:styleId="NormalIndent">
    <w:name w:val="Normal Indent"/>
    <w:basedOn w:val="Normal"/>
    <w:rsid w:val="00B52CE1"/>
    <w:pPr>
      <w:bidi/>
      <w:spacing w:line="360" w:lineRule="atLeast"/>
      <w:ind w:left="-1" w:firstLine="284"/>
      <w:jc w:val="both"/>
    </w:pPr>
    <w:rPr>
      <w:rFonts w:ascii="Times New Roman" w:eastAsia="Times New Roman" w:hAnsi="Times New Roman" w:cs="TopType Aram"/>
      <w:smallCaps/>
      <w:sz w:val="20"/>
      <w:lang w:bidi="he-IL"/>
    </w:rPr>
  </w:style>
  <w:style w:type="paragraph" w:styleId="BodyTextIndent2">
    <w:name w:val="Body Text Indent 2"/>
    <w:basedOn w:val="Normal"/>
    <w:link w:val="BodyTextIndent2Char"/>
    <w:rsid w:val="00825FFE"/>
    <w:pPr>
      <w:bidi/>
      <w:ind w:firstLine="576"/>
      <w:jc w:val="both"/>
    </w:pPr>
    <w:rPr>
      <w:rFonts w:ascii="Times New Roman" w:eastAsia="Times New Roman" w:hAnsi="Times New Roman" w:cs="TopType Aram"/>
      <w:sz w:val="22"/>
      <w:lang w:bidi="he-IL"/>
    </w:rPr>
  </w:style>
  <w:style w:type="character" w:customStyle="1" w:styleId="BodyTextIndent2Char">
    <w:name w:val="Body Text Indent 2 Char"/>
    <w:basedOn w:val="DefaultParagraphFont"/>
    <w:link w:val="BodyTextIndent2"/>
    <w:rsid w:val="00825FFE"/>
    <w:rPr>
      <w:rFonts w:ascii="Times New Roman" w:eastAsia="Times New Roman" w:hAnsi="Times New Roman" w:cs="TopType Aram"/>
      <w:sz w:val="22"/>
      <w:lang w:bidi="he-IL"/>
    </w:rPr>
  </w:style>
  <w:style w:type="paragraph" w:customStyle="1" w:styleId="igroystext">
    <w:name w:val="igroys_text"/>
    <w:basedOn w:val="Normal"/>
    <w:rsid w:val="00825FFE"/>
    <w:pPr>
      <w:spacing w:before="100" w:beforeAutospacing="1" w:after="100" w:afterAutospacing="1"/>
      <w:jc w:val="both"/>
    </w:pPr>
    <w:rPr>
      <w:rFonts w:ascii="Times New Roman" w:eastAsia="Times New Roman" w:hAnsi="Times New Roman" w:cs="David"/>
      <w:sz w:val="26"/>
      <w:szCs w:val="26"/>
      <w:lang w:val="en-CA" w:eastAsia="en-CA" w:bidi="he-IL"/>
    </w:rPr>
  </w:style>
  <w:style w:type="character" w:customStyle="1" w:styleId="Heading2Char">
    <w:name w:val="Heading 2 Char"/>
    <w:basedOn w:val="DefaultParagraphFont"/>
    <w:link w:val="Heading2"/>
    <w:rsid w:val="00794518"/>
    <w:rPr>
      <w:rFonts w:ascii="Arial" w:eastAsia="Times New Roman" w:hAnsi="Arial" w:cs="Miriam"/>
      <w:b/>
      <w:bCs/>
      <w:i/>
      <w:iCs/>
      <w:lang w:eastAsia="en-GB" w:bidi="he-IL"/>
    </w:rPr>
  </w:style>
  <w:style w:type="character" w:customStyle="1" w:styleId="Heading3Char">
    <w:name w:val="Heading 3 Char"/>
    <w:basedOn w:val="DefaultParagraphFont"/>
    <w:link w:val="Heading3"/>
    <w:rsid w:val="00794518"/>
    <w:rPr>
      <w:rFonts w:ascii="Times New Roman" w:eastAsia="Times New Roman" w:hAnsi="Times New Roman" w:cs="Miriam"/>
      <w:b/>
      <w:bCs/>
      <w:lang w:eastAsia="en-GB" w:bidi="he-IL"/>
    </w:rPr>
  </w:style>
  <w:style w:type="character" w:customStyle="1" w:styleId="Heading5Char">
    <w:name w:val="Heading 5 Char"/>
    <w:basedOn w:val="DefaultParagraphFont"/>
    <w:link w:val="Heading5"/>
    <w:rsid w:val="00794518"/>
    <w:rPr>
      <w:rFonts w:ascii="Arial" w:eastAsia="Times New Roman" w:hAnsi="Arial" w:cs="Miriam"/>
      <w:sz w:val="22"/>
      <w:szCs w:val="22"/>
      <w:lang w:eastAsia="en-GB" w:bidi="he-IL"/>
    </w:rPr>
  </w:style>
  <w:style w:type="character" w:customStyle="1" w:styleId="Heading6Char">
    <w:name w:val="Heading 6 Char"/>
    <w:basedOn w:val="DefaultParagraphFont"/>
    <w:link w:val="Heading6"/>
    <w:rsid w:val="00794518"/>
    <w:rPr>
      <w:rFonts w:ascii="Arial" w:eastAsia="Times New Roman" w:hAnsi="Arial" w:cs="Miriam"/>
      <w:i/>
      <w:iCs/>
      <w:sz w:val="22"/>
      <w:szCs w:val="22"/>
      <w:lang w:eastAsia="en-GB" w:bidi="he-IL"/>
    </w:rPr>
  </w:style>
  <w:style w:type="character" w:customStyle="1" w:styleId="Heading7Char">
    <w:name w:val="Heading 7 Char"/>
    <w:basedOn w:val="DefaultParagraphFont"/>
    <w:link w:val="Heading7"/>
    <w:rsid w:val="00794518"/>
    <w:rPr>
      <w:rFonts w:ascii="Arial" w:eastAsia="Times New Roman" w:hAnsi="Arial" w:cs="Miriam"/>
      <w:sz w:val="20"/>
      <w:szCs w:val="20"/>
      <w:lang w:eastAsia="en-GB" w:bidi="he-IL"/>
    </w:rPr>
  </w:style>
  <w:style w:type="character" w:customStyle="1" w:styleId="Heading8Char">
    <w:name w:val="Heading 8 Char"/>
    <w:basedOn w:val="DefaultParagraphFont"/>
    <w:link w:val="Heading8"/>
    <w:rsid w:val="00794518"/>
    <w:rPr>
      <w:rFonts w:ascii="Arial" w:eastAsia="Times New Roman" w:hAnsi="Arial" w:cs="Miriam"/>
      <w:i/>
      <w:iCs/>
      <w:sz w:val="20"/>
      <w:szCs w:val="20"/>
      <w:lang w:eastAsia="en-GB" w:bidi="he-IL"/>
    </w:rPr>
  </w:style>
  <w:style w:type="character" w:customStyle="1" w:styleId="Heading9Char">
    <w:name w:val="Heading 9 Char"/>
    <w:basedOn w:val="DefaultParagraphFont"/>
    <w:link w:val="Heading9"/>
    <w:rsid w:val="00794518"/>
    <w:rPr>
      <w:rFonts w:ascii="Arial" w:eastAsia="Times New Roman" w:hAnsi="Arial" w:cs="Miriam"/>
      <w:i/>
      <w:iCs/>
      <w:sz w:val="18"/>
      <w:szCs w:val="18"/>
      <w:lang w:eastAsia="en-GB" w:bidi="he-IL"/>
    </w:rPr>
  </w:style>
  <w:style w:type="paragraph" w:styleId="HTMLPreformatted">
    <w:name w:val="HTML Preformatted"/>
    <w:basedOn w:val="Normal"/>
    <w:link w:val="HTMLPreformattedChar"/>
    <w:rsid w:val="00794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bidi="he-IL"/>
    </w:rPr>
  </w:style>
  <w:style w:type="character" w:customStyle="1" w:styleId="HTMLPreformattedChar">
    <w:name w:val="HTML Preformatted Char"/>
    <w:basedOn w:val="DefaultParagraphFont"/>
    <w:link w:val="HTMLPreformatted"/>
    <w:rsid w:val="00794518"/>
    <w:rPr>
      <w:rFonts w:ascii="Courier New" w:eastAsia="Times New Roman" w:hAnsi="Courier New" w:cs="Courier New"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-teves%205'774\My%20Files-Mottel\Mottel's%20files-3-2013\Mottel-4-SM\SM-Principal\&#1492;&#1505;&#1508;&#1512;-&#1514;&#1513;&#1506;&#1492;\&#1492;&#1505;&#1508;&#1512;-&#1502;&#1506;&#1493;&#1489;&#1491;-1\Chapter%20O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49B835-59B2-4229-B780-F5CC280FBC64}">
  <we:reference id="wa104041485" version="1.1.0.0" store="en-US" storeType="OMEX"/>
  <we:alternateReferences>
    <we:reference id="WA104041485" version="1.1.0.0" store="WA10404148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A5AE2F-4CF1-48F6-8055-FD94F4282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Chapter One</Template>
  <TotalTime>23</TotalTime>
  <Pages>90</Pages>
  <Words>14510</Words>
  <Characters>82713</Characters>
  <Application>Microsoft Office Word</Application>
  <DocSecurity>0</DocSecurity>
  <Lines>689</Lines>
  <Paragraphs>194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המפתח לעולם החינוך</vt:lpstr>
      <vt:lpstr>המפתח לעולם החינוך</vt:lpstr>
    </vt:vector>
  </TitlesOfParts>
  <Company>ncsy</Company>
  <LinksUpToDate>false</LinksUpToDate>
  <CharactersWithSpaces>97029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המפתח לעולם החינוך</dc:title>
  <dc:subject/>
  <dc:creator>Mottel Wechter</dc:creator>
  <cp:keywords/>
  <dc:description/>
  <cp:lastModifiedBy>mordche wechter</cp:lastModifiedBy>
  <cp:revision>8</cp:revision>
  <cp:lastPrinted>2019-02-25T15:11:00Z</cp:lastPrinted>
  <dcterms:created xsi:type="dcterms:W3CDTF">2019-03-06T14:37:00Z</dcterms:created>
  <dcterms:modified xsi:type="dcterms:W3CDTF">2026-07-07T00:21:00Z</dcterms:modified>
</cp:coreProperties>
</file>