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56554" w14:textId="0034154F" w:rsidR="001E2788" w:rsidRPr="00695C7A" w:rsidRDefault="001E2788" w:rsidP="00695C7A">
      <w:pPr>
        <w:pStyle w:val="Subtitle"/>
        <w:spacing w:after="120"/>
        <w:outlineLvl w:val="0"/>
        <w:rPr>
          <w:rFonts w:ascii="Arial" w:hAnsi="Arial" w:cs="Arial"/>
          <w:sz w:val="24"/>
        </w:rPr>
      </w:pPr>
      <w:r w:rsidRPr="00695C7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64020" wp14:editId="4D1A9E00">
                <wp:simplePos x="0" y="0"/>
                <wp:positionH relativeFrom="column">
                  <wp:posOffset>3151310</wp:posOffset>
                </wp:positionH>
                <wp:positionV relativeFrom="paragraph">
                  <wp:posOffset>-1193556</wp:posOffset>
                </wp:positionV>
                <wp:extent cx="2895600" cy="2190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9FCBF" w14:textId="77777777" w:rsidR="001E2788" w:rsidRPr="001E2788" w:rsidRDefault="001E2788" w:rsidP="001E2788">
                            <w:pPr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1E2788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This application does not constitute a Contract Obligation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640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8.15pt;margin-top:-94pt;width:228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">
                <v:textbox>
                  <w:txbxContent>
                    <w:p w14:paraId="3BC9FCBF" w14:textId="77777777" w:rsidR="001E2788" w:rsidRPr="001E2788" w:rsidRDefault="001E2788" w:rsidP="001E2788">
                      <w:pPr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1E2788">
                        <w:rPr>
                          <w:rFonts w:ascii="Arial" w:hAnsi="Arial"/>
                          <w:sz w:val="16"/>
                          <w:szCs w:val="16"/>
                        </w:rPr>
                        <w:t>This application does not constitute a Contract Obligation</w:t>
                      </w:r>
                    </w:p>
                  </w:txbxContent>
                </v:textbox>
              </v:shape>
            </w:pict>
          </mc:Fallback>
        </mc:AlternateContent>
      </w:r>
      <w:r w:rsidR="00695C7A">
        <w:rPr>
          <w:rFonts w:ascii="Arial" w:hAnsi="Arial" w:cs="Arial"/>
          <w:sz w:val="24"/>
        </w:rPr>
        <w:t>AP</w:t>
      </w:r>
      <w:r w:rsidRPr="00695C7A">
        <w:rPr>
          <w:rFonts w:ascii="Arial" w:hAnsi="Arial" w:cs="Arial"/>
          <w:sz w:val="24"/>
        </w:rPr>
        <w:t>PLICATION FOR OPERATING LICENSE</w:t>
      </w:r>
    </w:p>
    <w:p w14:paraId="54FBB22D" w14:textId="77777777" w:rsidR="001E2788" w:rsidRPr="00695C7A" w:rsidRDefault="001E2788" w:rsidP="001E2788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695C7A">
        <w:rPr>
          <w:rFonts w:ascii="Arial" w:hAnsi="Arial" w:cs="Arial"/>
          <w:b/>
          <w:bCs/>
          <w:sz w:val="24"/>
          <w:szCs w:val="24"/>
        </w:rPr>
        <w:t>Port Authority Bus Terminal</w:t>
      </w:r>
    </w:p>
    <w:p w14:paraId="56EF4E66" w14:textId="2C2DDB75" w:rsidR="001E2788" w:rsidRPr="00695C7A" w:rsidRDefault="001E2788" w:rsidP="001E2788">
      <w:pPr>
        <w:jc w:val="center"/>
        <w:outlineLvl w:val="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  <w:r w:rsidR="00BE6F6B" w:rsidRPr="00695C7A">
        <w:rPr>
          <w:rFonts w:ascii="Arial" w:hAnsi="Arial" w:cs="Arial"/>
          <w:sz w:val="20"/>
          <w:szCs w:val="20"/>
        </w:rPr>
        <w:t xml:space="preserve">                            </w:t>
      </w:r>
      <w:r w:rsidRPr="00695C7A">
        <w:rPr>
          <w:rFonts w:ascii="Arial" w:hAnsi="Arial" w:cs="Arial"/>
          <w:sz w:val="20"/>
          <w:szCs w:val="20"/>
        </w:rPr>
        <w:t xml:space="preserve">Date </w:t>
      </w:r>
      <w:r w:rsidRPr="00695C7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695C7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  <w:u w:val="single"/>
        </w:rPr>
      </w:r>
      <w:r w:rsidRPr="00695C7A">
        <w:rPr>
          <w:rFonts w:ascii="Arial" w:hAnsi="Arial" w:cs="Arial"/>
          <w:sz w:val="20"/>
          <w:szCs w:val="20"/>
          <w:u w:val="single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sz w:val="20"/>
          <w:szCs w:val="20"/>
          <w:u w:val="single"/>
        </w:rPr>
        <w:fldChar w:fldCharType="end"/>
      </w:r>
      <w:bookmarkEnd w:id="0"/>
      <w:r w:rsidRPr="00695C7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  <w:u w:val="single"/>
        </w:rPr>
      </w:r>
      <w:r w:rsidRPr="00695C7A">
        <w:rPr>
          <w:rFonts w:ascii="Arial" w:hAnsi="Arial" w:cs="Arial"/>
          <w:sz w:val="20"/>
          <w:szCs w:val="20"/>
          <w:u w:val="single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noProof/>
          <w:sz w:val="20"/>
          <w:szCs w:val="20"/>
          <w:u w:val="single"/>
        </w:rPr>
        <w:t> </w:t>
      </w:r>
      <w:r w:rsidRPr="00695C7A">
        <w:rPr>
          <w:rFonts w:ascii="Arial" w:hAnsi="Arial" w:cs="Arial"/>
          <w:sz w:val="20"/>
          <w:szCs w:val="20"/>
          <w:u w:val="single"/>
        </w:rPr>
        <w:fldChar w:fldCharType="end"/>
      </w:r>
      <w:r w:rsidRPr="00695C7A">
        <w:rPr>
          <w:rFonts w:ascii="Arial" w:hAnsi="Arial" w:cs="Arial"/>
          <w:sz w:val="20"/>
          <w:szCs w:val="20"/>
        </w:rPr>
        <w:t xml:space="preserve">                             </w:t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</w:p>
    <w:p w14:paraId="359F8808" w14:textId="77777777" w:rsidR="001E2788" w:rsidRPr="00695C7A" w:rsidRDefault="001E2788" w:rsidP="001E278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Firm Information</w:t>
      </w:r>
    </w:p>
    <w:p w14:paraId="0E8024F8" w14:textId="39DE2E7C" w:rsidR="00BE6F6B" w:rsidRPr="00695C7A" w:rsidRDefault="00BE6F6B" w:rsidP="001E2788">
      <w:pPr>
        <w:ind w:left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 </w:t>
      </w:r>
    </w:p>
    <w:p w14:paraId="5BB61796" w14:textId="7101AE79" w:rsidR="001E2788" w:rsidRDefault="001E2788" w:rsidP="00F64559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64559">
        <w:rPr>
          <w:rFonts w:ascii="Arial" w:hAnsi="Arial" w:cs="Arial"/>
          <w:sz w:val="20"/>
          <w:szCs w:val="20"/>
        </w:rPr>
        <w:t>Name of Firm.  If corporation, set forth corporate name as set forth in certificate of incorporation; if partnership, set forth partnership name as set forth in partnership agreement and names of all partners; if sole proprietorship, set forth name of owner.</w:t>
      </w:r>
    </w:p>
    <w:p w14:paraId="5F07ADDD" w14:textId="77777777" w:rsidR="00F64559" w:rsidRPr="00F64559" w:rsidRDefault="00F64559" w:rsidP="00F64559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73B3C907" w14:textId="15803D5D" w:rsidR="001E2788" w:rsidRPr="00695C7A" w:rsidRDefault="001E2788" w:rsidP="001E2788">
      <w:pPr>
        <w:framePr w:w="8347" w:h="538" w:hSpace="180" w:wrap="around" w:vAnchor="text" w:hAnchor="page" w:x="2232" w:y="6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5A6B9E" w14:textId="77777777" w:rsidR="00BE6F6B" w:rsidRPr="00695C7A" w:rsidRDefault="00BE6F6B" w:rsidP="00BE6F6B">
      <w:pPr>
        <w:framePr w:w="764" w:h="455" w:hSpace="180" w:wrap="around" w:vAnchor="text" w:hAnchor="page" w:x="8746" w:y="102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53341531" w14:textId="77777777" w:rsidR="001E2788" w:rsidRPr="00695C7A" w:rsidRDefault="001E2788" w:rsidP="001E2788">
      <w:pPr>
        <w:ind w:left="1440"/>
        <w:rPr>
          <w:rFonts w:ascii="Arial" w:hAnsi="Arial" w:cs="Arial"/>
          <w:sz w:val="20"/>
          <w:szCs w:val="20"/>
        </w:rPr>
      </w:pPr>
    </w:p>
    <w:p w14:paraId="101DD830" w14:textId="77777777" w:rsidR="001E2788" w:rsidRPr="00695C7A" w:rsidRDefault="001E2788" w:rsidP="00BE6F6B">
      <w:pPr>
        <w:framePr w:w="1186" w:h="455" w:hSpace="180" w:wrap="around" w:vAnchor="text" w:hAnchor="page" w:x="4746" w:y="2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" w:name="Text13"/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  <w:bookmarkEnd w:id="1"/>
    </w:p>
    <w:p w14:paraId="3E789F8D" w14:textId="0DA9240A" w:rsidR="001E2788" w:rsidRPr="00695C7A" w:rsidRDefault="001E2788" w:rsidP="001E2788">
      <w:pPr>
        <w:outlineLvl w:val="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ab/>
        <w:t>b.</w:t>
      </w:r>
      <w:r w:rsidR="00BE6F6B" w:rsidRPr="00695C7A">
        <w:rPr>
          <w:rFonts w:ascii="Arial" w:hAnsi="Arial" w:cs="Arial"/>
          <w:sz w:val="20"/>
          <w:szCs w:val="20"/>
        </w:rPr>
        <w:t xml:space="preserve"> </w:t>
      </w:r>
      <w:r w:rsidRPr="00695C7A">
        <w:rPr>
          <w:rFonts w:ascii="Arial" w:hAnsi="Arial" w:cs="Arial"/>
          <w:sz w:val="20"/>
          <w:szCs w:val="20"/>
        </w:rPr>
        <w:t>State of Incorporation:</w:t>
      </w:r>
      <w:r w:rsidRPr="00695C7A">
        <w:rPr>
          <w:rFonts w:ascii="Arial" w:hAnsi="Arial" w:cs="Arial"/>
          <w:sz w:val="20"/>
          <w:szCs w:val="20"/>
        </w:rPr>
        <w:tab/>
      </w:r>
      <w:r w:rsidR="00BE6F6B" w:rsidRPr="00695C7A">
        <w:rPr>
          <w:rFonts w:ascii="Arial" w:hAnsi="Arial" w:cs="Arial"/>
          <w:sz w:val="20"/>
          <w:szCs w:val="20"/>
        </w:rPr>
        <w:t xml:space="preserve"> </w:t>
      </w:r>
      <w:r w:rsidRPr="00695C7A">
        <w:rPr>
          <w:rFonts w:ascii="Arial" w:hAnsi="Arial" w:cs="Arial"/>
          <w:sz w:val="20"/>
          <w:szCs w:val="20"/>
        </w:rPr>
        <w:t xml:space="preserve">c. Year Incorporated </w:t>
      </w:r>
    </w:p>
    <w:p w14:paraId="2D1565B1" w14:textId="77777777" w:rsidR="001E2788" w:rsidRPr="00695C7A" w:rsidRDefault="001E2788" w:rsidP="001E2788">
      <w:pP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ab/>
      </w:r>
    </w:p>
    <w:p w14:paraId="28EB0D3F" w14:textId="5EDC4F26" w:rsidR="001E2788" w:rsidRPr="00695C7A" w:rsidRDefault="001E2788" w:rsidP="001E2788">
      <w:pPr>
        <w:framePr w:w="2866" w:h="455" w:hSpace="180" w:wrap="around" w:vAnchor="text" w:hAnchor="page" w:x="4386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5C67EA79" w14:textId="77777777" w:rsidR="001E2788" w:rsidRPr="00695C7A" w:rsidRDefault="001E2788" w:rsidP="001E2788">
      <w:pPr>
        <w:ind w:firstLine="720"/>
        <w:outlineLvl w:val="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d. Tax ID Number(s):</w:t>
      </w:r>
    </w:p>
    <w:p w14:paraId="199B13D4" w14:textId="77777777" w:rsidR="001E2788" w:rsidRPr="00695C7A" w:rsidRDefault="001E2788" w:rsidP="001E2788">
      <w:pPr>
        <w:rPr>
          <w:rFonts w:ascii="Arial" w:hAnsi="Arial" w:cs="Arial"/>
          <w:sz w:val="20"/>
          <w:szCs w:val="20"/>
        </w:rPr>
      </w:pPr>
    </w:p>
    <w:p w14:paraId="6D5466C2" w14:textId="77777777" w:rsidR="001E2788" w:rsidRPr="00695C7A" w:rsidRDefault="001E2788" w:rsidP="001E2788">
      <w:pPr>
        <w:ind w:firstLine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e. Applicant’s Address:</w:t>
      </w:r>
    </w:p>
    <w:p w14:paraId="59F709E6" w14:textId="5ABEC456" w:rsidR="001E2788" w:rsidRPr="00695C7A" w:rsidRDefault="001E2788" w:rsidP="001E2788">
      <w:pPr>
        <w:framePr w:w="8409" w:h="541" w:hSpace="180" w:wrap="around" w:vAnchor="text" w:hAnchor="page" w:x="21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7543AC45" w14:textId="77777777" w:rsidR="001E2788" w:rsidRPr="00695C7A" w:rsidRDefault="001E2788" w:rsidP="001E2788">
      <w:pPr>
        <w:ind w:left="108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Number &amp; Street</w:t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  <w:t>City</w:t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  <w:t>State</w:t>
      </w:r>
      <w:r w:rsidRPr="00695C7A">
        <w:rPr>
          <w:rFonts w:ascii="Arial" w:hAnsi="Arial" w:cs="Arial"/>
          <w:sz w:val="20"/>
          <w:szCs w:val="20"/>
        </w:rPr>
        <w:tab/>
        <w:t xml:space="preserve">  Zip Code</w:t>
      </w:r>
    </w:p>
    <w:p w14:paraId="4034CC9A" w14:textId="77777777" w:rsidR="001E2788" w:rsidRPr="00695C7A" w:rsidRDefault="001E2788" w:rsidP="001E2788">
      <w:pPr>
        <w:ind w:left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f. Applicant’s Contact Information </w:t>
      </w:r>
    </w:p>
    <w:p w14:paraId="4499FB66" w14:textId="77777777" w:rsidR="001E2788" w:rsidRPr="00695C7A" w:rsidRDefault="001E2788" w:rsidP="001E2788">
      <w:pPr>
        <w:framePr w:w="8821" w:h="601" w:hSpace="180" w:wrap="around" w:vAnchor="text" w:hAnchor="page" w:x="1786" w:y="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624E4E85" w14:textId="77777777" w:rsidR="001E2788" w:rsidRPr="00695C7A" w:rsidRDefault="001E2788" w:rsidP="001E2788">
      <w:pPr>
        <w:ind w:left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Contact name</w:t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  <w:t>Phone Number</w:t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</w:r>
      <w:r w:rsidRPr="00695C7A">
        <w:rPr>
          <w:rFonts w:ascii="Arial" w:hAnsi="Arial" w:cs="Arial"/>
          <w:sz w:val="20"/>
          <w:szCs w:val="20"/>
        </w:rPr>
        <w:tab/>
        <w:t>Email Address</w:t>
      </w:r>
    </w:p>
    <w:p w14:paraId="7D5B46BB" w14:textId="5617CFE4" w:rsidR="00F64559" w:rsidRPr="00695C7A" w:rsidRDefault="00F64559" w:rsidP="00F64559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g. </w:t>
      </w:r>
      <w:r w:rsidRPr="00695C7A">
        <w:rPr>
          <w:rFonts w:ascii="Arial" w:hAnsi="Arial" w:cs="Arial"/>
          <w:sz w:val="20"/>
          <w:szCs w:val="20"/>
        </w:rPr>
        <w:t>If</w:t>
      </w:r>
      <w:r>
        <w:rPr>
          <w:rFonts w:ascii="Arial" w:hAnsi="Arial" w:cs="Arial"/>
          <w:sz w:val="20"/>
          <w:szCs w:val="20"/>
        </w:rPr>
        <w:t xml:space="preserve"> applicant </w:t>
      </w:r>
      <w:r w:rsidRPr="00695C7A">
        <w:rPr>
          <w:rFonts w:ascii="Arial" w:hAnsi="Arial" w:cs="Arial"/>
          <w:sz w:val="20"/>
          <w:szCs w:val="20"/>
        </w:rPr>
        <w:t xml:space="preserve">is under common management with other motor bus operators that intend to share the license, </w:t>
      </w:r>
      <w:r>
        <w:rPr>
          <w:rFonts w:ascii="Arial" w:hAnsi="Arial" w:cs="Arial"/>
          <w:sz w:val="20"/>
          <w:szCs w:val="20"/>
        </w:rPr>
        <w:t xml:space="preserve">or if </w:t>
      </w:r>
      <w:r>
        <w:rPr>
          <w:rFonts w:ascii="Arial" w:hAnsi="Arial" w:cs="Arial"/>
          <w:sz w:val="20"/>
          <w:szCs w:val="20"/>
        </w:rPr>
        <w:t>applicant</w:t>
      </w:r>
      <w:r>
        <w:rPr>
          <w:rFonts w:ascii="Arial" w:hAnsi="Arial" w:cs="Arial"/>
          <w:sz w:val="20"/>
          <w:szCs w:val="20"/>
        </w:rPr>
        <w:t xml:space="preserve"> is a bus broker</w:t>
      </w:r>
      <w:r>
        <w:rPr>
          <w:rFonts w:ascii="Arial" w:hAnsi="Arial" w:cs="Arial"/>
          <w:sz w:val="20"/>
          <w:szCs w:val="20"/>
        </w:rPr>
        <w:t xml:space="preserve"> that will contract with motor bus operators to provide service, list all such motor bus operators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provide the information requested in Items a-d above for all companies </w:t>
      </w:r>
      <w:r>
        <w:rPr>
          <w:rFonts w:ascii="Arial" w:hAnsi="Arial" w:cs="Arial"/>
          <w:sz w:val="20"/>
          <w:szCs w:val="20"/>
        </w:rPr>
        <w:t xml:space="preserve">that </w:t>
      </w:r>
      <w:r>
        <w:rPr>
          <w:rFonts w:ascii="Arial" w:hAnsi="Arial" w:cs="Arial"/>
          <w:sz w:val="20"/>
          <w:szCs w:val="20"/>
        </w:rPr>
        <w:t>are proposed to operate in PABT.</w:t>
      </w:r>
    </w:p>
    <w:p w14:paraId="31B55D5C" w14:textId="77777777" w:rsidR="00F64559" w:rsidRPr="00695C7A" w:rsidRDefault="00F64559" w:rsidP="00F64559">
      <w:pPr>
        <w:framePr w:w="8409" w:h="1227" w:hSpace="180" w:wrap="around" w:vAnchor="text" w:hAnchor="page" w:x="2187" w:y="9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  <w:bookmarkEnd w:id="2"/>
    </w:p>
    <w:p w14:paraId="712735AE" w14:textId="665C56EE" w:rsidR="00695C7A" w:rsidRDefault="00695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8434D99" w14:textId="37C5BCB3" w:rsidR="001E2788" w:rsidRPr="00695C7A" w:rsidRDefault="001E2788" w:rsidP="001E278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lastRenderedPageBreak/>
        <w:t xml:space="preserve">Attach a business plan that describes your proposed operation in detail, including service areas/routes, approximate frequency of bus service, passenger ticketing services (i.e. ticket window(s), online ticketing/web page, </w:t>
      </w:r>
      <w:r w:rsidR="00695C7A">
        <w:rPr>
          <w:rFonts w:ascii="Arial" w:hAnsi="Arial" w:cs="Arial"/>
          <w:sz w:val="20"/>
          <w:szCs w:val="20"/>
        </w:rPr>
        <w:t>ticket vending machine</w:t>
      </w:r>
      <w:r w:rsidRPr="00695C7A">
        <w:rPr>
          <w:rFonts w:ascii="Arial" w:hAnsi="Arial" w:cs="Arial"/>
          <w:sz w:val="20"/>
          <w:szCs w:val="20"/>
        </w:rPr>
        <w:t>s, etc.), and anticipated ridership.</w:t>
      </w:r>
    </w:p>
    <w:p w14:paraId="52DFCA34" w14:textId="6E5D0587" w:rsidR="00872DDC" w:rsidRDefault="00872DDC" w:rsidP="000844E3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46A231C0" w14:textId="77777777" w:rsidR="00872DDC" w:rsidRPr="00695C7A" w:rsidRDefault="00872DDC" w:rsidP="000844E3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5F761583" w14:textId="112E9E6F" w:rsidR="00F64559" w:rsidRDefault="00F64559" w:rsidP="00F64559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many </w:t>
      </w:r>
      <w:r>
        <w:rPr>
          <w:rFonts w:ascii="Arial" w:hAnsi="Arial" w:cs="Arial"/>
          <w:sz w:val="20"/>
          <w:szCs w:val="20"/>
        </w:rPr>
        <w:t xml:space="preserve">bus </w:t>
      </w:r>
      <w:r>
        <w:rPr>
          <w:rFonts w:ascii="Arial" w:hAnsi="Arial" w:cs="Arial"/>
          <w:sz w:val="20"/>
          <w:szCs w:val="20"/>
        </w:rPr>
        <w:t>gate</w:t>
      </w:r>
      <w:r>
        <w:rPr>
          <w:rFonts w:ascii="Arial" w:hAnsi="Arial" w:cs="Arial"/>
          <w:sz w:val="20"/>
          <w:szCs w:val="20"/>
        </w:rPr>
        <w:t>s is your company interested in renting at PABT? ________________</w:t>
      </w:r>
    </w:p>
    <w:p w14:paraId="1B8A2AAC" w14:textId="77777777" w:rsidR="00F64559" w:rsidRDefault="00F64559" w:rsidP="00F64559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195CE058" w14:textId="77777777" w:rsidR="00F64559" w:rsidRPr="00695C7A" w:rsidRDefault="00F64559" w:rsidP="00F64559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8AE2F37" w14:textId="0E6B2670" w:rsidR="000844E3" w:rsidRPr="00695C7A" w:rsidRDefault="000844E3" w:rsidP="000844E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Set forth all locations in New York City your company currently uses for passenger pick</w:t>
      </w:r>
      <w:r w:rsidR="00695C7A">
        <w:rPr>
          <w:rFonts w:ascii="Arial" w:hAnsi="Arial" w:cs="Arial"/>
          <w:sz w:val="20"/>
          <w:szCs w:val="20"/>
        </w:rPr>
        <w:t>-</w:t>
      </w:r>
      <w:r w:rsidRPr="00695C7A">
        <w:rPr>
          <w:rFonts w:ascii="Arial" w:hAnsi="Arial" w:cs="Arial"/>
          <w:sz w:val="20"/>
          <w:szCs w:val="20"/>
        </w:rPr>
        <w:t>up and drop</w:t>
      </w:r>
      <w:r w:rsidR="00695C7A">
        <w:rPr>
          <w:rFonts w:ascii="Arial" w:hAnsi="Arial" w:cs="Arial"/>
          <w:sz w:val="20"/>
          <w:szCs w:val="20"/>
        </w:rPr>
        <w:t>-</w:t>
      </w:r>
      <w:r w:rsidRPr="00695C7A">
        <w:rPr>
          <w:rFonts w:ascii="Arial" w:hAnsi="Arial" w:cs="Arial"/>
          <w:sz w:val="20"/>
          <w:szCs w:val="20"/>
        </w:rPr>
        <w:t>off:</w:t>
      </w:r>
    </w:p>
    <w:p w14:paraId="631F0CFD" w14:textId="77777777" w:rsidR="00872DDC" w:rsidRPr="00695C7A" w:rsidRDefault="00872DDC" w:rsidP="00FA0C3A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03612AA8" w14:textId="77777777" w:rsidR="000844E3" w:rsidRPr="00695C7A" w:rsidRDefault="000844E3" w:rsidP="000844E3">
      <w:pPr>
        <w:framePr w:w="8229" w:h="1306" w:hSpace="180" w:wrap="around" w:vAnchor="text" w:hAnchor="page" w:x="2232" w:y="3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41AE188B" w14:textId="77777777" w:rsidR="000844E3" w:rsidRPr="00695C7A" w:rsidRDefault="000844E3" w:rsidP="000844E3">
      <w:pPr>
        <w:rPr>
          <w:rFonts w:ascii="Arial" w:hAnsi="Arial" w:cs="Arial"/>
          <w:sz w:val="20"/>
          <w:szCs w:val="20"/>
        </w:rPr>
      </w:pPr>
    </w:p>
    <w:p w14:paraId="4EF05819" w14:textId="77777777" w:rsidR="007D594A" w:rsidRPr="00695C7A" w:rsidRDefault="007D594A" w:rsidP="00931715">
      <w:pPr>
        <w:rPr>
          <w:rFonts w:ascii="Arial" w:hAnsi="Arial" w:cs="Arial"/>
          <w:sz w:val="20"/>
          <w:szCs w:val="20"/>
        </w:rPr>
      </w:pPr>
    </w:p>
    <w:p w14:paraId="75709B7C" w14:textId="77777777" w:rsidR="00FA0C3A" w:rsidRPr="00695C7A" w:rsidRDefault="00FA0C3A" w:rsidP="00FA0C3A">
      <w:pPr>
        <w:rPr>
          <w:rFonts w:ascii="Arial" w:hAnsi="Arial" w:cs="Arial"/>
          <w:sz w:val="20"/>
          <w:szCs w:val="20"/>
        </w:rPr>
      </w:pPr>
    </w:p>
    <w:p w14:paraId="7C09CD2B" w14:textId="77777777" w:rsidR="00FA0C3A" w:rsidRPr="00695C7A" w:rsidRDefault="00FA0C3A" w:rsidP="00FA0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8ACF78" w14:textId="171F8A5D" w:rsidR="00695C7A" w:rsidRDefault="00695C7A" w:rsidP="00695C7A">
      <w:pPr>
        <w:pStyle w:val="ListParagraph"/>
        <w:rPr>
          <w:rFonts w:ascii="Arial" w:hAnsi="Arial" w:cs="Arial"/>
          <w:sz w:val="20"/>
          <w:szCs w:val="20"/>
        </w:rPr>
      </w:pPr>
    </w:p>
    <w:p w14:paraId="3DE236B1" w14:textId="546E9841" w:rsidR="00235423" w:rsidRDefault="00695C7A" w:rsidP="00B67D94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allotted gate space, d</w:t>
      </w:r>
      <w:r w:rsidR="00B67D94" w:rsidRPr="00695C7A">
        <w:rPr>
          <w:rFonts w:ascii="Arial" w:hAnsi="Arial" w:cs="Arial"/>
          <w:sz w:val="20"/>
          <w:szCs w:val="20"/>
        </w:rPr>
        <w:t xml:space="preserve">o you intend to relocate </w:t>
      </w:r>
      <w:r>
        <w:rPr>
          <w:rFonts w:ascii="Arial" w:hAnsi="Arial" w:cs="Arial"/>
          <w:sz w:val="20"/>
          <w:szCs w:val="20"/>
        </w:rPr>
        <w:t xml:space="preserve">any of your current curbside pick-up and drop-off locations (if applicable) into </w:t>
      </w:r>
      <w:r w:rsidR="00235423" w:rsidRPr="00695C7A">
        <w:rPr>
          <w:rFonts w:ascii="Arial" w:hAnsi="Arial" w:cs="Arial"/>
          <w:sz w:val="20"/>
          <w:szCs w:val="20"/>
        </w:rPr>
        <w:t>the Port Authority Bus Terminal?</w:t>
      </w:r>
    </w:p>
    <w:p w14:paraId="1E57E5D2" w14:textId="77777777" w:rsidR="00695C7A" w:rsidRPr="00695C7A" w:rsidRDefault="00695C7A" w:rsidP="00695C7A">
      <w:pPr>
        <w:pStyle w:val="ListParagraph"/>
        <w:rPr>
          <w:rFonts w:ascii="Arial" w:hAnsi="Arial" w:cs="Arial"/>
          <w:sz w:val="20"/>
          <w:szCs w:val="20"/>
        </w:rPr>
      </w:pPr>
    </w:p>
    <w:p w14:paraId="4B2AA3FE" w14:textId="6491C195" w:rsidR="00235423" w:rsidRDefault="00235423" w:rsidP="00235423">
      <w:pPr>
        <w:pStyle w:val="ListParagraph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_____Yes    _____No</w:t>
      </w:r>
      <w:r w:rsidRPr="00695C7A">
        <w:rPr>
          <w:rFonts w:ascii="Arial" w:hAnsi="Arial" w:cs="Arial"/>
          <w:sz w:val="20"/>
          <w:szCs w:val="20"/>
        </w:rPr>
        <w:tab/>
        <w:t>[Check “Yes” or “No”]</w:t>
      </w:r>
    </w:p>
    <w:p w14:paraId="46BC50F6" w14:textId="4F7A98B0" w:rsidR="00695C7A" w:rsidRDefault="00695C7A" w:rsidP="00235423">
      <w:pPr>
        <w:pStyle w:val="ListParagraph"/>
        <w:rPr>
          <w:rFonts w:ascii="Arial" w:hAnsi="Arial" w:cs="Arial"/>
          <w:sz w:val="20"/>
          <w:szCs w:val="20"/>
        </w:rPr>
      </w:pPr>
    </w:p>
    <w:p w14:paraId="40AED36B" w14:textId="25C55C76" w:rsidR="00872DDC" w:rsidRPr="00872DDC" w:rsidRDefault="00695C7A" w:rsidP="00872DDC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describe:</w:t>
      </w:r>
    </w:p>
    <w:p w14:paraId="44AD82AA" w14:textId="77777777" w:rsidR="00695C7A" w:rsidRPr="00695C7A" w:rsidRDefault="00695C7A" w:rsidP="00695C7A">
      <w:pPr>
        <w:framePr w:w="8229" w:h="731" w:hSpace="180" w:wrap="around" w:vAnchor="text" w:hAnchor="page" w:x="2232" w:y="-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4B65B00C" w14:textId="77777777" w:rsidR="00872DDC" w:rsidRDefault="00872DDC" w:rsidP="00235423">
      <w:pPr>
        <w:pStyle w:val="ListParagraph"/>
        <w:rPr>
          <w:rFonts w:ascii="Arial" w:hAnsi="Arial" w:cs="Arial"/>
          <w:sz w:val="20"/>
          <w:szCs w:val="20"/>
        </w:rPr>
      </w:pPr>
    </w:p>
    <w:p w14:paraId="5721CCBF" w14:textId="77777777" w:rsidR="00B67D94" w:rsidRPr="00695C7A" w:rsidRDefault="00B67D94" w:rsidP="00235423">
      <w:pPr>
        <w:pStyle w:val="ListParagraph"/>
        <w:rPr>
          <w:rFonts w:ascii="Arial" w:hAnsi="Arial" w:cs="Arial"/>
          <w:sz w:val="20"/>
          <w:szCs w:val="20"/>
        </w:rPr>
      </w:pPr>
    </w:p>
    <w:p w14:paraId="1F10E4D5" w14:textId="392CBDB7" w:rsidR="00FA0C3A" w:rsidRPr="00695C7A" w:rsidRDefault="00FA0C3A" w:rsidP="00FA0C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Set forth planned or proposed routes</w:t>
      </w:r>
      <w:r w:rsidR="00695C7A">
        <w:rPr>
          <w:rFonts w:ascii="Arial" w:hAnsi="Arial" w:cs="Arial"/>
          <w:sz w:val="20"/>
          <w:szCs w:val="20"/>
        </w:rPr>
        <w:t xml:space="preserve"> a</w:t>
      </w:r>
      <w:r w:rsidRPr="00695C7A">
        <w:rPr>
          <w:rFonts w:ascii="Arial" w:hAnsi="Arial" w:cs="Arial"/>
          <w:sz w:val="20"/>
          <w:szCs w:val="20"/>
        </w:rPr>
        <w:t>nd schedule(s)</w:t>
      </w:r>
      <w:r w:rsidR="00695C7A">
        <w:rPr>
          <w:rFonts w:ascii="Arial" w:hAnsi="Arial" w:cs="Arial"/>
          <w:sz w:val="20"/>
          <w:szCs w:val="20"/>
        </w:rPr>
        <w:t xml:space="preserve"> to operate at PABT:</w:t>
      </w:r>
    </w:p>
    <w:p w14:paraId="66277CBE" w14:textId="77777777" w:rsidR="00FA0C3A" w:rsidRPr="00695C7A" w:rsidRDefault="00FA0C3A" w:rsidP="00FA0C3A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3E97C2A" w14:textId="77777777" w:rsidR="00FA0C3A" w:rsidRPr="00695C7A" w:rsidRDefault="00FA0C3A" w:rsidP="00695C7A">
      <w:pPr>
        <w:framePr w:w="8229" w:h="3758" w:hSpace="180" w:wrap="around" w:vAnchor="text" w:hAnchor="page" w:x="2232" w:y="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1C335839" w14:textId="77777777" w:rsidR="00FA0C3A" w:rsidRPr="00695C7A" w:rsidRDefault="00FA0C3A" w:rsidP="00FA0C3A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78CC4577" w14:textId="77777777" w:rsidR="00FA0C3A" w:rsidRPr="00695C7A" w:rsidRDefault="00FA0C3A" w:rsidP="00695C7A">
      <w:pPr>
        <w:framePr w:w="8229" w:h="1709" w:hSpace="180" w:wrap="around" w:vAnchor="text" w:hAnchor="page" w:x="2232" w:y="5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4F91E05D" w14:textId="77777777" w:rsidR="00FA0C3A" w:rsidRPr="00695C7A" w:rsidRDefault="00FA0C3A" w:rsidP="00B67D9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Set forth the make, model, model year, and fuel type of each vehicle type planned for use in the fleet to be operated at the PABT:</w:t>
      </w:r>
    </w:p>
    <w:p w14:paraId="2A592C9F" w14:textId="77777777" w:rsidR="00FA0C3A" w:rsidRPr="00695C7A" w:rsidRDefault="00FA0C3A" w:rsidP="00FA0C3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3A11ABA0" w14:textId="77777777" w:rsidR="00FA0C3A" w:rsidRPr="00695C7A" w:rsidRDefault="00FA0C3A" w:rsidP="00FA0C3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 </w:t>
      </w:r>
    </w:p>
    <w:p w14:paraId="253C93D6" w14:textId="77777777" w:rsidR="00FA0C3A" w:rsidRPr="00695C7A" w:rsidRDefault="00FA0C3A" w:rsidP="00B67D9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(a) Has the applicant, or if a partnership, any partner, applied for and been denied an E-Z Pass account by any member of the E-Z Pass Consortium?</w:t>
      </w:r>
      <w:r w:rsidRPr="00695C7A">
        <w:rPr>
          <w:rFonts w:ascii="Arial" w:hAnsi="Arial" w:cs="Arial"/>
          <w:sz w:val="20"/>
          <w:szCs w:val="20"/>
        </w:rPr>
        <w:br/>
      </w:r>
    </w:p>
    <w:p w14:paraId="20005116" w14:textId="77777777" w:rsidR="00FA0C3A" w:rsidRPr="00695C7A" w:rsidRDefault="00FA0C3A" w:rsidP="00FA0C3A">
      <w:pPr>
        <w:ind w:left="36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ab/>
        <w:t xml:space="preserve">____ Yes  ___ No  </w:t>
      </w:r>
      <w:r w:rsidRPr="00695C7A">
        <w:rPr>
          <w:rFonts w:ascii="Arial" w:hAnsi="Arial" w:cs="Arial"/>
          <w:sz w:val="20"/>
          <w:szCs w:val="20"/>
        </w:rPr>
        <w:tab/>
        <w:t>[Check “Yes” or “No”]</w:t>
      </w:r>
    </w:p>
    <w:p w14:paraId="47337263" w14:textId="77777777" w:rsidR="00FA0C3A" w:rsidRPr="00695C7A" w:rsidRDefault="00FA0C3A" w:rsidP="00FA0C3A">
      <w:pPr>
        <w:ind w:left="36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ab/>
        <w:t xml:space="preserve">(b)  If “Yes” has been checked, set forth all details: </w:t>
      </w:r>
    </w:p>
    <w:p w14:paraId="1BB81F0D" w14:textId="77777777" w:rsidR="00FA0C3A" w:rsidRPr="00695C7A" w:rsidRDefault="00FA0C3A" w:rsidP="00FA0C3A">
      <w:pPr>
        <w:framePr w:w="8229" w:h="1009" w:hSpace="180" w:wrap="around" w:vAnchor="text" w:hAnchor="page" w:x="2232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018BFC76" w14:textId="77777777" w:rsidR="00FA0C3A" w:rsidRPr="00695C7A" w:rsidRDefault="00FA0C3A" w:rsidP="00FA0C3A">
      <w:pP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 </w:t>
      </w:r>
    </w:p>
    <w:p w14:paraId="7260D9F6" w14:textId="77777777" w:rsidR="00FA0C3A" w:rsidRPr="00695C7A" w:rsidRDefault="00FA0C3A" w:rsidP="00FA0C3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08969AD2" w14:textId="77777777" w:rsidR="00FA0C3A" w:rsidRPr="00695C7A" w:rsidRDefault="00FA0C3A" w:rsidP="00B67D9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Set forth the average length of service of the drivers currently in the applicant’s employ:</w:t>
      </w:r>
    </w:p>
    <w:p w14:paraId="14BE3140" w14:textId="77777777" w:rsidR="00FA0C3A" w:rsidRPr="00695C7A" w:rsidRDefault="00FA0C3A" w:rsidP="00FA0C3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5F741840" w14:textId="77777777" w:rsidR="00FA0C3A" w:rsidRPr="00695C7A" w:rsidRDefault="00FA0C3A" w:rsidP="00FA0C3A">
      <w:pPr>
        <w:framePr w:w="8229" w:h="649" w:hSpace="180" w:wrap="around" w:vAnchor="text" w:hAnchor="page" w:x="2232" w:y="2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03D32B57" w14:textId="77777777" w:rsidR="00FA0C3A" w:rsidRPr="00695C7A" w:rsidRDefault="00FA0C3A" w:rsidP="00FA0C3A">
      <w:pPr>
        <w:rPr>
          <w:rFonts w:ascii="Arial" w:hAnsi="Arial" w:cs="Arial"/>
          <w:sz w:val="20"/>
          <w:szCs w:val="20"/>
        </w:rPr>
      </w:pPr>
    </w:p>
    <w:p w14:paraId="57326525" w14:textId="77777777" w:rsidR="00FA0C3A" w:rsidRPr="00695C7A" w:rsidRDefault="00FA0C3A" w:rsidP="00FA0C3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435F33A7" w14:textId="77777777" w:rsidR="00FA0C3A" w:rsidRPr="00695C7A" w:rsidRDefault="00FA0C3A" w:rsidP="00B67D94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 xml:space="preserve">Describe the training and safety program the applicant provides to its drivers: </w:t>
      </w:r>
    </w:p>
    <w:p w14:paraId="364D6722" w14:textId="77777777" w:rsidR="00FA0C3A" w:rsidRPr="00695C7A" w:rsidRDefault="00FA0C3A" w:rsidP="00FA0C3A">
      <w:pPr>
        <w:ind w:left="720"/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t>(Can include as an attachment to the application if it does not fit in the box below).</w:t>
      </w:r>
    </w:p>
    <w:p w14:paraId="527A588B" w14:textId="77777777" w:rsidR="00FA0C3A" w:rsidRPr="00695C7A" w:rsidRDefault="00FA0C3A" w:rsidP="00FA0C3A">
      <w:pPr>
        <w:framePr w:w="8229" w:h="3101" w:hSpace="180" w:wrap="around" w:vAnchor="text" w:hAnchor="page" w:x="2232" w:y="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0"/>
          <w:szCs w:val="20"/>
        </w:rPr>
      </w:pPr>
      <w:r w:rsidRPr="00695C7A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695C7A">
        <w:rPr>
          <w:rFonts w:ascii="Arial" w:hAnsi="Arial" w:cs="Arial"/>
          <w:sz w:val="20"/>
          <w:szCs w:val="20"/>
        </w:rPr>
        <w:instrText xml:space="preserve"> FORMTEXT </w:instrText>
      </w:r>
      <w:r w:rsidRPr="00695C7A">
        <w:rPr>
          <w:rFonts w:ascii="Arial" w:hAnsi="Arial" w:cs="Arial"/>
          <w:sz w:val="20"/>
          <w:szCs w:val="20"/>
        </w:rPr>
      </w:r>
      <w:r w:rsidRPr="00695C7A">
        <w:rPr>
          <w:rFonts w:ascii="Arial" w:hAnsi="Arial" w:cs="Arial"/>
          <w:sz w:val="20"/>
          <w:szCs w:val="20"/>
        </w:rPr>
        <w:fldChar w:fldCharType="separate"/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noProof/>
          <w:sz w:val="20"/>
          <w:szCs w:val="20"/>
        </w:rPr>
        <w:t> </w:t>
      </w:r>
      <w:r w:rsidRPr="00695C7A">
        <w:rPr>
          <w:rFonts w:ascii="Arial" w:hAnsi="Arial" w:cs="Arial"/>
          <w:sz w:val="20"/>
          <w:szCs w:val="20"/>
        </w:rPr>
        <w:fldChar w:fldCharType="end"/>
      </w:r>
    </w:p>
    <w:p w14:paraId="3AA3BA7E" w14:textId="6E561F3B" w:rsidR="007D594A" w:rsidRPr="00695C7A" w:rsidRDefault="007D594A" w:rsidP="008766D3">
      <w:pPr>
        <w:pStyle w:val="ListParagraph"/>
        <w:rPr>
          <w:rFonts w:ascii="Arial" w:hAnsi="Arial" w:cs="Arial"/>
          <w:sz w:val="20"/>
          <w:szCs w:val="20"/>
        </w:rPr>
      </w:pPr>
    </w:p>
    <w:p w14:paraId="12B35AAC" w14:textId="420498FD" w:rsidR="00695C7A" w:rsidRDefault="00695C7A" w:rsidP="00695C7A">
      <w:pPr>
        <w:pStyle w:val="ListParagraph"/>
        <w:rPr>
          <w:rFonts w:ascii="Arial" w:hAnsi="Arial" w:cs="Arial"/>
          <w:sz w:val="20"/>
          <w:szCs w:val="20"/>
        </w:rPr>
      </w:pPr>
    </w:p>
    <w:p w14:paraId="3AE429C5" w14:textId="5E233964" w:rsidR="00872DDC" w:rsidRDefault="00872DDC" w:rsidP="00872DDC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576EC53" w14:textId="3D89D465" w:rsidR="00F64559" w:rsidRPr="00F64559" w:rsidRDefault="00F64559" w:rsidP="00F6455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64559">
        <w:rPr>
          <w:rFonts w:ascii="Arial" w:hAnsi="Arial" w:cs="Arial"/>
          <w:sz w:val="20"/>
          <w:szCs w:val="20"/>
        </w:rPr>
        <w:t>Describe the cleaning protocols used to clean and sanitize your vehicles:</w:t>
      </w:r>
    </w:p>
    <w:p w14:paraId="2F987B04" w14:textId="77777777" w:rsidR="00F64559" w:rsidRPr="00EE2526" w:rsidRDefault="00F64559" w:rsidP="00F64559">
      <w:pPr>
        <w:pStyle w:val="ListParagraph"/>
        <w:framePr w:w="8661" w:h="1312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07B405D3" w14:textId="77777777" w:rsidR="00F64559" w:rsidRPr="00872DDC" w:rsidRDefault="00F64559" w:rsidP="00F64559">
      <w:pPr>
        <w:pStyle w:val="ListParagraph"/>
        <w:framePr w:w="8661" w:h="1312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73982A37" w14:textId="77777777" w:rsidR="00F64559" w:rsidRDefault="00F64559" w:rsidP="00F6455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AE4044F" w14:textId="77777777" w:rsidR="00F64559" w:rsidRPr="00F64559" w:rsidRDefault="00F64559" w:rsidP="00F6455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5D1FFBB" w14:textId="77E92953" w:rsidR="00EE2526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Describe how your company collects or will collect trash from passengers onboard the bus:</w:t>
      </w:r>
    </w:p>
    <w:p w14:paraId="294B3615" w14:textId="77777777" w:rsidR="00386972" w:rsidRPr="00EE2526" w:rsidRDefault="00386972" w:rsidP="00386972">
      <w:pPr>
        <w:pStyle w:val="ListParagraph"/>
        <w:framePr w:w="8661" w:h="649" w:hSpace="180" w:wrap="around" w:vAnchor="text" w:hAnchor="page" w:x="1781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42C35FAE" w14:textId="77777777" w:rsidR="00872DDC" w:rsidRPr="00872DDC" w:rsidRDefault="00872DDC" w:rsidP="00872DDC">
      <w:pPr>
        <w:pStyle w:val="ListParagraph"/>
        <w:framePr w:w="8661" w:h="649" w:hSpace="180" w:wrap="around" w:vAnchor="text" w:hAnchor="page" w:x="1781" w:y="2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5C3A6842" w14:textId="77777777" w:rsidR="00872DDC" w:rsidRPr="00872DDC" w:rsidRDefault="00872DDC" w:rsidP="00872DDC">
      <w:pPr>
        <w:rPr>
          <w:rFonts w:ascii="Arial" w:hAnsi="Arial" w:cs="Arial"/>
          <w:sz w:val="20"/>
          <w:szCs w:val="20"/>
        </w:rPr>
      </w:pPr>
    </w:p>
    <w:p w14:paraId="491BD6C1" w14:textId="77777777" w:rsidR="00EE2526" w:rsidRPr="00EE2526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 xml:space="preserve">Describe how your company proposes to handle ticketing. Does your company have the capability for online/mobile ticketing? Would your company be interested in leasing a ticket window, if available?  </w:t>
      </w:r>
    </w:p>
    <w:p w14:paraId="06A2F598" w14:textId="77777777" w:rsidR="00386972" w:rsidRPr="00EE2526" w:rsidRDefault="00386972" w:rsidP="00772D90">
      <w:pPr>
        <w:pStyle w:val="ListParagraph"/>
        <w:framePr w:w="8661" w:h="1727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1C6DA485" w14:textId="77777777" w:rsidR="00872DDC" w:rsidRPr="00872DDC" w:rsidRDefault="00872DDC" w:rsidP="00772D90">
      <w:pPr>
        <w:pStyle w:val="ListParagraph"/>
        <w:framePr w:w="8661" w:h="1727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48C00CF8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25EAA4F7" w14:textId="67A0E276" w:rsidR="00A02992" w:rsidRDefault="00A02992" w:rsidP="00A0299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 xml:space="preserve">Describe </w:t>
      </w:r>
      <w:r>
        <w:rPr>
          <w:rFonts w:ascii="Arial" w:hAnsi="Arial" w:cs="Arial"/>
          <w:sz w:val="20"/>
          <w:szCs w:val="20"/>
        </w:rPr>
        <w:t>your proposed staffing presence at PABT. Will there be dispatchers, starters, or other personnel on-site to manage bus operations?</w:t>
      </w:r>
    </w:p>
    <w:p w14:paraId="35C760DD" w14:textId="77777777" w:rsidR="00A02992" w:rsidRPr="00EE2526" w:rsidRDefault="00A02992" w:rsidP="00A02992">
      <w:pPr>
        <w:pStyle w:val="ListParagraph"/>
        <w:framePr w:w="8661" w:h="1469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54DD44E3" w14:textId="77777777" w:rsidR="00A02992" w:rsidRDefault="00A02992" w:rsidP="00A0299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E069851" w14:textId="3CDBBC8D" w:rsidR="00692427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Describe how schedule information</w:t>
      </w:r>
      <w:r w:rsidR="00692427">
        <w:rPr>
          <w:rFonts w:ascii="Arial" w:hAnsi="Arial" w:cs="Arial"/>
          <w:sz w:val="20"/>
          <w:szCs w:val="20"/>
        </w:rPr>
        <w:t>,</w:t>
      </w:r>
      <w:r w:rsidRPr="00EE2526">
        <w:rPr>
          <w:rFonts w:ascii="Arial" w:hAnsi="Arial" w:cs="Arial"/>
          <w:sz w:val="20"/>
          <w:szCs w:val="20"/>
        </w:rPr>
        <w:t xml:space="preserve"> changes</w:t>
      </w:r>
      <w:r w:rsidR="00692427">
        <w:rPr>
          <w:rFonts w:ascii="Arial" w:hAnsi="Arial" w:cs="Arial"/>
          <w:sz w:val="20"/>
          <w:szCs w:val="20"/>
        </w:rPr>
        <w:t>, delays, and service disruptions</w:t>
      </w:r>
      <w:r w:rsidRPr="00EE2526">
        <w:rPr>
          <w:rFonts w:ascii="Arial" w:hAnsi="Arial" w:cs="Arial"/>
          <w:sz w:val="20"/>
          <w:szCs w:val="20"/>
        </w:rPr>
        <w:t xml:space="preserve"> are communicated to your customers. </w:t>
      </w:r>
    </w:p>
    <w:p w14:paraId="446AC42A" w14:textId="77777777" w:rsidR="00386972" w:rsidRPr="00EE2526" w:rsidRDefault="00386972" w:rsidP="00772D90">
      <w:pPr>
        <w:pStyle w:val="ListParagraph"/>
        <w:framePr w:w="8661" w:h="1469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264680E9" w14:textId="77777777" w:rsidR="00872DDC" w:rsidRPr="00872DDC" w:rsidRDefault="00872DDC" w:rsidP="00772D90">
      <w:pPr>
        <w:pStyle w:val="ListParagraph"/>
        <w:framePr w:w="8661" w:h="1469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3E5F8D47" w14:textId="74A8F846" w:rsidR="008E417F" w:rsidRDefault="008E417F" w:rsidP="008E417F">
      <w:pPr>
        <w:pStyle w:val="ListParagraph"/>
        <w:rPr>
          <w:rFonts w:ascii="Arial" w:hAnsi="Arial" w:cs="Arial"/>
          <w:sz w:val="20"/>
          <w:szCs w:val="20"/>
        </w:rPr>
      </w:pPr>
    </w:p>
    <w:p w14:paraId="55124183" w14:textId="77777777" w:rsidR="00692427" w:rsidRDefault="00692427" w:rsidP="00692427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ABE6C13" w14:textId="3CBA4458" w:rsidR="00EE2526" w:rsidRPr="00EE2526" w:rsidRDefault="00F64559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The Port Authority requires</w:t>
      </w:r>
      <w:r w:rsidR="00A02992">
        <w:rPr>
          <w:rFonts w:ascii="Arial" w:hAnsi="Arial" w:cs="Arial"/>
          <w:sz w:val="20"/>
          <w:szCs w:val="20"/>
        </w:rPr>
        <w:t xml:space="preserve"> operators to provide up-to-date digital schedule information. </w:t>
      </w:r>
      <w:r w:rsidR="00EE2526" w:rsidRPr="00EE2526">
        <w:rPr>
          <w:rFonts w:ascii="Arial" w:hAnsi="Arial" w:cs="Arial"/>
          <w:sz w:val="20"/>
          <w:szCs w:val="20"/>
        </w:rPr>
        <w:t xml:space="preserve">Does your company </w:t>
      </w:r>
      <w:r w:rsidR="00A02992">
        <w:rPr>
          <w:rFonts w:ascii="Arial" w:hAnsi="Arial" w:cs="Arial"/>
          <w:sz w:val="20"/>
          <w:szCs w:val="20"/>
        </w:rPr>
        <w:t xml:space="preserve">currently </w:t>
      </w:r>
      <w:r w:rsidR="00EE2526" w:rsidRPr="00EE2526">
        <w:rPr>
          <w:rFonts w:ascii="Arial" w:hAnsi="Arial" w:cs="Arial"/>
          <w:sz w:val="20"/>
          <w:szCs w:val="20"/>
        </w:rPr>
        <w:t>provide schedule data in GTFS format</w:t>
      </w:r>
      <w:r w:rsidR="00692427">
        <w:rPr>
          <w:rFonts w:ascii="Arial" w:hAnsi="Arial" w:cs="Arial"/>
          <w:sz w:val="20"/>
          <w:szCs w:val="20"/>
        </w:rPr>
        <w:t>, an XML feed, or any other type of live feed</w:t>
      </w:r>
      <w:r w:rsidR="00EE2526" w:rsidRPr="00EE2526">
        <w:rPr>
          <w:rFonts w:ascii="Arial" w:hAnsi="Arial" w:cs="Arial"/>
          <w:sz w:val="20"/>
          <w:szCs w:val="20"/>
        </w:rPr>
        <w:t xml:space="preserve">? Is real-time vehicle location available for your fleet? </w:t>
      </w:r>
      <w:r w:rsidR="00A02992">
        <w:rPr>
          <w:rFonts w:ascii="Arial" w:hAnsi="Arial" w:cs="Arial"/>
          <w:sz w:val="20"/>
          <w:szCs w:val="20"/>
        </w:rPr>
        <w:t>Please describe:</w:t>
      </w:r>
    </w:p>
    <w:p w14:paraId="1C3E421E" w14:textId="77777777" w:rsidR="00386972" w:rsidRPr="00EE2526" w:rsidRDefault="00386972" w:rsidP="00A02992">
      <w:pPr>
        <w:pStyle w:val="ListParagraph"/>
        <w:framePr w:w="8661" w:h="1296" w:hSpace="180" w:wrap="around" w:vAnchor="text" w:hAnchor="page" w:x="17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296932F8" w14:textId="77777777" w:rsidR="00872DDC" w:rsidRPr="00872DDC" w:rsidRDefault="00872DDC" w:rsidP="00A02992">
      <w:pPr>
        <w:pStyle w:val="ListParagraph"/>
        <w:framePr w:w="8661" w:h="1296" w:hSpace="180" w:wrap="around" w:vAnchor="text" w:hAnchor="page" w:x="17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590154D0" w14:textId="50DCA71B" w:rsid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3C03870F" w14:textId="77777777" w:rsidR="00A02992" w:rsidRPr="00EE2526" w:rsidRDefault="00A02992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231F941E" w14:textId="77777777" w:rsidR="00EE2526" w:rsidRPr="00EE2526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 xml:space="preserve">Describe how your company services disabled vehicles. Is road service available to remove or repair out of service vehicles? How are customers accommodated in the event of service disruptions?  </w:t>
      </w:r>
    </w:p>
    <w:p w14:paraId="2CF1A143" w14:textId="77777777" w:rsidR="00386972" w:rsidRPr="00EE2526" w:rsidRDefault="00386972" w:rsidP="00772D90">
      <w:pPr>
        <w:pStyle w:val="ListParagraph"/>
        <w:framePr w:w="8661" w:h="1247" w:hSpace="180" w:wrap="around" w:vAnchor="text" w:hAnchor="page" w:x="1781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43D5282A" w14:textId="77777777" w:rsidR="00872DDC" w:rsidRPr="00872DDC" w:rsidRDefault="00872DDC" w:rsidP="00772D90">
      <w:pPr>
        <w:pStyle w:val="ListParagraph"/>
        <w:framePr w:w="8661" w:h="1247" w:hSpace="180" w:wrap="around" w:vAnchor="text" w:hAnchor="page" w:x="1781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5236A01C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14A92F9C" w14:textId="2418BFC0" w:rsidR="00EE2526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Describe your company’s security protocols, e.g. for securing unoccupied vehicles</w:t>
      </w:r>
      <w:r w:rsidR="00692427">
        <w:rPr>
          <w:rFonts w:ascii="Arial" w:hAnsi="Arial" w:cs="Arial"/>
          <w:sz w:val="20"/>
          <w:szCs w:val="20"/>
        </w:rPr>
        <w:t>:</w:t>
      </w:r>
      <w:r w:rsidRPr="00EE2526">
        <w:rPr>
          <w:rFonts w:ascii="Arial" w:hAnsi="Arial" w:cs="Arial"/>
          <w:sz w:val="20"/>
          <w:szCs w:val="20"/>
        </w:rPr>
        <w:t xml:space="preserve"> </w:t>
      </w:r>
    </w:p>
    <w:p w14:paraId="4C0E2BF1" w14:textId="77777777" w:rsidR="00386972" w:rsidRPr="00EE2526" w:rsidRDefault="00386972" w:rsidP="00772D90">
      <w:pPr>
        <w:pStyle w:val="ListParagraph"/>
        <w:framePr w:w="8661" w:h="1137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6372A574" w14:textId="77777777" w:rsidR="00872DDC" w:rsidRPr="00872DDC" w:rsidRDefault="00872DDC" w:rsidP="00772D90">
      <w:pPr>
        <w:pStyle w:val="ListParagraph"/>
        <w:framePr w:w="8661" w:h="1137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</w:p>
    <w:p w14:paraId="47BC97CB" w14:textId="41F6DFB2" w:rsidR="00692427" w:rsidRDefault="00692427" w:rsidP="00692427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EEBEA6B" w14:textId="77EA50EB" w:rsidR="00A02992" w:rsidRDefault="00A02992" w:rsidP="00A0299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What percentage of your fleet proposed to operate at PABT can accommodate passengers in wheelchairs? Describe how your company accommodates passengers under the </w:t>
      </w:r>
      <w:r w:rsidRPr="00A02992">
        <w:rPr>
          <w:rFonts w:ascii="Arial" w:hAnsi="Arial" w:cs="Arial"/>
          <w:sz w:val="20"/>
          <w:szCs w:val="20"/>
        </w:rPr>
        <w:t>Americans with Disabilities Act (ADA)</w:t>
      </w:r>
      <w:r>
        <w:rPr>
          <w:rFonts w:ascii="Arial" w:hAnsi="Arial" w:cs="Arial"/>
          <w:sz w:val="20"/>
          <w:szCs w:val="20"/>
        </w:rPr>
        <w:t>, including whether special reservations are needed, etc.:</w:t>
      </w:r>
    </w:p>
    <w:p w14:paraId="6B8CFF62" w14:textId="77777777" w:rsidR="00A02992" w:rsidRPr="00EE2526" w:rsidRDefault="00A02992" w:rsidP="00A02992">
      <w:pPr>
        <w:pStyle w:val="ListParagraph"/>
        <w:framePr w:w="8661" w:h="1137" w:hSpace="180" w:wrap="around" w:vAnchor="text" w:hAnchor="page" w:x="17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36F0963E" w14:textId="46C0958D" w:rsidR="00872DDC" w:rsidRDefault="00872DDC" w:rsidP="00692427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27D198F" w14:textId="244A59DE" w:rsidR="00031FDC" w:rsidRDefault="00031FDC" w:rsidP="00692427">
      <w:pPr>
        <w:pStyle w:val="ListParagraph"/>
        <w:rPr>
          <w:rFonts w:ascii="Arial" w:hAnsi="Arial" w:cs="Arial"/>
          <w:sz w:val="20"/>
          <w:szCs w:val="20"/>
        </w:rPr>
      </w:pPr>
    </w:p>
    <w:p w14:paraId="53A4AC17" w14:textId="2F5E7A52" w:rsidR="00692427" w:rsidRPr="00EE2526" w:rsidRDefault="00692427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and where will buses be stored and staged when not in passenger service? Would your company be interested in renting bus parking, if available?</w:t>
      </w:r>
    </w:p>
    <w:p w14:paraId="5822DF78" w14:textId="60168589" w:rsidR="00872DDC" w:rsidRPr="00872DDC" w:rsidRDefault="001E2ABC" w:rsidP="00772D90">
      <w:pPr>
        <w:pStyle w:val="ListParagraph"/>
        <w:framePr w:w="8661" w:h="1358" w:hSpace="180" w:wrap="around" w:vAnchor="text" w:hAnchor="page" w:x="1781" w:y="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EE2526">
        <w:rPr>
          <w:rFonts w:ascii="Arial" w:hAnsi="Arial" w:cs="Arial"/>
          <w:sz w:val="20"/>
          <w:szCs w:val="20"/>
        </w:rPr>
        <w:instrText xml:space="preserve"> FORMTEXT </w:instrText>
      </w:r>
      <w:r w:rsidRPr="00EE2526">
        <w:rPr>
          <w:rFonts w:ascii="Arial" w:hAnsi="Arial" w:cs="Arial"/>
          <w:sz w:val="20"/>
          <w:szCs w:val="20"/>
        </w:rPr>
      </w:r>
      <w:r w:rsidRPr="00EE2526">
        <w:rPr>
          <w:rFonts w:ascii="Arial" w:hAnsi="Arial" w:cs="Arial"/>
          <w:sz w:val="20"/>
          <w:szCs w:val="20"/>
        </w:rPr>
        <w:fldChar w:fldCharType="separate"/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t> </w:t>
      </w:r>
      <w:r w:rsidRPr="00EE2526">
        <w:rPr>
          <w:rFonts w:ascii="Arial" w:hAnsi="Arial" w:cs="Arial"/>
          <w:sz w:val="20"/>
          <w:szCs w:val="20"/>
        </w:rPr>
        <w:fldChar w:fldCharType="end"/>
      </w:r>
    </w:p>
    <w:p w14:paraId="06972CFC" w14:textId="39B8EF61" w:rsid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06C42F7D" w14:textId="732F3B22" w:rsidR="00031FDC" w:rsidRDefault="00031FDC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75FC799D" w14:textId="77777777" w:rsidR="00A02992" w:rsidRPr="00EE2526" w:rsidRDefault="00A02992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70A57964" w14:textId="3253207F" w:rsidR="00EE2526" w:rsidRDefault="00EE2526" w:rsidP="00EE2526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lastRenderedPageBreak/>
        <w:t>Please attach a sample certificate of insurance indicating the insurance coverage currently carried by your company.</w:t>
      </w:r>
    </w:p>
    <w:p w14:paraId="3A1286FF" w14:textId="73D1BCD3" w:rsidR="008E417F" w:rsidRDefault="008E417F" w:rsidP="008E417F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045E2D6" w14:textId="241C1312" w:rsidR="008E417F" w:rsidRDefault="008E417F" w:rsidP="008E417F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4145F85" w14:textId="7CA1642E" w:rsidR="008E417F" w:rsidRDefault="008E417F" w:rsidP="008E417F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A82735D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7990ABD2" w14:textId="798F6B38" w:rsidR="00EE2526" w:rsidRPr="00EE2526" w:rsidRDefault="00EE2526" w:rsidP="008E417F">
      <w:pPr>
        <w:pStyle w:val="ListParagraph"/>
        <w:ind w:left="3600" w:firstLine="72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Signed_______________________________________</w:t>
      </w:r>
    </w:p>
    <w:p w14:paraId="685A20A0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  <w:bookmarkStart w:id="3" w:name="_GoBack"/>
      <w:bookmarkEnd w:id="3"/>
    </w:p>
    <w:p w14:paraId="64A27BFB" w14:textId="77777777" w:rsidR="00EE2526" w:rsidRPr="00EE2526" w:rsidRDefault="00EE2526" w:rsidP="008E417F">
      <w:pPr>
        <w:pStyle w:val="ListParagraph"/>
        <w:ind w:left="432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Title________________________________________</w:t>
      </w:r>
    </w:p>
    <w:p w14:paraId="487B2E90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38B6371C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416CFD1F" w14:textId="77777777" w:rsidR="00EE2526" w:rsidRPr="00EE2526" w:rsidRDefault="00EE2526" w:rsidP="008E417F">
      <w:pPr>
        <w:pStyle w:val="ListParagraph"/>
        <w:ind w:left="3600" w:firstLine="72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For:________________________________________</w:t>
      </w:r>
    </w:p>
    <w:p w14:paraId="0D3760D6" w14:textId="77777777" w:rsidR="00EE2526" w:rsidRPr="00EE2526" w:rsidRDefault="00EE2526" w:rsidP="008E417F">
      <w:pPr>
        <w:pStyle w:val="ListParagraph"/>
        <w:ind w:left="5760" w:firstLine="720"/>
        <w:rPr>
          <w:rFonts w:ascii="Arial" w:hAnsi="Arial" w:cs="Arial"/>
          <w:sz w:val="20"/>
          <w:szCs w:val="20"/>
        </w:rPr>
      </w:pPr>
      <w:r w:rsidRPr="00EE2526">
        <w:rPr>
          <w:rFonts w:ascii="Arial" w:hAnsi="Arial" w:cs="Arial"/>
          <w:sz w:val="20"/>
          <w:szCs w:val="20"/>
        </w:rPr>
        <w:t>Company</w:t>
      </w:r>
      <w:r w:rsidRPr="00EE2526">
        <w:rPr>
          <w:rFonts w:ascii="Arial" w:hAnsi="Arial" w:cs="Arial"/>
          <w:sz w:val="20"/>
          <w:szCs w:val="20"/>
        </w:rPr>
        <w:tab/>
      </w:r>
      <w:r w:rsidRPr="00EE2526">
        <w:rPr>
          <w:rFonts w:ascii="Arial" w:hAnsi="Arial" w:cs="Arial"/>
          <w:sz w:val="20"/>
          <w:szCs w:val="20"/>
        </w:rPr>
        <w:tab/>
      </w:r>
      <w:r w:rsidRPr="00EE2526">
        <w:rPr>
          <w:rFonts w:ascii="Arial" w:hAnsi="Arial" w:cs="Arial"/>
          <w:sz w:val="20"/>
          <w:szCs w:val="20"/>
        </w:rPr>
        <w:tab/>
      </w:r>
    </w:p>
    <w:p w14:paraId="208AABAA" w14:textId="37606BA8" w:rsid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090EEEA4" w14:textId="1CE5BE8E" w:rsidR="00386972" w:rsidRDefault="00386972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34CC112C" w14:textId="77777777" w:rsidR="00386972" w:rsidRPr="00EE2526" w:rsidRDefault="00386972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02E85BE6" w14:textId="77777777" w:rsidR="00EE2526" w:rsidRPr="00EE2526" w:rsidRDefault="00EE2526" w:rsidP="00EE2526">
      <w:pPr>
        <w:pStyle w:val="ListParagraph"/>
        <w:rPr>
          <w:rFonts w:ascii="Arial" w:hAnsi="Arial" w:cs="Arial"/>
          <w:sz w:val="20"/>
          <w:szCs w:val="20"/>
        </w:rPr>
      </w:pPr>
    </w:p>
    <w:p w14:paraId="41ECFF9D" w14:textId="4E32B4D5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return application to:</w:t>
      </w:r>
    </w:p>
    <w:p w14:paraId="3C16FC9B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</w:p>
    <w:p w14:paraId="58E5A697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Raimy Cheyne</w:t>
      </w:r>
    </w:p>
    <w:p w14:paraId="7D34D85A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Port Authority of New York and New Jersey</w:t>
      </w:r>
    </w:p>
    <w:p w14:paraId="6F5CEB4E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Tunnels, Bridges and Terminals Department</w:t>
      </w:r>
    </w:p>
    <w:p w14:paraId="5ABBFDDB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 World Trade Center, 22</w:t>
      </w:r>
      <w:r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Floor</w:t>
      </w:r>
    </w:p>
    <w:p w14:paraId="79069166" w14:textId="77777777" w:rsidR="00386972" w:rsidRDefault="00386972" w:rsidP="00386972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New York, NY 10007</w:t>
      </w:r>
    </w:p>
    <w:p w14:paraId="0C04E3E7" w14:textId="77777777" w:rsidR="00386972" w:rsidRDefault="001E2ABC" w:rsidP="00386972">
      <w:pPr>
        <w:pStyle w:val="ListParagraph"/>
        <w:rPr>
          <w:rFonts w:ascii="Arial" w:hAnsi="Arial" w:cs="Arial"/>
          <w:sz w:val="20"/>
          <w:szCs w:val="20"/>
        </w:rPr>
      </w:pPr>
      <w:hyperlink r:id="rId7" w:history="1">
        <w:r w:rsidR="00386972">
          <w:rPr>
            <w:rStyle w:val="Hyperlink"/>
            <w:rFonts w:ascii="Arial" w:hAnsi="Arial" w:cs="Arial"/>
            <w:sz w:val="20"/>
            <w:szCs w:val="20"/>
          </w:rPr>
          <w:t>rcheyne@panynj.gov</w:t>
        </w:r>
      </w:hyperlink>
    </w:p>
    <w:p w14:paraId="271A3071" w14:textId="759DC071" w:rsidR="00EE2526" w:rsidRPr="00EE2526" w:rsidRDefault="00386972" w:rsidP="00EE2526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(212) 435-2187</w:t>
      </w:r>
    </w:p>
    <w:sectPr w:rsidR="00EE2526" w:rsidRPr="00EE2526" w:rsidSect="007D594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88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AB5AC" w14:textId="77777777" w:rsidR="00704C87" w:rsidRDefault="00704C87" w:rsidP="0048528E">
      <w:pPr>
        <w:spacing w:after="0" w:line="240" w:lineRule="auto"/>
      </w:pPr>
      <w:r>
        <w:separator/>
      </w:r>
    </w:p>
  </w:endnote>
  <w:endnote w:type="continuationSeparator" w:id="0">
    <w:p w14:paraId="3699CC89" w14:textId="77777777" w:rsidR="00704C87" w:rsidRDefault="00704C87" w:rsidP="00485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5D9C9" w14:textId="1D4A9F4B" w:rsidR="008A143D" w:rsidRPr="001B3367" w:rsidRDefault="008A143D" w:rsidP="008A143D">
    <w:pPr>
      <w:jc w:val="center"/>
      <w:rPr>
        <w:rFonts w:ascii="Arial Narrow" w:hAnsi="Arial Narrow"/>
        <w:color w:val="22256B"/>
        <w:sz w:val="16"/>
      </w:rPr>
    </w:pPr>
    <w:bookmarkStart w:id="4" w:name="_Hlk37071374"/>
    <w:r>
      <w:rPr>
        <w:rFonts w:ascii="Arial Narrow" w:hAnsi="Arial Narrow"/>
        <w:color w:val="22256B"/>
        <w:sz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931715">
      <w:rPr>
        <w:rFonts w:ascii="Arial Narrow" w:hAnsi="Arial Narrow"/>
        <w:color w:val="22256B"/>
        <w:sz w:val="16"/>
      </w:rPr>
      <w:t xml:space="preserve"> </w:t>
    </w:r>
    <w:r w:rsidRPr="00800644">
      <w:rPr>
        <w:rFonts w:ascii="Arial Narrow" w:hAnsi="Arial Narrow"/>
        <w:color w:val="22256B"/>
        <w:sz w:val="16"/>
      </w:rPr>
      <w:t>4 World Trade Center  l  150 Greenwich Street</w:t>
    </w:r>
    <w:r w:rsidR="00695C7A">
      <w:rPr>
        <w:rFonts w:ascii="Arial Narrow" w:hAnsi="Arial Narrow"/>
        <w:color w:val="22256B"/>
        <w:sz w:val="16"/>
      </w:rPr>
      <w:t xml:space="preserve"> </w:t>
    </w:r>
    <w:r w:rsidRPr="00800644">
      <w:rPr>
        <w:rFonts w:ascii="Arial Narrow" w:hAnsi="Arial Narrow"/>
        <w:color w:val="22256B"/>
        <w:sz w:val="16"/>
      </w:rPr>
      <w:t xml:space="preserve">l  New York, NY 10007  </w:t>
    </w:r>
  </w:p>
  <w:bookmarkEnd w:id="4"/>
  <w:p w14:paraId="7B50DE57" w14:textId="77777777" w:rsidR="008A143D" w:rsidRDefault="008A14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5CC6B" w14:textId="77777777" w:rsidR="00330C03" w:rsidRPr="00E41AE0" w:rsidRDefault="00330C03" w:rsidP="00330C03">
    <w:pPr>
      <w:jc w:val="center"/>
      <w:rPr>
        <w:rFonts w:ascii="Arial Narrow" w:hAnsi="Arial Narrow"/>
        <w:color w:val="022DB7"/>
        <w:sz w:val="16"/>
      </w:rPr>
    </w:pPr>
    <w:r w:rsidRPr="00E41AE0">
      <w:rPr>
        <w:rFonts w:ascii="Arial Narrow" w:hAnsi="Arial Narrow"/>
        <w:color w:val="022DB7"/>
        <w:sz w:val="16"/>
      </w:rPr>
      <w:t>4 World Trade Center  l  150 Greenwich Street, XX Floor  l  New York, NY 10007  l  T: 212-435-XXX  l  F: 212-435-XXXX   l  NAME@panynj.gov</w:t>
    </w:r>
  </w:p>
  <w:p w14:paraId="645FF93D" w14:textId="77777777" w:rsidR="00330C03" w:rsidRDefault="00330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181B0" w14:textId="77777777" w:rsidR="00704C87" w:rsidRDefault="00704C87" w:rsidP="0048528E">
      <w:pPr>
        <w:spacing w:after="0" w:line="240" w:lineRule="auto"/>
      </w:pPr>
      <w:r>
        <w:separator/>
      </w:r>
    </w:p>
  </w:footnote>
  <w:footnote w:type="continuationSeparator" w:id="0">
    <w:p w14:paraId="57DB6C0D" w14:textId="77777777" w:rsidR="00704C87" w:rsidRDefault="00704C87" w:rsidP="00485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9220" w14:textId="77777777" w:rsidR="008A143D" w:rsidRDefault="001E2ABC">
    <w:pPr>
      <w:pStyle w:val="Header"/>
    </w:pPr>
    <w:r>
      <w:rPr>
        <w:noProof/>
      </w:rPr>
      <w:pict w14:anchorId="524A86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337297" o:spid="_x0000_s2077" type="#_x0000_t75" style="position:absolute;margin-left:0;margin-top:0;width:614.4pt;height:795.1pt;z-index:-251657216;mso-position-horizontal:center;mso-position-horizontal-relative:margin;mso-position-vertical:center;mso-position-vertical-relative:margin" o:allowincell="f">
          <v:imagedata r:id="rId1" o:title="PA Letterhead EMF Blu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61076" w14:textId="77777777" w:rsidR="0048528E" w:rsidRDefault="001E2ABC">
    <w:pPr>
      <w:pStyle w:val="Header"/>
    </w:pPr>
    <w:r>
      <w:rPr>
        <w:noProof/>
      </w:rPr>
      <w:pict w14:anchorId="101111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337298" o:spid="_x0000_s2078" type="#_x0000_t75" style="position:absolute;margin-left:0;margin-top:0;width:614.4pt;height:795.1pt;z-index:-251656192;mso-position-horizontal:center;mso-position-horizontal-relative:page;mso-position-vertical:center;mso-position-vertical-relative:page" o:allowincell="f">
          <v:imagedata r:id="rId1" o:title="PA Letterhead EMF Blue"/>
          <w10:wrap anchorx="page" anchory="page"/>
        </v:shape>
      </w:pict>
    </w:r>
    <w:r w:rsidR="00193CEF">
      <w:t>-</w:t>
    </w:r>
  </w:p>
  <w:p w14:paraId="26425E54" w14:textId="77777777" w:rsidR="001343BE" w:rsidRDefault="001343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89AB3" w14:textId="77777777" w:rsidR="00203D0F" w:rsidRDefault="001E2ABC" w:rsidP="00203D0F">
    <w:pPr>
      <w:pStyle w:val="Header"/>
      <w:tabs>
        <w:tab w:val="clear" w:pos="9360"/>
      </w:tabs>
    </w:pPr>
    <w:r>
      <w:rPr>
        <w:noProof/>
      </w:rPr>
      <w:pict w14:anchorId="79D357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337296" o:spid="_x0000_s2076" type="#_x0000_t75" style="position:absolute;margin-left:0;margin-top:0;width:614.4pt;height:795.1pt;z-index:-251658240;mso-position-horizontal:center;mso-position-horizontal-relative:margin;mso-position-vertical:center;mso-position-vertical-relative:margin" o:allowincell="f">
          <v:imagedata r:id="rId1" o:title="PA Letterhead EMF Blue"/>
          <w10:wrap anchorx="margin" anchory="margin"/>
        </v:shape>
      </w:pict>
    </w:r>
    <w:r w:rsidR="00203D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2237A"/>
    <w:multiLevelType w:val="hybridMultilevel"/>
    <w:tmpl w:val="1AA0C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3D61"/>
    <w:multiLevelType w:val="hybridMultilevel"/>
    <w:tmpl w:val="1AA0C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6003C"/>
    <w:multiLevelType w:val="hybridMultilevel"/>
    <w:tmpl w:val="78723E28"/>
    <w:lvl w:ilvl="0" w:tplc="5204B3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280F45"/>
    <w:multiLevelType w:val="hybridMultilevel"/>
    <w:tmpl w:val="25C457E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30EC1"/>
    <w:multiLevelType w:val="hybridMultilevel"/>
    <w:tmpl w:val="B430178E"/>
    <w:lvl w:ilvl="0" w:tplc="267CD0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F45FB8"/>
    <w:multiLevelType w:val="hybridMultilevel"/>
    <w:tmpl w:val="1AA0C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97E6C"/>
    <w:multiLevelType w:val="hybridMultilevel"/>
    <w:tmpl w:val="1AA0C7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24784"/>
    <w:multiLevelType w:val="hybridMultilevel"/>
    <w:tmpl w:val="1AA0C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88"/>
    <w:rsid w:val="00031FDC"/>
    <w:rsid w:val="000844E3"/>
    <w:rsid w:val="001343BE"/>
    <w:rsid w:val="00193CEF"/>
    <w:rsid w:val="001A77D6"/>
    <w:rsid w:val="001E2788"/>
    <w:rsid w:val="001E2ABC"/>
    <w:rsid w:val="00203D0F"/>
    <w:rsid w:val="00227241"/>
    <w:rsid w:val="00235423"/>
    <w:rsid w:val="00330C03"/>
    <w:rsid w:val="003361A4"/>
    <w:rsid w:val="00386972"/>
    <w:rsid w:val="0048528E"/>
    <w:rsid w:val="00692427"/>
    <w:rsid w:val="00695C7A"/>
    <w:rsid w:val="00702DD1"/>
    <w:rsid w:val="00704C87"/>
    <w:rsid w:val="00724139"/>
    <w:rsid w:val="00772D90"/>
    <w:rsid w:val="00780942"/>
    <w:rsid w:val="007D594A"/>
    <w:rsid w:val="00872DDC"/>
    <w:rsid w:val="008766D3"/>
    <w:rsid w:val="008A143D"/>
    <w:rsid w:val="008E417F"/>
    <w:rsid w:val="00931715"/>
    <w:rsid w:val="00A02992"/>
    <w:rsid w:val="00B428CE"/>
    <w:rsid w:val="00B67D94"/>
    <w:rsid w:val="00BB7116"/>
    <w:rsid w:val="00BE6F6B"/>
    <w:rsid w:val="00C70A42"/>
    <w:rsid w:val="00CB5AEB"/>
    <w:rsid w:val="00D33243"/>
    <w:rsid w:val="00DB032E"/>
    <w:rsid w:val="00DC60C5"/>
    <w:rsid w:val="00E23F9C"/>
    <w:rsid w:val="00E41AE0"/>
    <w:rsid w:val="00E47B3B"/>
    <w:rsid w:val="00EE2526"/>
    <w:rsid w:val="00EF2454"/>
    <w:rsid w:val="00F24B51"/>
    <w:rsid w:val="00F64559"/>
    <w:rsid w:val="00F81777"/>
    <w:rsid w:val="00FA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."/>
  <w:listSeparator w:val=","/>
  <w14:docId w14:val="4F352409"/>
  <w15:chartTrackingRefBased/>
  <w15:docId w15:val="{82AA61BF-1ACF-4C8B-AF63-83E0B78D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28E"/>
  </w:style>
  <w:style w:type="paragraph" w:styleId="Footer">
    <w:name w:val="footer"/>
    <w:basedOn w:val="Normal"/>
    <w:link w:val="FooterChar"/>
    <w:uiPriority w:val="99"/>
    <w:unhideWhenUsed/>
    <w:rsid w:val="00485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28E"/>
  </w:style>
  <w:style w:type="paragraph" w:customStyle="1" w:styleId="BasicParagraph">
    <w:name w:val="[Basic Paragraph]"/>
    <w:basedOn w:val="Normal"/>
    <w:rsid w:val="0093171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 w:cs="Times-Roman"/>
      <w:color w:val="000000"/>
      <w:sz w:val="24"/>
      <w:szCs w:val="24"/>
      <w:lang w:bidi="en-US"/>
    </w:rPr>
  </w:style>
  <w:style w:type="paragraph" w:styleId="Subtitle">
    <w:name w:val="Subtitle"/>
    <w:basedOn w:val="Normal"/>
    <w:link w:val="SubtitleChar"/>
    <w:qFormat/>
    <w:rsid w:val="001E278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1E2788"/>
    <w:rPr>
      <w:rFonts w:ascii="Times New Roman" w:eastAsia="Times New Roman" w:hAnsi="Times New Roman" w:cs="Times New Roman"/>
      <w:b/>
      <w:bCs/>
      <w:szCs w:val="24"/>
    </w:rPr>
  </w:style>
  <w:style w:type="paragraph" w:styleId="Title">
    <w:name w:val="Title"/>
    <w:basedOn w:val="Normal"/>
    <w:link w:val="TitleChar"/>
    <w:qFormat/>
    <w:rsid w:val="001E278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E2788"/>
    <w:rPr>
      <w:rFonts w:ascii="Times New Roman" w:eastAsia="Times New Roman" w:hAnsi="Times New Roman" w:cs="Times New Roman"/>
      <w:b/>
      <w:bC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E27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25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cheyne@panynj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HA\Desktop\P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 Letterhead</Template>
  <TotalTime>20</TotalTime>
  <Pages>6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Port Authority of New York and New Jersey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Guha, Rajasree</dc:creator>
  <cp:keywords/>
  <dc:description/>
  <cp:lastModifiedBy>Cheyne, Raimy</cp:lastModifiedBy>
  <cp:revision>6</cp:revision>
  <dcterms:created xsi:type="dcterms:W3CDTF">2020-11-13T20:31:00Z</dcterms:created>
  <dcterms:modified xsi:type="dcterms:W3CDTF">2020-11-13T20:51:00Z</dcterms:modified>
</cp:coreProperties>
</file>