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85AAB9" w14:textId="77777777" w:rsidR="00B40DDD" w:rsidRPr="00B45300" w:rsidRDefault="00C31F56" w:rsidP="00A029B1">
      <w:pPr>
        <w:ind w:left="1530"/>
        <w:rPr>
          <w:rFonts w:ascii="BellGothicStd-Bold" w:hAnsi="BellGothicStd-Bold" w:cs="BellGothicStd-Bold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A38CB86" wp14:editId="4879C4FB">
                <wp:simplePos x="0" y="0"/>
                <wp:positionH relativeFrom="column">
                  <wp:posOffset>-631190</wp:posOffset>
                </wp:positionH>
                <wp:positionV relativeFrom="paragraph">
                  <wp:posOffset>-756920</wp:posOffset>
                </wp:positionV>
                <wp:extent cx="1515110" cy="8686800"/>
                <wp:effectExtent l="0" t="0" r="8890" b="0"/>
                <wp:wrapNone/>
                <wp:docPr id="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110" cy="8686800"/>
                          <a:chOff x="240" y="402"/>
                          <a:chExt cx="2386" cy="13680"/>
                        </a:xfrm>
                      </wpg:grpSpPr>
                      <pic:pic xmlns:pic="http://schemas.openxmlformats.org/drawingml/2006/picture">
                        <pic:nvPicPr>
                          <pic:cNvPr id="4" name="Picture 56" descr="masthead_final_6_11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402"/>
                            <a:ext cx="2386" cy="1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67" y="3708"/>
                            <a:ext cx="2160" cy="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F0701" w14:textId="77777777" w:rsidR="00780541" w:rsidRPr="000C7638" w:rsidRDefault="00780541" w:rsidP="00415A5F">
                              <w:pPr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 w:rsidRPr="000C7638"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  <w:t>Board Chair</w:t>
                              </w:r>
                            </w:p>
                            <w:p w14:paraId="7313B21F" w14:textId="77777777" w:rsidR="00716E38" w:rsidRDefault="00716E38" w:rsidP="00716E38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Molly Whalen</w:t>
                              </w:r>
                            </w:p>
                            <w:p w14:paraId="5AC69D00" w14:textId="77777777" w:rsidR="00780541" w:rsidRPr="000C7638" w:rsidRDefault="00780541" w:rsidP="00415A5F">
                              <w:pPr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</w:pPr>
                            </w:p>
                            <w:p w14:paraId="0A513057" w14:textId="1F899199" w:rsidR="00F87133" w:rsidRDefault="00F87133" w:rsidP="00415A5F">
                              <w:pPr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  <w:t>Board Treasurer</w:t>
                              </w:r>
                            </w:p>
                            <w:p w14:paraId="4AAC264D" w14:textId="77777777" w:rsidR="00F87133" w:rsidRDefault="00F87133" w:rsidP="00F87133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Jane M. Brown</w:t>
                              </w:r>
                            </w:p>
                            <w:p w14:paraId="67B82C54" w14:textId="77777777" w:rsidR="00F87133" w:rsidRDefault="00F87133" w:rsidP="00415A5F">
                              <w:pPr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</w:pPr>
                            </w:p>
                            <w:p w14:paraId="45892850" w14:textId="5368A245" w:rsidR="00716E38" w:rsidRPr="000C7638" w:rsidRDefault="00716E38" w:rsidP="00716E38">
                              <w:pPr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  <w:t>Secretary</w:t>
                              </w:r>
                            </w:p>
                            <w:p w14:paraId="7E7A5814" w14:textId="77777777" w:rsidR="00716E38" w:rsidRDefault="00716E38" w:rsidP="00716E38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Tara S. Emory</w:t>
                              </w:r>
                            </w:p>
                            <w:p w14:paraId="3E686220" w14:textId="77777777" w:rsidR="00716E38" w:rsidRDefault="00716E38" w:rsidP="00415A5F">
                              <w:pPr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</w:pPr>
                            </w:p>
                            <w:p w14:paraId="5D2040F2" w14:textId="77777777" w:rsidR="00A10AC3" w:rsidRPr="000C7638" w:rsidRDefault="00A10AC3" w:rsidP="00A10AC3">
                              <w:pPr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 w:rsidRPr="000C7638"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  <w:t>Board Members</w:t>
                              </w:r>
                            </w:p>
                            <w:p w14:paraId="39685B35" w14:textId="771E223E" w:rsidR="00A10AC3" w:rsidRDefault="00A10AC3" w:rsidP="00A10AC3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Nigel M. Atwel</w:t>
                              </w:r>
                              <w:r w:rsidR="00351760"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l</w:t>
                              </w:r>
                            </w:p>
                            <w:p w14:paraId="35056733" w14:textId="77777777" w:rsidR="00716E38" w:rsidRPr="000C7638" w:rsidRDefault="00716E38" w:rsidP="00716E38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 w:rsidRPr="000C7638"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Tracey Davis</w:t>
                              </w:r>
                            </w:p>
                            <w:p w14:paraId="6066318D" w14:textId="77777777" w:rsidR="00A10AC3" w:rsidRDefault="00A10AC3" w:rsidP="00A10AC3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Nike O. Opadiran</w:t>
                              </w:r>
                            </w:p>
                            <w:p w14:paraId="0AB15231" w14:textId="77777777" w:rsidR="00F87133" w:rsidRDefault="00F87133" w:rsidP="001C4922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</w:p>
                            <w:p w14:paraId="4FAACD2F" w14:textId="0E19BD84" w:rsidR="00F87133" w:rsidRPr="00F87133" w:rsidRDefault="00F87133" w:rsidP="001C4922">
                              <w:pPr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 w:rsidRPr="00F87133"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  <w:t>Executive Director</w:t>
                              </w:r>
                            </w:p>
                            <w:p w14:paraId="668E646E" w14:textId="14760817" w:rsidR="00F87133" w:rsidRDefault="00F87133" w:rsidP="001C4922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Rochanda Hiligh-Thomas</w:t>
                              </w:r>
                            </w:p>
                            <w:p w14:paraId="0896DE03" w14:textId="77777777" w:rsidR="00780541" w:rsidRPr="000C7638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</w:p>
                            <w:p w14:paraId="1ECFC96C" w14:textId="77777777" w:rsidR="00780541" w:rsidRPr="000C7638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 w:rsidRPr="001D01E9"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  <w:t>V:</w:t>
                              </w:r>
                              <w:r w:rsidRPr="000C7638"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 xml:space="preserve"> (202) 678-8060</w:t>
                              </w:r>
                            </w:p>
                            <w:p w14:paraId="246EEDC8" w14:textId="77777777" w:rsidR="00780541" w:rsidRPr="000C7638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 w:rsidRPr="001D01E9"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  <w:t>F:</w:t>
                              </w:r>
                              <w:r w:rsidRPr="000C7638"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 xml:space="preserve"> (202) 678-8062</w:t>
                              </w:r>
                            </w:p>
                            <w:p w14:paraId="4EA4D850" w14:textId="77777777" w:rsidR="00780541" w:rsidRPr="000C7638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 w:rsidRPr="001D01E9"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  <w:t>TF:</w:t>
                              </w:r>
                              <w:r w:rsidRPr="000C7638"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 xml:space="preserve"> (888) 327-8060</w:t>
                              </w:r>
                            </w:p>
                            <w:p w14:paraId="250B59EB" w14:textId="77777777" w:rsidR="00780541" w:rsidRPr="000C7638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 w:rsidRPr="001D01E9"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  <w:t>W:</w:t>
                              </w:r>
                              <w:r w:rsidRPr="000C7638"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 xml:space="preserve"> www.aje-dc.org</w:t>
                              </w:r>
                            </w:p>
                            <w:p w14:paraId="3F855294" w14:textId="77777777" w:rsidR="00780541" w:rsidRPr="000C7638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 w:rsidRPr="001D01E9">
                                <w:rPr>
                                  <w:rFonts w:ascii="Calibri" w:hAnsi="Calibri" w:cs="Tunga"/>
                                  <w:b/>
                                  <w:color w:val="808080"/>
                                  <w:sz w:val="17"/>
                                  <w:szCs w:val="17"/>
                                </w:rPr>
                                <w:t>E:</w:t>
                              </w:r>
                              <w:r w:rsidRPr="000C7638"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 xml:space="preserve"> information@aje-dc.org</w:t>
                              </w:r>
                            </w:p>
                            <w:p w14:paraId="78BDD92B" w14:textId="77777777" w:rsidR="00780541" w:rsidRPr="006F3BFD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0"/>
                                  <w:szCs w:val="10"/>
                                </w:rPr>
                              </w:pPr>
                            </w:p>
                            <w:p w14:paraId="26414BEC" w14:textId="77777777" w:rsidR="00780541" w:rsidRPr="006F3BFD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0"/>
                                  <w:szCs w:val="10"/>
                                </w:rPr>
                              </w:pPr>
                            </w:p>
                            <w:p w14:paraId="320A559B" w14:textId="2761292B" w:rsidR="00780541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 xml:space="preserve">25 E Street NW </w:t>
                              </w:r>
                              <w:r w:rsidR="00B94028"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3</w:t>
                              </w:r>
                              <w:r w:rsidR="00B94028" w:rsidRPr="00B94028"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  <w:vertAlign w:val="superscript"/>
                                </w:rPr>
                                <w:t>rd</w:t>
                              </w:r>
                              <w:r w:rsidR="00B94028"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Floor</w:t>
                              </w:r>
                            </w:p>
                            <w:p w14:paraId="5182EFFA" w14:textId="77777777" w:rsidR="00780541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Washington, DC 20001</w:t>
                              </w:r>
                            </w:p>
                            <w:p w14:paraId="273D2D67" w14:textId="77777777" w:rsidR="00780541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</w:p>
                            <w:p w14:paraId="55B618A4" w14:textId="77777777" w:rsidR="002E7486" w:rsidRDefault="002E7486" w:rsidP="002E7486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Mary’s Center</w:t>
                              </w:r>
                            </w:p>
                            <w:p w14:paraId="45DC3D05" w14:textId="77777777" w:rsidR="002E7486" w:rsidRDefault="002E7486" w:rsidP="002E7486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Tuesdays &amp; Thursdays</w:t>
                              </w:r>
                            </w:p>
                            <w:p w14:paraId="2D1DC2CF" w14:textId="77777777" w:rsidR="002E7486" w:rsidRDefault="002E7486" w:rsidP="002E7486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9:00 a.m</w:t>
                              </w:r>
                              <w:proofErr w:type="gramStart"/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.–</w:t>
                              </w:r>
                              <w:proofErr w:type="gramEnd"/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 xml:space="preserve"> 3:00 p.m.</w:t>
                              </w:r>
                            </w:p>
                            <w:p w14:paraId="69C73871" w14:textId="77777777" w:rsidR="002E7486" w:rsidRDefault="002E7486" w:rsidP="002E7486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3912 Georgia Avenue NW</w:t>
                              </w:r>
                            </w:p>
                            <w:p w14:paraId="6F387830" w14:textId="1ACD3E90" w:rsidR="00780541" w:rsidRPr="006F3BFD" w:rsidRDefault="002E7486" w:rsidP="002E7486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alibri" w:hAnsi="Calibri" w:cs="Tunga"/>
                                  <w:color w:val="808080"/>
                                  <w:sz w:val="17"/>
                                  <w:szCs w:val="17"/>
                                </w:rPr>
                                <w:t>Washington, DC 20011</w:t>
                              </w:r>
                            </w:p>
                            <w:p w14:paraId="6467B808" w14:textId="77777777" w:rsidR="00780541" w:rsidRPr="006F3BFD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0"/>
                                  <w:szCs w:val="10"/>
                                </w:rPr>
                              </w:pPr>
                            </w:p>
                            <w:p w14:paraId="7A0BE8A3" w14:textId="77777777" w:rsidR="00780541" w:rsidRPr="006F3BFD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0"/>
                                  <w:szCs w:val="10"/>
                                </w:rPr>
                              </w:pPr>
                            </w:p>
                            <w:p w14:paraId="35E8BE56" w14:textId="77777777" w:rsidR="00780541" w:rsidRPr="006F3BFD" w:rsidRDefault="00780541" w:rsidP="00415A5F">
                              <w:pPr>
                                <w:rPr>
                                  <w:rFonts w:ascii="Calibri" w:hAnsi="Calibri" w:cs="Tunga"/>
                                  <w:color w:val="808080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left:0;text-align:left;margin-left:-49.7pt;margin-top:-59.6pt;width:119.3pt;height:684pt;z-index:251657728" coordorigin="240,402" coordsize="2386,13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i8Gf8n5/En/ALJF4I/9OniuvXa8i8Gf8n5/En/skXgj/wBOniuvX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IvBn/J+fxJ/7JF4I/wDTp4rr12vIvBn/ACfn8Sf+yReCP/Tp4rr12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LwZ/yfn8&#10;Sf8AskXgj/06eK69dryLwZ/yfn8Sf+yReCP/AE6eK69d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i8Gf8n5/En/skXgj/&#10;ANOniuvXa8i8Gf8AJ+fxJ/7JF4I/9OniuvX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IvBn/J+fxJ/wCyReCP/Tp4rr12&#10;vIvBn/J+fxJ/7JF4I/8ATp4rr12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kXgz/k/P4k/9ki8Ef+nTxXXr&#10;teReDP8Ak/P4k/8AZIvBH/p08V167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migAooooAKKKKACiijNABRRRQAUUZooAKKKKACiiigAoozRmgAooooAK&#10;KKKACiiigAooooAKKKKACiiigAooooAKKKKACiiigAooooA8i8Gf8n5/En/skXgj/wBOniuvXa8i&#10;8Gf8n5/En/skXgj/ANOniuvX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F4M/5Pz+JP/ZIvBH/AKdPFdeu15F4M/5Pz+JP/ZIvBH/p08V167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HWiigA2gdqAoHQUUU&#10;AGMUUUUAGAO1GBnNFFABgdMUYFFFAABjpQQD1oooAMDpRgDtRRQAUUUUAAGOlAAHQUUUAc78Q/hH&#10;8M/izbWdl8SvBGn63Dp9x59nHqFuJFikxjIB9R1HQ1vWlpa2FrHY2NtHDDDGEhhjUKqKBgAAdABU&#10;lFABRRRQAUUUUAFFFFABRRRQAUUUUAFFFFABRRRQAUUUUAFFFFABRRRQB5F4M/5Pz+JP/ZIvBH/p&#10;08V167XkXgz/AJPz+JP/AGSLwR/6dPFdeu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ReDP+T8/iT/ANki8Ef+nTxXXrte&#10;ReDP+T8/iT/2SLwR/wCnTxXXr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kXgz/k/P4k/9ki8E&#10;f+nTxXXrteReDP8Ak/P4k/8AZIvBH/p08V167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F4M/5Pz+JP8A2SLwR/6dPFde&#10;u15F4M/5Pz+JP/ZIvBH/AKdPFdeu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yLwZ/yfn8Sf+yReCP8A06eK69dryLwZ/wAn5/En/skXgj/06eK69d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/CiigAooooAPwooooAKKKKACiiigAoo&#10;ooAKKKKADA9KPfFFFABRRRQAUUUUAFFFFABRRRQAUUUUAFFFFABRRRQAUUUUAFFFFABRRRQAUUUU&#10;AeReDP8Ak/P4k/8AZIvBH/p08V167XkXgz/k/P4k/wDZIvBH/p08V167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F4M/5&#10;Pz+JP/ZIvBH/AKdPFdeu15F4M/5Pz+JP/ZIvBH/p08V167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F4M/wCT8/iT/wBk&#10;i8Ef+nTxXXrteReDP+T8/iT/ANki8Ef+nTxXXr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kXgz/k/P4k/9ki8Ef8Ap08V&#10;167XkXgz/k/P4k/9ki8Ef+nTxXXr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kXgz/AJPz+JP/AGSLwR/6dPFdeu15F4M/&#10;5Pz+JP8A2SLwR/6dPFdeu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A56UZoAKKKKACijNFABRRRkUAFFGRRmgAooyPWgHPSgAoooBB6GgAoozziigAooz&#10;RQAUUUUAFFFGRQAUUUZoAKKM0ZHrQAUUUUAFFFFABRRRQAUUUUAFFFFABRRRQB5F4M/5Pz+JP/ZI&#10;vBH/AKdPFdeu15F4M/5Pz+JP/ZIvBH/p08V167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AQD1FFBIFIGB6UAKBjgUEA9RQDnpRQAAAcgUU&#10;UUAGB1xRgHjFFFABj2ox7UUUAAAHQUm1fSlooAMd6AMcAUUUAGAe1GAO1GRRQAYGMUUUUAGB6UdK&#10;QMCM0uc0AFG0elFFABtHXFGBRRQAYGMYox7UUUAGPajFFFABRRRQAUUUUAFFFFABRRRQAUUUUAeR&#10;eDP+T8/iT/2SLwR/6dPFdeu15F4M/wCT8/iT/wBki8Ef+nTxXXr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kXgz/AJPz+JP/AGSLwR/6&#10;dPFdeu15F4M/5Pz+JP8A2SLwR/6dPFdeu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ReDP+T8/iT/2SLwR/wCnTxXXrteR&#10;eDP+T8/iT/2SLwR/6dPFdeu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LwZ/wAn5/En/skXgj/06eK69dry&#10;LwZ/yfn8Sf8AskXgj/06eK69d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i8Gf8n5/En/skXgj/wBOniuvXa8i8Gf8n5/E&#10;n/skXgj/ANOniuvX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F4M/wCT8/iT/wBki8Ef&#10;+nTxXXrteReDP+T8/iT/ANki8Ef+nTxXXr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kXgz/k/P4k/9ki8Ef8Ap08V167X&#10;kXgz/k/P4k/9ki8Ef+nTxXXr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kXgz/AJPz+JP/AGSLwR/6dPFdeu15F4M/5Pz+&#10;JP8A2SLwR/6dPFdeu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ReDP+T8/iT/2SLwR/wCnTxXXrteReDP+T8/iT/2SLwR/&#10;6dPFdeu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ReDP8Ak/P4k/8AZIvBH/p08V167XkXgz/k/P4k/wDZIvBH/p08V167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F4M/5Pz+JP/ZIvBH/AKdPFdeu15F4M/5Pz+JP/ZIvBH/p08V167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F4M/wCT8/iT/wBki8Ef+nTxXXrteReDP+T8/iT/ANki8Ef+nTxXXr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kXg&#10;z/k/P4k/9ki8Ef8Ap08V167XkXgz/k/P4k/9ki8Ef+nTxXXr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kXgz/AJPz+JP/&#10;AGSLwR/6dPFdeu15F4M/5Pz+JP8A2SLwR/6dPFdeu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ReDP+T8/iT/2SLwR/wCn&#10;TxXXrteReDP+T8/iT/2SLwR/6dPFdeu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i8Gf8AJ+fxJ/7JF4I/9OniuvXa8i8Gf8n5/En/ALJF4I/9&#10;OniuvX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IvBn/J+fxJ/7JF4I/8ATp4rr12vIvBn/J+fxJ/7JF4I/wDTp4rr12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LwZ/wAn5/En/skXgj/06eK69dryLwZ/yfn8Sf8AskXgj/06eK69d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alt="masthead_final_6_11_10" style="position:absolute;left:240;top:402;width:2386;height:1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85fXEAAAA2gAAAA8AAABkcnMvZG93bnJldi54bWxEj0FrwkAUhO8F/8PyhN50o1iV1FVEIqSH&#10;CiZCe3xkX5Ng9m3MbjX+e7cg9DjMzDfMatObRlypc7VlBZNxBIK4sLrmUsEp34+WIJxH1thYJgV3&#10;crBZD15WGGt74yNdM1+KAGEXo4LK+zaW0hUVGXRj2xIH78d2Bn2QXSl1h7cAN42cRtFcGqw5LFTY&#10;0q6i4pz9GgXp/OP8eXBf0zRZfF9Oh7cka/NEqddhv30H4an3/+FnO9UKZvB3JdwA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85fXEAAAA2gAAAA8AAAAAAAAAAAAAAAAA&#10;nwIAAGRycy9kb3ducmV2LnhtbFBLBQYAAAAABAAEAPcAAACQAwAAAAA=&#10;">
                  <v:imagedata r:id="rId10" o:title="masthead_final_6_11_10" cropright="5095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28" type="#_x0000_t202" style="position:absolute;left:367;top:3708;width:216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14:paraId="093F0701" w14:textId="77777777" w:rsidR="00780541" w:rsidRPr="000C7638" w:rsidRDefault="00780541" w:rsidP="00415A5F">
                        <w:pPr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</w:pPr>
                        <w:r w:rsidRPr="000C7638"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  <w:t>Board Chair</w:t>
                        </w:r>
                      </w:p>
                      <w:p w14:paraId="7313B21F" w14:textId="77777777" w:rsidR="00716E38" w:rsidRDefault="00716E38" w:rsidP="00716E38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Molly Whalen</w:t>
                        </w:r>
                      </w:p>
                      <w:p w14:paraId="5AC69D00" w14:textId="77777777" w:rsidR="00780541" w:rsidRPr="000C7638" w:rsidRDefault="00780541" w:rsidP="00415A5F">
                        <w:pPr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</w:pPr>
                      </w:p>
                      <w:p w14:paraId="0A513057" w14:textId="1F899199" w:rsidR="00F87133" w:rsidRDefault="00F87133" w:rsidP="00415A5F">
                        <w:pPr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  <w:t>Board Treasurer</w:t>
                        </w:r>
                      </w:p>
                      <w:p w14:paraId="4AAC264D" w14:textId="77777777" w:rsidR="00F87133" w:rsidRDefault="00F87133" w:rsidP="00F87133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Jane M. Brown</w:t>
                        </w:r>
                      </w:p>
                      <w:p w14:paraId="67B82C54" w14:textId="77777777" w:rsidR="00F87133" w:rsidRDefault="00F87133" w:rsidP="00415A5F">
                        <w:pPr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</w:pPr>
                      </w:p>
                      <w:p w14:paraId="45892850" w14:textId="5368A245" w:rsidR="00716E38" w:rsidRPr="000C7638" w:rsidRDefault="00716E38" w:rsidP="00716E38">
                        <w:pPr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  <w:t>Secretary</w:t>
                        </w:r>
                      </w:p>
                      <w:p w14:paraId="7E7A5814" w14:textId="77777777" w:rsidR="00716E38" w:rsidRDefault="00716E38" w:rsidP="00716E38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Tara S. Emory</w:t>
                        </w:r>
                      </w:p>
                      <w:p w14:paraId="3E686220" w14:textId="77777777" w:rsidR="00716E38" w:rsidRDefault="00716E38" w:rsidP="00415A5F">
                        <w:pPr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</w:pPr>
                      </w:p>
                      <w:p w14:paraId="5D2040F2" w14:textId="77777777" w:rsidR="00A10AC3" w:rsidRPr="000C7638" w:rsidRDefault="00A10AC3" w:rsidP="00A10AC3">
                        <w:pPr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</w:pPr>
                        <w:r w:rsidRPr="000C7638"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  <w:t>Board Members</w:t>
                        </w:r>
                      </w:p>
                      <w:p w14:paraId="39685B35" w14:textId="771E223E" w:rsidR="00A10AC3" w:rsidRDefault="00A10AC3" w:rsidP="00A10AC3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Nigel M. Atwel</w:t>
                        </w:r>
                        <w:r w:rsidR="00351760"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l</w:t>
                        </w:r>
                      </w:p>
                      <w:p w14:paraId="35056733" w14:textId="77777777" w:rsidR="00716E38" w:rsidRPr="000C7638" w:rsidRDefault="00716E38" w:rsidP="00716E38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 w:rsidRPr="000C7638"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Tracey Davis</w:t>
                        </w:r>
                      </w:p>
                      <w:p w14:paraId="6066318D" w14:textId="77777777" w:rsidR="00A10AC3" w:rsidRDefault="00A10AC3" w:rsidP="00A10AC3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Nike O. Opadiran</w:t>
                        </w:r>
                      </w:p>
                      <w:p w14:paraId="0AB15231" w14:textId="77777777" w:rsidR="00F87133" w:rsidRDefault="00F87133" w:rsidP="001C4922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</w:p>
                      <w:p w14:paraId="4FAACD2F" w14:textId="0E19BD84" w:rsidR="00F87133" w:rsidRPr="00F87133" w:rsidRDefault="00F87133" w:rsidP="001C4922">
                        <w:pPr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</w:pPr>
                        <w:r w:rsidRPr="00F87133"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  <w:t>Executive Director</w:t>
                        </w:r>
                      </w:p>
                      <w:p w14:paraId="668E646E" w14:textId="14760817" w:rsidR="00F87133" w:rsidRDefault="00F87133" w:rsidP="001C4922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Rochanda Hiligh-Thomas</w:t>
                        </w:r>
                      </w:p>
                      <w:p w14:paraId="0896DE03" w14:textId="77777777" w:rsidR="00780541" w:rsidRPr="000C7638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</w:p>
                      <w:p w14:paraId="1ECFC96C" w14:textId="77777777" w:rsidR="00780541" w:rsidRPr="000C7638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 w:rsidRPr="001D01E9"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  <w:t>V:</w:t>
                        </w:r>
                        <w:r w:rsidRPr="000C7638"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 xml:space="preserve"> (202) 678-8060</w:t>
                        </w:r>
                      </w:p>
                      <w:p w14:paraId="246EEDC8" w14:textId="77777777" w:rsidR="00780541" w:rsidRPr="000C7638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 w:rsidRPr="001D01E9"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  <w:t>F:</w:t>
                        </w:r>
                        <w:r w:rsidRPr="000C7638"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 xml:space="preserve"> (202) 678-8062</w:t>
                        </w:r>
                      </w:p>
                      <w:p w14:paraId="4EA4D850" w14:textId="77777777" w:rsidR="00780541" w:rsidRPr="000C7638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 w:rsidRPr="001D01E9"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  <w:t>TF:</w:t>
                        </w:r>
                        <w:r w:rsidRPr="000C7638"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 xml:space="preserve"> (888) 327-8060</w:t>
                        </w:r>
                      </w:p>
                      <w:p w14:paraId="250B59EB" w14:textId="77777777" w:rsidR="00780541" w:rsidRPr="000C7638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 w:rsidRPr="001D01E9"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  <w:t>W:</w:t>
                        </w:r>
                        <w:r w:rsidRPr="000C7638"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 xml:space="preserve"> www.aje-dc.org</w:t>
                        </w:r>
                      </w:p>
                      <w:p w14:paraId="3F855294" w14:textId="77777777" w:rsidR="00780541" w:rsidRPr="000C7638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 w:rsidRPr="001D01E9">
                          <w:rPr>
                            <w:rFonts w:ascii="Calibri" w:hAnsi="Calibri" w:cs="Tunga"/>
                            <w:b/>
                            <w:color w:val="808080"/>
                            <w:sz w:val="17"/>
                            <w:szCs w:val="17"/>
                          </w:rPr>
                          <w:t>E:</w:t>
                        </w:r>
                        <w:r w:rsidRPr="000C7638"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 xml:space="preserve"> information@aje-dc.org</w:t>
                        </w:r>
                      </w:p>
                      <w:p w14:paraId="78BDD92B" w14:textId="77777777" w:rsidR="00780541" w:rsidRPr="006F3BFD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0"/>
                            <w:szCs w:val="10"/>
                          </w:rPr>
                        </w:pPr>
                      </w:p>
                      <w:p w14:paraId="26414BEC" w14:textId="77777777" w:rsidR="00780541" w:rsidRPr="006F3BFD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0"/>
                            <w:szCs w:val="10"/>
                          </w:rPr>
                        </w:pPr>
                      </w:p>
                      <w:p w14:paraId="320A559B" w14:textId="2761292B" w:rsidR="00780541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 xml:space="preserve">25 E Street NW </w:t>
                        </w:r>
                        <w:r w:rsidR="00B94028"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3</w:t>
                        </w:r>
                        <w:r w:rsidR="00B94028" w:rsidRPr="00B94028"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  <w:vertAlign w:val="superscript"/>
                          </w:rPr>
                          <w:t>rd</w:t>
                        </w:r>
                        <w:r w:rsidR="00B94028"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Floor</w:t>
                        </w:r>
                      </w:p>
                      <w:p w14:paraId="5182EFFA" w14:textId="77777777" w:rsidR="00780541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Washington, DC 20001</w:t>
                        </w:r>
                      </w:p>
                      <w:p w14:paraId="273D2D67" w14:textId="77777777" w:rsidR="00780541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</w:p>
                      <w:p w14:paraId="55B618A4" w14:textId="77777777" w:rsidR="002E7486" w:rsidRDefault="002E7486" w:rsidP="002E7486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Mary’s Center</w:t>
                        </w:r>
                      </w:p>
                      <w:p w14:paraId="45DC3D05" w14:textId="77777777" w:rsidR="002E7486" w:rsidRDefault="002E7486" w:rsidP="002E7486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Tuesdays &amp; Thursdays</w:t>
                        </w:r>
                      </w:p>
                      <w:p w14:paraId="2D1DC2CF" w14:textId="77777777" w:rsidR="002E7486" w:rsidRDefault="002E7486" w:rsidP="002E7486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9:00 a.m</w:t>
                        </w:r>
                        <w:proofErr w:type="gramStart"/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.–</w:t>
                        </w:r>
                        <w:proofErr w:type="gramEnd"/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 xml:space="preserve"> 3:00 p.m.</w:t>
                        </w:r>
                      </w:p>
                      <w:p w14:paraId="69C73871" w14:textId="77777777" w:rsidR="002E7486" w:rsidRDefault="002E7486" w:rsidP="002E7486">
                        <w:pP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3912 Georgia Avenue NW</w:t>
                        </w:r>
                      </w:p>
                      <w:p w14:paraId="6F387830" w14:textId="1ACD3E90" w:rsidR="00780541" w:rsidRPr="006F3BFD" w:rsidRDefault="002E7486" w:rsidP="002E7486">
                        <w:pPr>
                          <w:rPr>
                            <w:rFonts w:ascii="Calibri" w:hAnsi="Calibri" w:cs="Tunga"/>
                            <w:color w:val="80808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Tunga"/>
                            <w:color w:val="808080"/>
                            <w:sz w:val="17"/>
                            <w:szCs w:val="17"/>
                          </w:rPr>
                          <w:t>Washington, DC 20011</w:t>
                        </w:r>
                      </w:p>
                      <w:p w14:paraId="6467B808" w14:textId="77777777" w:rsidR="00780541" w:rsidRPr="006F3BFD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0"/>
                            <w:szCs w:val="10"/>
                          </w:rPr>
                        </w:pPr>
                      </w:p>
                      <w:p w14:paraId="7A0BE8A3" w14:textId="77777777" w:rsidR="00780541" w:rsidRPr="006F3BFD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0"/>
                            <w:szCs w:val="10"/>
                          </w:rPr>
                        </w:pPr>
                      </w:p>
                      <w:p w14:paraId="35E8BE56" w14:textId="77777777" w:rsidR="00780541" w:rsidRPr="006F3BFD" w:rsidRDefault="00780541" w:rsidP="00415A5F">
                        <w:pPr>
                          <w:rPr>
                            <w:rFonts w:ascii="Calibri" w:hAnsi="Calibri" w:cs="Tunga"/>
                            <w:color w:val="808080"/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3B9465" w14:textId="77777777" w:rsidR="00BE35E2" w:rsidRPr="00416714" w:rsidRDefault="00BE35E2" w:rsidP="00BE35E2">
      <w:pPr>
        <w:ind w:firstLine="720"/>
        <w:jc w:val="center"/>
        <w:rPr>
          <w:rFonts w:ascii="BellGothicStd-Bold" w:hAnsi="BellGothicStd-Bold" w:cs="BellGothicStd-Bold"/>
          <w:b/>
          <w:bCs/>
        </w:rPr>
      </w:pPr>
      <w:r w:rsidRPr="00D6125C">
        <w:rPr>
          <w:b/>
          <w:u w:val="single"/>
        </w:rPr>
        <w:t>AJE LIFE ENRICHMENT AWARDS PROGRAM (LEAP)</w:t>
      </w:r>
    </w:p>
    <w:p w14:paraId="22B8C088" w14:textId="2BADF36D" w:rsidR="00BE35E2" w:rsidRPr="00D6125C" w:rsidRDefault="00BE35E2" w:rsidP="00BE35E2">
      <w:pPr>
        <w:ind w:firstLine="720"/>
        <w:jc w:val="center"/>
        <w:rPr>
          <w:b/>
        </w:rPr>
      </w:pPr>
      <w:r>
        <w:rPr>
          <w:b/>
        </w:rPr>
        <w:t>201</w:t>
      </w:r>
      <w:r>
        <w:rPr>
          <w:b/>
        </w:rPr>
        <w:t>8</w:t>
      </w:r>
      <w:r w:rsidRPr="00D6125C">
        <w:rPr>
          <w:b/>
        </w:rPr>
        <w:t xml:space="preserve"> Application</w:t>
      </w:r>
    </w:p>
    <w:p w14:paraId="24BEF315" w14:textId="77777777" w:rsidR="00BE35E2" w:rsidRPr="0098731C" w:rsidRDefault="00BE35E2" w:rsidP="00BE35E2">
      <w:pPr>
        <w:rPr>
          <w:color w:val="000000" w:themeColor="text1"/>
        </w:rPr>
      </w:pPr>
    </w:p>
    <w:p w14:paraId="4C801FA8" w14:textId="77777777" w:rsidR="00BE35E2" w:rsidRDefault="00BE35E2" w:rsidP="00BE35E2">
      <w:pPr>
        <w:ind w:left="1440"/>
      </w:pPr>
    </w:p>
    <w:p w14:paraId="6A4B3E41" w14:textId="77777777" w:rsidR="00BE35E2" w:rsidRPr="00D6125C" w:rsidRDefault="00BE35E2" w:rsidP="00BE35E2">
      <w:pPr>
        <w:ind w:left="1530"/>
        <w:contextualSpacing/>
      </w:pPr>
      <w:r w:rsidRPr="00D6125C">
        <w:t xml:space="preserve">Youth Name: _________________________________ </w:t>
      </w:r>
      <w:r w:rsidRPr="00D6125C">
        <w:tab/>
        <w:t>Date: _____________</w:t>
      </w:r>
    </w:p>
    <w:p w14:paraId="63A035BA" w14:textId="77777777" w:rsidR="00BE35E2" w:rsidRPr="00D6125C" w:rsidRDefault="00BE35E2" w:rsidP="00BE35E2">
      <w:pPr>
        <w:contextualSpacing/>
      </w:pPr>
    </w:p>
    <w:p w14:paraId="143A12EA" w14:textId="77777777" w:rsidR="00BE35E2" w:rsidRPr="00D6125C" w:rsidRDefault="00BE35E2" w:rsidP="00BE35E2">
      <w:pPr>
        <w:ind w:left="1530"/>
        <w:contextualSpacing/>
      </w:pPr>
      <w:r w:rsidRPr="00D6125C">
        <w:t>Parent/ Guardian Name: ________________________</w:t>
      </w:r>
      <w:r w:rsidRPr="00D6125C">
        <w:tab/>
        <w:t xml:space="preserve">Phone: ___________ </w:t>
      </w:r>
    </w:p>
    <w:p w14:paraId="12F45588" w14:textId="77777777" w:rsidR="00BE35E2" w:rsidRPr="00D6125C" w:rsidRDefault="00BE35E2" w:rsidP="00BE35E2">
      <w:pPr>
        <w:ind w:left="720" w:firstLine="720"/>
        <w:contextualSpacing/>
      </w:pPr>
    </w:p>
    <w:p w14:paraId="4281F090" w14:textId="77777777" w:rsidR="00BE35E2" w:rsidRPr="00D6125C" w:rsidRDefault="00BE35E2" w:rsidP="00BE35E2">
      <w:pPr>
        <w:ind w:left="1530"/>
        <w:contextualSpacing/>
      </w:pPr>
      <w:r w:rsidRPr="00D6125C">
        <w:t>Home Address: _____________________________________________________</w:t>
      </w:r>
    </w:p>
    <w:p w14:paraId="0DF699F5" w14:textId="77777777" w:rsidR="00BE35E2" w:rsidRPr="00D6125C" w:rsidRDefault="00BE35E2" w:rsidP="00BE35E2">
      <w:pPr>
        <w:contextualSpacing/>
      </w:pPr>
    </w:p>
    <w:p w14:paraId="487D1715" w14:textId="77777777" w:rsidR="00BE35E2" w:rsidRPr="00D6125C" w:rsidRDefault="00BE35E2" w:rsidP="00BE35E2">
      <w:pPr>
        <w:ind w:left="1530"/>
        <w:contextualSpacing/>
      </w:pPr>
      <w:r w:rsidRPr="00D6125C">
        <w:t>Date of Birth (Youth): __________________________</w:t>
      </w:r>
      <w:r w:rsidRPr="00D6125C">
        <w:tab/>
        <w:t>Age: _____________</w:t>
      </w:r>
    </w:p>
    <w:p w14:paraId="01EB5A9F" w14:textId="77777777" w:rsidR="00BE35E2" w:rsidRPr="00D6125C" w:rsidRDefault="00BE35E2" w:rsidP="00BE35E2">
      <w:pPr>
        <w:contextualSpacing/>
      </w:pPr>
    </w:p>
    <w:p w14:paraId="3D003F02" w14:textId="77777777" w:rsidR="00BE35E2" w:rsidRPr="00D6125C" w:rsidRDefault="00BE35E2" w:rsidP="00BE35E2">
      <w:pPr>
        <w:ind w:left="1530"/>
        <w:contextualSpacing/>
      </w:pPr>
      <w:r w:rsidRPr="00D6125C">
        <w:t>School Attending: _____________________________</w:t>
      </w:r>
      <w:r w:rsidRPr="00D6125C">
        <w:tab/>
        <w:t xml:space="preserve">Disability: _________ </w:t>
      </w:r>
    </w:p>
    <w:p w14:paraId="4D7E00E0" w14:textId="77777777" w:rsidR="00BE35E2" w:rsidRPr="00D6125C" w:rsidRDefault="00BE35E2" w:rsidP="00BE35E2"/>
    <w:p w14:paraId="75F47759" w14:textId="77777777" w:rsidR="00BE35E2" w:rsidRDefault="00BE35E2" w:rsidP="00BE35E2">
      <w:pPr>
        <w:pStyle w:val="ListParagraph"/>
        <w:numPr>
          <w:ilvl w:val="0"/>
          <w:numId w:val="28"/>
        </w:numPr>
        <w:tabs>
          <w:tab w:val="left" w:pos="90"/>
        </w:tabs>
        <w:spacing w:after="160" w:line="259" w:lineRule="auto"/>
        <w:ind w:hanging="540"/>
        <w:rPr>
          <w:rFonts w:ascii="Garamond,Times New Roman" w:hAnsi="Garamond,Times New Roman" w:cs="Garamond,Times New Roman"/>
        </w:rPr>
      </w:pPr>
      <w:r w:rsidRPr="00D6125C">
        <w:rPr>
          <w:b/>
        </w:rPr>
        <w:t>How are you participating in your Individualized Education Program (IEP) and/or transition planning and how are you contributing to your transition plan goals?</w:t>
      </w:r>
      <w:r w:rsidRPr="00D6125C">
        <w:t xml:space="preserve"> </w:t>
      </w:r>
      <w:r w:rsidRPr="457526DC">
        <w:rPr>
          <w:rFonts w:ascii="Garamond,Times New Roman" w:hAnsi="Garamond,Times New Roman" w:cs="Garamond,Times New Roman"/>
        </w:rPr>
        <w:t>(Ex: I am attending my transition meetings to set my own goals such as going to college; I am researching jobs to find one that I like in the</w:t>
      </w:r>
      <w:r>
        <w:rPr>
          <w:rFonts w:ascii="Garamond,Times New Roman" w:hAnsi="Garamond,Times New Roman" w:cs="Garamond,Times New Roman"/>
        </w:rPr>
        <w:t xml:space="preserve"> field of Landscaping /W Constru</w:t>
      </w:r>
      <w:r w:rsidRPr="457526DC">
        <w:rPr>
          <w:rFonts w:ascii="Garamond,Times New Roman" w:hAnsi="Garamond,Times New Roman" w:cs="Garamond,Times New Roman"/>
        </w:rPr>
        <w:t xml:space="preserve">ctions and </w:t>
      </w:r>
      <w:proofErr w:type="spellStart"/>
      <w:r w:rsidRPr="457526DC">
        <w:rPr>
          <w:rFonts w:ascii="Garamond,Times New Roman" w:hAnsi="Garamond,Times New Roman" w:cs="Garamond,Times New Roman"/>
        </w:rPr>
        <w:t>ProBowler</w:t>
      </w:r>
      <w:proofErr w:type="spellEnd"/>
      <w:r w:rsidRPr="457526DC">
        <w:rPr>
          <w:rFonts w:ascii="Garamond,Times New Roman" w:hAnsi="Garamond,Times New Roman" w:cs="Garamond,Times New Roman"/>
        </w:rPr>
        <w:t xml:space="preserve"> because when I get out of school, I would like to work at an internship in Landscaping /W Construction</w:t>
      </w:r>
      <w:r>
        <w:rPr>
          <w:rFonts w:ascii="Garamond,Times New Roman" w:hAnsi="Garamond,Times New Roman" w:cs="Garamond,Times New Roman"/>
        </w:rPr>
        <w:t>.</w:t>
      </w:r>
      <w:r w:rsidRPr="457526DC">
        <w:rPr>
          <w:rFonts w:ascii="Garamond,Times New Roman" w:hAnsi="Garamond,Times New Roman" w:cs="Garamond,Times New Roman"/>
        </w:rPr>
        <w:t>)</w:t>
      </w:r>
    </w:p>
    <w:p w14:paraId="3E9399B4" w14:textId="575DBF78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</w:t>
      </w:r>
      <w:r>
        <w:t>_____________________________</w:t>
      </w:r>
      <w:r w:rsidR="004F6EEA">
        <w:t>__________</w:t>
      </w:r>
      <w:r>
        <w:t>_</w:t>
      </w:r>
    </w:p>
    <w:p w14:paraId="3F7C5858" w14:textId="428743D2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20560C86" w14:textId="5A41B856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202B4161" w14:textId="73B4AC96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 w:rsidR="004F6EEA">
        <w:t>_____________</w:t>
      </w:r>
    </w:p>
    <w:p w14:paraId="3677F1C4" w14:textId="754DEA67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3282C9A4" w14:textId="4926719F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5E7E5F75" w14:textId="62E1B282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31210543" w14:textId="77777777" w:rsidR="00BE35E2" w:rsidRPr="00D6125C" w:rsidRDefault="00BE35E2" w:rsidP="00BE35E2">
      <w:pPr>
        <w:pStyle w:val="ListParagraph"/>
        <w:ind w:left="2160"/>
      </w:pPr>
    </w:p>
    <w:p w14:paraId="5AD3BB8C" w14:textId="77777777" w:rsidR="00BE35E2" w:rsidRDefault="00BE35E2" w:rsidP="00BE35E2">
      <w:pPr>
        <w:pStyle w:val="ListParagraph"/>
        <w:numPr>
          <w:ilvl w:val="0"/>
          <w:numId w:val="28"/>
        </w:numPr>
        <w:spacing w:after="160" w:line="259" w:lineRule="auto"/>
      </w:pPr>
      <w:r w:rsidRPr="00D6125C">
        <w:rPr>
          <w:b/>
        </w:rPr>
        <w:t>What goods and/or services are you requesting?</w:t>
      </w:r>
      <w:r w:rsidRPr="00D6125C">
        <w:t xml:space="preserve"> (Items purchased in the past includes: cosme</w:t>
      </w:r>
      <w:r>
        <w:t>to</w:t>
      </w:r>
      <w:r w:rsidRPr="00D6125C">
        <w:t xml:space="preserve">logy </w:t>
      </w:r>
      <w:r>
        <w:t>equipment, suits/business clothes for job interviews, textbooks for college, laptops, college tuition assistance, GED preparation materials, etc.)</w:t>
      </w:r>
    </w:p>
    <w:p w14:paraId="07CECC65" w14:textId="078A0597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</w:t>
      </w:r>
      <w:r w:rsidR="004F6EEA">
        <w:t>__________</w:t>
      </w:r>
      <w:r>
        <w:t>_</w:t>
      </w:r>
    </w:p>
    <w:p w14:paraId="2383ECB3" w14:textId="55051598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171C56BD" w14:textId="3F1A5AB6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35383D9E" w14:textId="7116C092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10E693AF" w14:textId="77777777" w:rsidR="004F6EEA" w:rsidRDefault="004F6EEA" w:rsidP="00BE35E2">
      <w:pPr>
        <w:spacing w:line="480" w:lineRule="auto"/>
        <w:ind w:left="1440" w:firstLine="720"/>
      </w:pPr>
    </w:p>
    <w:p w14:paraId="49A0AFA3" w14:textId="78BC50C0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</w:t>
      </w:r>
      <w:r w:rsidR="004F6EEA">
        <w:t>__________</w:t>
      </w:r>
      <w:r>
        <w:t>_</w:t>
      </w:r>
    </w:p>
    <w:p w14:paraId="347EE6DE" w14:textId="6B72CE15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036BA6A6" w14:textId="2E58F10B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53E4D32B" w14:textId="2523FEC0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0C86008D" w14:textId="77777777" w:rsidR="00BE35E2" w:rsidRPr="00D6125C" w:rsidRDefault="00BE35E2" w:rsidP="00BE35E2"/>
    <w:p w14:paraId="0BCFD23B" w14:textId="77777777" w:rsidR="00BE35E2" w:rsidRPr="00D6125C" w:rsidRDefault="00BE35E2" w:rsidP="00BE35E2">
      <w:pPr>
        <w:pStyle w:val="ListParagraph"/>
        <w:numPr>
          <w:ilvl w:val="0"/>
          <w:numId w:val="28"/>
        </w:numPr>
        <w:spacing w:after="160" w:line="259" w:lineRule="auto"/>
      </w:pPr>
      <w:r w:rsidRPr="00D6125C">
        <w:rPr>
          <w:b/>
        </w:rPr>
        <w:t>How will this good and/or service, help you to be successful in meeting your transition goals?</w:t>
      </w:r>
      <w:r w:rsidRPr="00D6125C">
        <w:t xml:space="preserve"> (Ex: I am attending college and I will need to purchase books; I am going to cosmetology school and need school supplies to complete the program; I am taking my SATs to attend college, will need to take a SAT prep course, etc.)</w:t>
      </w:r>
    </w:p>
    <w:p w14:paraId="3EC0CCF8" w14:textId="70F0D7BA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</w:t>
      </w:r>
      <w:r>
        <w:t>______________________________</w:t>
      </w:r>
      <w:r w:rsidR="004F6EEA">
        <w:t>__________</w:t>
      </w:r>
    </w:p>
    <w:p w14:paraId="05840E07" w14:textId="6290DB73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361AE468" w14:textId="2B9199E9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40B936A8" w14:textId="0BCA469B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1C72B2CF" w14:textId="6A035C4E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774278A0" w14:textId="1DF91ECA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4C1A92A0" w14:textId="791EE7EC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3277F1BF" w14:textId="31B43FF2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3E81FC43" w14:textId="6B060073" w:rsidR="00BE35E2" w:rsidRPr="00D6125C" w:rsidRDefault="00BE35E2" w:rsidP="004F6EEA">
      <w:pPr>
        <w:spacing w:line="480" w:lineRule="auto"/>
        <w:ind w:left="900" w:firstLine="720"/>
      </w:pPr>
      <w:r w:rsidRPr="00D6125C">
        <w:t>_______________________________________________________</w:t>
      </w:r>
      <w:r>
        <w:t>___</w:t>
      </w:r>
      <w:r w:rsidR="004F6EEA">
        <w:t>__________</w:t>
      </w:r>
    </w:p>
    <w:p w14:paraId="1BB761F2" w14:textId="77777777" w:rsidR="00BE35E2" w:rsidRPr="00D6125C" w:rsidRDefault="00BE35E2" w:rsidP="00BE35E2">
      <w:pPr>
        <w:pStyle w:val="ListParagraph"/>
      </w:pPr>
    </w:p>
    <w:p w14:paraId="65353EF4" w14:textId="77777777" w:rsidR="00BE35E2" w:rsidRPr="00D6125C" w:rsidRDefault="00BE35E2" w:rsidP="00BE35E2">
      <w:pPr>
        <w:pStyle w:val="ListParagraph"/>
        <w:numPr>
          <w:ilvl w:val="0"/>
          <w:numId w:val="28"/>
        </w:numPr>
        <w:spacing w:after="160" w:line="259" w:lineRule="auto"/>
      </w:pPr>
      <w:r w:rsidRPr="00D6125C">
        <w:rPr>
          <w:b/>
        </w:rPr>
        <w:t>Have you received a LEAP award previously from another agency within the past three years?</w:t>
      </w:r>
      <w:r w:rsidRPr="00D6125C">
        <w:t xml:space="preserve"> (Circle One)</w:t>
      </w:r>
    </w:p>
    <w:p w14:paraId="46BCFFC4" w14:textId="77777777" w:rsidR="00BE35E2" w:rsidRPr="00D6125C" w:rsidRDefault="00BE35E2" w:rsidP="00BE35E2">
      <w:pPr>
        <w:pStyle w:val="ListParagraph"/>
        <w:ind w:left="2160"/>
      </w:pPr>
    </w:p>
    <w:p w14:paraId="5BACD5F9" w14:textId="77777777" w:rsidR="00BE35E2" w:rsidRPr="00D6125C" w:rsidRDefault="00BE35E2" w:rsidP="00BE35E2">
      <w:pPr>
        <w:pStyle w:val="ListParagraph"/>
        <w:ind w:left="2880" w:firstLine="720"/>
      </w:pPr>
      <w:r>
        <w:t>YES</w:t>
      </w:r>
      <w:r w:rsidRPr="00D6125C">
        <w:t xml:space="preserve"> </w:t>
      </w:r>
      <w:r w:rsidRPr="00D6125C">
        <w:tab/>
      </w:r>
      <w:r w:rsidRPr="00D6125C">
        <w:tab/>
      </w:r>
      <w:r w:rsidRPr="00D6125C">
        <w:tab/>
      </w:r>
      <w:r>
        <w:t>NO</w:t>
      </w:r>
    </w:p>
    <w:p w14:paraId="10998E26" w14:textId="77777777" w:rsidR="00BE35E2" w:rsidRPr="00D6125C" w:rsidRDefault="00BE35E2" w:rsidP="00BE35E2"/>
    <w:p w14:paraId="6DEEEF5D" w14:textId="77777777" w:rsidR="00BE35E2" w:rsidRDefault="00BE35E2" w:rsidP="00BE35E2">
      <w:pPr>
        <w:ind w:left="1440"/>
        <w:rPr>
          <w:b/>
        </w:rPr>
      </w:pPr>
    </w:p>
    <w:p w14:paraId="7AF83BDC" w14:textId="77777777" w:rsidR="00BE35E2" w:rsidRDefault="00BE35E2" w:rsidP="00BE35E2">
      <w:pPr>
        <w:ind w:left="1440"/>
        <w:rPr>
          <w:b/>
        </w:rPr>
      </w:pPr>
    </w:p>
    <w:p w14:paraId="201D73A4" w14:textId="77777777" w:rsidR="00BE35E2" w:rsidRPr="00A365B9" w:rsidRDefault="00BE35E2" w:rsidP="00BE35E2">
      <w:pPr>
        <w:ind w:left="1440"/>
        <w:rPr>
          <w:b/>
        </w:rPr>
      </w:pPr>
      <w:r w:rsidRPr="00A365B9">
        <w:rPr>
          <w:b/>
        </w:rPr>
        <w:t xml:space="preserve">You may submit this application via email to </w:t>
      </w:r>
      <w:hyperlink r:id="rId11" w:history="1">
        <w:r w:rsidRPr="00EE6064">
          <w:rPr>
            <w:rStyle w:val="Hyperlink"/>
            <w:b/>
          </w:rPr>
          <w:t>information@aje-dc.org</w:t>
        </w:r>
      </w:hyperlink>
      <w:r>
        <w:rPr>
          <w:b/>
        </w:rPr>
        <w:t xml:space="preserve">  </w:t>
      </w:r>
      <w:proofErr w:type="gramStart"/>
      <w:r>
        <w:rPr>
          <w:b/>
        </w:rPr>
        <w:t>or</w:t>
      </w:r>
      <w:r w:rsidRPr="00A365B9">
        <w:rPr>
          <w:b/>
        </w:rPr>
        <w:t xml:space="preserve"> </w:t>
      </w:r>
      <w:r>
        <w:rPr>
          <w:b/>
        </w:rPr>
        <w:t xml:space="preserve"> </w:t>
      </w:r>
      <w:r w:rsidRPr="00A365B9">
        <w:rPr>
          <w:b/>
        </w:rPr>
        <w:t>fax</w:t>
      </w:r>
      <w:proofErr w:type="gramEnd"/>
      <w:r w:rsidRPr="00A365B9">
        <w:rPr>
          <w:b/>
        </w:rPr>
        <w:t xml:space="preserve"> to (202)-678-8062, or you can drop-off at AJE’s office: 25 E Street, NW, </w:t>
      </w:r>
      <w:r>
        <w:rPr>
          <w:b/>
        </w:rPr>
        <w:t>3</w:t>
      </w:r>
      <w:r w:rsidRPr="007F19B0">
        <w:rPr>
          <w:b/>
          <w:vertAlign w:val="superscript"/>
        </w:rPr>
        <w:t>rd</w:t>
      </w:r>
      <w:r>
        <w:rPr>
          <w:b/>
        </w:rPr>
        <w:t xml:space="preserve"> Floor</w:t>
      </w:r>
      <w:r w:rsidRPr="00A365B9">
        <w:rPr>
          <w:b/>
        </w:rPr>
        <w:t>, Washington, D.C. 2001- near Union Station (Red Line).</w:t>
      </w:r>
    </w:p>
    <w:p w14:paraId="465190E8" w14:textId="77777777" w:rsidR="00BE35E2" w:rsidRDefault="00BE35E2" w:rsidP="00BE35E2">
      <w:pPr>
        <w:ind w:left="1440"/>
        <w:rPr>
          <w:b/>
        </w:rPr>
      </w:pPr>
    </w:p>
    <w:p w14:paraId="6B905CE5" w14:textId="29B79E5C" w:rsidR="00BE35E2" w:rsidRPr="004F6EEA" w:rsidRDefault="00BE35E2" w:rsidP="004F6EEA">
      <w:pPr>
        <w:ind w:left="3600" w:firstLine="720"/>
        <w:rPr>
          <w:b/>
        </w:rPr>
      </w:pPr>
      <w:r w:rsidRPr="00A365B9">
        <w:rPr>
          <w:b/>
        </w:rPr>
        <w:t>Best Wishes!</w:t>
      </w:r>
      <w:bookmarkStart w:id="0" w:name="_GoBack"/>
      <w:bookmarkEnd w:id="0"/>
    </w:p>
    <w:sectPr w:rsidR="00BE35E2" w:rsidRPr="004F6EEA" w:rsidSect="002F2FAA">
      <w:headerReference w:type="default" r:id="rId12"/>
      <w:footerReference w:type="default" r:id="rId13"/>
      <w:headerReference w:type="first" r:id="rId14"/>
      <w:pgSz w:w="12240" w:h="15840" w:code="1"/>
      <w:pgMar w:top="360" w:right="907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3035ED" w14:textId="77777777" w:rsidR="00F451A7" w:rsidRDefault="00F451A7">
      <w:r>
        <w:separator/>
      </w:r>
    </w:p>
  </w:endnote>
  <w:endnote w:type="continuationSeparator" w:id="0">
    <w:p w14:paraId="642025C1" w14:textId="77777777" w:rsidR="00F451A7" w:rsidRDefault="00F45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PHKA O+ Bell Gothic Std">
    <w:altName w:val="CPHKA O+ Bell Gothic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Gothic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aramond,Times New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5754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4EE8B1" w14:textId="77777777" w:rsidR="00780541" w:rsidRDefault="007805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EE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4184D8" w14:textId="77777777" w:rsidR="00780541" w:rsidRDefault="007805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119E41" w14:textId="77777777" w:rsidR="00F451A7" w:rsidRDefault="00F451A7">
      <w:r>
        <w:separator/>
      </w:r>
    </w:p>
  </w:footnote>
  <w:footnote w:type="continuationSeparator" w:id="0">
    <w:p w14:paraId="6C7CEE32" w14:textId="77777777" w:rsidR="00F451A7" w:rsidRDefault="00F451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173D6" w14:textId="77777777" w:rsidR="00780541" w:rsidRDefault="00780541" w:rsidP="00DB5414">
    <w:pPr>
      <w:pStyle w:val="Header"/>
      <w:jc w:val="right"/>
    </w:pPr>
    <w:r>
      <w:rPr>
        <w:noProof/>
      </w:rPr>
      <w:drawing>
        <wp:inline distT="0" distB="0" distL="0" distR="0" wp14:anchorId="123E459B" wp14:editId="7A010261">
          <wp:extent cx="5448300" cy="123825"/>
          <wp:effectExtent l="0" t="0" r="0" b="9525"/>
          <wp:docPr id="8" name="Picture 1" descr="masthead_top_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thead_top_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352B6" w14:textId="77777777" w:rsidR="00780541" w:rsidRPr="000A40B1" w:rsidRDefault="00780541" w:rsidP="00DB5414">
    <w:pPr>
      <w:pStyle w:val="Header"/>
      <w:tabs>
        <w:tab w:val="clear" w:pos="4320"/>
        <w:tab w:val="clear" w:pos="8640"/>
      </w:tabs>
      <w:jc w:val="right"/>
    </w:pPr>
    <w:r>
      <w:rPr>
        <w:noProof/>
      </w:rPr>
      <w:drawing>
        <wp:inline distT="0" distB="0" distL="0" distR="0" wp14:anchorId="13C5307D" wp14:editId="792FC883">
          <wp:extent cx="5410200" cy="523875"/>
          <wp:effectExtent l="0" t="0" r="0" b="9525"/>
          <wp:docPr id="9" name="Picture 2" descr="masthead_top_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sthead_top_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D0691"/>
    <w:multiLevelType w:val="hybridMultilevel"/>
    <w:tmpl w:val="2CD40AC6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">
    <w:nsid w:val="0AA51EC4"/>
    <w:multiLevelType w:val="multilevel"/>
    <w:tmpl w:val="667A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807539"/>
    <w:multiLevelType w:val="hybridMultilevel"/>
    <w:tmpl w:val="AD8C893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22694FED"/>
    <w:multiLevelType w:val="hybridMultilevel"/>
    <w:tmpl w:val="0428C954"/>
    <w:lvl w:ilvl="0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80" w:hanging="360"/>
      </w:pPr>
      <w:rPr>
        <w:rFonts w:ascii="Wingdings" w:hAnsi="Wingdings" w:hint="default"/>
      </w:rPr>
    </w:lvl>
  </w:abstractNum>
  <w:abstractNum w:abstractNumId="4">
    <w:nsid w:val="25BA1868"/>
    <w:multiLevelType w:val="hybridMultilevel"/>
    <w:tmpl w:val="19064242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5">
    <w:nsid w:val="2D41497B"/>
    <w:multiLevelType w:val="hybridMultilevel"/>
    <w:tmpl w:val="667AD5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DC573E"/>
    <w:multiLevelType w:val="multilevel"/>
    <w:tmpl w:val="6FDA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61493A"/>
    <w:multiLevelType w:val="hybridMultilevel"/>
    <w:tmpl w:val="FC9452A0"/>
    <w:lvl w:ilvl="0" w:tplc="5D46B29A">
      <w:start w:val="1"/>
      <w:numFmt w:val="bullet"/>
      <w:lvlText w:val=""/>
      <w:lvlJc w:val="left"/>
      <w:pPr>
        <w:tabs>
          <w:tab w:val="num" w:pos="144"/>
        </w:tabs>
        <w:ind w:left="432" w:hanging="288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8D3E7C"/>
    <w:multiLevelType w:val="hybridMultilevel"/>
    <w:tmpl w:val="D8D02AB4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9">
    <w:nsid w:val="3E337E06"/>
    <w:multiLevelType w:val="hybridMultilevel"/>
    <w:tmpl w:val="DC44C926"/>
    <w:lvl w:ilvl="0" w:tplc="9128300E">
      <w:start w:val="1"/>
      <w:numFmt w:val="decimal"/>
      <w:lvlText w:val="%1."/>
      <w:lvlJc w:val="left"/>
      <w:pPr>
        <w:ind w:left="216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0">
    <w:nsid w:val="40855FED"/>
    <w:multiLevelType w:val="hybridMultilevel"/>
    <w:tmpl w:val="E882492E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44263180"/>
    <w:multiLevelType w:val="hybridMultilevel"/>
    <w:tmpl w:val="6FDA5DD8"/>
    <w:lvl w:ilvl="0" w:tplc="8566F9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664AC9"/>
    <w:multiLevelType w:val="hybridMultilevel"/>
    <w:tmpl w:val="9F40DB88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3">
    <w:nsid w:val="4962744C"/>
    <w:multiLevelType w:val="hybridMultilevel"/>
    <w:tmpl w:val="95F42046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4">
    <w:nsid w:val="509D6B8F"/>
    <w:multiLevelType w:val="hybridMultilevel"/>
    <w:tmpl w:val="3E0807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1F3177B"/>
    <w:multiLevelType w:val="hybridMultilevel"/>
    <w:tmpl w:val="0DB085E4"/>
    <w:lvl w:ilvl="0" w:tplc="009E1CC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53577FD1"/>
    <w:multiLevelType w:val="hybridMultilevel"/>
    <w:tmpl w:val="744C1D9A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7">
    <w:nsid w:val="54AC2472"/>
    <w:multiLevelType w:val="hybridMultilevel"/>
    <w:tmpl w:val="B81A685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5D4272C4"/>
    <w:multiLevelType w:val="multilevel"/>
    <w:tmpl w:val="3ABA4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0C46F8"/>
    <w:multiLevelType w:val="hybridMultilevel"/>
    <w:tmpl w:val="C5643DA0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0">
    <w:nsid w:val="65497A7D"/>
    <w:multiLevelType w:val="hybridMultilevel"/>
    <w:tmpl w:val="DAE65348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1">
    <w:nsid w:val="6C9F52AD"/>
    <w:multiLevelType w:val="hybridMultilevel"/>
    <w:tmpl w:val="DEE6A07A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2">
    <w:nsid w:val="708B609D"/>
    <w:multiLevelType w:val="hybridMultilevel"/>
    <w:tmpl w:val="7922A954"/>
    <w:lvl w:ilvl="0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23">
    <w:nsid w:val="79910E6A"/>
    <w:multiLevelType w:val="hybridMultilevel"/>
    <w:tmpl w:val="56846C06"/>
    <w:lvl w:ilvl="0" w:tplc="C81086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9B72282"/>
    <w:multiLevelType w:val="hybridMultilevel"/>
    <w:tmpl w:val="0A5E1824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5">
    <w:nsid w:val="7A782A44"/>
    <w:multiLevelType w:val="hybridMultilevel"/>
    <w:tmpl w:val="52B0A346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6">
    <w:nsid w:val="7BCE71EA"/>
    <w:multiLevelType w:val="hybridMultilevel"/>
    <w:tmpl w:val="F6FCE8C4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7">
    <w:nsid w:val="7CAF148A"/>
    <w:multiLevelType w:val="hybridMultilevel"/>
    <w:tmpl w:val="3190BCD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3"/>
  </w:num>
  <w:num w:numId="4">
    <w:abstractNumId w:val="11"/>
  </w:num>
  <w:num w:numId="5">
    <w:abstractNumId w:val="6"/>
  </w:num>
  <w:num w:numId="6">
    <w:abstractNumId w:val="7"/>
  </w:num>
  <w:num w:numId="7">
    <w:abstractNumId w:val="14"/>
  </w:num>
  <w:num w:numId="8">
    <w:abstractNumId w:val="18"/>
  </w:num>
  <w:num w:numId="9">
    <w:abstractNumId w:val="10"/>
  </w:num>
  <w:num w:numId="10">
    <w:abstractNumId w:val="17"/>
  </w:num>
  <w:num w:numId="11">
    <w:abstractNumId w:val="21"/>
  </w:num>
  <w:num w:numId="12">
    <w:abstractNumId w:val="4"/>
  </w:num>
  <w:num w:numId="13">
    <w:abstractNumId w:val="12"/>
  </w:num>
  <w:num w:numId="14">
    <w:abstractNumId w:val="19"/>
  </w:num>
  <w:num w:numId="15">
    <w:abstractNumId w:val="24"/>
  </w:num>
  <w:num w:numId="16">
    <w:abstractNumId w:val="8"/>
  </w:num>
  <w:num w:numId="17">
    <w:abstractNumId w:val="13"/>
  </w:num>
  <w:num w:numId="18">
    <w:abstractNumId w:val="26"/>
  </w:num>
  <w:num w:numId="19">
    <w:abstractNumId w:val="20"/>
  </w:num>
  <w:num w:numId="20">
    <w:abstractNumId w:val="25"/>
  </w:num>
  <w:num w:numId="21">
    <w:abstractNumId w:val="0"/>
  </w:num>
  <w:num w:numId="22">
    <w:abstractNumId w:val="16"/>
  </w:num>
  <w:num w:numId="23">
    <w:abstractNumId w:val="22"/>
  </w:num>
  <w:num w:numId="24">
    <w:abstractNumId w:val="3"/>
  </w:num>
  <w:num w:numId="25">
    <w:abstractNumId w:val="15"/>
  </w:num>
  <w:num w:numId="26">
    <w:abstractNumId w:val="2"/>
  </w:num>
  <w:num w:numId="27">
    <w:abstractNumId w:val="27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DC4"/>
    <w:rsid w:val="00001121"/>
    <w:rsid w:val="00001BA0"/>
    <w:rsid w:val="00001C84"/>
    <w:rsid w:val="00003B8F"/>
    <w:rsid w:val="00005DD1"/>
    <w:rsid w:val="00010671"/>
    <w:rsid w:val="00013AA0"/>
    <w:rsid w:val="00016482"/>
    <w:rsid w:val="000212E3"/>
    <w:rsid w:val="00031252"/>
    <w:rsid w:val="000352D2"/>
    <w:rsid w:val="00035E67"/>
    <w:rsid w:val="000370B2"/>
    <w:rsid w:val="00042076"/>
    <w:rsid w:val="00043AD9"/>
    <w:rsid w:val="00046803"/>
    <w:rsid w:val="00046DDD"/>
    <w:rsid w:val="00047EB6"/>
    <w:rsid w:val="000513E0"/>
    <w:rsid w:val="0005141B"/>
    <w:rsid w:val="00056106"/>
    <w:rsid w:val="00061019"/>
    <w:rsid w:val="00061AF7"/>
    <w:rsid w:val="00063819"/>
    <w:rsid w:val="00063CB7"/>
    <w:rsid w:val="00064624"/>
    <w:rsid w:val="000657B6"/>
    <w:rsid w:val="00065C17"/>
    <w:rsid w:val="000668C3"/>
    <w:rsid w:val="000676F0"/>
    <w:rsid w:val="000704AF"/>
    <w:rsid w:val="000732ED"/>
    <w:rsid w:val="00073E85"/>
    <w:rsid w:val="000821D5"/>
    <w:rsid w:val="00082A14"/>
    <w:rsid w:val="00082BB5"/>
    <w:rsid w:val="00082F6C"/>
    <w:rsid w:val="00083A15"/>
    <w:rsid w:val="000865C3"/>
    <w:rsid w:val="00087921"/>
    <w:rsid w:val="000913D0"/>
    <w:rsid w:val="00092598"/>
    <w:rsid w:val="000925DC"/>
    <w:rsid w:val="000957D3"/>
    <w:rsid w:val="000A2183"/>
    <w:rsid w:val="000A25F5"/>
    <w:rsid w:val="000A40B1"/>
    <w:rsid w:val="000A755C"/>
    <w:rsid w:val="000B215B"/>
    <w:rsid w:val="000B3734"/>
    <w:rsid w:val="000B696D"/>
    <w:rsid w:val="000C7638"/>
    <w:rsid w:val="000C78D1"/>
    <w:rsid w:val="000D01F8"/>
    <w:rsid w:val="000D25FA"/>
    <w:rsid w:val="000D2B26"/>
    <w:rsid w:val="000D2C13"/>
    <w:rsid w:val="000D4434"/>
    <w:rsid w:val="000D47D0"/>
    <w:rsid w:val="000D48B6"/>
    <w:rsid w:val="000D5E23"/>
    <w:rsid w:val="000E08E2"/>
    <w:rsid w:val="000E15F6"/>
    <w:rsid w:val="000E6E3C"/>
    <w:rsid w:val="000F2C88"/>
    <w:rsid w:val="000F3E5B"/>
    <w:rsid w:val="000F44D6"/>
    <w:rsid w:val="000F5C31"/>
    <w:rsid w:val="000F63B3"/>
    <w:rsid w:val="00101DCC"/>
    <w:rsid w:val="0010454C"/>
    <w:rsid w:val="001060FF"/>
    <w:rsid w:val="0011163E"/>
    <w:rsid w:val="00112168"/>
    <w:rsid w:val="00114207"/>
    <w:rsid w:val="00122C76"/>
    <w:rsid w:val="001240A1"/>
    <w:rsid w:val="001268C7"/>
    <w:rsid w:val="00133065"/>
    <w:rsid w:val="00137CAA"/>
    <w:rsid w:val="001474D3"/>
    <w:rsid w:val="00151097"/>
    <w:rsid w:val="00152600"/>
    <w:rsid w:val="00156164"/>
    <w:rsid w:val="00156C61"/>
    <w:rsid w:val="00157A28"/>
    <w:rsid w:val="00160317"/>
    <w:rsid w:val="00170BB8"/>
    <w:rsid w:val="0017157B"/>
    <w:rsid w:val="001724D0"/>
    <w:rsid w:val="00175B98"/>
    <w:rsid w:val="00176353"/>
    <w:rsid w:val="00177D10"/>
    <w:rsid w:val="00180B70"/>
    <w:rsid w:val="0018122C"/>
    <w:rsid w:val="00183D99"/>
    <w:rsid w:val="001843BE"/>
    <w:rsid w:val="0018497B"/>
    <w:rsid w:val="0019007F"/>
    <w:rsid w:val="00190750"/>
    <w:rsid w:val="0019115F"/>
    <w:rsid w:val="00192598"/>
    <w:rsid w:val="00194119"/>
    <w:rsid w:val="0019426A"/>
    <w:rsid w:val="00194744"/>
    <w:rsid w:val="00194889"/>
    <w:rsid w:val="00196A56"/>
    <w:rsid w:val="00197459"/>
    <w:rsid w:val="001A10E6"/>
    <w:rsid w:val="001A27E1"/>
    <w:rsid w:val="001A28ED"/>
    <w:rsid w:val="001A299A"/>
    <w:rsid w:val="001A3B28"/>
    <w:rsid w:val="001A40F7"/>
    <w:rsid w:val="001B006B"/>
    <w:rsid w:val="001B0B5B"/>
    <w:rsid w:val="001B1E17"/>
    <w:rsid w:val="001B28A1"/>
    <w:rsid w:val="001B2910"/>
    <w:rsid w:val="001B2E80"/>
    <w:rsid w:val="001B3F06"/>
    <w:rsid w:val="001B540D"/>
    <w:rsid w:val="001B6895"/>
    <w:rsid w:val="001C4922"/>
    <w:rsid w:val="001C6629"/>
    <w:rsid w:val="001C6788"/>
    <w:rsid w:val="001D01E9"/>
    <w:rsid w:val="001D0C48"/>
    <w:rsid w:val="001D1266"/>
    <w:rsid w:val="001D15F8"/>
    <w:rsid w:val="001D5511"/>
    <w:rsid w:val="001D6A9B"/>
    <w:rsid w:val="001E2D53"/>
    <w:rsid w:val="001E3394"/>
    <w:rsid w:val="001E4493"/>
    <w:rsid w:val="001E5EE3"/>
    <w:rsid w:val="001F0284"/>
    <w:rsid w:val="001F5925"/>
    <w:rsid w:val="001F7BB4"/>
    <w:rsid w:val="00200972"/>
    <w:rsid w:val="002010B0"/>
    <w:rsid w:val="0020159C"/>
    <w:rsid w:val="00204434"/>
    <w:rsid w:val="002054A8"/>
    <w:rsid w:val="00211112"/>
    <w:rsid w:val="00211F38"/>
    <w:rsid w:val="00212C55"/>
    <w:rsid w:val="00220AE4"/>
    <w:rsid w:val="00221B01"/>
    <w:rsid w:val="00224399"/>
    <w:rsid w:val="0022569F"/>
    <w:rsid w:val="00226F00"/>
    <w:rsid w:val="00230035"/>
    <w:rsid w:val="002300AA"/>
    <w:rsid w:val="002303EC"/>
    <w:rsid w:val="00231590"/>
    <w:rsid w:val="00233AC8"/>
    <w:rsid w:val="0023457A"/>
    <w:rsid w:val="002366A1"/>
    <w:rsid w:val="00241D17"/>
    <w:rsid w:val="00242766"/>
    <w:rsid w:val="00242DBB"/>
    <w:rsid w:val="002461AD"/>
    <w:rsid w:val="00250596"/>
    <w:rsid w:val="00250BA8"/>
    <w:rsid w:val="00253F26"/>
    <w:rsid w:val="00254A2A"/>
    <w:rsid w:val="002553B9"/>
    <w:rsid w:val="002570AB"/>
    <w:rsid w:val="00257649"/>
    <w:rsid w:val="002606A5"/>
    <w:rsid w:val="00261500"/>
    <w:rsid w:val="0026259C"/>
    <w:rsid w:val="00262669"/>
    <w:rsid w:val="00263656"/>
    <w:rsid w:val="00264BC5"/>
    <w:rsid w:val="00265F29"/>
    <w:rsid w:val="00267E31"/>
    <w:rsid w:val="00272CAB"/>
    <w:rsid w:val="00273833"/>
    <w:rsid w:val="00275D17"/>
    <w:rsid w:val="00280D4E"/>
    <w:rsid w:val="00281430"/>
    <w:rsid w:val="00281C21"/>
    <w:rsid w:val="0029038B"/>
    <w:rsid w:val="00295BF3"/>
    <w:rsid w:val="00297AD2"/>
    <w:rsid w:val="002A2140"/>
    <w:rsid w:val="002A452D"/>
    <w:rsid w:val="002A561F"/>
    <w:rsid w:val="002A59F9"/>
    <w:rsid w:val="002B05B5"/>
    <w:rsid w:val="002B3FB7"/>
    <w:rsid w:val="002B5DD0"/>
    <w:rsid w:val="002B6831"/>
    <w:rsid w:val="002B7A21"/>
    <w:rsid w:val="002C4170"/>
    <w:rsid w:val="002C5D72"/>
    <w:rsid w:val="002C6F9C"/>
    <w:rsid w:val="002C7BFE"/>
    <w:rsid w:val="002D2CE6"/>
    <w:rsid w:val="002D3A0C"/>
    <w:rsid w:val="002D6015"/>
    <w:rsid w:val="002D6B17"/>
    <w:rsid w:val="002D77F2"/>
    <w:rsid w:val="002E1A56"/>
    <w:rsid w:val="002E1D22"/>
    <w:rsid w:val="002E4220"/>
    <w:rsid w:val="002E6230"/>
    <w:rsid w:val="002E6A83"/>
    <w:rsid w:val="002E7486"/>
    <w:rsid w:val="002F066A"/>
    <w:rsid w:val="002F2FAA"/>
    <w:rsid w:val="002F337C"/>
    <w:rsid w:val="002F542A"/>
    <w:rsid w:val="002F5A8B"/>
    <w:rsid w:val="002F6997"/>
    <w:rsid w:val="00300B12"/>
    <w:rsid w:val="00300CB9"/>
    <w:rsid w:val="00300D04"/>
    <w:rsid w:val="00301655"/>
    <w:rsid w:val="00303C75"/>
    <w:rsid w:val="003043CF"/>
    <w:rsid w:val="0030476D"/>
    <w:rsid w:val="00307630"/>
    <w:rsid w:val="00310AFB"/>
    <w:rsid w:val="00312ACC"/>
    <w:rsid w:val="00313515"/>
    <w:rsid w:val="00315798"/>
    <w:rsid w:val="00315A90"/>
    <w:rsid w:val="00316380"/>
    <w:rsid w:val="00320438"/>
    <w:rsid w:val="0032082F"/>
    <w:rsid w:val="00320B51"/>
    <w:rsid w:val="00326003"/>
    <w:rsid w:val="003327E6"/>
    <w:rsid w:val="003332E5"/>
    <w:rsid w:val="00333739"/>
    <w:rsid w:val="003338C7"/>
    <w:rsid w:val="0033424F"/>
    <w:rsid w:val="0033437C"/>
    <w:rsid w:val="00334F67"/>
    <w:rsid w:val="00336FB3"/>
    <w:rsid w:val="003373D1"/>
    <w:rsid w:val="003417F2"/>
    <w:rsid w:val="003435A3"/>
    <w:rsid w:val="00345367"/>
    <w:rsid w:val="0034701A"/>
    <w:rsid w:val="00351577"/>
    <w:rsid w:val="00351760"/>
    <w:rsid w:val="003532FC"/>
    <w:rsid w:val="00354030"/>
    <w:rsid w:val="00354CDF"/>
    <w:rsid w:val="00361597"/>
    <w:rsid w:val="003644B3"/>
    <w:rsid w:val="00364725"/>
    <w:rsid w:val="003651D6"/>
    <w:rsid w:val="0036587A"/>
    <w:rsid w:val="00366253"/>
    <w:rsid w:val="00366836"/>
    <w:rsid w:val="00370FCE"/>
    <w:rsid w:val="00371CCA"/>
    <w:rsid w:val="00371DAD"/>
    <w:rsid w:val="00374767"/>
    <w:rsid w:val="003761AF"/>
    <w:rsid w:val="00376BF1"/>
    <w:rsid w:val="0037721A"/>
    <w:rsid w:val="0038150D"/>
    <w:rsid w:val="00381841"/>
    <w:rsid w:val="00381B19"/>
    <w:rsid w:val="00382AF7"/>
    <w:rsid w:val="00382E84"/>
    <w:rsid w:val="00383042"/>
    <w:rsid w:val="00384225"/>
    <w:rsid w:val="00391439"/>
    <w:rsid w:val="00392195"/>
    <w:rsid w:val="00392B85"/>
    <w:rsid w:val="00393FAF"/>
    <w:rsid w:val="00396A50"/>
    <w:rsid w:val="003A117E"/>
    <w:rsid w:val="003A251E"/>
    <w:rsid w:val="003A2FCE"/>
    <w:rsid w:val="003A3A67"/>
    <w:rsid w:val="003A4266"/>
    <w:rsid w:val="003A59E7"/>
    <w:rsid w:val="003A769C"/>
    <w:rsid w:val="003A77FE"/>
    <w:rsid w:val="003B01DA"/>
    <w:rsid w:val="003B37D7"/>
    <w:rsid w:val="003B38C4"/>
    <w:rsid w:val="003C190B"/>
    <w:rsid w:val="003C23F7"/>
    <w:rsid w:val="003C4CF4"/>
    <w:rsid w:val="003C566A"/>
    <w:rsid w:val="003C6C5D"/>
    <w:rsid w:val="003D03FD"/>
    <w:rsid w:val="003D2485"/>
    <w:rsid w:val="003D3BD2"/>
    <w:rsid w:val="003D5EA9"/>
    <w:rsid w:val="003D5F29"/>
    <w:rsid w:val="003D76E0"/>
    <w:rsid w:val="003E0416"/>
    <w:rsid w:val="003E7F3F"/>
    <w:rsid w:val="003F065C"/>
    <w:rsid w:val="003F168F"/>
    <w:rsid w:val="003F3F07"/>
    <w:rsid w:val="00404C53"/>
    <w:rsid w:val="00404E54"/>
    <w:rsid w:val="00411953"/>
    <w:rsid w:val="00411C10"/>
    <w:rsid w:val="00415A5F"/>
    <w:rsid w:val="004162E0"/>
    <w:rsid w:val="00425244"/>
    <w:rsid w:val="004301FC"/>
    <w:rsid w:val="0043050A"/>
    <w:rsid w:val="004323F6"/>
    <w:rsid w:val="00432626"/>
    <w:rsid w:val="004328A8"/>
    <w:rsid w:val="004419D8"/>
    <w:rsid w:val="004433A3"/>
    <w:rsid w:val="00446731"/>
    <w:rsid w:val="00451BBB"/>
    <w:rsid w:val="00457651"/>
    <w:rsid w:val="00457F70"/>
    <w:rsid w:val="00461426"/>
    <w:rsid w:val="0046227C"/>
    <w:rsid w:val="00462728"/>
    <w:rsid w:val="00463127"/>
    <w:rsid w:val="00463C16"/>
    <w:rsid w:val="00463F86"/>
    <w:rsid w:val="00464C54"/>
    <w:rsid w:val="00467394"/>
    <w:rsid w:val="00471CD4"/>
    <w:rsid w:val="00472BB5"/>
    <w:rsid w:val="004734A1"/>
    <w:rsid w:val="004743CC"/>
    <w:rsid w:val="0047447E"/>
    <w:rsid w:val="004745D4"/>
    <w:rsid w:val="00474C1E"/>
    <w:rsid w:val="00480FEB"/>
    <w:rsid w:val="00481443"/>
    <w:rsid w:val="0048145C"/>
    <w:rsid w:val="00482630"/>
    <w:rsid w:val="004827A7"/>
    <w:rsid w:val="00483BCF"/>
    <w:rsid w:val="004858E9"/>
    <w:rsid w:val="00491AD9"/>
    <w:rsid w:val="004934E0"/>
    <w:rsid w:val="0049621E"/>
    <w:rsid w:val="00497C65"/>
    <w:rsid w:val="004B0B62"/>
    <w:rsid w:val="004B14D0"/>
    <w:rsid w:val="004B1BA1"/>
    <w:rsid w:val="004B2C4F"/>
    <w:rsid w:val="004B39AB"/>
    <w:rsid w:val="004B3AD9"/>
    <w:rsid w:val="004C02DC"/>
    <w:rsid w:val="004C66F4"/>
    <w:rsid w:val="004C6CA3"/>
    <w:rsid w:val="004C763E"/>
    <w:rsid w:val="004C798F"/>
    <w:rsid w:val="004D2BF0"/>
    <w:rsid w:val="004D43BB"/>
    <w:rsid w:val="004D458D"/>
    <w:rsid w:val="004D584F"/>
    <w:rsid w:val="004D6D96"/>
    <w:rsid w:val="004D78E8"/>
    <w:rsid w:val="004D7DC5"/>
    <w:rsid w:val="004E121E"/>
    <w:rsid w:val="004F00E7"/>
    <w:rsid w:val="004F2801"/>
    <w:rsid w:val="004F56AA"/>
    <w:rsid w:val="004F6A2D"/>
    <w:rsid w:val="004F6EEA"/>
    <w:rsid w:val="00503D9D"/>
    <w:rsid w:val="00506520"/>
    <w:rsid w:val="00507606"/>
    <w:rsid w:val="0051061A"/>
    <w:rsid w:val="0051141C"/>
    <w:rsid w:val="005122D2"/>
    <w:rsid w:val="00512EDE"/>
    <w:rsid w:val="0051379E"/>
    <w:rsid w:val="005145E1"/>
    <w:rsid w:val="00515436"/>
    <w:rsid w:val="00517C69"/>
    <w:rsid w:val="00521CB9"/>
    <w:rsid w:val="005232F8"/>
    <w:rsid w:val="0052454B"/>
    <w:rsid w:val="00526849"/>
    <w:rsid w:val="005315A5"/>
    <w:rsid w:val="00534779"/>
    <w:rsid w:val="00535EDF"/>
    <w:rsid w:val="00536A2C"/>
    <w:rsid w:val="00541C4E"/>
    <w:rsid w:val="005434AB"/>
    <w:rsid w:val="005511C6"/>
    <w:rsid w:val="0055499D"/>
    <w:rsid w:val="00554FCA"/>
    <w:rsid w:val="005574B5"/>
    <w:rsid w:val="00562ACE"/>
    <w:rsid w:val="00563D4A"/>
    <w:rsid w:val="00564132"/>
    <w:rsid w:val="00565131"/>
    <w:rsid w:val="005652AE"/>
    <w:rsid w:val="00566813"/>
    <w:rsid w:val="00566943"/>
    <w:rsid w:val="00572459"/>
    <w:rsid w:val="00575B32"/>
    <w:rsid w:val="005766F6"/>
    <w:rsid w:val="005846E0"/>
    <w:rsid w:val="005923D6"/>
    <w:rsid w:val="0059307D"/>
    <w:rsid w:val="005939D1"/>
    <w:rsid w:val="00594576"/>
    <w:rsid w:val="00595521"/>
    <w:rsid w:val="00595695"/>
    <w:rsid w:val="005A007C"/>
    <w:rsid w:val="005A199B"/>
    <w:rsid w:val="005A2BDC"/>
    <w:rsid w:val="005A2F4D"/>
    <w:rsid w:val="005A4FE1"/>
    <w:rsid w:val="005A5698"/>
    <w:rsid w:val="005B0D91"/>
    <w:rsid w:val="005B1CBC"/>
    <w:rsid w:val="005B29EC"/>
    <w:rsid w:val="005B73B1"/>
    <w:rsid w:val="005C0C8E"/>
    <w:rsid w:val="005C0DD5"/>
    <w:rsid w:val="005C0F46"/>
    <w:rsid w:val="005C2594"/>
    <w:rsid w:val="005C46EB"/>
    <w:rsid w:val="005C7713"/>
    <w:rsid w:val="005D3AC1"/>
    <w:rsid w:val="005D7669"/>
    <w:rsid w:val="005E037F"/>
    <w:rsid w:val="005E29B2"/>
    <w:rsid w:val="005E4732"/>
    <w:rsid w:val="005E761B"/>
    <w:rsid w:val="005F001A"/>
    <w:rsid w:val="005F3A2C"/>
    <w:rsid w:val="005F4CDF"/>
    <w:rsid w:val="005F53D1"/>
    <w:rsid w:val="005F7047"/>
    <w:rsid w:val="005F7BA4"/>
    <w:rsid w:val="006012A0"/>
    <w:rsid w:val="00602A1E"/>
    <w:rsid w:val="00602B39"/>
    <w:rsid w:val="00607280"/>
    <w:rsid w:val="00611B61"/>
    <w:rsid w:val="006120A5"/>
    <w:rsid w:val="00612D7E"/>
    <w:rsid w:val="0061483F"/>
    <w:rsid w:val="006162C8"/>
    <w:rsid w:val="00617273"/>
    <w:rsid w:val="00617686"/>
    <w:rsid w:val="006231B4"/>
    <w:rsid w:val="0062335E"/>
    <w:rsid w:val="00631F45"/>
    <w:rsid w:val="00633629"/>
    <w:rsid w:val="00633D7B"/>
    <w:rsid w:val="00636837"/>
    <w:rsid w:val="0063762B"/>
    <w:rsid w:val="00640BC6"/>
    <w:rsid w:val="006466B5"/>
    <w:rsid w:val="006505C7"/>
    <w:rsid w:val="006519AF"/>
    <w:rsid w:val="006534B9"/>
    <w:rsid w:val="00653C6C"/>
    <w:rsid w:val="00654857"/>
    <w:rsid w:val="00654DF1"/>
    <w:rsid w:val="00657C4F"/>
    <w:rsid w:val="006600A3"/>
    <w:rsid w:val="0066022C"/>
    <w:rsid w:val="00660AFA"/>
    <w:rsid w:val="006614AF"/>
    <w:rsid w:val="0066335E"/>
    <w:rsid w:val="006633C9"/>
    <w:rsid w:val="006645CE"/>
    <w:rsid w:val="00664ECD"/>
    <w:rsid w:val="00667CC9"/>
    <w:rsid w:val="00667F91"/>
    <w:rsid w:val="00675E1B"/>
    <w:rsid w:val="00680FBF"/>
    <w:rsid w:val="00681387"/>
    <w:rsid w:val="006835E0"/>
    <w:rsid w:val="00684559"/>
    <w:rsid w:val="00690135"/>
    <w:rsid w:val="00691002"/>
    <w:rsid w:val="0069199C"/>
    <w:rsid w:val="00691E12"/>
    <w:rsid w:val="00692C31"/>
    <w:rsid w:val="006952CF"/>
    <w:rsid w:val="006964F3"/>
    <w:rsid w:val="006A2D89"/>
    <w:rsid w:val="006A3795"/>
    <w:rsid w:val="006A5026"/>
    <w:rsid w:val="006A71D4"/>
    <w:rsid w:val="006B065F"/>
    <w:rsid w:val="006B19EB"/>
    <w:rsid w:val="006B4902"/>
    <w:rsid w:val="006B5636"/>
    <w:rsid w:val="006B60A2"/>
    <w:rsid w:val="006C4AF7"/>
    <w:rsid w:val="006C701C"/>
    <w:rsid w:val="006D1B36"/>
    <w:rsid w:val="006D47E8"/>
    <w:rsid w:val="006D5515"/>
    <w:rsid w:val="006D78A0"/>
    <w:rsid w:val="006E1346"/>
    <w:rsid w:val="006E1C8D"/>
    <w:rsid w:val="006E2704"/>
    <w:rsid w:val="006E5054"/>
    <w:rsid w:val="006E657B"/>
    <w:rsid w:val="006E74C6"/>
    <w:rsid w:val="006E7AF1"/>
    <w:rsid w:val="006E7DA9"/>
    <w:rsid w:val="006F0BA0"/>
    <w:rsid w:val="006F1E01"/>
    <w:rsid w:val="006F31E5"/>
    <w:rsid w:val="006F3BFD"/>
    <w:rsid w:val="006F7EC1"/>
    <w:rsid w:val="00700162"/>
    <w:rsid w:val="007003B3"/>
    <w:rsid w:val="00701BCB"/>
    <w:rsid w:val="00702542"/>
    <w:rsid w:val="00706242"/>
    <w:rsid w:val="00716E38"/>
    <w:rsid w:val="0071725E"/>
    <w:rsid w:val="00717D2F"/>
    <w:rsid w:val="00717DC4"/>
    <w:rsid w:val="00720093"/>
    <w:rsid w:val="00724577"/>
    <w:rsid w:val="00726A88"/>
    <w:rsid w:val="0072734D"/>
    <w:rsid w:val="0073222E"/>
    <w:rsid w:val="0073255C"/>
    <w:rsid w:val="00733D6B"/>
    <w:rsid w:val="00737570"/>
    <w:rsid w:val="00741C29"/>
    <w:rsid w:val="00741CC6"/>
    <w:rsid w:val="00742884"/>
    <w:rsid w:val="007442A6"/>
    <w:rsid w:val="007461A5"/>
    <w:rsid w:val="00751A1D"/>
    <w:rsid w:val="00751FCF"/>
    <w:rsid w:val="00753C59"/>
    <w:rsid w:val="00754887"/>
    <w:rsid w:val="00756775"/>
    <w:rsid w:val="00761B86"/>
    <w:rsid w:val="007632EA"/>
    <w:rsid w:val="00764125"/>
    <w:rsid w:val="007670C9"/>
    <w:rsid w:val="00773135"/>
    <w:rsid w:val="00776417"/>
    <w:rsid w:val="00776F58"/>
    <w:rsid w:val="00777275"/>
    <w:rsid w:val="00777651"/>
    <w:rsid w:val="00777CAB"/>
    <w:rsid w:val="00780541"/>
    <w:rsid w:val="00781AA4"/>
    <w:rsid w:val="00781C13"/>
    <w:rsid w:val="007822A8"/>
    <w:rsid w:val="0078263F"/>
    <w:rsid w:val="00784CEE"/>
    <w:rsid w:val="00787836"/>
    <w:rsid w:val="00793245"/>
    <w:rsid w:val="00793278"/>
    <w:rsid w:val="00793E8D"/>
    <w:rsid w:val="007942E3"/>
    <w:rsid w:val="00794901"/>
    <w:rsid w:val="007971B2"/>
    <w:rsid w:val="0079761A"/>
    <w:rsid w:val="007A0A69"/>
    <w:rsid w:val="007A1484"/>
    <w:rsid w:val="007A1FC6"/>
    <w:rsid w:val="007A385B"/>
    <w:rsid w:val="007A5491"/>
    <w:rsid w:val="007B079B"/>
    <w:rsid w:val="007B2881"/>
    <w:rsid w:val="007B39E4"/>
    <w:rsid w:val="007B521A"/>
    <w:rsid w:val="007B5CDA"/>
    <w:rsid w:val="007B6C37"/>
    <w:rsid w:val="007C03F6"/>
    <w:rsid w:val="007C1DAA"/>
    <w:rsid w:val="007C2354"/>
    <w:rsid w:val="007D14D7"/>
    <w:rsid w:val="007D4D88"/>
    <w:rsid w:val="007D5FDD"/>
    <w:rsid w:val="007E272F"/>
    <w:rsid w:val="007E4252"/>
    <w:rsid w:val="007E4EC9"/>
    <w:rsid w:val="007E5AE6"/>
    <w:rsid w:val="007E6724"/>
    <w:rsid w:val="007F2891"/>
    <w:rsid w:val="007F3913"/>
    <w:rsid w:val="007F44AC"/>
    <w:rsid w:val="007F6545"/>
    <w:rsid w:val="007F7C96"/>
    <w:rsid w:val="00800FA0"/>
    <w:rsid w:val="00802A4E"/>
    <w:rsid w:val="00804829"/>
    <w:rsid w:val="00812D38"/>
    <w:rsid w:val="00815345"/>
    <w:rsid w:val="00816401"/>
    <w:rsid w:val="00816AA1"/>
    <w:rsid w:val="008201F8"/>
    <w:rsid w:val="00827F17"/>
    <w:rsid w:val="00832406"/>
    <w:rsid w:val="008337E9"/>
    <w:rsid w:val="008342FD"/>
    <w:rsid w:val="008359C9"/>
    <w:rsid w:val="008367F6"/>
    <w:rsid w:val="00837FC9"/>
    <w:rsid w:val="00841E26"/>
    <w:rsid w:val="00843BE1"/>
    <w:rsid w:val="00843C0C"/>
    <w:rsid w:val="00845D3F"/>
    <w:rsid w:val="00846F7C"/>
    <w:rsid w:val="00851183"/>
    <w:rsid w:val="008520C7"/>
    <w:rsid w:val="00853CE8"/>
    <w:rsid w:val="00854624"/>
    <w:rsid w:val="00855229"/>
    <w:rsid w:val="008571D8"/>
    <w:rsid w:val="008621A8"/>
    <w:rsid w:val="0086300D"/>
    <w:rsid w:val="008631A8"/>
    <w:rsid w:val="008647EA"/>
    <w:rsid w:val="008703DB"/>
    <w:rsid w:val="0087191D"/>
    <w:rsid w:val="0087384F"/>
    <w:rsid w:val="00875032"/>
    <w:rsid w:val="00877313"/>
    <w:rsid w:val="008778D3"/>
    <w:rsid w:val="00877F5D"/>
    <w:rsid w:val="00881706"/>
    <w:rsid w:val="00882ACA"/>
    <w:rsid w:val="008867E6"/>
    <w:rsid w:val="00886A77"/>
    <w:rsid w:val="00891A21"/>
    <w:rsid w:val="0089284A"/>
    <w:rsid w:val="008944FA"/>
    <w:rsid w:val="00895A64"/>
    <w:rsid w:val="008A1DD8"/>
    <w:rsid w:val="008A4D9A"/>
    <w:rsid w:val="008A7FF1"/>
    <w:rsid w:val="008B1469"/>
    <w:rsid w:val="008B1C3E"/>
    <w:rsid w:val="008B2FA2"/>
    <w:rsid w:val="008B3A77"/>
    <w:rsid w:val="008B51A8"/>
    <w:rsid w:val="008B7F4F"/>
    <w:rsid w:val="008C32CC"/>
    <w:rsid w:val="008C355D"/>
    <w:rsid w:val="008C35BD"/>
    <w:rsid w:val="008C424E"/>
    <w:rsid w:val="008C4861"/>
    <w:rsid w:val="008D05F2"/>
    <w:rsid w:val="008D23D8"/>
    <w:rsid w:val="008D266A"/>
    <w:rsid w:val="008D6269"/>
    <w:rsid w:val="008D7134"/>
    <w:rsid w:val="008D79B9"/>
    <w:rsid w:val="008E1D42"/>
    <w:rsid w:val="008E4195"/>
    <w:rsid w:val="008E4E8D"/>
    <w:rsid w:val="008E50C1"/>
    <w:rsid w:val="008F230F"/>
    <w:rsid w:val="008F525A"/>
    <w:rsid w:val="008F5378"/>
    <w:rsid w:val="008F6CA6"/>
    <w:rsid w:val="00900D9F"/>
    <w:rsid w:val="00905703"/>
    <w:rsid w:val="0090570A"/>
    <w:rsid w:val="00905B8A"/>
    <w:rsid w:val="00912B95"/>
    <w:rsid w:val="00912CE6"/>
    <w:rsid w:val="00913BBE"/>
    <w:rsid w:val="009150F6"/>
    <w:rsid w:val="00915392"/>
    <w:rsid w:val="00915C21"/>
    <w:rsid w:val="00916ACB"/>
    <w:rsid w:val="00916D5A"/>
    <w:rsid w:val="00916E0C"/>
    <w:rsid w:val="00921F21"/>
    <w:rsid w:val="00923F09"/>
    <w:rsid w:val="00925EBB"/>
    <w:rsid w:val="009261DB"/>
    <w:rsid w:val="00933DB5"/>
    <w:rsid w:val="00933E0E"/>
    <w:rsid w:val="00934F9C"/>
    <w:rsid w:val="009362C9"/>
    <w:rsid w:val="00937DEA"/>
    <w:rsid w:val="00941AC2"/>
    <w:rsid w:val="009435D2"/>
    <w:rsid w:val="00944C71"/>
    <w:rsid w:val="009465DE"/>
    <w:rsid w:val="00947326"/>
    <w:rsid w:val="00947CDA"/>
    <w:rsid w:val="009508B7"/>
    <w:rsid w:val="00951289"/>
    <w:rsid w:val="0095342B"/>
    <w:rsid w:val="0095395B"/>
    <w:rsid w:val="00954F86"/>
    <w:rsid w:val="0095645C"/>
    <w:rsid w:val="00961B9E"/>
    <w:rsid w:val="00964421"/>
    <w:rsid w:val="00966211"/>
    <w:rsid w:val="00966BEE"/>
    <w:rsid w:val="00971194"/>
    <w:rsid w:val="00972E7B"/>
    <w:rsid w:val="00974A12"/>
    <w:rsid w:val="0097658F"/>
    <w:rsid w:val="00976BA1"/>
    <w:rsid w:val="00977F7B"/>
    <w:rsid w:val="00980B36"/>
    <w:rsid w:val="00981C7A"/>
    <w:rsid w:val="00984845"/>
    <w:rsid w:val="00990B0E"/>
    <w:rsid w:val="009951F5"/>
    <w:rsid w:val="00995721"/>
    <w:rsid w:val="00995833"/>
    <w:rsid w:val="00996208"/>
    <w:rsid w:val="00997868"/>
    <w:rsid w:val="009A09D2"/>
    <w:rsid w:val="009A1C66"/>
    <w:rsid w:val="009A452D"/>
    <w:rsid w:val="009A4B60"/>
    <w:rsid w:val="009A6A70"/>
    <w:rsid w:val="009A755F"/>
    <w:rsid w:val="009B6878"/>
    <w:rsid w:val="009C0B14"/>
    <w:rsid w:val="009C1208"/>
    <w:rsid w:val="009C3AFF"/>
    <w:rsid w:val="009C587D"/>
    <w:rsid w:val="009C6545"/>
    <w:rsid w:val="009C6B4B"/>
    <w:rsid w:val="009D3F9D"/>
    <w:rsid w:val="009D572A"/>
    <w:rsid w:val="009D62BD"/>
    <w:rsid w:val="009D77CF"/>
    <w:rsid w:val="009D7882"/>
    <w:rsid w:val="009D7B48"/>
    <w:rsid w:val="009E01F7"/>
    <w:rsid w:val="009E0C1F"/>
    <w:rsid w:val="009E17F0"/>
    <w:rsid w:val="009E2166"/>
    <w:rsid w:val="009E28AF"/>
    <w:rsid w:val="009E3CCF"/>
    <w:rsid w:val="009E68B0"/>
    <w:rsid w:val="009E6DB8"/>
    <w:rsid w:val="009E7105"/>
    <w:rsid w:val="009F0E70"/>
    <w:rsid w:val="009F4D66"/>
    <w:rsid w:val="00A021F0"/>
    <w:rsid w:val="00A029B1"/>
    <w:rsid w:val="00A049CA"/>
    <w:rsid w:val="00A0612D"/>
    <w:rsid w:val="00A06C52"/>
    <w:rsid w:val="00A07E7C"/>
    <w:rsid w:val="00A102C8"/>
    <w:rsid w:val="00A10AC3"/>
    <w:rsid w:val="00A22684"/>
    <w:rsid w:val="00A24A60"/>
    <w:rsid w:val="00A3051D"/>
    <w:rsid w:val="00A330BF"/>
    <w:rsid w:val="00A464C6"/>
    <w:rsid w:val="00A469B5"/>
    <w:rsid w:val="00A52A82"/>
    <w:rsid w:val="00A5352F"/>
    <w:rsid w:val="00A5385E"/>
    <w:rsid w:val="00A55324"/>
    <w:rsid w:val="00A562CC"/>
    <w:rsid w:val="00A57501"/>
    <w:rsid w:val="00A619E0"/>
    <w:rsid w:val="00A645AA"/>
    <w:rsid w:val="00A64644"/>
    <w:rsid w:val="00A65388"/>
    <w:rsid w:val="00A653FF"/>
    <w:rsid w:val="00A67ED0"/>
    <w:rsid w:val="00A70CAF"/>
    <w:rsid w:val="00A71DE3"/>
    <w:rsid w:val="00A72708"/>
    <w:rsid w:val="00A74FFD"/>
    <w:rsid w:val="00A75E7E"/>
    <w:rsid w:val="00A76D5F"/>
    <w:rsid w:val="00A80C66"/>
    <w:rsid w:val="00A840CC"/>
    <w:rsid w:val="00A84496"/>
    <w:rsid w:val="00A871C9"/>
    <w:rsid w:val="00A876AE"/>
    <w:rsid w:val="00A90DF7"/>
    <w:rsid w:val="00A91DEE"/>
    <w:rsid w:val="00A9609D"/>
    <w:rsid w:val="00A9652E"/>
    <w:rsid w:val="00AA3392"/>
    <w:rsid w:val="00AA6565"/>
    <w:rsid w:val="00AB7903"/>
    <w:rsid w:val="00AC149F"/>
    <w:rsid w:val="00AC3145"/>
    <w:rsid w:val="00AC3F38"/>
    <w:rsid w:val="00AC7235"/>
    <w:rsid w:val="00AD03AA"/>
    <w:rsid w:val="00AD1529"/>
    <w:rsid w:val="00AD1D27"/>
    <w:rsid w:val="00AD1DF2"/>
    <w:rsid w:val="00AD3652"/>
    <w:rsid w:val="00AD46CC"/>
    <w:rsid w:val="00AD5247"/>
    <w:rsid w:val="00AD5E0F"/>
    <w:rsid w:val="00AD64A4"/>
    <w:rsid w:val="00AE03BF"/>
    <w:rsid w:val="00AE30BB"/>
    <w:rsid w:val="00AE349C"/>
    <w:rsid w:val="00AE56A9"/>
    <w:rsid w:val="00AE6CAF"/>
    <w:rsid w:val="00AE7FEE"/>
    <w:rsid w:val="00AF1601"/>
    <w:rsid w:val="00AF1649"/>
    <w:rsid w:val="00AF2514"/>
    <w:rsid w:val="00AF3111"/>
    <w:rsid w:val="00AF435F"/>
    <w:rsid w:val="00AF6A45"/>
    <w:rsid w:val="00B01F31"/>
    <w:rsid w:val="00B02087"/>
    <w:rsid w:val="00B04CC4"/>
    <w:rsid w:val="00B1256A"/>
    <w:rsid w:val="00B15F74"/>
    <w:rsid w:val="00B17B60"/>
    <w:rsid w:val="00B20633"/>
    <w:rsid w:val="00B26443"/>
    <w:rsid w:val="00B2750A"/>
    <w:rsid w:val="00B3146C"/>
    <w:rsid w:val="00B32AE2"/>
    <w:rsid w:val="00B40709"/>
    <w:rsid w:val="00B40DDD"/>
    <w:rsid w:val="00B41457"/>
    <w:rsid w:val="00B420F9"/>
    <w:rsid w:val="00B45D94"/>
    <w:rsid w:val="00B46899"/>
    <w:rsid w:val="00B47AAE"/>
    <w:rsid w:val="00B506EE"/>
    <w:rsid w:val="00B51760"/>
    <w:rsid w:val="00B51FA3"/>
    <w:rsid w:val="00B5219C"/>
    <w:rsid w:val="00B52AFD"/>
    <w:rsid w:val="00B53A36"/>
    <w:rsid w:val="00B55526"/>
    <w:rsid w:val="00B568E4"/>
    <w:rsid w:val="00B61570"/>
    <w:rsid w:val="00B64390"/>
    <w:rsid w:val="00B71F13"/>
    <w:rsid w:val="00B72377"/>
    <w:rsid w:val="00B74489"/>
    <w:rsid w:val="00B753A0"/>
    <w:rsid w:val="00B75860"/>
    <w:rsid w:val="00B80958"/>
    <w:rsid w:val="00B8353F"/>
    <w:rsid w:val="00B84DB3"/>
    <w:rsid w:val="00B865D7"/>
    <w:rsid w:val="00B87271"/>
    <w:rsid w:val="00B87964"/>
    <w:rsid w:val="00B94028"/>
    <w:rsid w:val="00B9429F"/>
    <w:rsid w:val="00B94F3A"/>
    <w:rsid w:val="00B9525B"/>
    <w:rsid w:val="00B96F3D"/>
    <w:rsid w:val="00B97098"/>
    <w:rsid w:val="00BA02CE"/>
    <w:rsid w:val="00BA277A"/>
    <w:rsid w:val="00BA3632"/>
    <w:rsid w:val="00BA562F"/>
    <w:rsid w:val="00BA7328"/>
    <w:rsid w:val="00BB1B88"/>
    <w:rsid w:val="00BB563E"/>
    <w:rsid w:val="00BB5CE6"/>
    <w:rsid w:val="00BC0000"/>
    <w:rsid w:val="00BC2978"/>
    <w:rsid w:val="00BC3C52"/>
    <w:rsid w:val="00BD1C62"/>
    <w:rsid w:val="00BD2663"/>
    <w:rsid w:val="00BD2854"/>
    <w:rsid w:val="00BD35E6"/>
    <w:rsid w:val="00BE02FF"/>
    <w:rsid w:val="00BE0966"/>
    <w:rsid w:val="00BE32D1"/>
    <w:rsid w:val="00BE35E2"/>
    <w:rsid w:val="00BF266F"/>
    <w:rsid w:val="00BF2DCA"/>
    <w:rsid w:val="00BF6C83"/>
    <w:rsid w:val="00C022A4"/>
    <w:rsid w:val="00C0348B"/>
    <w:rsid w:val="00C039AB"/>
    <w:rsid w:val="00C03F37"/>
    <w:rsid w:val="00C1297C"/>
    <w:rsid w:val="00C145DF"/>
    <w:rsid w:val="00C171C7"/>
    <w:rsid w:val="00C174D1"/>
    <w:rsid w:val="00C17614"/>
    <w:rsid w:val="00C20E19"/>
    <w:rsid w:val="00C21247"/>
    <w:rsid w:val="00C26569"/>
    <w:rsid w:val="00C310D9"/>
    <w:rsid w:val="00C31F56"/>
    <w:rsid w:val="00C324EA"/>
    <w:rsid w:val="00C32EB3"/>
    <w:rsid w:val="00C32FAF"/>
    <w:rsid w:val="00C340B8"/>
    <w:rsid w:val="00C34951"/>
    <w:rsid w:val="00C34A7C"/>
    <w:rsid w:val="00C35D41"/>
    <w:rsid w:val="00C37795"/>
    <w:rsid w:val="00C37F4F"/>
    <w:rsid w:val="00C42735"/>
    <w:rsid w:val="00C429CE"/>
    <w:rsid w:val="00C438A7"/>
    <w:rsid w:val="00C439AA"/>
    <w:rsid w:val="00C451F8"/>
    <w:rsid w:val="00C45BA6"/>
    <w:rsid w:val="00C47908"/>
    <w:rsid w:val="00C5031C"/>
    <w:rsid w:val="00C52132"/>
    <w:rsid w:val="00C548C5"/>
    <w:rsid w:val="00C54966"/>
    <w:rsid w:val="00C5640A"/>
    <w:rsid w:val="00C56A13"/>
    <w:rsid w:val="00C60F26"/>
    <w:rsid w:val="00C65063"/>
    <w:rsid w:val="00C66A66"/>
    <w:rsid w:val="00C74B2A"/>
    <w:rsid w:val="00C76E9C"/>
    <w:rsid w:val="00C8198D"/>
    <w:rsid w:val="00C872E0"/>
    <w:rsid w:val="00C93673"/>
    <w:rsid w:val="00C95835"/>
    <w:rsid w:val="00C97BE9"/>
    <w:rsid w:val="00CA06B4"/>
    <w:rsid w:val="00CA3DFB"/>
    <w:rsid w:val="00CA40D6"/>
    <w:rsid w:val="00CA53FC"/>
    <w:rsid w:val="00CB0E6C"/>
    <w:rsid w:val="00CB10C6"/>
    <w:rsid w:val="00CB16D8"/>
    <w:rsid w:val="00CB5867"/>
    <w:rsid w:val="00CB7E7B"/>
    <w:rsid w:val="00CC1505"/>
    <w:rsid w:val="00CC20C4"/>
    <w:rsid w:val="00CC37F8"/>
    <w:rsid w:val="00CD01EA"/>
    <w:rsid w:val="00CD43A8"/>
    <w:rsid w:val="00CD5968"/>
    <w:rsid w:val="00CD66DB"/>
    <w:rsid w:val="00CD674A"/>
    <w:rsid w:val="00CD6982"/>
    <w:rsid w:val="00CE0D13"/>
    <w:rsid w:val="00CE772D"/>
    <w:rsid w:val="00CF15D2"/>
    <w:rsid w:val="00CF1CD5"/>
    <w:rsid w:val="00CF3B22"/>
    <w:rsid w:val="00CF3FE7"/>
    <w:rsid w:val="00CF54A8"/>
    <w:rsid w:val="00CF6756"/>
    <w:rsid w:val="00CF6A5E"/>
    <w:rsid w:val="00CF6A81"/>
    <w:rsid w:val="00D02756"/>
    <w:rsid w:val="00D063C5"/>
    <w:rsid w:val="00D07B83"/>
    <w:rsid w:val="00D10437"/>
    <w:rsid w:val="00D15A9C"/>
    <w:rsid w:val="00D2277E"/>
    <w:rsid w:val="00D23CE1"/>
    <w:rsid w:val="00D26769"/>
    <w:rsid w:val="00D30ADF"/>
    <w:rsid w:val="00D31981"/>
    <w:rsid w:val="00D31B6B"/>
    <w:rsid w:val="00D338E9"/>
    <w:rsid w:val="00D405B0"/>
    <w:rsid w:val="00D46381"/>
    <w:rsid w:val="00D51399"/>
    <w:rsid w:val="00D5264E"/>
    <w:rsid w:val="00D53155"/>
    <w:rsid w:val="00D53191"/>
    <w:rsid w:val="00D534C9"/>
    <w:rsid w:val="00D539B2"/>
    <w:rsid w:val="00D553EA"/>
    <w:rsid w:val="00D56F54"/>
    <w:rsid w:val="00D60064"/>
    <w:rsid w:val="00D65379"/>
    <w:rsid w:val="00D705D3"/>
    <w:rsid w:val="00D715CF"/>
    <w:rsid w:val="00D7215B"/>
    <w:rsid w:val="00D80D55"/>
    <w:rsid w:val="00D83476"/>
    <w:rsid w:val="00D8561B"/>
    <w:rsid w:val="00D86740"/>
    <w:rsid w:val="00D86D68"/>
    <w:rsid w:val="00D90EF8"/>
    <w:rsid w:val="00D93A91"/>
    <w:rsid w:val="00D9545A"/>
    <w:rsid w:val="00D976B5"/>
    <w:rsid w:val="00DA2B0E"/>
    <w:rsid w:val="00DA2F21"/>
    <w:rsid w:val="00DA312C"/>
    <w:rsid w:val="00DA3361"/>
    <w:rsid w:val="00DA60B3"/>
    <w:rsid w:val="00DA799D"/>
    <w:rsid w:val="00DA7FF5"/>
    <w:rsid w:val="00DB0BAE"/>
    <w:rsid w:val="00DB3C99"/>
    <w:rsid w:val="00DB5414"/>
    <w:rsid w:val="00DB5566"/>
    <w:rsid w:val="00DB702D"/>
    <w:rsid w:val="00DC02DC"/>
    <w:rsid w:val="00DC290F"/>
    <w:rsid w:val="00DC2E2D"/>
    <w:rsid w:val="00DC2E94"/>
    <w:rsid w:val="00DC3B0A"/>
    <w:rsid w:val="00DC4882"/>
    <w:rsid w:val="00DC6386"/>
    <w:rsid w:val="00DC6C69"/>
    <w:rsid w:val="00DC7AFF"/>
    <w:rsid w:val="00DD1A2E"/>
    <w:rsid w:val="00DD3D26"/>
    <w:rsid w:val="00DD5EEB"/>
    <w:rsid w:val="00DD7381"/>
    <w:rsid w:val="00DE0CA4"/>
    <w:rsid w:val="00DE1DEB"/>
    <w:rsid w:val="00DE6540"/>
    <w:rsid w:val="00DF2B1A"/>
    <w:rsid w:val="00DF46E3"/>
    <w:rsid w:val="00DF4898"/>
    <w:rsid w:val="00DF654C"/>
    <w:rsid w:val="00E04CEF"/>
    <w:rsid w:val="00E07835"/>
    <w:rsid w:val="00E10A36"/>
    <w:rsid w:val="00E1132C"/>
    <w:rsid w:val="00E13982"/>
    <w:rsid w:val="00E151D5"/>
    <w:rsid w:val="00E205C3"/>
    <w:rsid w:val="00E25CF7"/>
    <w:rsid w:val="00E26D2D"/>
    <w:rsid w:val="00E27950"/>
    <w:rsid w:val="00E30F4F"/>
    <w:rsid w:val="00E3101A"/>
    <w:rsid w:val="00E338FB"/>
    <w:rsid w:val="00E33F6E"/>
    <w:rsid w:val="00E34916"/>
    <w:rsid w:val="00E34EE7"/>
    <w:rsid w:val="00E4250B"/>
    <w:rsid w:val="00E4588A"/>
    <w:rsid w:val="00E47B47"/>
    <w:rsid w:val="00E519C9"/>
    <w:rsid w:val="00E54037"/>
    <w:rsid w:val="00E57D98"/>
    <w:rsid w:val="00E609BC"/>
    <w:rsid w:val="00E62241"/>
    <w:rsid w:val="00E66912"/>
    <w:rsid w:val="00E712FA"/>
    <w:rsid w:val="00E716FA"/>
    <w:rsid w:val="00E7608B"/>
    <w:rsid w:val="00E761C1"/>
    <w:rsid w:val="00E77F25"/>
    <w:rsid w:val="00E80B25"/>
    <w:rsid w:val="00E80D1D"/>
    <w:rsid w:val="00E81508"/>
    <w:rsid w:val="00E826FA"/>
    <w:rsid w:val="00E83C52"/>
    <w:rsid w:val="00E83DF4"/>
    <w:rsid w:val="00E913BB"/>
    <w:rsid w:val="00E91BF9"/>
    <w:rsid w:val="00E94BFB"/>
    <w:rsid w:val="00E96314"/>
    <w:rsid w:val="00EA1D84"/>
    <w:rsid w:val="00EA543E"/>
    <w:rsid w:val="00EB12CB"/>
    <w:rsid w:val="00EB2047"/>
    <w:rsid w:val="00EB2906"/>
    <w:rsid w:val="00EB2C0F"/>
    <w:rsid w:val="00EB38F8"/>
    <w:rsid w:val="00EB6E75"/>
    <w:rsid w:val="00EC0B33"/>
    <w:rsid w:val="00EC1BAE"/>
    <w:rsid w:val="00EC3560"/>
    <w:rsid w:val="00EC3D11"/>
    <w:rsid w:val="00EC3E48"/>
    <w:rsid w:val="00EC47F3"/>
    <w:rsid w:val="00EC5964"/>
    <w:rsid w:val="00EC5F32"/>
    <w:rsid w:val="00EC7502"/>
    <w:rsid w:val="00ED2539"/>
    <w:rsid w:val="00ED7239"/>
    <w:rsid w:val="00EE343D"/>
    <w:rsid w:val="00EE4F71"/>
    <w:rsid w:val="00EE6D0B"/>
    <w:rsid w:val="00EF0B33"/>
    <w:rsid w:val="00F05707"/>
    <w:rsid w:val="00F1056C"/>
    <w:rsid w:val="00F11568"/>
    <w:rsid w:val="00F118FC"/>
    <w:rsid w:val="00F1611E"/>
    <w:rsid w:val="00F178E6"/>
    <w:rsid w:val="00F17ECE"/>
    <w:rsid w:val="00F2068A"/>
    <w:rsid w:val="00F2193F"/>
    <w:rsid w:val="00F220B0"/>
    <w:rsid w:val="00F22495"/>
    <w:rsid w:val="00F2270F"/>
    <w:rsid w:val="00F265DD"/>
    <w:rsid w:val="00F2683D"/>
    <w:rsid w:val="00F30971"/>
    <w:rsid w:val="00F31131"/>
    <w:rsid w:val="00F3253F"/>
    <w:rsid w:val="00F342E9"/>
    <w:rsid w:val="00F3573D"/>
    <w:rsid w:val="00F377E5"/>
    <w:rsid w:val="00F4119A"/>
    <w:rsid w:val="00F43977"/>
    <w:rsid w:val="00F442B6"/>
    <w:rsid w:val="00F451A7"/>
    <w:rsid w:val="00F479F2"/>
    <w:rsid w:val="00F50DBA"/>
    <w:rsid w:val="00F51074"/>
    <w:rsid w:val="00F533D5"/>
    <w:rsid w:val="00F6111C"/>
    <w:rsid w:val="00F6195C"/>
    <w:rsid w:val="00F63B71"/>
    <w:rsid w:val="00F66A30"/>
    <w:rsid w:val="00F73D87"/>
    <w:rsid w:val="00F7415E"/>
    <w:rsid w:val="00F7424A"/>
    <w:rsid w:val="00F75633"/>
    <w:rsid w:val="00F821F1"/>
    <w:rsid w:val="00F82E02"/>
    <w:rsid w:val="00F84D2F"/>
    <w:rsid w:val="00F8566D"/>
    <w:rsid w:val="00F87133"/>
    <w:rsid w:val="00F91F6C"/>
    <w:rsid w:val="00F954F4"/>
    <w:rsid w:val="00F96C32"/>
    <w:rsid w:val="00F96EB1"/>
    <w:rsid w:val="00FA154F"/>
    <w:rsid w:val="00FA2365"/>
    <w:rsid w:val="00FA27D1"/>
    <w:rsid w:val="00FA7557"/>
    <w:rsid w:val="00FB40DB"/>
    <w:rsid w:val="00FB5241"/>
    <w:rsid w:val="00FB5D0A"/>
    <w:rsid w:val="00FC01EF"/>
    <w:rsid w:val="00FC064E"/>
    <w:rsid w:val="00FC0FBA"/>
    <w:rsid w:val="00FC2357"/>
    <w:rsid w:val="00FC336F"/>
    <w:rsid w:val="00FD31B8"/>
    <w:rsid w:val="00FD325F"/>
    <w:rsid w:val="00FD3919"/>
    <w:rsid w:val="00FD51B6"/>
    <w:rsid w:val="00FD727B"/>
    <w:rsid w:val="00FE03C4"/>
    <w:rsid w:val="00FE15A9"/>
    <w:rsid w:val="00FE1E93"/>
    <w:rsid w:val="00FE2603"/>
    <w:rsid w:val="00FE2EF9"/>
    <w:rsid w:val="00FE2F73"/>
    <w:rsid w:val="00FE473D"/>
    <w:rsid w:val="00FE495E"/>
    <w:rsid w:val="00FE4C0A"/>
    <w:rsid w:val="00FE5384"/>
    <w:rsid w:val="00FF0D88"/>
    <w:rsid w:val="00FF0FFE"/>
    <w:rsid w:val="00FF1CEA"/>
    <w:rsid w:val="00FF20F6"/>
    <w:rsid w:val="00FF264E"/>
    <w:rsid w:val="00FF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8B35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638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34E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34EE7"/>
    <w:pPr>
      <w:tabs>
        <w:tab w:val="center" w:pos="4320"/>
        <w:tab w:val="right" w:pos="8640"/>
      </w:tabs>
    </w:pPr>
  </w:style>
  <w:style w:type="paragraph" w:customStyle="1" w:styleId="StyleFirstline010">
    <w:name w:val="Style First line:  0.10&quot;"/>
    <w:basedOn w:val="Normal"/>
    <w:next w:val="Normal"/>
    <w:rsid w:val="00384225"/>
    <w:pPr>
      <w:ind w:firstLine="180"/>
    </w:pPr>
    <w:rPr>
      <w:sz w:val="22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26849"/>
    <w:pPr>
      <w:ind w:firstLine="720"/>
    </w:pPr>
    <w:rPr>
      <w:rFonts w:ascii="Times New Roman" w:hAnsi="Times New Roman"/>
      <w:szCs w:val="20"/>
    </w:rPr>
  </w:style>
  <w:style w:type="character" w:styleId="FollowedHyperlink">
    <w:name w:val="FollowedHyperlink"/>
    <w:rsid w:val="00DC4882"/>
    <w:rPr>
      <w:color w:val="800080"/>
      <w:u w:val="single"/>
    </w:rPr>
  </w:style>
  <w:style w:type="character" w:customStyle="1" w:styleId="sspringfield">
    <w:name w:val="sspringfield"/>
    <w:semiHidden/>
    <w:rsid w:val="006F3BFD"/>
    <w:rPr>
      <w:rFonts w:ascii="Arial" w:hAnsi="Arial" w:cs="Arial"/>
      <w:color w:val="000080"/>
      <w:sz w:val="20"/>
      <w:szCs w:val="20"/>
    </w:rPr>
  </w:style>
  <w:style w:type="character" w:styleId="Hyperlink">
    <w:name w:val="Hyperlink"/>
    <w:uiPriority w:val="99"/>
    <w:rsid w:val="00AF3111"/>
    <w:rPr>
      <w:color w:val="0000FF"/>
      <w:u w:val="single"/>
    </w:rPr>
  </w:style>
  <w:style w:type="paragraph" w:styleId="NormalWeb">
    <w:name w:val="Normal (Web)"/>
    <w:basedOn w:val="Normal"/>
    <w:rsid w:val="00415A5F"/>
    <w:pPr>
      <w:spacing w:before="100" w:beforeAutospacing="1" w:after="100" w:afterAutospacing="1"/>
    </w:pPr>
    <w:rPr>
      <w:rFonts w:ascii="Times New Roman" w:hAnsi="Times New Roman"/>
    </w:rPr>
  </w:style>
  <w:style w:type="table" w:styleId="TableGrid">
    <w:name w:val="Table Grid"/>
    <w:basedOn w:val="TableNormal"/>
    <w:rsid w:val="00B74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CF6756"/>
  </w:style>
  <w:style w:type="table" w:customStyle="1" w:styleId="TableGrid1">
    <w:name w:val="Table Grid1"/>
    <w:basedOn w:val="TableNormal"/>
    <w:next w:val="TableGrid"/>
    <w:uiPriority w:val="59"/>
    <w:rsid w:val="00B2750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29B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2">
    <w:name w:val="Pa2"/>
    <w:basedOn w:val="Default"/>
    <w:next w:val="Default"/>
    <w:rsid w:val="00A029B1"/>
    <w:pPr>
      <w:widowControl/>
      <w:spacing w:line="241" w:lineRule="atLeast"/>
    </w:pPr>
    <w:rPr>
      <w:rFonts w:ascii="CPHKA O+ Bell Gothic Std" w:hAnsi="CPHKA O+ Bell Gothic Std"/>
      <w:color w:val="auto"/>
    </w:rPr>
  </w:style>
  <w:style w:type="paragraph" w:customStyle="1" w:styleId="Pa0">
    <w:name w:val="Pa0"/>
    <w:basedOn w:val="Default"/>
    <w:next w:val="Default"/>
    <w:rsid w:val="00A029B1"/>
    <w:pPr>
      <w:widowControl/>
      <w:spacing w:line="241" w:lineRule="atLeast"/>
    </w:pPr>
    <w:rPr>
      <w:rFonts w:ascii="CPHKA O+ Bell Gothic Std" w:hAnsi="CPHKA O+ Bell Gothic Std"/>
      <w:color w:val="auto"/>
    </w:rPr>
  </w:style>
  <w:style w:type="character" w:customStyle="1" w:styleId="A3">
    <w:name w:val="A3"/>
    <w:rsid w:val="00A029B1"/>
    <w:rPr>
      <w:rFonts w:cs="CPHKA O+ Bell Gothic Std"/>
      <w:b/>
      <w:bCs/>
      <w:color w:val="000000"/>
      <w:sz w:val="28"/>
      <w:szCs w:val="28"/>
    </w:rPr>
  </w:style>
  <w:style w:type="character" w:customStyle="1" w:styleId="A0">
    <w:name w:val="A0"/>
    <w:rsid w:val="00A029B1"/>
    <w:rPr>
      <w:rFonts w:cs="CPHKA O+ Bell Gothic Std"/>
      <w:color w:val="000000"/>
      <w:sz w:val="22"/>
      <w:szCs w:val="22"/>
    </w:rPr>
  </w:style>
  <w:style w:type="paragraph" w:customStyle="1" w:styleId="Pa1">
    <w:name w:val="Pa1"/>
    <w:basedOn w:val="Default"/>
    <w:next w:val="Default"/>
    <w:rsid w:val="00A029B1"/>
    <w:pPr>
      <w:widowControl/>
      <w:spacing w:line="241" w:lineRule="atLeast"/>
    </w:pPr>
    <w:rPr>
      <w:rFonts w:ascii="CPHKA O+ Bell Gothic Std" w:hAnsi="CPHKA O+ Bell Gothic Std"/>
      <w:color w:val="auto"/>
    </w:rPr>
  </w:style>
  <w:style w:type="character" w:customStyle="1" w:styleId="A1">
    <w:name w:val="A1"/>
    <w:rsid w:val="00A029B1"/>
    <w:rPr>
      <w:rFonts w:cs="CPHKA O+ Bell Gothic Std"/>
      <w:b/>
      <w:bCs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rsid w:val="009765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7658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64421"/>
    <w:rPr>
      <w:rFonts w:ascii="Garamond" w:hAnsi="Garamond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12C55"/>
    <w:rPr>
      <w:sz w:val="24"/>
    </w:rPr>
  </w:style>
  <w:style w:type="paragraph" w:styleId="NoSpacing">
    <w:name w:val="No Spacing"/>
    <w:uiPriority w:val="1"/>
    <w:qFormat/>
    <w:rsid w:val="000D2B26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254A2A"/>
    <w:pPr>
      <w:ind w:left="720"/>
      <w:contextualSpacing/>
    </w:pPr>
  </w:style>
  <w:style w:type="character" w:customStyle="1" w:styleId="il">
    <w:name w:val="il"/>
    <w:basedOn w:val="DefaultParagraphFont"/>
    <w:rsid w:val="00EC3D11"/>
  </w:style>
  <w:style w:type="paragraph" w:customStyle="1" w:styleId="m6544593448517105007m-1242602662377990890p2">
    <w:name w:val="m_6544593448517105007m_-1242602662377990890p2"/>
    <w:basedOn w:val="Normal"/>
    <w:rsid w:val="00EC3D11"/>
    <w:pPr>
      <w:spacing w:before="100" w:beforeAutospacing="1" w:after="100" w:afterAutospacing="1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638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34E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34EE7"/>
    <w:pPr>
      <w:tabs>
        <w:tab w:val="center" w:pos="4320"/>
        <w:tab w:val="right" w:pos="8640"/>
      </w:tabs>
    </w:pPr>
  </w:style>
  <w:style w:type="paragraph" w:customStyle="1" w:styleId="StyleFirstline010">
    <w:name w:val="Style First line:  0.10&quot;"/>
    <w:basedOn w:val="Normal"/>
    <w:next w:val="Normal"/>
    <w:rsid w:val="00384225"/>
    <w:pPr>
      <w:ind w:firstLine="180"/>
    </w:pPr>
    <w:rPr>
      <w:sz w:val="22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26849"/>
    <w:pPr>
      <w:ind w:firstLine="720"/>
    </w:pPr>
    <w:rPr>
      <w:rFonts w:ascii="Times New Roman" w:hAnsi="Times New Roman"/>
      <w:szCs w:val="20"/>
    </w:rPr>
  </w:style>
  <w:style w:type="character" w:styleId="FollowedHyperlink">
    <w:name w:val="FollowedHyperlink"/>
    <w:rsid w:val="00DC4882"/>
    <w:rPr>
      <w:color w:val="800080"/>
      <w:u w:val="single"/>
    </w:rPr>
  </w:style>
  <w:style w:type="character" w:customStyle="1" w:styleId="sspringfield">
    <w:name w:val="sspringfield"/>
    <w:semiHidden/>
    <w:rsid w:val="006F3BFD"/>
    <w:rPr>
      <w:rFonts w:ascii="Arial" w:hAnsi="Arial" w:cs="Arial"/>
      <w:color w:val="000080"/>
      <w:sz w:val="20"/>
      <w:szCs w:val="20"/>
    </w:rPr>
  </w:style>
  <w:style w:type="character" w:styleId="Hyperlink">
    <w:name w:val="Hyperlink"/>
    <w:uiPriority w:val="99"/>
    <w:rsid w:val="00AF3111"/>
    <w:rPr>
      <w:color w:val="0000FF"/>
      <w:u w:val="single"/>
    </w:rPr>
  </w:style>
  <w:style w:type="paragraph" w:styleId="NormalWeb">
    <w:name w:val="Normal (Web)"/>
    <w:basedOn w:val="Normal"/>
    <w:rsid w:val="00415A5F"/>
    <w:pPr>
      <w:spacing w:before="100" w:beforeAutospacing="1" w:after="100" w:afterAutospacing="1"/>
    </w:pPr>
    <w:rPr>
      <w:rFonts w:ascii="Times New Roman" w:hAnsi="Times New Roman"/>
    </w:rPr>
  </w:style>
  <w:style w:type="table" w:styleId="TableGrid">
    <w:name w:val="Table Grid"/>
    <w:basedOn w:val="TableNormal"/>
    <w:rsid w:val="00B74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CF6756"/>
  </w:style>
  <w:style w:type="table" w:customStyle="1" w:styleId="TableGrid1">
    <w:name w:val="Table Grid1"/>
    <w:basedOn w:val="TableNormal"/>
    <w:next w:val="TableGrid"/>
    <w:uiPriority w:val="59"/>
    <w:rsid w:val="00B2750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29B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2">
    <w:name w:val="Pa2"/>
    <w:basedOn w:val="Default"/>
    <w:next w:val="Default"/>
    <w:rsid w:val="00A029B1"/>
    <w:pPr>
      <w:widowControl/>
      <w:spacing w:line="241" w:lineRule="atLeast"/>
    </w:pPr>
    <w:rPr>
      <w:rFonts w:ascii="CPHKA O+ Bell Gothic Std" w:hAnsi="CPHKA O+ Bell Gothic Std"/>
      <w:color w:val="auto"/>
    </w:rPr>
  </w:style>
  <w:style w:type="paragraph" w:customStyle="1" w:styleId="Pa0">
    <w:name w:val="Pa0"/>
    <w:basedOn w:val="Default"/>
    <w:next w:val="Default"/>
    <w:rsid w:val="00A029B1"/>
    <w:pPr>
      <w:widowControl/>
      <w:spacing w:line="241" w:lineRule="atLeast"/>
    </w:pPr>
    <w:rPr>
      <w:rFonts w:ascii="CPHKA O+ Bell Gothic Std" w:hAnsi="CPHKA O+ Bell Gothic Std"/>
      <w:color w:val="auto"/>
    </w:rPr>
  </w:style>
  <w:style w:type="character" w:customStyle="1" w:styleId="A3">
    <w:name w:val="A3"/>
    <w:rsid w:val="00A029B1"/>
    <w:rPr>
      <w:rFonts w:cs="CPHKA O+ Bell Gothic Std"/>
      <w:b/>
      <w:bCs/>
      <w:color w:val="000000"/>
      <w:sz w:val="28"/>
      <w:szCs w:val="28"/>
    </w:rPr>
  </w:style>
  <w:style w:type="character" w:customStyle="1" w:styleId="A0">
    <w:name w:val="A0"/>
    <w:rsid w:val="00A029B1"/>
    <w:rPr>
      <w:rFonts w:cs="CPHKA O+ Bell Gothic Std"/>
      <w:color w:val="000000"/>
      <w:sz w:val="22"/>
      <w:szCs w:val="22"/>
    </w:rPr>
  </w:style>
  <w:style w:type="paragraph" w:customStyle="1" w:styleId="Pa1">
    <w:name w:val="Pa1"/>
    <w:basedOn w:val="Default"/>
    <w:next w:val="Default"/>
    <w:rsid w:val="00A029B1"/>
    <w:pPr>
      <w:widowControl/>
      <w:spacing w:line="241" w:lineRule="atLeast"/>
    </w:pPr>
    <w:rPr>
      <w:rFonts w:ascii="CPHKA O+ Bell Gothic Std" w:hAnsi="CPHKA O+ Bell Gothic Std"/>
      <w:color w:val="auto"/>
    </w:rPr>
  </w:style>
  <w:style w:type="character" w:customStyle="1" w:styleId="A1">
    <w:name w:val="A1"/>
    <w:rsid w:val="00A029B1"/>
    <w:rPr>
      <w:rFonts w:cs="CPHKA O+ Bell Gothic Std"/>
      <w:b/>
      <w:bCs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rsid w:val="009765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7658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64421"/>
    <w:rPr>
      <w:rFonts w:ascii="Garamond" w:hAnsi="Garamond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12C55"/>
    <w:rPr>
      <w:sz w:val="24"/>
    </w:rPr>
  </w:style>
  <w:style w:type="paragraph" w:styleId="NoSpacing">
    <w:name w:val="No Spacing"/>
    <w:uiPriority w:val="1"/>
    <w:qFormat/>
    <w:rsid w:val="000D2B26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254A2A"/>
    <w:pPr>
      <w:ind w:left="720"/>
      <w:contextualSpacing/>
    </w:pPr>
  </w:style>
  <w:style w:type="character" w:customStyle="1" w:styleId="il">
    <w:name w:val="il"/>
    <w:basedOn w:val="DefaultParagraphFont"/>
    <w:rsid w:val="00EC3D11"/>
  </w:style>
  <w:style w:type="paragraph" w:customStyle="1" w:styleId="m6544593448517105007m-1242602662377990890p2">
    <w:name w:val="m_6544593448517105007m_-1242602662377990890p2"/>
    <w:basedOn w:val="Normal"/>
    <w:rsid w:val="00EC3D11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rmation@aje-dc.or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eria.AFJE-DT13\Google%20Drive\TRiveria\My%20Documents\Tim's%20Templates\10.8.14%20Blank%20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C40EC-B53F-49E8-A29E-739E7ABC7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10.8.14 Blank Letter</Template>
  <TotalTime>5</TotalTime>
  <Pages>2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ESA</Company>
  <LinksUpToDate>false</LinksUpToDate>
  <CharactersWithSpaces>3485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TRiveria</dc:creator>
  <cp:lastModifiedBy>RHiligh-Thomas</cp:lastModifiedBy>
  <cp:revision>3</cp:revision>
  <cp:lastPrinted>2016-04-22T17:42:00Z</cp:lastPrinted>
  <dcterms:created xsi:type="dcterms:W3CDTF">2018-07-16T17:32:00Z</dcterms:created>
  <dcterms:modified xsi:type="dcterms:W3CDTF">2018-07-16T17:37:00Z</dcterms:modified>
</cp:coreProperties>
</file>